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ΥΠΟΥΡΓΕΙΟ ΕΘΝΙΚΗΣ ΠΑΙΔΕΙΑΣ ΚΑΙ ΘΡΗΣΚΕΥΜΑΤΩΝ</w:t>
      </w: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pacing w:val="40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000000"/>
          <w:spacing w:val="40"/>
          <w:sz w:val="36"/>
          <w:szCs w:val="56"/>
          <w:lang w:val="el-GR"/>
        </w:rPr>
        <w:t>ΠΑΙΔΑΓΩΓΙΚΟ ΙΝΣΤΙΤΟΥΤΟ</w:t>
      </w: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jc w:val="center"/>
        <w:rPr>
          <w:rFonts w:ascii="Arial" w:hAnsi="Arial" w:cs="Arial"/>
          <w:b/>
          <w:color w:val="000000"/>
          <w:sz w:val="10"/>
          <w:szCs w:val="36"/>
          <w:lang w:val="el-GR"/>
        </w:rPr>
      </w:pP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jc w:val="center"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>Ξανθή Βαμβακούση</w:t>
      </w: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jc w:val="center"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>Γεώργιος Καργιωτάκης</w:t>
      </w: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jc w:val="center"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>Αλεξάνδρα-Δέσποινα Μπομποτίνου</w:t>
      </w: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jc w:val="center"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>Αθανάσιος Σαΐτης</w:t>
      </w: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color w:val="0000FF"/>
          <w:sz w:val="36"/>
          <w:szCs w:val="56"/>
          <w:lang w:val="el-GR" w:eastAsia="el-GR"/>
        </w:rPr>
        <w:drawing>
          <wp:anchor distT="0" distB="0" distL="114300" distR="114300" simplePos="0" relativeHeight="251286016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110490</wp:posOffset>
            </wp:positionV>
            <wp:extent cx="4244340" cy="5765800"/>
            <wp:effectExtent l="76200" t="57150" r="60960" b="63500"/>
            <wp:wrapNone/>
            <wp:docPr id="2" name="Picture 2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765800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FF0000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8"/>
          <w:szCs w:val="56"/>
          <w:lang w:val="el-GR"/>
        </w:rPr>
      </w:pPr>
    </w:p>
    <w:p w:rsidR="005F72D9" w:rsidRPr="000C6F5A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0"/>
          <w:szCs w:val="56"/>
          <w:lang w:val="el-GR"/>
        </w:rPr>
      </w:pPr>
    </w:p>
    <w:p w:rsidR="005F72D9" w:rsidRPr="000C6F5A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0"/>
          <w:szCs w:val="56"/>
          <w:lang w:val="el-GR"/>
        </w:rPr>
      </w:pPr>
    </w:p>
    <w:p w:rsidR="005F72D9" w:rsidRPr="000C6F5A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0"/>
          <w:szCs w:val="56"/>
          <w:lang w:val="el-GR"/>
        </w:rPr>
      </w:pPr>
    </w:p>
    <w:p w:rsidR="005F72D9" w:rsidRPr="000C6F5A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0"/>
          <w:szCs w:val="56"/>
          <w:lang w:val="el-GR"/>
        </w:rPr>
      </w:pPr>
    </w:p>
    <w:p w:rsidR="005F72D9" w:rsidRPr="000C6F5A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0"/>
          <w:szCs w:val="56"/>
          <w:lang w:val="el-GR"/>
        </w:rPr>
      </w:pPr>
    </w:p>
    <w:p w:rsidR="005F72D9" w:rsidRPr="000C6F5A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0"/>
          <w:szCs w:val="56"/>
          <w:lang w:val="el-GR"/>
        </w:rPr>
      </w:pPr>
    </w:p>
    <w:p w:rsidR="005F72D9" w:rsidRPr="000C6F5A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0"/>
          <w:szCs w:val="56"/>
          <w:lang w:val="el-GR"/>
        </w:rPr>
      </w:pPr>
    </w:p>
    <w:p w:rsidR="005F72D9" w:rsidRPr="000C6F5A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0"/>
          <w:szCs w:val="56"/>
          <w:lang w:val="el-GR"/>
        </w:rPr>
      </w:pPr>
    </w:p>
    <w:p w:rsidR="00B777F2" w:rsidRPr="005F72D9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FF"/>
          <w:sz w:val="40"/>
          <w:szCs w:val="56"/>
          <w:lang w:val="el-GR"/>
        </w:rPr>
      </w:pPr>
      <w:r w:rsidRPr="005F72D9">
        <w:rPr>
          <w:rFonts w:ascii="Arial" w:hAnsi="Arial" w:cs="Arial"/>
          <w:b/>
          <w:color w:val="0000FF"/>
          <w:sz w:val="40"/>
          <w:szCs w:val="56"/>
          <w:lang w:val="el-GR"/>
        </w:rPr>
        <w:t>Μαθηματικά</w:t>
      </w:r>
    </w:p>
    <w:p w:rsidR="00B777F2" w:rsidRPr="005F72D9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40"/>
          <w:szCs w:val="56"/>
          <w:lang w:val="el-GR"/>
        </w:rPr>
      </w:pPr>
      <w:r w:rsidRPr="005F72D9">
        <w:rPr>
          <w:rFonts w:ascii="Arial" w:hAnsi="Arial" w:cs="Arial"/>
          <w:b/>
          <w:color w:val="000000"/>
          <w:sz w:val="40"/>
          <w:szCs w:val="56"/>
          <w:lang w:val="el-GR"/>
        </w:rPr>
        <w:t>Δ΄ Δημοτικού</w:t>
      </w:r>
    </w:p>
    <w:p w:rsidR="00B777F2" w:rsidRPr="005F72D9" w:rsidRDefault="00B777F2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22"/>
          <w:szCs w:val="56"/>
          <w:lang w:val="el-GR"/>
        </w:rPr>
      </w:pPr>
    </w:p>
    <w:p w:rsidR="00B777F2" w:rsidRPr="005F72D9" w:rsidRDefault="00E56DFF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40"/>
          <w:szCs w:val="56"/>
          <w:lang w:val="el-GR"/>
        </w:rPr>
      </w:pPr>
      <w:r>
        <w:rPr>
          <w:rFonts w:ascii="Arial" w:hAnsi="Arial" w:cs="Arial"/>
          <w:b/>
          <w:color w:val="000000"/>
          <w:sz w:val="40"/>
          <w:szCs w:val="56"/>
          <w:lang w:val="el-GR"/>
        </w:rPr>
        <w:t>Τόμος 2</w:t>
      </w:r>
      <w:r w:rsidR="005F72D9">
        <w:rPr>
          <w:rFonts w:ascii="Arial" w:hAnsi="Arial" w:cs="Arial"/>
          <w:b/>
          <w:color w:val="000000"/>
          <w:sz w:val="40"/>
          <w:szCs w:val="56"/>
          <w:lang w:val="el-GR"/>
        </w:rPr>
        <w:t>ος</w:t>
      </w:r>
    </w:p>
    <w:p w:rsidR="005F72D9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40"/>
          <w:szCs w:val="56"/>
          <w:lang w:val="el-GR"/>
        </w:rPr>
      </w:pPr>
    </w:p>
    <w:p w:rsidR="005F72D9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40"/>
          <w:szCs w:val="56"/>
          <w:lang w:val="el-GR"/>
        </w:rPr>
      </w:pPr>
    </w:p>
    <w:p w:rsidR="005F72D9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18"/>
          <w:szCs w:val="18"/>
          <w:lang w:val="el-GR"/>
        </w:rPr>
      </w:pPr>
    </w:p>
    <w:p w:rsidR="005F72D9" w:rsidRDefault="005F72D9" w:rsidP="00B777F2">
      <w:pPr>
        <w:pBdr>
          <w:top w:val="thinThickThinSmallGap" w:sz="24" w:space="1" w:color="FF9900"/>
          <w:left w:val="thinThickThinSmallGap" w:sz="24" w:space="4" w:color="FF9900"/>
          <w:bottom w:val="thinThickThinSmallGap" w:sz="24" w:space="23" w:color="FF9900"/>
          <w:right w:val="thinThickThinSmallGap" w:sz="24" w:space="4" w:color="FF9900"/>
        </w:pBdr>
        <w:suppressAutoHyphens/>
        <w:jc w:val="center"/>
        <w:rPr>
          <w:rFonts w:ascii="Arial" w:hAnsi="Arial" w:cs="Arial"/>
          <w:b/>
          <w:color w:val="000000"/>
          <w:sz w:val="18"/>
          <w:szCs w:val="18"/>
          <w:lang w:val="el-GR"/>
        </w:rPr>
      </w:pPr>
    </w:p>
    <w:p w:rsidR="005F72D9" w:rsidRPr="005F72D9" w:rsidRDefault="005F72D9" w:rsidP="005F72D9">
      <w:pPr>
        <w:shd w:val="clear" w:color="auto" w:fill="FFFFFF"/>
        <w:rPr>
          <w:rFonts w:ascii="Arial" w:hAnsi="Arial" w:cs="Arial"/>
          <w:b/>
          <w:bCs/>
          <w:color w:val="000000"/>
          <w:sz w:val="16"/>
          <w:szCs w:val="16"/>
          <w:lang w:val="el-GR"/>
        </w:rPr>
      </w:pPr>
    </w:p>
    <w:p w:rsidR="00B777F2" w:rsidRDefault="00B777F2">
      <w:pPr>
        <w:spacing w:after="200" w:line="276" w:lineRule="auto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  <w:r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  <w:br w:type="page"/>
      </w:r>
    </w:p>
    <w:p w:rsidR="00967795" w:rsidRDefault="00967795">
      <w:pPr>
        <w:spacing w:after="200" w:line="276" w:lineRule="auto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  <w:r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  <w:lastRenderedPageBreak/>
        <w:br w:type="page"/>
      </w:r>
    </w:p>
    <w:p w:rsidR="005F72D9" w:rsidRDefault="005F72D9" w:rsidP="005F72D9">
      <w:pPr>
        <w:shd w:val="clear" w:color="auto" w:fill="FFFFFF"/>
        <w:jc w:val="center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</w:p>
    <w:p w:rsidR="005F72D9" w:rsidRDefault="005F72D9" w:rsidP="005F72D9">
      <w:pPr>
        <w:shd w:val="clear" w:color="auto" w:fill="FFFFFF"/>
        <w:jc w:val="center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</w:p>
    <w:p w:rsidR="005F72D9" w:rsidRDefault="005F72D9" w:rsidP="005F72D9">
      <w:pPr>
        <w:shd w:val="clear" w:color="auto" w:fill="FFFFFF"/>
        <w:jc w:val="center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</w:p>
    <w:p w:rsidR="005F72D9" w:rsidRDefault="005F72D9" w:rsidP="005F72D9">
      <w:pPr>
        <w:shd w:val="clear" w:color="auto" w:fill="FFFFFF"/>
        <w:jc w:val="center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</w:p>
    <w:p w:rsidR="005F72D9" w:rsidRDefault="005F72D9" w:rsidP="005F72D9">
      <w:pPr>
        <w:shd w:val="clear" w:color="auto" w:fill="FFFFFF"/>
        <w:jc w:val="center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</w:p>
    <w:p w:rsidR="005F72D9" w:rsidRDefault="005F72D9" w:rsidP="005F72D9">
      <w:pPr>
        <w:shd w:val="clear" w:color="auto" w:fill="FFFFFF"/>
        <w:jc w:val="center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</w:p>
    <w:p w:rsidR="005F72D9" w:rsidRDefault="005F72D9" w:rsidP="005F72D9">
      <w:pPr>
        <w:shd w:val="clear" w:color="auto" w:fill="FFFFFF"/>
        <w:jc w:val="center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</w:p>
    <w:p w:rsidR="005F72D9" w:rsidRDefault="005F72D9" w:rsidP="005F72D9">
      <w:pPr>
        <w:shd w:val="clear" w:color="auto" w:fill="FFFFFF"/>
        <w:jc w:val="center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</w:p>
    <w:p w:rsidR="005F72D9" w:rsidRDefault="005F72D9" w:rsidP="005F72D9">
      <w:pPr>
        <w:shd w:val="clear" w:color="auto" w:fill="FFFFFF"/>
        <w:jc w:val="center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</w:p>
    <w:p w:rsidR="005F72D9" w:rsidRDefault="005F72D9" w:rsidP="005F72D9">
      <w:pPr>
        <w:shd w:val="clear" w:color="auto" w:fill="FFFFFF"/>
        <w:jc w:val="center"/>
        <w:rPr>
          <w:rFonts w:ascii="Arial" w:hAnsi="Arial" w:cs="Arial"/>
          <w:b/>
          <w:bCs/>
          <w:color w:val="000000"/>
          <w:position w:val="9"/>
          <w:sz w:val="40"/>
          <w:szCs w:val="60"/>
          <w:lang w:val="el-GR"/>
        </w:rPr>
      </w:pPr>
    </w:p>
    <w:p w:rsidR="00B777F2" w:rsidRPr="00156FC8" w:rsidRDefault="00B777F2" w:rsidP="005F72D9">
      <w:pPr>
        <w:shd w:val="clear" w:color="auto" w:fill="FFFFFF"/>
        <w:jc w:val="center"/>
        <w:rPr>
          <w:rFonts w:ascii="Tahoma" w:hAnsi="Tahoma" w:cs="Tahoma"/>
          <w:b/>
          <w:bCs/>
          <w:color w:val="000000"/>
          <w:position w:val="9"/>
          <w:sz w:val="40"/>
          <w:szCs w:val="60"/>
          <w:lang w:val="el-GR"/>
        </w:rPr>
      </w:pPr>
      <w:r w:rsidRPr="00156FC8">
        <w:rPr>
          <w:rFonts w:ascii="Tahoma" w:hAnsi="Tahoma" w:cs="Tahoma"/>
          <w:b/>
          <w:bCs/>
          <w:color w:val="000000"/>
          <w:position w:val="9"/>
          <w:sz w:val="40"/>
          <w:szCs w:val="60"/>
          <w:lang w:val="el-GR"/>
        </w:rPr>
        <w:t>Μαθηματικά</w:t>
      </w:r>
    </w:p>
    <w:p w:rsidR="00B777F2" w:rsidRPr="00156FC8" w:rsidRDefault="00B777F2" w:rsidP="005F72D9">
      <w:pPr>
        <w:shd w:val="clear" w:color="auto" w:fill="FFFFFF"/>
        <w:jc w:val="center"/>
        <w:rPr>
          <w:rFonts w:ascii="Tahoma" w:hAnsi="Tahoma" w:cs="Tahoma"/>
          <w:color w:val="000000"/>
          <w:sz w:val="14"/>
          <w:lang w:val="el-GR"/>
        </w:rPr>
      </w:pPr>
      <w:r w:rsidRPr="00156FC8">
        <w:rPr>
          <w:rFonts w:ascii="Tahoma" w:hAnsi="Tahoma" w:cs="Tahoma"/>
          <w:b/>
          <w:bCs/>
          <w:color w:val="000000"/>
          <w:position w:val="9"/>
          <w:sz w:val="40"/>
          <w:szCs w:val="60"/>
          <w:lang w:val="el-GR"/>
        </w:rPr>
        <w:t>Δ΄ Δημοτικού</w:t>
      </w:r>
    </w:p>
    <w:p w:rsidR="00B777F2" w:rsidRPr="00156FC8" w:rsidRDefault="00B777F2" w:rsidP="005F72D9">
      <w:pPr>
        <w:jc w:val="center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</w:p>
    <w:p w:rsidR="00B777F2" w:rsidRPr="00156FC8" w:rsidRDefault="00B777F2" w:rsidP="005F72D9">
      <w:pPr>
        <w:jc w:val="center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</w:p>
    <w:p w:rsidR="00B777F2" w:rsidRPr="00156FC8" w:rsidRDefault="00B777F2" w:rsidP="005F72D9">
      <w:pPr>
        <w:shd w:val="clear" w:color="auto" w:fill="FFFFFF"/>
        <w:jc w:val="center"/>
        <w:rPr>
          <w:rFonts w:ascii="Tahoma" w:hAnsi="Tahoma" w:cs="Tahoma"/>
          <w:b/>
          <w:color w:val="000000"/>
          <w:sz w:val="40"/>
          <w:szCs w:val="36"/>
          <w:lang w:val="el-GR"/>
        </w:rPr>
      </w:pPr>
      <w:r w:rsidRPr="00156FC8">
        <w:rPr>
          <w:rFonts w:ascii="Tahoma" w:hAnsi="Tahoma" w:cs="Tahoma"/>
          <w:b/>
          <w:color w:val="000000"/>
          <w:sz w:val="40"/>
          <w:szCs w:val="36"/>
          <w:lang w:val="el-GR"/>
        </w:rPr>
        <w:t>Τόμος</w:t>
      </w:r>
      <w:r w:rsidR="00E56DFF" w:rsidRPr="00156FC8">
        <w:rPr>
          <w:rFonts w:ascii="Tahoma" w:hAnsi="Tahoma" w:cs="Tahoma"/>
          <w:b/>
          <w:color w:val="000000"/>
          <w:sz w:val="40"/>
          <w:szCs w:val="36"/>
          <w:lang w:val="el-GR"/>
        </w:rPr>
        <w:t xml:space="preserve"> 2</w:t>
      </w:r>
      <w:r w:rsidRPr="00156FC8">
        <w:rPr>
          <w:rFonts w:ascii="Tahoma" w:hAnsi="Tahoma" w:cs="Tahoma"/>
          <w:b/>
          <w:color w:val="000000"/>
          <w:sz w:val="40"/>
          <w:szCs w:val="36"/>
          <w:lang w:val="el-GR"/>
        </w:rPr>
        <w:t>ος</w:t>
      </w:r>
    </w:p>
    <w:p w:rsidR="00B777F2" w:rsidRPr="00156FC8" w:rsidRDefault="00B777F2" w:rsidP="005F72D9">
      <w:pPr>
        <w:jc w:val="center"/>
        <w:rPr>
          <w:rFonts w:ascii="Tahoma" w:hAnsi="Tahoma" w:cs="Tahoma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B777F2" w:rsidRDefault="00B777F2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5F72D9" w:rsidRDefault="005F72D9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5F72D9" w:rsidRDefault="005F72D9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5F72D9" w:rsidRDefault="005F72D9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5F72D9" w:rsidRDefault="005F72D9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5F72D9" w:rsidRDefault="005F72D9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5F72D9" w:rsidRDefault="005F72D9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5F72D9" w:rsidRDefault="005F72D9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5F72D9" w:rsidRDefault="005F72D9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967795" w:rsidRDefault="00967795">
      <w:pPr>
        <w:spacing w:after="200" w:line="276" w:lineRule="auto"/>
        <w:rPr>
          <w:rFonts w:ascii="Verdana" w:hAnsi="Verdana"/>
          <w:b/>
          <w:color w:val="000000"/>
          <w:sz w:val="36"/>
          <w:szCs w:val="56"/>
          <w:lang w:val="el-GR"/>
        </w:rPr>
      </w:pPr>
      <w:r>
        <w:rPr>
          <w:rFonts w:ascii="Verdana" w:hAnsi="Verdana"/>
          <w:b/>
          <w:color w:val="000000"/>
          <w:sz w:val="36"/>
          <w:szCs w:val="56"/>
          <w:lang w:val="el-GR"/>
        </w:rPr>
        <w:br w:type="page"/>
      </w:r>
    </w:p>
    <w:p w:rsidR="005F72D9" w:rsidRPr="00B777F2" w:rsidRDefault="005F72D9" w:rsidP="005F72D9">
      <w:pPr>
        <w:suppressAutoHyphens/>
        <w:jc w:val="center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5F72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jc w:val="center"/>
        <w:rPr>
          <w:rFonts w:ascii="Arial" w:hAnsi="Arial" w:cs="Arial"/>
          <w:b/>
          <w:color w:val="000000"/>
          <w:sz w:val="32"/>
          <w:szCs w:val="40"/>
          <w:lang w:val="el-GR"/>
        </w:rPr>
      </w:pPr>
      <w:r w:rsidRPr="00B777F2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br w:type="page"/>
      </w:r>
      <w:r w:rsidRPr="00EC3C16">
        <w:rPr>
          <w:rFonts w:ascii="Tahoma" w:hAnsi="Tahoma" w:cs="Tahoma"/>
          <w:b/>
          <w:bCs/>
          <w:color w:val="000000"/>
          <w:sz w:val="32"/>
          <w:szCs w:val="40"/>
          <w:lang w:val="el-GR"/>
        </w:rPr>
        <w:lastRenderedPageBreak/>
        <w:t>Γ΄ Κ.Π.Σ. / ΕΠΕΑΕΚ ΙΙ / Ενέργεια 2.2.1</w:t>
      </w:r>
      <w:r w:rsidRPr="00B777F2">
        <w:rPr>
          <w:rFonts w:ascii="Arial" w:hAnsi="Arial" w:cs="Arial"/>
          <w:b/>
          <w:bCs/>
          <w:color w:val="000000"/>
          <w:sz w:val="32"/>
          <w:szCs w:val="40"/>
          <w:lang w:val="el-GR"/>
        </w:rPr>
        <w:t xml:space="preserve"> </w:t>
      </w:r>
      <w:r w:rsidRPr="00B777F2">
        <w:rPr>
          <w:rFonts w:ascii="Arial" w:hAnsi="Arial" w:cs="Arial"/>
          <w:b/>
          <w:color w:val="000000"/>
          <w:sz w:val="32"/>
          <w:szCs w:val="40"/>
          <w:lang w:val="el-GR"/>
        </w:rPr>
        <w:t>/ Κατηγορία Πράξεων 2.2.1.α: «Αναμόρφωση των προγραμμάτων σπουδών και συγγραφή νέων εκπαιδευτικών πακέτων»</w:t>
      </w:r>
    </w:p>
    <w:p w:rsidR="00B777F2" w:rsidRPr="00B777F2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jc w:val="center"/>
        <w:rPr>
          <w:rFonts w:ascii="Arial" w:hAnsi="Arial" w:cs="Arial"/>
          <w:b/>
          <w:color w:val="000000"/>
          <w:sz w:val="2"/>
          <w:szCs w:val="40"/>
          <w:lang w:val="el-GR"/>
        </w:rPr>
      </w:pPr>
    </w:p>
    <w:p w:rsidR="00B777F2" w:rsidRPr="00B777F2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jc w:val="center"/>
        <w:rPr>
          <w:rFonts w:ascii="Arial" w:hAnsi="Arial" w:cs="Arial"/>
          <w:b/>
          <w:color w:val="000000"/>
          <w:sz w:val="32"/>
          <w:szCs w:val="40"/>
          <w:lang w:val="el-GR"/>
        </w:rPr>
      </w:pPr>
      <w:r w:rsidRPr="00B777F2">
        <w:rPr>
          <w:rFonts w:ascii="Arial" w:hAnsi="Arial" w:cs="Arial"/>
          <w:b/>
          <w:color w:val="000000"/>
          <w:sz w:val="32"/>
          <w:szCs w:val="40"/>
          <w:lang w:val="el-GR"/>
        </w:rPr>
        <w:t>ΠΑΙΔΑΓΩΓΙΚΟ ΙΝΣΤΙΤΟΥΤΟ</w:t>
      </w:r>
    </w:p>
    <w:p w:rsidR="00B777F2" w:rsidRPr="00EC3C16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Tahoma" w:hAnsi="Tahoma" w:cs="Tahoma"/>
          <w:b/>
          <w:bCs/>
          <w:color w:val="000000"/>
          <w:sz w:val="32"/>
          <w:szCs w:val="40"/>
          <w:lang w:val="el-GR"/>
        </w:rPr>
      </w:pPr>
      <w:r w:rsidRPr="00EC3C16">
        <w:rPr>
          <w:rFonts w:ascii="Tahoma" w:hAnsi="Tahoma" w:cs="Tahoma"/>
          <w:b/>
          <w:bCs/>
          <w:color w:val="000000"/>
          <w:sz w:val="32"/>
          <w:szCs w:val="40"/>
          <w:lang w:val="el-GR"/>
        </w:rPr>
        <w:t>Μιχάλης Αγ. Παπαδόπουλος</w:t>
      </w:r>
    </w:p>
    <w:p w:rsidR="00026C47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color w:val="000000"/>
          <w:sz w:val="32"/>
          <w:szCs w:val="40"/>
          <w:lang w:val="el-GR"/>
        </w:rPr>
      </w:pPr>
      <w:r w:rsidRPr="00B777F2">
        <w:rPr>
          <w:rFonts w:ascii="Arial" w:hAnsi="Arial" w:cs="Arial"/>
          <w:b/>
          <w:color w:val="000000"/>
          <w:sz w:val="32"/>
          <w:szCs w:val="40"/>
          <w:lang w:val="el-GR"/>
        </w:rPr>
        <w:t>Ομότιμος Καθηγητής του Α.Π.</w:t>
      </w:r>
      <w:r w:rsidRPr="00026C47">
        <w:rPr>
          <w:rFonts w:ascii="Arial" w:hAnsi="Arial" w:cs="Arial"/>
          <w:b/>
          <w:color w:val="000000"/>
          <w:sz w:val="32"/>
          <w:szCs w:val="40"/>
          <w:lang w:val="el-GR"/>
        </w:rPr>
        <w:t>Θ</w:t>
      </w:r>
    </w:p>
    <w:p w:rsidR="00B777F2" w:rsidRPr="00026C47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iCs/>
          <w:color w:val="000000"/>
          <w:sz w:val="32"/>
          <w:szCs w:val="40"/>
          <w:lang w:val="el-GR"/>
        </w:rPr>
      </w:pPr>
      <w:r w:rsidRPr="00026C47">
        <w:rPr>
          <w:rFonts w:ascii="Arial" w:hAnsi="Arial" w:cs="Arial"/>
          <w:b/>
          <w:color w:val="000000"/>
          <w:sz w:val="32"/>
          <w:szCs w:val="40"/>
          <w:lang w:val="el-GR"/>
        </w:rPr>
        <w:t xml:space="preserve"> </w:t>
      </w:r>
      <w:r w:rsidR="000C6F5A" w:rsidRPr="00026C47">
        <w:rPr>
          <w:rFonts w:ascii="Arial" w:hAnsi="Arial" w:cs="Arial"/>
          <w:b/>
          <w:iCs/>
          <w:color w:val="000000"/>
          <w:sz w:val="32"/>
          <w:szCs w:val="40"/>
          <w:lang w:val="el-GR"/>
        </w:rPr>
        <w:t xml:space="preserve">Πρόεδρος του Παιδαγωγ. </w:t>
      </w:r>
      <w:r w:rsidRPr="00026C47">
        <w:rPr>
          <w:rFonts w:ascii="Arial" w:hAnsi="Arial" w:cs="Arial"/>
          <w:b/>
          <w:iCs/>
          <w:color w:val="000000"/>
          <w:sz w:val="32"/>
          <w:szCs w:val="40"/>
          <w:lang w:val="el-GR"/>
        </w:rPr>
        <w:t>Ινστιτούτου</w:t>
      </w:r>
    </w:p>
    <w:p w:rsidR="005F72D9" w:rsidRPr="00026C47" w:rsidRDefault="005F72D9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color w:val="000000"/>
          <w:sz w:val="32"/>
          <w:szCs w:val="40"/>
          <w:lang w:val="el-GR"/>
        </w:rPr>
      </w:pPr>
    </w:p>
    <w:p w:rsidR="00B777F2" w:rsidRPr="00B777F2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jc w:val="center"/>
        <w:rPr>
          <w:rFonts w:ascii="Arial" w:hAnsi="Arial" w:cs="Arial"/>
          <w:b/>
          <w:color w:val="000000"/>
          <w:sz w:val="2"/>
          <w:szCs w:val="40"/>
          <w:lang w:val="el-GR"/>
        </w:rPr>
      </w:pPr>
    </w:p>
    <w:p w:rsidR="00B777F2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color w:val="000000"/>
          <w:sz w:val="32"/>
          <w:szCs w:val="40"/>
          <w:lang w:val="el-GR"/>
        </w:rPr>
      </w:pPr>
      <w:r w:rsidRPr="00B777F2">
        <w:rPr>
          <w:rFonts w:ascii="Arial" w:hAnsi="Arial" w:cs="Arial"/>
          <w:b/>
          <w:color w:val="000000"/>
          <w:sz w:val="32"/>
          <w:szCs w:val="40"/>
          <w:lang w:val="el-GR"/>
        </w:rPr>
        <w:t xml:space="preserve">Πράξη µε τίτλο: «Συγγραφή νέων βιβλίων και παραγωγή υποστηρικτικού εκπαιδευτικού υλικού µε βάση το ΔΕΠΠΣ και τα ΑΠΣ για το Δηµοτικό και το </w:t>
      </w:r>
      <w:r w:rsidRPr="00B777F2">
        <w:rPr>
          <w:rFonts w:ascii="Arial" w:hAnsi="Arial" w:cs="Arial"/>
          <w:b/>
          <w:color w:val="000000"/>
          <w:sz w:val="32"/>
          <w:szCs w:val="40"/>
        </w:rPr>
        <w:t>N</w:t>
      </w:r>
      <w:r w:rsidRPr="00B777F2">
        <w:rPr>
          <w:rFonts w:ascii="Arial" w:hAnsi="Arial" w:cs="Arial"/>
          <w:b/>
          <w:color w:val="000000"/>
          <w:sz w:val="32"/>
          <w:szCs w:val="40"/>
          <w:lang w:val="el-GR"/>
        </w:rPr>
        <w:t>ηπιαγωγείο»</w:t>
      </w:r>
    </w:p>
    <w:p w:rsidR="005F72D9" w:rsidRPr="00B777F2" w:rsidRDefault="005F72D9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color w:val="000000"/>
          <w:sz w:val="32"/>
          <w:szCs w:val="40"/>
          <w:lang w:val="el-GR"/>
        </w:rPr>
      </w:pPr>
    </w:p>
    <w:p w:rsidR="00B777F2" w:rsidRPr="00B777F2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jc w:val="center"/>
        <w:rPr>
          <w:rFonts w:ascii="Arial" w:hAnsi="Arial" w:cs="Arial"/>
          <w:b/>
          <w:color w:val="000000"/>
          <w:sz w:val="2"/>
          <w:szCs w:val="40"/>
          <w:lang w:val="el-GR"/>
        </w:rPr>
      </w:pPr>
    </w:p>
    <w:p w:rsidR="00B777F2" w:rsidRPr="00B777F2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color w:val="000000"/>
          <w:sz w:val="32"/>
          <w:szCs w:val="40"/>
          <w:lang w:val="el-GR"/>
        </w:rPr>
      </w:pPr>
      <w:r w:rsidRPr="00B777F2">
        <w:rPr>
          <w:rFonts w:ascii="Arial" w:hAnsi="Arial" w:cs="Arial"/>
          <w:b/>
          <w:color w:val="000000"/>
          <w:sz w:val="32"/>
          <w:szCs w:val="40"/>
          <w:lang w:val="el-GR"/>
        </w:rPr>
        <w:t>Επιστηµονικός Υπεύθυνος Έργου</w:t>
      </w:r>
    </w:p>
    <w:p w:rsidR="00B777F2" w:rsidRPr="00EC3C16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Tahoma" w:hAnsi="Tahoma" w:cs="Tahoma"/>
          <w:b/>
          <w:bCs/>
          <w:color w:val="000000"/>
          <w:sz w:val="32"/>
          <w:szCs w:val="40"/>
          <w:lang w:val="el-GR"/>
        </w:rPr>
      </w:pPr>
      <w:r w:rsidRPr="00EC3C16">
        <w:rPr>
          <w:rFonts w:ascii="Tahoma" w:hAnsi="Tahoma" w:cs="Tahoma"/>
          <w:b/>
          <w:bCs/>
          <w:color w:val="000000"/>
          <w:sz w:val="32"/>
          <w:szCs w:val="40"/>
          <w:lang w:val="el-GR"/>
        </w:rPr>
        <w:t>Γεώργιος Τύπας</w:t>
      </w:r>
    </w:p>
    <w:p w:rsidR="00B777F2" w:rsidRPr="00026C47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iCs/>
          <w:color w:val="000000"/>
          <w:sz w:val="32"/>
          <w:szCs w:val="40"/>
          <w:lang w:val="el-GR"/>
        </w:rPr>
      </w:pPr>
      <w:r w:rsidRPr="00026C47">
        <w:rPr>
          <w:rFonts w:ascii="Arial" w:hAnsi="Arial" w:cs="Arial"/>
          <w:b/>
          <w:iCs/>
          <w:color w:val="000000"/>
          <w:sz w:val="32"/>
          <w:szCs w:val="40"/>
        </w:rPr>
        <w:t>M</w:t>
      </w:r>
      <w:r w:rsidRPr="00026C47">
        <w:rPr>
          <w:rFonts w:ascii="Arial" w:hAnsi="Arial" w:cs="Arial"/>
          <w:b/>
          <w:iCs/>
          <w:color w:val="000000"/>
          <w:sz w:val="32"/>
          <w:szCs w:val="40"/>
          <w:lang w:val="el-GR"/>
        </w:rPr>
        <w:t>όνιµος Πάρεδρος του Παιδ. Ινστιτ.</w:t>
      </w:r>
    </w:p>
    <w:p w:rsidR="005F72D9" w:rsidRPr="00026C47" w:rsidRDefault="005F72D9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color w:val="000000"/>
          <w:sz w:val="32"/>
          <w:szCs w:val="40"/>
          <w:lang w:val="el-GR"/>
        </w:rPr>
      </w:pPr>
    </w:p>
    <w:p w:rsidR="00B777F2" w:rsidRPr="00B777F2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jc w:val="center"/>
        <w:rPr>
          <w:rFonts w:ascii="Arial" w:hAnsi="Arial" w:cs="Arial"/>
          <w:b/>
          <w:color w:val="000000"/>
          <w:sz w:val="2"/>
          <w:szCs w:val="40"/>
          <w:lang w:val="el-GR"/>
        </w:rPr>
      </w:pPr>
    </w:p>
    <w:p w:rsidR="00B777F2" w:rsidRPr="00B777F2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color w:val="000000"/>
          <w:sz w:val="32"/>
          <w:szCs w:val="40"/>
          <w:lang w:val="el-GR"/>
        </w:rPr>
      </w:pPr>
      <w:r w:rsidRPr="00B777F2">
        <w:rPr>
          <w:rFonts w:ascii="Arial" w:hAnsi="Arial" w:cs="Arial"/>
          <w:b/>
          <w:color w:val="000000"/>
          <w:sz w:val="32"/>
          <w:szCs w:val="40"/>
          <w:lang w:val="el-GR"/>
        </w:rPr>
        <w:t>Αναπληρωτής Επιστηµ. Υπεύθ. Έργου</w:t>
      </w:r>
    </w:p>
    <w:p w:rsidR="00B777F2" w:rsidRPr="00B777F2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color w:val="000000"/>
          <w:sz w:val="32"/>
          <w:szCs w:val="40"/>
          <w:lang w:val="el-GR"/>
        </w:rPr>
      </w:pPr>
      <w:r w:rsidRPr="00EC3C16">
        <w:rPr>
          <w:rFonts w:ascii="Tahoma" w:hAnsi="Tahoma" w:cs="Tahoma"/>
          <w:b/>
          <w:bCs/>
          <w:color w:val="000000"/>
          <w:sz w:val="32"/>
          <w:szCs w:val="40"/>
          <w:lang w:val="el-GR"/>
        </w:rPr>
        <w:t>Γεώργιος Οικονόµου</w:t>
      </w:r>
    </w:p>
    <w:p w:rsidR="00B777F2" w:rsidRPr="00026C47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iCs/>
          <w:color w:val="000000"/>
          <w:sz w:val="32"/>
          <w:szCs w:val="40"/>
          <w:lang w:val="el-GR"/>
        </w:rPr>
      </w:pPr>
      <w:r w:rsidRPr="00026C47">
        <w:rPr>
          <w:rFonts w:ascii="Arial" w:hAnsi="Arial" w:cs="Arial"/>
          <w:b/>
          <w:iCs/>
          <w:color w:val="000000"/>
          <w:sz w:val="32"/>
          <w:szCs w:val="40"/>
        </w:rPr>
        <w:t>M</w:t>
      </w:r>
      <w:r w:rsidRPr="00026C47">
        <w:rPr>
          <w:rFonts w:ascii="Arial" w:hAnsi="Arial" w:cs="Arial"/>
          <w:b/>
          <w:iCs/>
          <w:color w:val="000000"/>
          <w:sz w:val="32"/>
          <w:szCs w:val="40"/>
          <w:lang w:val="el-GR"/>
        </w:rPr>
        <w:t>όνιµος Πάρεδρος του Παιδ. Ινστιτ.</w:t>
      </w:r>
    </w:p>
    <w:p w:rsidR="005F72D9" w:rsidRPr="00026C47" w:rsidRDefault="005F72D9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Arial" w:hAnsi="Arial" w:cs="Arial"/>
          <w:b/>
          <w:color w:val="000000"/>
          <w:sz w:val="32"/>
          <w:szCs w:val="40"/>
          <w:lang w:val="el-GR"/>
        </w:rPr>
      </w:pPr>
    </w:p>
    <w:p w:rsidR="00B777F2" w:rsidRPr="00B777F2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jc w:val="center"/>
        <w:rPr>
          <w:rFonts w:ascii="Arial" w:hAnsi="Arial" w:cs="Arial"/>
          <w:b/>
          <w:color w:val="000000"/>
          <w:sz w:val="2"/>
          <w:szCs w:val="40"/>
          <w:lang w:val="el-GR"/>
        </w:rPr>
      </w:pPr>
    </w:p>
    <w:p w:rsidR="00B777F2" w:rsidRPr="00EC3C16" w:rsidRDefault="00B777F2" w:rsidP="00B777F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uppressAutoHyphens/>
        <w:rPr>
          <w:rFonts w:ascii="Tahoma" w:hAnsi="Tahoma" w:cs="Tahoma"/>
          <w:b/>
          <w:bCs/>
          <w:color w:val="000000"/>
          <w:sz w:val="32"/>
          <w:szCs w:val="40"/>
          <w:lang w:val="el-GR"/>
        </w:rPr>
      </w:pPr>
      <w:r w:rsidRPr="00EC3C16">
        <w:rPr>
          <w:rFonts w:ascii="Tahoma" w:hAnsi="Tahoma" w:cs="Tahoma"/>
          <w:b/>
          <w:bCs/>
          <w:color w:val="000000"/>
          <w:sz w:val="32"/>
          <w:szCs w:val="40"/>
          <w:lang w:val="el-GR"/>
        </w:rPr>
        <w:t>Έργο συγχρηµατοδοτούµενο 75% από το Ευρωπαϊκό Κοινωνικό Ταμείο και 25% από εθνικούς πόρους.</w:t>
      </w:r>
    </w:p>
    <w:p w:rsidR="005F72D9" w:rsidRDefault="005F72D9" w:rsidP="005F72D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u w:val="single"/>
          <w:lang w:val="el-GR"/>
        </w:rPr>
      </w:pPr>
    </w:p>
    <w:p w:rsidR="005F72D9" w:rsidRPr="00EC3C16" w:rsidRDefault="00B777F2" w:rsidP="00EC3C16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56"/>
          <w:lang w:val="el-GR"/>
        </w:rPr>
      </w:pPr>
      <w:r w:rsidRPr="00026C47">
        <w:rPr>
          <w:rFonts w:ascii="Arial" w:hAnsi="Arial" w:cs="Arial"/>
          <w:b/>
          <w:caps/>
          <w:sz w:val="36"/>
          <w:szCs w:val="56"/>
          <w:lang w:val="el-GR"/>
        </w:rPr>
        <w:t>συγγραφείς</w:t>
      </w:r>
    </w:p>
    <w:p w:rsidR="00B777F2" w:rsidRPr="00710170" w:rsidRDefault="00B777F2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Ξανθή Βαμβακούση</w:t>
      </w:r>
      <w:r w:rsidRPr="00710170">
        <w:rPr>
          <w:rFonts w:ascii="Arial" w:hAnsi="Arial" w:cs="Arial"/>
          <w:b/>
          <w:sz w:val="36"/>
          <w:szCs w:val="56"/>
          <w:lang w:val="el-GR"/>
        </w:rPr>
        <w:t>, Εκπαιδευτικός</w:t>
      </w:r>
    </w:p>
    <w:p w:rsidR="00B777F2" w:rsidRPr="00710170" w:rsidRDefault="00B777F2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Γεώργιος Καργιωτάκης</w:t>
      </w:r>
      <w:r w:rsidRPr="00710170">
        <w:rPr>
          <w:rFonts w:ascii="Arial" w:hAnsi="Arial" w:cs="Arial"/>
          <w:b/>
          <w:sz w:val="36"/>
          <w:szCs w:val="56"/>
          <w:lang w:val="el-GR"/>
        </w:rPr>
        <w:t>, Εκπ/κός</w:t>
      </w:r>
    </w:p>
    <w:p w:rsidR="00B777F2" w:rsidRPr="00710170" w:rsidRDefault="00B777F2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Αλεξάνδρα-Δέσποινα Μπομποτίνου</w:t>
      </w:r>
      <w:r w:rsidRPr="00710170">
        <w:rPr>
          <w:rFonts w:ascii="Arial" w:hAnsi="Arial" w:cs="Arial"/>
          <w:b/>
          <w:sz w:val="36"/>
          <w:szCs w:val="56"/>
          <w:lang w:val="el-GR"/>
        </w:rPr>
        <w:t>, Εκπαιδευτικός</w:t>
      </w:r>
    </w:p>
    <w:p w:rsidR="00B777F2" w:rsidRPr="00710170" w:rsidRDefault="00B777F2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Αθανάσιος Σαΐτης</w:t>
      </w:r>
      <w:r w:rsidRPr="00710170">
        <w:rPr>
          <w:rFonts w:ascii="Arial" w:hAnsi="Arial" w:cs="Arial"/>
          <w:b/>
          <w:sz w:val="36"/>
          <w:szCs w:val="56"/>
          <w:lang w:val="el-GR"/>
        </w:rPr>
        <w:t>, Εκπαιδευτικός</w:t>
      </w:r>
    </w:p>
    <w:p w:rsidR="00B777F2" w:rsidRPr="00710170" w:rsidRDefault="00B777F2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caps/>
          <w:sz w:val="16"/>
          <w:szCs w:val="28"/>
          <w:u w:val="single"/>
          <w:lang w:val="el-GR"/>
        </w:rPr>
      </w:pPr>
    </w:p>
    <w:p w:rsidR="00B777F2" w:rsidRPr="00026C47" w:rsidRDefault="00B777F2" w:rsidP="000C6F5A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56"/>
          <w:lang w:val="el-GR"/>
        </w:rPr>
      </w:pPr>
      <w:r w:rsidRPr="00026C47">
        <w:rPr>
          <w:rFonts w:ascii="Arial" w:hAnsi="Arial" w:cs="Arial"/>
          <w:b/>
          <w:caps/>
          <w:sz w:val="36"/>
          <w:szCs w:val="56"/>
          <w:lang w:val="el-GR"/>
        </w:rPr>
        <w:t>κριτές-αξιολογητές</w:t>
      </w:r>
    </w:p>
    <w:p w:rsidR="00B777F2" w:rsidRPr="00710170" w:rsidRDefault="00B777F2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Ευγένιος Αυγερινός</w:t>
      </w:r>
      <w:r w:rsidRPr="00710170">
        <w:rPr>
          <w:rFonts w:ascii="Arial" w:hAnsi="Arial" w:cs="Arial"/>
          <w:b/>
          <w:sz w:val="36"/>
          <w:szCs w:val="56"/>
          <w:lang w:val="el-GR"/>
        </w:rPr>
        <w:t>,</w:t>
      </w:r>
      <w:r w:rsidR="000C6F5A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710170">
        <w:rPr>
          <w:rFonts w:ascii="Arial" w:hAnsi="Arial" w:cs="Arial"/>
          <w:b/>
          <w:sz w:val="36"/>
          <w:szCs w:val="56"/>
          <w:lang w:val="el-GR"/>
        </w:rPr>
        <w:t>Καθηγητής του Πανεπιστ. Αιγαίου</w:t>
      </w:r>
    </w:p>
    <w:p w:rsidR="00B777F2" w:rsidRPr="00710170" w:rsidRDefault="00B777F2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Παναγιώτης Γιαβρίμης</w:t>
      </w:r>
      <w:r w:rsidRPr="00710170">
        <w:rPr>
          <w:rFonts w:ascii="Arial" w:hAnsi="Arial" w:cs="Arial"/>
          <w:b/>
          <w:sz w:val="36"/>
          <w:szCs w:val="56"/>
          <w:lang w:val="el-GR"/>
        </w:rPr>
        <w:t>, Σχολ. Σύμβ.</w:t>
      </w:r>
    </w:p>
    <w:p w:rsidR="00B777F2" w:rsidRPr="00710170" w:rsidRDefault="00B777F2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Σταμάτης Βούλγαρης</w:t>
      </w:r>
      <w:r w:rsidRPr="00710170">
        <w:rPr>
          <w:rFonts w:ascii="Arial" w:hAnsi="Arial" w:cs="Arial"/>
          <w:b/>
          <w:sz w:val="36"/>
          <w:szCs w:val="56"/>
          <w:lang w:val="el-GR"/>
        </w:rPr>
        <w:t>, Εκπ/κός</w:t>
      </w:r>
    </w:p>
    <w:p w:rsidR="00B777F2" w:rsidRPr="00710170" w:rsidRDefault="00B777F2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caps/>
          <w:sz w:val="16"/>
          <w:szCs w:val="28"/>
          <w:u w:val="single"/>
          <w:lang w:val="el-GR"/>
        </w:rPr>
      </w:pPr>
    </w:p>
    <w:p w:rsidR="00710170" w:rsidRPr="00710170" w:rsidRDefault="00710170" w:rsidP="00710170">
      <w:pPr>
        <w:spacing w:after="200" w:line="276" w:lineRule="auto"/>
        <w:rPr>
          <w:rFonts w:ascii="Arial" w:hAnsi="Arial" w:cs="Arial"/>
          <w:b/>
          <w:caps/>
          <w:sz w:val="36"/>
          <w:szCs w:val="56"/>
          <w:u w:val="single"/>
          <w:lang w:val="el-GR"/>
        </w:rPr>
      </w:pPr>
      <w:r w:rsidRPr="00710170">
        <w:rPr>
          <w:rFonts w:ascii="Arial" w:hAnsi="Arial" w:cs="Arial"/>
          <w:b/>
          <w:caps/>
          <w:sz w:val="36"/>
          <w:szCs w:val="56"/>
          <w:u w:val="single"/>
          <w:lang w:val="el-GR"/>
        </w:rPr>
        <w:br w:type="page"/>
      </w:r>
    </w:p>
    <w:p w:rsidR="00B777F2" w:rsidRPr="00026C47" w:rsidRDefault="00B777F2" w:rsidP="00B777F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56"/>
          <w:lang w:val="el-GR"/>
        </w:rPr>
      </w:pPr>
      <w:r w:rsidRPr="00026C47">
        <w:rPr>
          <w:rFonts w:ascii="Arial" w:hAnsi="Arial" w:cs="Arial"/>
          <w:b/>
          <w:caps/>
          <w:sz w:val="36"/>
          <w:szCs w:val="56"/>
          <w:lang w:val="el-GR"/>
        </w:rPr>
        <w:lastRenderedPageBreak/>
        <w:t>εικονογράφηση</w:t>
      </w:r>
    </w:p>
    <w:p w:rsidR="00B777F2" w:rsidRPr="00026C47" w:rsidRDefault="00B777F2" w:rsidP="00026C47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Πέτρος Μπουλούμπασης</w:t>
      </w:r>
      <w:r w:rsidRPr="000C6F5A">
        <w:rPr>
          <w:rFonts w:ascii="Arial" w:hAnsi="Arial" w:cs="Arial"/>
          <w:b/>
          <w:sz w:val="36"/>
          <w:szCs w:val="56"/>
          <w:lang w:val="el-GR"/>
        </w:rPr>
        <w:t>,</w:t>
      </w:r>
      <w:r w:rsidR="000C6F5A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0C6F5A">
        <w:rPr>
          <w:rFonts w:ascii="Arial" w:hAnsi="Arial" w:cs="Arial"/>
          <w:b/>
          <w:sz w:val="36"/>
          <w:szCs w:val="56"/>
          <w:lang w:val="el-GR"/>
        </w:rPr>
        <w:t>Σκιτσογράφος-Εικονογράφος</w:t>
      </w:r>
    </w:p>
    <w:p w:rsidR="000C6F5A" w:rsidRDefault="000C6F5A" w:rsidP="00B777F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56"/>
          <w:u w:val="single"/>
          <w:lang w:val="el-GR"/>
        </w:rPr>
      </w:pPr>
    </w:p>
    <w:p w:rsidR="00B777F2" w:rsidRPr="00026C47" w:rsidRDefault="00B777F2" w:rsidP="00B777F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56"/>
          <w:lang w:val="el-GR"/>
        </w:rPr>
      </w:pPr>
      <w:r w:rsidRPr="00026C47">
        <w:rPr>
          <w:rFonts w:ascii="Arial" w:hAnsi="Arial" w:cs="Arial"/>
          <w:b/>
          <w:caps/>
          <w:sz w:val="36"/>
          <w:szCs w:val="56"/>
          <w:lang w:val="el-GR"/>
        </w:rPr>
        <w:t>φιλολογική επιμέλεια</w:t>
      </w:r>
    </w:p>
    <w:p w:rsidR="00B777F2" w:rsidRDefault="00B777F2" w:rsidP="00026C47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Σοφία Τσακιρίδου</w:t>
      </w:r>
      <w:r w:rsidRPr="000C6F5A">
        <w:rPr>
          <w:rFonts w:ascii="Arial" w:hAnsi="Arial" w:cs="Arial"/>
          <w:b/>
          <w:sz w:val="36"/>
          <w:szCs w:val="56"/>
          <w:lang w:val="el-GR"/>
        </w:rPr>
        <w:t>, Φιλόλογος</w:t>
      </w:r>
    </w:p>
    <w:p w:rsidR="00026C47" w:rsidRPr="00026C47" w:rsidRDefault="00026C47" w:rsidP="00026C47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0C6F5A" w:rsidRDefault="00B777F2" w:rsidP="00B777F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56"/>
          <w:u w:val="single"/>
          <w:lang w:val="el-GR"/>
        </w:rPr>
      </w:pPr>
      <w:r w:rsidRPr="00026C47">
        <w:rPr>
          <w:rFonts w:ascii="Arial" w:hAnsi="Arial" w:cs="Arial"/>
          <w:b/>
          <w:caps/>
          <w:sz w:val="36"/>
          <w:szCs w:val="56"/>
          <w:lang w:val="el-GR"/>
        </w:rPr>
        <w:t>υπεύθυνος του μαθήματος κατά τη συγγραφή</w:t>
      </w:r>
    </w:p>
    <w:p w:rsidR="00B777F2" w:rsidRPr="000C6F5A" w:rsidRDefault="00B777F2" w:rsidP="000C6F5A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Γεώργιος Τύπας</w:t>
      </w:r>
      <w:r w:rsidRPr="000C6F5A">
        <w:rPr>
          <w:rFonts w:ascii="Arial" w:hAnsi="Arial" w:cs="Arial"/>
          <w:b/>
          <w:sz w:val="36"/>
          <w:szCs w:val="56"/>
          <w:lang w:val="el-GR"/>
        </w:rPr>
        <w:t>,</w:t>
      </w:r>
      <w:r w:rsidR="000C6F5A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0C6F5A">
        <w:rPr>
          <w:rFonts w:ascii="Arial" w:hAnsi="Arial" w:cs="Arial"/>
          <w:b/>
          <w:sz w:val="36"/>
          <w:szCs w:val="56"/>
          <w:lang w:val="el-GR"/>
        </w:rPr>
        <w:t>Μόν. Πάρεδρος του Παιδ. Ινστιτ.</w:t>
      </w:r>
    </w:p>
    <w:p w:rsidR="000C6F5A" w:rsidRDefault="000C6F5A" w:rsidP="00B777F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56"/>
          <w:u w:val="single"/>
          <w:lang w:val="el-GR"/>
        </w:rPr>
      </w:pPr>
    </w:p>
    <w:p w:rsidR="00B777F2" w:rsidRPr="00026C47" w:rsidRDefault="00B777F2" w:rsidP="00B777F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56"/>
          <w:lang w:val="el-GR"/>
        </w:rPr>
      </w:pPr>
      <w:r w:rsidRPr="00026C47">
        <w:rPr>
          <w:rFonts w:ascii="Arial" w:hAnsi="Arial" w:cs="Arial"/>
          <w:b/>
          <w:caps/>
          <w:sz w:val="36"/>
          <w:szCs w:val="56"/>
          <w:lang w:val="el-GR"/>
        </w:rPr>
        <w:t>υπεύθυνoς του υποέργου</w:t>
      </w:r>
    </w:p>
    <w:p w:rsidR="00B777F2" w:rsidRDefault="00B777F2" w:rsidP="00026C47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Γεώργιος Πολύζος</w:t>
      </w:r>
      <w:r w:rsidRPr="000C6F5A">
        <w:rPr>
          <w:rFonts w:ascii="Arial" w:hAnsi="Arial" w:cs="Arial"/>
          <w:b/>
          <w:sz w:val="36"/>
          <w:szCs w:val="56"/>
          <w:lang w:val="el-GR"/>
        </w:rPr>
        <w:t>, Πάρεδρος ε.θ.</w:t>
      </w:r>
      <w:r w:rsidR="000C6F5A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0C6F5A">
        <w:rPr>
          <w:rFonts w:ascii="Arial" w:hAnsi="Arial" w:cs="Arial"/>
          <w:b/>
          <w:sz w:val="36"/>
          <w:szCs w:val="56"/>
          <w:lang w:val="el-GR"/>
        </w:rPr>
        <w:t>του Παιδαγωγικού Ινστιτούτου</w:t>
      </w:r>
    </w:p>
    <w:p w:rsidR="00026C47" w:rsidRPr="00026C47" w:rsidRDefault="00026C47" w:rsidP="00026C47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026C47" w:rsidRDefault="00B777F2" w:rsidP="00B777F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56"/>
          <w:lang w:val="el-GR"/>
        </w:rPr>
      </w:pPr>
      <w:r w:rsidRPr="00026C47">
        <w:rPr>
          <w:rFonts w:ascii="Arial" w:hAnsi="Arial" w:cs="Arial"/>
          <w:b/>
          <w:caps/>
          <w:sz w:val="36"/>
          <w:szCs w:val="56"/>
          <w:lang w:val="el-GR"/>
        </w:rPr>
        <w:t>εξώφυλλο</w:t>
      </w:r>
    </w:p>
    <w:p w:rsidR="00B777F2" w:rsidRDefault="00B777F2" w:rsidP="00026C47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Αλέξανδρος Ψυχούλης</w:t>
      </w:r>
      <w:r w:rsidRPr="000C6F5A">
        <w:rPr>
          <w:rFonts w:ascii="Arial" w:hAnsi="Arial" w:cs="Arial"/>
          <w:b/>
          <w:sz w:val="36"/>
          <w:szCs w:val="56"/>
          <w:lang w:val="el-GR"/>
        </w:rPr>
        <w:t>,</w:t>
      </w:r>
      <w:r w:rsidR="000C6F5A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0C6F5A">
        <w:rPr>
          <w:rFonts w:ascii="Arial" w:hAnsi="Arial" w:cs="Arial"/>
          <w:b/>
          <w:sz w:val="36"/>
          <w:szCs w:val="56"/>
          <w:lang w:val="el-GR"/>
        </w:rPr>
        <w:t>Εικαστικός Καλλιτέχνης</w:t>
      </w:r>
    </w:p>
    <w:p w:rsidR="00026C47" w:rsidRPr="00026C47" w:rsidRDefault="00026C47" w:rsidP="00026C47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026C47" w:rsidRDefault="00B777F2" w:rsidP="00B777F2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aps/>
          <w:sz w:val="36"/>
          <w:szCs w:val="56"/>
          <w:lang w:val="el-GR"/>
        </w:rPr>
      </w:pPr>
      <w:r w:rsidRPr="00026C47">
        <w:rPr>
          <w:rFonts w:ascii="Arial" w:hAnsi="Arial" w:cs="Arial"/>
          <w:b/>
          <w:caps/>
          <w:sz w:val="36"/>
          <w:szCs w:val="56"/>
          <w:lang w:val="el-GR"/>
        </w:rPr>
        <w:t>προεκτυπωτικές εργασίες</w:t>
      </w:r>
    </w:p>
    <w:p w:rsidR="00B777F2" w:rsidRPr="00EC3C16" w:rsidRDefault="00B777F2" w:rsidP="00B777F2">
      <w:pPr>
        <w:suppressAutoHyphens/>
        <w:autoSpaceDE w:val="0"/>
        <w:autoSpaceDN w:val="0"/>
        <w:adjustRightInd w:val="0"/>
        <w:rPr>
          <w:rFonts w:ascii="Tahoma" w:hAnsi="Tahoma" w:cs="Tahoma"/>
          <w:b/>
          <w:sz w:val="36"/>
          <w:szCs w:val="56"/>
          <w:lang w:val="el-GR"/>
        </w:rPr>
      </w:pPr>
      <w:r w:rsidRPr="00EC3C16">
        <w:rPr>
          <w:rFonts w:ascii="Tahoma" w:hAnsi="Tahoma" w:cs="Tahoma"/>
          <w:b/>
          <w:sz w:val="36"/>
          <w:szCs w:val="56"/>
          <w:lang w:val="el-GR"/>
        </w:rPr>
        <w:t>ACCESS ΓΡΑΦΙΚΕΣ ΤΕΧΝΕΣ Α.Ε.</w:t>
      </w:r>
    </w:p>
    <w:p w:rsidR="00026C47" w:rsidRPr="00026C47" w:rsidRDefault="00026C47" w:rsidP="00B777F2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</w:p>
    <w:p w:rsidR="00026C47" w:rsidRDefault="00B777F2" w:rsidP="00026C47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56"/>
          <w:lang w:val="el-GR"/>
        </w:rPr>
      </w:pPr>
      <w:r w:rsidRPr="000C6F5A">
        <w:rPr>
          <w:rFonts w:ascii="Arial" w:hAnsi="Arial" w:cs="Arial"/>
          <w:b/>
          <w:sz w:val="36"/>
          <w:szCs w:val="56"/>
          <w:lang w:val="el-GR"/>
        </w:rPr>
        <w:t xml:space="preserve">Στη συγγραφή του δείγματος γραφής, που αποτελεί μέρος του παρόντος βιβλίου, συμμετείχε και η </w:t>
      </w:r>
      <w:r w:rsidRPr="00EC3C16">
        <w:rPr>
          <w:rFonts w:ascii="Tahoma" w:hAnsi="Tahoma" w:cs="Tahoma"/>
          <w:b/>
          <w:sz w:val="36"/>
          <w:szCs w:val="56"/>
          <w:lang w:val="el-GR"/>
        </w:rPr>
        <w:t>Θεοδώρα Πατσαλού</w:t>
      </w:r>
      <w:r w:rsidRPr="000C6F5A">
        <w:rPr>
          <w:rFonts w:ascii="Arial" w:hAnsi="Arial" w:cs="Arial"/>
          <w:b/>
          <w:sz w:val="36"/>
          <w:szCs w:val="56"/>
          <w:lang w:val="el-GR"/>
        </w:rPr>
        <w:t xml:space="preserve">, </w:t>
      </w:r>
      <w:r w:rsidRPr="000C6F5A">
        <w:rPr>
          <w:rFonts w:ascii="Arial" w:hAnsi="Arial" w:cs="Arial"/>
          <w:b/>
          <w:sz w:val="36"/>
          <w:szCs w:val="56"/>
        </w:rPr>
        <w:t>E</w:t>
      </w:r>
      <w:r w:rsidRPr="000C6F5A">
        <w:rPr>
          <w:rFonts w:ascii="Arial" w:hAnsi="Arial" w:cs="Arial"/>
          <w:b/>
          <w:sz w:val="36"/>
          <w:szCs w:val="56"/>
          <w:lang w:val="el-GR"/>
        </w:rPr>
        <w:t>κπ/κός.</w:t>
      </w:r>
    </w:p>
    <w:p w:rsidR="00026C47" w:rsidRDefault="00026C47" w:rsidP="00026C47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026C47" w:rsidRDefault="00EC3C16" w:rsidP="00026C47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>Προσαρμογή του βιβλί</w:t>
      </w:r>
      <w:r w:rsidR="00026C47" w:rsidRPr="00026C47">
        <w:rPr>
          <w:rFonts w:ascii="Arial" w:hAnsi="Arial" w:cs="Arial"/>
          <w:b/>
          <w:sz w:val="36"/>
          <w:szCs w:val="56"/>
          <w:lang w:val="el-GR"/>
        </w:rPr>
        <w:t>ου για μ</w:t>
      </w:r>
      <w:r>
        <w:rPr>
          <w:rFonts w:ascii="Arial" w:hAnsi="Arial" w:cs="Arial"/>
          <w:b/>
          <w:sz w:val="36"/>
          <w:szCs w:val="56"/>
          <w:lang w:val="el-GR"/>
        </w:rPr>
        <w:t>αθητές με μειωμένη ό</w:t>
      </w:r>
      <w:r w:rsidR="00026C47" w:rsidRPr="00026C47">
        <w:rPr>
          <w:rFonts w:ascii="Arial" w:hAnsi="Arial" w:cs="Arial"/>
          <w:b/>
          <w:sz w:val="36"/>
          <w:szCs w:val="56"/>
          <w:lang w:val="el-GR"/>
        </w:rPr>
        <w:t>ραση</w:t>
      </w:r>
    </w:p>
    <w:p w:rsidR="00B777F2" w:rsidRPr="000C6F5A" w:rsidRDefault="00B777F2" w:rsidP="00B777F2">
      <w:pPr>
        <w:jc w:val="center"/>
        <w:rPr>
          <w:rFonts w:ascii="Arial" w:hAnsi="Arial" w:cs="Arial"/>
          <w:b/>
          <w:sz w:val="36"/>
          <w:szCs w:val="56"/>
          <w:lang w:val="el-GR"/>
        </w:rPr>
      </w:pPr>
      <w:r w:rsidRPr="000C6F5A">
        <w:rPr>
          <w:rFonts w:ascii="Arial" w:hAnsi="Arial" w:cs="Arial"/>
          <w:b/>
          <w:sz w:val="36"/>
          <w:szCs w:val="56"/>
          <w:lang w:val="el-GR"/>
        </w:rPr>
        <w:t xml:space="preserve">Ομάδα Εργασίας </w:t>
      </w:r>
      <w:r w:rsidR="000C6F5A">
        <w:rPr>
          <w:rFonts w:ascii="Arial" w:hAnsi="Arial" w:cs="Arial"/>
          <w:b/>
          <w:sz w:val="36"/>
          <w:szCs w:val="56"/>
          <w:lang w:val="el-GR"/>
        </w:rPr>
        <w:t>για το Ινστιτούτο Εκπαιδευτικής Πολιτικής</w:t>
      </w:r>
      <w:r w:rsidRPr="000C6F5A">
        <w:rPr>
          <w:rFonts w:ascii="Arial" w:hAnsi="Arial" w:cs="Arial"/>
          <w:b/>
          <w:sz w:val="36"/>
          <w:szCs w:val="56"/>
          <w:lang w:val="el-GR"/>
        </w:rPr>
        <w:t xml:space="preserve"> </w:t>
      </w:r>
    </w:p>
    <w:p w:rsidR="000C6F5A" w:rsidRDefault="00EC3C16" w:rsidP="000C6F5A">
      <w:pPr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="000C6F5A">
        <w:rPr>
          <w:rFonts w:ascii="Arial" w:hAnsi="Arial" w:cs="Arial"/>
          <w:b/>
          <w:color w:val="000000"/>
          <w:sz w:val="36"/>
          <w:szCs w:val="56"/>
          <w:lang w:val="el-GR"/>
        </w:rPr>
        <w:t>(Προσαρμογή: Τερζή Αικατερίνη)</w:t>
      </w:r>
    </w:p>
    <w:p w:rsidR="000C6F5A" w:rsidRDefault="000C6F5A" w:rsidP="000C6F5A">
      <w:pPr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>(Επιμέλεια: Φακούδη Ναυσικά)</w:t>
      </w:r>
    </w:p>
    <w:p w:rsidR="00EC3C16" w:rsidRDefault="00EC3C16" w:rsidP="000C6F5A">
      <w:pPr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jc w:val="center"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 w:rsidRPr="000C6F5A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br w:type="page"/>
      </w:r>
      <w:r w:rsidRPr="00B777F2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lastRenderedPageBreak/>
        <w:t>ΥΠΟΥΡΓΕΙΟ ΕΘΝΙΚΗΣ ΠΑΙΔΕΙΑΣ ΚΑΙ ΘΡΗΣΚΕΥΜΑΤΩΝ</w:t>
      </w:r>
    </w:p>
    <w:p w:rsidR="00B777F2" w:rsidRPr="00B777F2" w:rsidRDefault="00B777F2" w:rsidP="00B777F2">
      <w:pPr>
        <w:jc w:val="center"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>ΠΑΙΔΑΓΩΓΙΚΟ ΙΝΣΤΙΤΟΥΤΟ</w:t>
      </w:r>
    </w:p>
    <w:p w:rsidR="00B777F2" w:rsidRPr="00B777F2" w:rsidRDefault="00B777F2" w:rsidP="00B777F2">
      <w:pPr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EC3C16" w:rsidRDefault="00B777F2" w:rsidP="00B777F2">
      <w:pPr>
        <w:jc w:val="center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  <w:r w:rsidRPr="00EC3C16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Ξανθή Βαμβακούση</w:t>
      </w:r>
    </w:p>
    <w:p w:rsidR="00B777F2" w:rsidRPr="00EC3C16" w:rsidRDefault="00B777F2" w:rsidP="00B777F2">
      <w:pPr>
        <w:jc w:val="center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  <w:r w:rsidRPr="00EC3C16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Γεώργιος Καργιωτάκης</w:t>
      </w:r>
    </w:p>
    <w:p w:rsidR="00B777F2" w:rsidRPr="00EC3C16" w:rsidRDefault="00B777F2" w:rsidP="00B777F2">
      <w:pPr>
        <w:jc w:val="center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  <w:r w:rsidRPr="00EC3C16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Αλεξάνδρα-Δέσποινα Μπομποτίνου</w:t>
      </w:r>
    </w:p>
    <w:p w:rsidR="00B777F2" w:rsidRPr="00EC3C16" w:rsidRDefault="00B777F2" w:rsidP="00B777F2">
      <w:pPr>
        <w:jc w:val="center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  <w:r w:rsidRPr="00EC3C16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Αθανάσιος Σαΐτης</w:t>
      </w:r>
    </w:p>
    <w:p w:rsidR="00B777F2" w:rsidRPr="00EC3C16" w:rsidRDefault="00B777F2" w:rsidP="00B777F2">
      <w:pPr>
        <w:jc w:val="center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lang w:val="el-GR"/>
        </w:rPr>
      </w:pPr>
      <w:r w:rsidRPr="00B777F2">
        <w:rPr>
          <w:rFonts w:ascii="Arial" w:hAnsi="Arial" w:cs="Arial"/>
          <w:b/>
          <w:bCs/>
          <w:color w:val="000000"/>
          <w:sz w:val="36"/>
          <w:lang w:val="el-GR"/>
        </w:rPr>
        <w:t>ΑΝΑΔΟΧΟΣ ΣΥΓΓΡΑΦΗΣ:</w:t>
      </w:r>
    </w:p>
    <w:p w:rsidR="00B777F2" w:rsidRPr="00B777F2" w:rsidRDefault="00B777F2" w:rsidP="00B777F2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lang w:val="el-GR"/>
        </w:rPr>
      </w:pPr>
      <w:r w:rsidRPr="00B777F2">
        <w:rPr>
          <w:rFonts w:ascii="Arial" w:hAnsi="Arial" w:cs="Arial"/>
          <w:b/>
          <w:bCs/>
          <w:color w:val="000000"/>
          <w:sz w:val="36"/>
          <w:lang w:val="el-GR"/>
        </w:rPr>
        <w:t>ΕΚΔΟΣΕΙΣ ΠΑΤΑΚΗ</w:t>
      </w:r>
    </w:p>
    <w:p w:rsidR="00B777F2" w:rsidRPr="00B777F2" w:rsidRDefault="00B777F2" w:rsidP="00B777F2">
      <w:pPr>
        <w:jc w:val="center"/>
        <w:rPr>
          <w:rFonts w:ascii="Verdana" w:hAnsi="Verdana" w:cs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jc w:val="center"/>
        <w:rPr>
          <w:rFonts w:ascii="Verdana" w:hAnsi="Verdana" w:cs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jc w:val="center"/>
        <w:rPr>
          <w:rFonts w:ascii="Verdana" w:hAnsi="Verdana" w:cs="Arial"/>
          <w:b/>
          <w:bCs/>
          <w:color w:val="000000"/>
          <w:sz w:val="36"/>
          <w:szCs w:val="56"/>
          <w:lang w:val="el-GR"/>
        </w:rPr>
      </w:pPr>
    </w:p>
    <w:p w:rsidR="00B777F2" w:rsidRPr="00EC3C16" w:rsidRDefault="00B777F2" w:rsidP="00B777F2">
      <w:pPr>
        <w:shd w:val="clear" w:color="auto" w:fill="FFFFFF"/>
        <w:jc w:val="center"/>
        <w:rPr>
          <w:rFonts w:ascii="Tahoma" w:hAnsi="Tahoma" w:cs="Tahoma"/>
          <w:b/>
          <w:bCs/>
          <w:color w:val="000000"/>
          <w:sz w:val="40"/>
          <w:szCs w:val="72"/>
          <w:lang w:val="el-GR"/>
        </w:rPr>
      </w:pPr>
      <w:r w:rsidRPr="00EC3C16">
        <w:rPr>
          <w:rFonts w:ascii="Tahoma" w:hAnsi="Tahoma" w:cs="Tahoma"/>
          <w:b/>
          <w:bCs/>
          <w:color w:val="000000"/>
          <w:sz w:val="40"/>
          <w:szCs w:val="72"/>
          <w:lang w:val="el-GR"/>
        </w:rPr>
        <w:t xml:space="preserve">Μαθηματικά </w:t>
      </w:r>
    </w:p>
    <w:p w:rsidR="00B777F2" w:rsidRPr="00EC3C16" w:rsidRDefault="00B777F2" w:rsidP="00B777F2">
      <w:pPr>
        <w:shd w:val="clear" w:color="auto" w:fill="FFFFFF"/>
        <w:jc w:val="center"/>
        <w:rPr>
          <w:rFonts w:ascii="Tahoma" w:hAnsi="Tahoma" w:cs="Tahoma"/>
          <w:b/>
          <w:color w:val="000000"/>
          <w:sz w:val="40"/>
          <w:szCs w:val="72"/>
          <w:lang w:val="el-GR"/>
        </w:rPr>
      </w:pPr>
      <w:r w:rsidRPr="00EC3C16">
        <w:rPr>
          <w:rFonts w:ascii="Tahoma" w:hAnsi="Tahoma" w:cs="Tahoma"/>
          <w:b/>
          <w:bCs/>
          <w:color w:val="000000"/>
          <w:sz w:val="40"/>
          <w:szCs w:val="72"/>
          <w:lang w:val="el-GR"/>
        </w:rPr>
        <w:t>Δ΄ Δημοτικού</w:t>
      </w:r>
    </w:p>
    <w:p w:rsidR="00B777F2" w:rsidRPr="00B777F2" w:rsidRDefault="00B777F2" w:rsidP="00B777F2">
      <w:pPr>
        <w:shd w:val="clear" w:color="auto" w:fill="FFFFFF"/>
        <w:jc w:val="center"/>
        <w:rPr>
          <w:rFonts w:ascii="Arial" w:hAnsi="Arial" w:cs="Arial"/>
          <w:b/>
          <w:color w:val="000000"/>
          <w:sz w:val="20"/>
          <w:szCs w:val="36"/>
          <w:lang w:val="el-GR"/>
        </w:rPr>
      </w:pPr>
    </w:p>
    <w:p w:rsidR="00B777F2" w:rsidRPr="00B777F2" w:rsidRDefault="00B777F2" w:rsidP="00B777F2">
      <w:pPr>
        <w:shd w:val="clear" w:color="auto" w:fill="FFFFFF"/>
        <w:jc w:val="center"/>
        <w:rPr>
          <w:rFonts w:ascii="Arial" w:hAnsi="Arial" w:cs="Arial"/>
          <w:b/>
          <w:color w:val="000000"/>
          <w:sz w:val="20"/>
          <w:szCs w:val="36"/>
          <w:lang w:val="el-GR"/>
        </w:rPr>
      </w:pPr>
    </w:p>
    <w:p w:rsidR="00B777F2" w:rsidRPr="00B777F2" w:rsidRDefault="00B777F2" w:rsidP="00B777F2">
      <w:pPr>
        <w:shd w:val="clear" w:color="auto" w:fill="FFFFFF"/>
        <w:jc w:val="center"/>
        <w:rPr>
          <w:rFonts w:ascii="Arial" w:hAnsi="Arial" w:cs="Arial"/>
          <w:b/>
          <w:color w:val="000000"/>
          <w:sz w:val="20"/>
          <w:szCs w:val="36"/>
          <w:lang w:val="el-GR"/>
        </w:rPr>
      </w:pPr>
    </w:p>
    <w:p w:rsidR="00B777F2" w:rsidRPr="00B777F2" w:rsidRDefault="00E56DFF" w:rsidP="00B777F2">
      <w:pPr>
        <w:shd w:val="clear" w:color="auto" w:fill="FFFFFF"/>
        <w:jc w:val="center"/>
        <w:rPr>
          <w:rFonts w:ascii="Arial" w:hAnsi="Arial" w:cs="Arial"/>
          <w:b/>
          <w:color w:val="000000"/>
          <w:sz w:val="40"/>
          <w:szCs w:val="36"/>
          <w:lang w:val="el-GR"/>
        </w:rPr>
      </w:pPr>
      <w:r>
        <w:rPr>
          <w:rFonts w:ascii="Arial" w:hAnsi="Arial" w:cs="Arial"/>
          <w:b/>
          <w:color w:val="000000"/>
          <w:sz w:val="40"/>
          <w:szCs w:val="36"/>
          <w:lang w:val="el-GR"/>
        </w:rPr>
        <w:t>Τόμος 2</w:t>
      </w:r>
      <w:r w:rsidR="00B777F2" w:rsidRPr="00B777F2">
        <w:rPr>
          <w:rFonts w:ascii="Arial" w:hAnsi="Arial" w:cs="Arial"/>
          <w:b/>
          <w:color w:val="000000"/>
          <w:sz w:val="40"/>
          <w:szCs w:val="36"/>
          <w:lang w:val="el-GR"/>
        </w:rPr>
        <w:t>ος</w:t>
      </w:r>
    </w:p>
    <w:p w:rsidR="00F32C4F" w:rsidRPr="00FB1C21" w:rsidRDefault="00F32C4F">
      <w:pPr>
        <w:spacing w:after="200" w:line="276" w:lineRule="auto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7B437A" w:rsidRPr="00026C47" w:rsidRDefault="007B437A" w:rsidP="007B437A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>Προσαρμογή του βιβλί</w:t>
      </w:r>
      <w:r w:rsidRPr="00026C47">
        <w:rPr>
          <w:rFonts w:ascii="Arial" w:hAnsi="Arial" w:cs="Arial"/>
          <w:b/>
          <w:sz w:val="36"/>
          <w:szCs w:val="56"/>
          <w:lang w:val="el-GR"/>
        </w:rPr>
        <w:t>ου για μ</w:t>
      </w:r>
      <w:r>
        <w:rPr>
          <w:rFonts w:ascii="Arial" w:hAnsi="Arial" w:cs="Arial"/>
          <w:b/>
          <w:sz w:val="36"/>
          <w:szCs w:val="56"/>
          <w:lang w:val="el-GR"/>
        </w:rPr>
        <w:t>αθητές με μειωμένη ό</w:t>
      </w:r>
      <w:r w:rsidRPr="00026C47">
        <w:rPr>
          <w:rFonts w:ascii="Arial" w:hAnsi="Arial" w:cs="Arial"/>
          <w:b/>
          <w:sz w:val="36"/>
          <w:szCs w:val="56"/>
          <w:lang w:val="el-GR"/>
        </w:rPr>
        <w:t>ραση</w:t>
      </w:r>
    </w:p>
    <w:p w:rsidR="007B437A" w:rsidRPr="007B437A" w:rsidRDefault="007B437A">
      <w:pPr>
        <w:spacing w:after="200" w:line="276" w:lineRule="auto"/>
        <w:rPr>
          <w:rFonts w:ascii="Verdana" w:hAnsi="Verdana"/>
          <w:b/>
          <w:color w:val="000000"/>
          <w:sz w:val="36"/>
          <w:szCs w:val="56"/>
          <w:lang w:val="el-GR"/>
        </w:rPr>
      </w:pPr>
    </w:p>
    <w:p w:rsidR="00F32C4F" w:rsidRPr="00F32C4F" w:rsidRDefault="00F32C4F" w:rsidP="00F32C4F">
      <w:pPr>
        <w:outlineLvl w:val="0"/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</w:pPr>
      <w:r w:rsidRPr="00F32C4F"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  <w:t xml:space="preserve">Επιστημονικός υπεύθυνος: Βασίλης Κουρμπέτης, </w:t>
      </w:r>
    </w:p>
    <w:p w:rsidR="00F32C4F" w:rsidRPr="00F32C4F" w:rsidRDefault="00F32C4F" w:rsidP="00F32C4F">
      <w:pPr>
        <w:jc w:val="right"/>
        <w:outlineLvl w:val="0"/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</w:pPr>
      <w:r w:rsidRPr="00F32C4F"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  <w:t>Σύμβουλος Α΄ του Υ.ΠΟ.ΠΑΙ.Θ</w:t>
      </w:r>
    </w:p>
    <w:p w:rsidR="00F32C4F" w:rsidRPr="00F32C4F" w:rsidRDefault="00F32C4F" w:rsidP="00F32C4F">
      <w:pPr>
        <w:outlineLvl w:val="0"/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</w:pPr>
    </w:p>
    <w:p w:rsidR="00F32C4F" w:rsidRPr="00F32C4F" w:rsidRDefault="00F32C4F" w:rsidP="00F32C4F">
      <w:pPr>
        <w:outlineLvl w:val="0"/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</w:pPr>
      <w:r w:rsidRPr="00F32C4F"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  <w:t xml:space="preserve">Υπεύθυνη του έργου: Μαρία Γελαστοπούλου, </w:t>
      </w:r>
    </w:p>
    <w:p w:rsidR="00F32C4F" w:rsidRPr="00F32C4F" w:rsidRDefault="00F32C4F" w:rsidP="00F32C4F">
      <w:pPr>
        <w:jc w:val="right"/>
        <w:outlineLvl w:val="0"/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</w:pPr>
      <w:r>
        <w:rPr>
          <w:rFonts w:ascii="Arial" w:hAnsi="Arial" w:cs="Arial"/>
          <w:b/>
          <w:bCs/>
          <w:kern w:val="36"/>
          <w:sz w:val="36"/>
          <w:szCs w:val="36"/>
          <w:lang w:val="en-US" w:eastAsia="el-GR"/>
        </w:rPr>
        <w:t>M</w:t>
      </w:r>
      <w:r w:rsidRPr="00F32C4F"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  <w:t>.</w:t>
      </w:r>
      <w:r>
        <w:rPr>
          <w:rFonts w:ascii="Arial" w:hAnsi="Arial" w:cs="Arial"/>
          <w:b/>
          <w:bCs/>
          <w:kern w:val="36"/>
          <w:sz w:val="36"/>
          <w:szCs w:val="36"/>
          <w:lang w:val="en-US" w:eastAsia="el-GR"/>
        </w:rPr>
        <w:t>Ed</w:t>
      </w:r>
      <w:r w:rsidRPr="00F32C4F"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  <w:t>. Ειδικής Αγωγής</w:t>
      </w:r>
    </w:p>
    <w:p w:rsidR="00F32C4F" w:rsidRPr="00F32C4F" w:rsidRDefault="00F32C4F" w:rsidP="00F32C4F">
      <w:pPr>
        <w:jc w:val="right"/>
        <w:outlineLvl w:val="0"/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</w:pPr>
    </w:p>
    <w:p w:rsidR="00F32C4F" w:rsidRPr="00F32C4F" w:rsidRDefault="00F32C4F" w:rsidP="00F32C4F">
      <w:pPr>
        <w:outlineLvl w:val="0"/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</w:pPr>
      <w:r w:rsidRPr="00F32C4F"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  <w:t xml:space="preserve">Τεχνική υποστήριξη: Κωνσταντίνος Γκυρτής, </w:t>
      </w:r>
    </w:p>
    <w:p w:rsidR="00F32C4F" w:rsidRPr="00FB1C21" w:rsidRDefault="00F32C4F" w:rsidP="00F32C4F">
      <w:pPr>
        <w:jc w:val="right"/>
        <w:outlineLvl w:val="0"/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</w:pPr>
      <w:r w:rsidRPr="00FB1C21">
        <w:rPr>
          <w:rFonts w:ascii="Arial" w:hAnsi="Arial" w:cs="Arial"/>
          <w:b/>
          <w:bCs/>
          <w:kern w:val="36"/>
          <w:sz w:val="36"/>
          <w:szCs w:val="36"/>
          <w:lang w:val="el-GR" w:eastAsia="el-GR"/>
        </w:rPr>
        <w:t xml:space="preserve">Δρ. Πληροφορικής  </w:t>
      </w:r>
    </w:p>
    <w:p w:rsidR="00710170" w:rsidRDefault="00A97259">
      <w:pPr>
        <w:spacing w:after="200" w:line="276" w:lineRule="auto"/>
        <w:rPr>
          <w:rFonts w:ascii="Verdana" w:hAnsi="Verdana"/>
          <w:b/>
          <w:color w:val="000000"/>
          <w:sz w:val="36"/>
          <w:szCs w:val="56"/>
          <w:lang w:val="el-GR"/>
        </w:rPr>
      </w:pPr>
      <w:r>
        <w:rPr>
          <w:rFonts w:ascii="Verdana" w:hAnsi="Verdana"/>
          <w:b/>
          <w:color w:val="000000"/>
          <w:sz w:val="36"/>
          <w:szCs w:val="56"/>
          <w:lang w:val="el-GR"/>
        </w:rPr>
        <w:br w:type="page"/>
      </w:r>
    </w:p>
    <w:p w:rsidR="00710170" w:rsidRPr="000C6F5A" w:rsidRDefault="00710170" w:rsidP="00710170">
      <w:pPr>
        <w:jc w:val="center"/>
        <w:rPr>
          <w:rFonts w:ascii="Arial" w:hAnsi="Arial" w:cs="Arial"/>
          <w:b/>
          <w:color w:val="000000"/>
          <w:sz w:val="2"/>
          <w:szCs w:val="2"/>
          <w:lang w:val="el-GR"/>
        </w:rPr>
      </w:pPr>
    </w:p>
    <w:p w:rsidR="00710170" w:rsidRPr="000C6F5A" w:rsidRDefault="00710170" w:rsidP="00710170">
      <w:pPr>
        <w:rPr>
          <w:rFonts w:ascii="Arial" w:hAnsi="Arial" w:cs="Arial"/>
          <w:b/>
          <w:color w:val="000000"/>
          <w:sz w:val="2"/>
          <w:szCs w:val="2"/>
          <w:lang w:val="el-GR"/>
        </w:rPr>
      </w:pPr>
    </w:p>
    <w:p w:rsidR="00710170" w:rsidRPr="00710170" w:rsidRDefault="00710170" w:rsidP="0071017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hd w:val="clear" w:color="auto" w:fill="FF0000"/>
        <w:jc w:val="center"/>
        <w:rPr>
          <w:rFonts w:ascii="Arial Black" w:hAnsi="Arial Black" w:cs="Arial"/>
          <w:color w:val="FFFFFF"/>
          <w:sz w:val="40"/>
          <w:szCs w:val="40"/>
          <w:lang w:val="el-GR"/>
        </w:rPr>
      </w:pPr>
      <w:r w:rsidRPr="00710170">
        <w:rPr>
          <w:rFonts w:ascii="Arial Black" w:hAnsi="Arial Black" w:cs="Arial"/>
          <w:color w:val="FFFFFF"/>
          <w:sz w:val="40"/>
          <w:szCs w:val="40"/>
          <w:lang w:val="el-GR"/>
        </w:rPr>
        <w:t>Η Δομή του βιβλίου</w:t>
      </w: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16"/>
          <w:szCs w:val="16"/>
          <w:lang w:val="el-GR"/>
        </w:rPr>
      </w:pPr>
    </w:p>
    <w:p w:rsidR="00710170" w:rsidRPr="00710170" w:rsidRDefault="00710170" w:rsidP="00710170">
      <w:pPr>
        <w:rPr>
          <w:rFonts w:ascii="Arial" w:hAnsi="Arial" w:cs="Arial"/>
          <w:b/>
          <w:color w:val="0000FF"/>
          <w:sz w:val="40"/>
          <w:szCs w:val="40"/>
          <w:lang w:val="el-GR"/>
        </w:rPr>
      </w:pPr>
      <w:r w:rsidRPr="00710170">
        <w:rPr>
          <w:rFonts w:ascii="Arial" w:hAnsi="Arial" w:cs="Arial"/>
          <w:b/>
          <w:color w:val="0000FF"/>
          <w:sz w:val="40"/>
          <w:szCs w:val="40"/>
          <w:bdr w:val="dashSmallGap" w:sz="18" w:space="0" w:color="00B050"/>
          <w:lang w:val="el-GR"/>
        </w:rPr>
        <w:t xml:space="preserve"> Οι ήρωες του βιβλίου</w:t>
      </w:r>
      <w:r w:rsidRPr="00710170">
        <w:rPr>
          <w:rFonts w:ascii="Arial" w:hAnsi="Arial" w:cs="Arial"/>
          <w:b/>
          <w:color w:val="FFFFFF"/>
          <w:sz w:val="40"/>
          <w:szCs w:val="40"/>
          <w:bdr w:val="dashSmallGap" w:sz="18" w:space="0" w:color="00B050"/>
          <w:lang w:val="el-GR"/>
        </w:rPr>
        <w:t>.</w:t>
      </w:r>
    </w:p>
    <w:p w:rsidR="00710170" w:rsidRPr="00710170" w:rsidRDefault="004B4F26" w:rsidP="00710170">
      <w:pPr>
        <w:suppressAutoHyphens/>
        <w:rPr>
          <w:rFonts w:ascii="Arial" w:hAnsi="Arial" w:cs="Arial"/>
          <w:b/>
          <w:color w:val="000000"/>
          <w:szCs w:val="36"/>
          <w:lang w:val="el-GR"/>
        </w:rPr>
      </w:pPr>
      <w:r w:rsidRPr="004B4F26">
        <w:rPr>
          <w:noProof/>
          <w:szCs w:val="36"/>
        </w:rPr>
        <w:pict>
          <v:group id="_x0000_s3140" style="position:absolute;margin-left:0;margin-top:5.95pt;width:468.75pt;height:90pt;z-index:251587072" coordorigin="1134,2754" coordsize="9375,1800">
            <v:shape id="_x0000_s3141" type="#_x0000_t75" style="position:absolute;left:1134;top:2758;width:1185;height:1796;mso-position-horizontal-relative:margin">
              <v:imagedata r:id="rId9" o:title="4-1" gain="74473f"/>
            </v:shape>
            <v:shape id="_x0000_s3142" type="#_x0000_t75" style="position:absolute;left:3225;top:2760;width:1400;height:1794">
              <v:imagedata r:id="rId10" o:title="4-2" gain="79922f"/>
            </v:shape>
            <v:shape id="_x0000_s3143" type="#_x0000_t75" style="position:absolute;left:5531;top:2754;width:1035;height:1800">
              <v:imagedata r:id="rId11" o:title="4-3" gain="74473f"/>
            </v:shape>
            <v:shape id="_x0000_s3144" type="#_x0000_t75" style="position:absolute;left:7472;top:2769;width:1215;height:1785">
              <v:imagedata r:id="rId12" o:title="4-4" gain="74473f"/>
            </v:shape>
            <v:shape id="_x0000_s3145" type="#_x0000_t75" style="position:absolute;left:9594;top:2769;width:915;height:1785;mso-position-horizontal-relative:margin">
              <v:imagedata r:id="rId13" o:title="4-5" gain="79922f"/>
            </v:shape>
          </v:group>
        </w:pict>
      </w: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FF"/>
          <w:sz w:val="36"/>
          <w:szCs w:val="36"/>
          <w:lang w:val="el-GR"/>
        </w:rPr>
      </w:pPr>
      <w:r w:rsidRPr="00710170">
        <w:rPr>
          <w:rFonts w:ascii="Arial" w:hAnsi="Arial" w:cs="Arial"/>
          <w:b/>
          <w:color w:val="0000FF"/>
          <w:sz w:val="36"/>
          <w:szCs w:val="36"/>
          <w:lang w:val="el-GR"/>
        </w:rPr>
        <w:t>Στέλλα         Νικήτας            Ηρώ             Σαλ          Πέτρος</w:t>
      </w: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710170" w:rsidRDefault="004B4F26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148" type="#_x0000_t32" style="position:absolute;margin-left:306.8pt;margin-top:19.7pt;width:0;height:28.35pt;z-index:251590144" o:connectortype="straight" strokecolor="#00b050" strokeweight="2.25pt">
            <v:stroke dashstyle="dash" endarrow="block"/>
          </v:shape>
        </w:pict>
      </w:r>
      <w:r w:rsidRPr="004B4F26">
        <w:rPr>
          <w:rFonts w:ascii="Arial" w:hAnsi="Arial" w:cs="Arial"/>
          <w:b/>
          <w:noProof/>
          <w:color w:val="000000"/>
          <w:sz w:val="36"/>
          <w:szCs w:val="36"/>
        </w:rPr>
        <w:pict>
          <v:shape id="_x0000_s3147" type="#_x0000_t32" style="position:absolute;margin-left:29.3pt;margin-top:19.7pt;width:0;height:28.35pt;z-index:251589120" o:connectortype="straight" strokecolor="#00b050" strokeweight="2.25pt">
            <v:stroke dashstyle="dash" endarrow="block"/>
          </v:shape>
        </w:pict>
      </w:r>
      <w:r w:rsidR="00710170" w:rsidRPr="00710170">
        <w:rPr>
          <w:rFonts w:ascii="Arial" w:hAnsi="Arial" w:cs="Arial"/>
          <w:b/>
          <w:bCs/>
          <w:color w:val="000000"/>
          <w:sz w:val="36"/>
          <w:szCs w:val="36"/>
          <w:lang w:val="el-GR"/>
        </w:rPr>
        <w:t xml:space="preserve">Αριθμός κεφαλαίου        </w:t>
      </w:r>
      <w:r w:rsidR="00710170" w:rsidRPr="00710170">
        <w:rPr>
          <w:rFonts w:ascii="Arial" w:hAnsi="Arial" w:cs="Arial"/>
          <w:b/>
          <w:color w:val="000000"/>
          <w:sz w:val="36"/>
          <w:szCs w:val="36"/>
          <w:lang w:val="el-GR"/>
        </w:rPr>
        <w:t>Μαθηματικός τίτλος κεφαλαίου</w:t>
      </w: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710170" w:rsidRDefault="004B4F26" w:rsidP="00710170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080"/>
        </w:tabs>
        <w:suppressAutoHyphens/>
        <w:autoSpaceDE w:val="0"/>
        <w:autoSpaceDN w:val="0"/>
        <w:adjustRightInd w:val="0"/>
        <w:ind w:right="710"/>
        <w:rPr>
          <w:rFonts w:ascii="Arial" w:hAnsi="Arial" w:cs="Arial"/>
          <w:b/>
          <w:color w:val="0000FF"/>
          <w:sz w:val="44"/>
          <w:szCs w:val="44"/>
          <w:lang w:val="el-GR"/>
        </w:rPr>
      </w:pPr>
      <w:r w:rsidRPr="004B4F26">
        <w:rPr>
          <w:rFonts w:ascii="Arial" w:hAnsi="Arial" w:cs="Arial"/>
          <w:b/>
          <w:noProof/>
          <w:color w:val="0000FF"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46" type="#_x0000_t202" style="position:absolute;margin-left:0;margin-top:1.95pt;width:51pt;height:51pt;z-index:251588096;mso-position-horizontal-relative:margin" filled="f" fillcolor="blue" stroked="f" strokecolor="red">
            <v:textbox style="mso-next-textbox:#_x0000_s3146" inset="0,,0">
              <w:txbxContent>
                <w:p w:rsidR="00291988" w:rsidRPr="000E55E8" w:rsidRDefault="00291988" w:rsidP="00710170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72"/>
                      <w:szCs w:val="72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72"/>
                      <w:szCs w:val="72"/>
                    </w:rPr>
                    <w:t>19</w:t>
                  </w:r>
                </w:p>
              </w:txbxContent>
            </v:textbox>
            <w10:wrap anchorx="margin"/>
          </v:shape>
        </w:pict>
      </w:r>
      <w:r w:rsidR="00710170" w:rsidRPr="00710170">
        <w:rPr>
          <w:rFonts w:ascii="Arial" w:hAnsi="Arial" w:cs="Arial"/>
          <w:b/>
          <w:color w:val="0000FF"/>
          <w:sz w:val="44"/>
          <w:szCs w:val="44"/>
          <w:lang w:val="el-GR"/>
        </w:rPr>
        <w:tab/>
        <w:t xml:space="preserve">Προσθέτω και αφαιρώ δεκαδικούς </w:t>
      </w:r>
    </w:p>
    <w:p w:rsidR="00710170" w:rsidRPr="00710170" w:rsidRDefault="00710170" w:rsidP="00710170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080"/>
        </w:tabs>
        <w:suppressAutoHyphens/>
        <w:autoSpaceDE w:val="0"/>
        <w:autoSpaceDN w:val="0"/>
        <w:adjustRightInd w:val="0"/>
        <w:ind w:right="710"/>
        <w:rPr>
          <w:rFonts w:ascii="Arial" w:hAnsi="Arial" w:cs="Arial"/>
          <w:b/>
          <w:color w:val="0000FF"/>
          <w:sz w:val="44"/>
          <w:szCs w:val="44"/>
          <w:lang w:val="el-GR"/>
        </w:rPr>
      </w:pPr>
      <w:r w:rsidRPr="00710170">
        <w:rPr>
          <w:rFonts w:ascii="Arial" w:hAnsi="Arial" w:cs="Arial"/>
          <w:b/>
          <w:color w:val="0000FF"/>
          <w:sz w:val="44"/>
          <w:szCs w:val="44"/>
          <w:lang w:val="el-GR"/>
        </w:rPr>
        <w:tab/>
        <w:t>αριθμούς (1)</w:t>
      </w: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  <w:r w:rsidRPr="00710170">
        <w:rPr>
          <w:rFonts w:ascii="Arial" w:hAnsi="Arial" w:cs="Arial"/>
          <w:b/>
          <w:color w:val="000000"/>
          <w:sz w:val="36"/>
          <w:szCs w:val="36"/>
          <w:lang w:val="el-GR"/>
        </w:rPr>
        <w:t>Τίτλος Δραστηριότητας –</w:t>
      </w:r>
      <w:r w:rsidR="004B4F26" w:rsidRPr="004B4F26">
        <w:rPr>
          <w:rStyle w:val="Arial28pt"/>
          <w:rFonts w:ascii="Microsoft Sans Serif" w:hAnsi="Microsoft Sans Serif" w:cs="Microsoft Sans Serif"/>
          <w:bCs w:val="0"/>
          <w:i/>
          <w:iCs/>
          <w:color w:val="0000FF"/>
          <w:spacing w:val="-15"/>
          <w:position w:val="-1"/>
          <w:sz w:val="48"/>
          <w:szCs w:val="60"/>
        </w:rPr>
        <w:pict>
          <v:shape id="_x0000_s3150" type="#_x0000_t202" style="position:absolute;margin-left:0;margin-top:776.8pt;width:58.25pt;height:19.85pt;z-index:251591168;mso-wrap-style:none;mso-position-horizontal:center;mso-position-horizontal-relative:margin;mso-position-vertical-relative:page" fillcolor="#fc9" strokecolor="#fc9" strokeweight="1.5pt">
            <v:textbox style="mso-next-textbox:#_x0000_s3150" inset="1mm,0,1mm,0">
              <w:txbxContent>
                <w:p w:rsidR="00291988" w:rsidRPr="001B5630" w:rsidRDefault="00291988" w:rsidP="0071017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5</w:t>
                  </w:r>
                  <w:r w:rsidRPr="001B5630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4-5</w:t>
                  </w:r>
                </w:p>
              </w:txbxContent>
            </v:textbox>
            <w10:wrap anchorx="margin" anchory="page"/>
          </v:shape>
        </w:pict>
      </w:r>
      <w:r w:rsidRPr="00710170">
        <w:rPr>
          <w:rFonts w:ascii="Arial" w:hAnsi="Arial" w:cs="Arial"/>
          <w:b/>
          <w:color w:val="000000"/>
          <w:sz w:val="36"/>
          <w:szCs w:val="36"/>
          <w:lang w:val="el-GR"/>
        </w:rPr>
        <w:t xml:space="preserve"> Ανακάλυψης π.χ.</w:t>
      </w:r>
    </w:p>
    <w:p w:rsidR="00710170" w:rsidRPr="00710170" w:rsidRDefault="00710170" w:rsidP="00710170">
      <w:pPr>
        <w:suppressAutoHyphens/>
        <w:jc w:val="center"/>
        <w:rPr>
          <w:rFonts w:ascii="Tahoma" w:hAnsi="Tahoma" w:cs="Tahoma"/>
          <w:b/>
          <w:color w:val="FF0000"/>
          <w:sz w:val="40"/>
          <w:szCs w:val="40"/>
          <w:lang w:val="el-GR"/>
        </w:rPr>
      </w:pPr>
      <w:r w:rsidRPr="00710170">
        <w:rPr>
          <w:rFonts w:ascii="Tahoma" w:hAnsi="Tahoma" w:cs="Tahoma"/>
          <w:b/>
          <w:color w:val="FF0000"/>
          <w:sz w:val="40"/>
          <w:szCs w:val="40"/>
          <w:lang w:val="el-GR"/>
        </w:rPr>
        <w:t>Ο Πέτρος στην υπεραγορά</w:t>
      </w: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spacing w:after="120"/>
        <w:rPr>
          <w:rFonts w:ascii="Arial" w:hAnsi="Arial" w:cs="Arial"/>
          <w:b/>
          <w:color w:val="000000"/>
          <w:sz w:val="36"/>
          <w:szCs w:val="36"/>
          <w:lang w:val="el-GR"/>
        </w:rPr>
      </w:pPr>
      <w:r w:rsidRPr="00710170">
        <w:rPr>
          <w:rFonts w:ascii="Arial" w:hAnsi="Arial" w:cs="Arial"/>
          <w:b/>
          <w:color w:val="000000"/>
          <w:sz w:val="36"/>
          <w:szCs w:val="36"/>
          <w:lang w:val="el-GR"/>
        </w:rPr>
        <w:t>Ερώτηση αφόρμησης :</w:t>
      </w:r>
    </w:p>
    <w:p w:rsidR="00710170" w:rsidRPr="00710170" w:rsidRDefault="00710170" w:rsidP="00710170">
      <w:pPr>
        <w:suppressAutoHyphens/>
        <w:ind w:left="540"/>
        <w:rPr>
          <w:rFonts w:ascii="Tahoma" w:hAnsi="Tahoma" w:cs="Tahoma"/>
          <w:b/>
          <w:color w:val="3366FF"/>
          <w:sz w:val="36"/>
          <w:szCs w:val="36"/>
          <w:lang w:val="el-GR"/>
        </w:rPr>
      </w:pPr>
      <w:r>
        <w:rPr>
          <w:rFonts w:ascii="Tahoma" w:hAnsi="Tahoma" w:cs="Tahoma"/>
          <w:b/>
          <w:noProof/>
          <w:color w:val="3366FF"/>
          <w:sz w:val="36"/>
          <w:szCs w:val="36"/>
          <w:lang w:val="el-GR" w:eastAsia="el-GR"/>
        </w:rPr>
        <w:drawing>
          <wp:anchor distT="0" distB="0" distL="114300" distR="114300" simplePos="0" relativeHeight="25134643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101600</wp:posOffset>
            </wp:positionV>
            <wp:extent cx="288290" cy="294005"/>
            <wp:effectExtent l="19050" t="0" r="0" b="0"/>
            <wp:wrapNone/>
            <wp:docPr id="2125" name="Picture 21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0170">
        <w:rPr>
          <w:rFonts w:ascii="Tahoma" w:hAnsi="Tahoma" w:cs="Tahoma"/>
          <w:b/>
          <w:color w:val="3366FF"/>
          <w:sz w:val="36"/>
          <w:szCs w:val="36"/>
          <w:lang w:val="el-GR"/>
        </w:rPr>
        <w:t>Πώς χρησιμοποιούμε τους δεκαδικούς αριθμούς για να συμβολίσουμε χρηματικά ποσά;</w:t>
      </w: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34438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149225</wp:posOffset>
            </wp:positionV>
            <wp:extent cx="669290" cy="650240"/>
            <wp:effectExtent l="19050" t="0" r="0" b="0"/>
            <wp:wrapNone/>
            <wp:docPr id="2114" name="Picture 2114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170" w:rsidRPr="00710170" w:rsidRDefault="00710170" w:rsidP="00710170">
      <w:pPr>
        <w:suppressAutoHyphens/>
        <w:autoSpaceDE w:val="0"/>
        <w:autoSpaceDN w:val="0"/>
        <w:adjustRightInd w:val="0"/>
        <w:ind w:right="4061"/>
        <w:rPr>
          <w:rFonts w:ascii="Arial" w:hAnsi="Arial" w:cs="Arial"/>
          <w:b/>
          <w:sz w:val="36"/>
          <w:szCs w:val="36"/>
          <w:lang w:val="el-GR"/>
        </w:rPr>
      </w:pPr>
      <w:r w:rsidRPr="00710170">
        <w:rPr>
          <w:rFonts w:ascii="Arial" w:hAnsi="Arial" w:cs="Arial"/>
          <w:b/>
          <w:sz w:val="36"/>
          <w:szCs w:val="36"/>
          <w:lang w:val="el-GR"/>
        </w:rPr>
        <w:t>Σύμβολο - κλειδί για το είδος εργασίας που ακολουθεί (*). :</w:t>
      </w: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16"/>
          <w:szCs w:val="16"/>
          <w:lang w:val="el-GR"/>
        </w:rPr>
      </w:pPr>
    </w:p>
    <w:p w:rsidR="00710170" w:rsidRPr="00710170" w:rsidRDefault="00710170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  <w:lang w:val="el-GR"/>
        </w:rPr>
      </w:pPr>
      <w:r w:rsidRPr="00710170">
        <w:rPr>
          <w:rFonts w:ascii="Arial" w:hAnsi="Arial" w:cs="Arial"/>
          <w:b/>
          <w:sz w:val="36"/>
          <w:szCs w:val="36"/>
          <w:lang w:val="el-GR"/>
        </w:rPr>
        <w:t>(</w:t>
      </w:r>
      <w:r w:rsidRPr="00710170">
        <w:rPr>
          <w:rFonts w:ascii="Arial" w:hAnsi="Arial" w:cs="Arial"/>
          <w:b/>
          <w:color w:val="000000"/>
          <w:sz w:val="36"/>
          <w:szCs w:val="36"/>
          <w:lang w:val="el-GR"/>
        </w:rPr>
        <w:t>*</w:t>
      </w:r>
      <w:r w:rsidRPr="00710170">
        <w:rPr>
          <w:rFonts w:ascii="Arial" w:hAnsi="Arial" w:cs="Arial"/>
          <w:b/>
          <w:sz w:val="36"/>
          <w:szCs w:val="36"/>
          <w:lang w:val="el-GR"/>
        </w:rPr>
        <w:t>) Σύμβολα - κλειδιά για το είδος εργασίας που ακολουθεί:</w:t>
      </w:r>
    </w:p>
    <w:p w:rsidR="00710170" w:rsidRPr="00710170" w:rsidRDefault="004B4F26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  <w:lang w:val="el-GR"/>
        </w:rPr>
      </w:pPr>
      <w:r w:rsidRPr="004B4F26">
        <w:rPr>
          <w:noProof/>
          <w:sz w:val="36"/>
          <w:szCs w:val="36"/>
        </w:rPr>
        <w:pict>
          <v:group id="_x0000_s3152" style="position:absolute;margin-left:0;margin-top:11.75pt;width:70.5pt;height:124.75pt;z-index:251593216" coordorigin="1134,12790" coordsize="1410,2495">
            <v:group id="_x0000_s3153" style="position:absolute;left:2034;top:13194;width:510;height:1661" coordorigin="2313,13194" coordsize="510,1661">
              <v:line id="_x0000_s3154" style="position:absolute" from="2313,13194" to="2823,13195" strokecolor="green" strokeweight="2.25pt">
                <v:stroke endarrow="block" endarrowwidth="wide"/>
              </v:line>
              <v:line id="_x0000_s3155" style="position:absolute" from="2313,14854" to="2823,14855" strokecolor="green" strokeweight="2.25pt">
                <v:stroke endarrow="block" endarrowwidth="wide"/>
              </v:line>
              <v:line id="_x0000_s3156" style="position:absolute" from="2313,14024" to="2823,14025" strokecolor="green" strokeweight="2.25pt">
                <v:stroke endarrow="block" endarrowwidth="wide"/>
              </v:line>
            </v:group>
            <v:group id="_x0000_s3157" style="position:absolute;left:1134;top:12790;width:927;height:2495;mso-position-horizontal:left;mso-position-horizontal-relative:margin" coordorigin="1134,12790" coordsize="927,2495">
              <v:shape id="_x0000_s3158" type="#_x0000_t75" style="position:absolute;left:1154;top:13554;width:907;height:882" strokeweight="2.25pt">
                <v:imagedata r:id="rId16" o:title="5-2" gain="69719f"/>
              </v:shape>
              <v:shape id="_x0000_s3159" type="#_x0000_t75" style="position:absolute;left:1134;top:12790;width:907;height:838" strokeweight="2.25pt">
                <v:imagedata r:id="rId17" o:title="5-1" gain="74473f"/>
              </v:shape>
              <v:shape id="_x0000_s3160" type="#_x0000_t75" style="position:absolute;left:1134;top:14454;width:907;height:831" strokeweight="2.25pt">
                <v:imagedata r:id="rId18" o:title="5-3" gain="74473f"/>
              </v:shape>
            </v:group>
          </v:group>
        </w:pict>
      </w:r>
    </w:p>
    <w:p w:rsidR="00710170" w:rsidRPr="00710170" w:rsidRDefault="00710170" w:rsidP="00710170">
      <w:pPr>
        <w:suppressAutoHyphens/>
        <w:autoSpaceDE w:val="0"/>
        <w:autoSpaceDN w:val="0"/>
        <w:adjustRightInd w:val="0"/>
        <w:ind w:left="1440"/>
        <w:rPr>
          <w:rFonts w:ascii="Arial" w:hAnsi="Arial" w:cs="Arial"/>
          <w:b/>
          <w:sz w:val="36"/>
          <w:szCs w:val="36"/>
          <w:lang w:val="el-GR"/>
        </w:rPr>
      </w:pPr>
      <w:r w:rsidRPr="00710170">
        <w:rPr>
          <w:rFonts w:ascii="Arial" w:hAnsi="Arial" w:cs="Arial"/>
          <w:b/>
          <w:sz w:val="36"/>
          <w:szCs w:val="36"/>
          <w:lang w:val="el-GR"/>
        </w:rPr>
        <w:t>εργασία με την ομάδα</w:t>
      </w:r>
    </w:p>
    <w:p w:rsidR="00710170" w:rsidRPr="00710170" w:rsidRDefault="00710170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autoSpaceDE w:val="0"/>
        <w:autoSpaceDN w:val="0"/>
        <w:adjustRightInd w:val="0"/>
        <w:ind w:left="1440"/>
        <w:rPr>
          <w:rFonts w:ascii="Arial" w:hAnsi="Arial" w:cs="Arial"/>
          <w:b/>
          <w:sz w:val="36"/>
          <w:szCs w:val="36"/>
          <w:lang w:val="el-GR"/>
        </w:rPr>
      </w:pPr>
      <w:r w:rsidRPr="00710170">
        <w:rPr>
          <w:rFonts w:ascii="Arial" w:hAnsi="Arial" w:cs="Arial"/>
          <w:b/>
          <w:sz w:val="36"/>
          <w:szCs w:val="36"/>
          <w:lang w:val="el-GR"/>
        </w:rPr>
        <w:t>εργασία με το διπλανό</w:t>
      </w:r>
    </w:p>
    <w:p w:rsidR="00710170" w:rsidRPr="00710170" w:rsidRDefault="00710170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  <w:lang w:val="el-GR"/>
        </w:rPr>
      </w:pPr>
    </w:p>
    <w:p w:rsidR="00710170" w:rsidRDefault="00710170" w:rsidP="00A97259">
      <w:pPr>
        <w:tabs>
          <w:tab w:val="left" w:pos="1620"/>
        </w:tabs>
        <w:suppressAutoHyphens/>
        <w:autoSpaceDE w:val="0"/>
        <w:autoSpaceDN w:val="0"/>
        <w:adjustRightInd w:val="0"/>
        <w:ind w:left="1440"/>
        <w:rPr>
          <w:rFonts w:ascii="Arial" w:hAnsi="Arial" w:cs="Arial"/>
          <w:b/>
          <w:sz w:val="36"/>
          <w:szCs w:val="36"/>
          <w:lang w:val="el-GR"/>
        </w:rPr>
      </w:pPr>
      <w:r w:rsidRPr="00710170">
        <w:rPr>
          <w:rFonts w:ascii="Arial" w:hAnsi="Arial" w:cs="Arial"/>
          <w:b/>
          <w:sz w:val="36"/>
          <w:szCs w:val="36"/>
          <w:lang w:val="el-GR"/>
        </w:rPr>
        <w:t>συζήτηση στην τάξη με το δάσκαλο</w:t>
      </w:r>
    </w:p>
    <w:p w:rsidR="00A97259" w:rsidRPr="00710170" w:rsidRDefault="00A97259" w:rsidP="00A97259">
      <w:pPr>
        <w:spacing w:after="200" w:line="276" w:lineRule="auto"/>
        <w:rPr>
          <w:rFonts w:ascii="Arial" w:hAnsi="Arial" w:cs="Arial"/>
          <w:b/>
          <w:sz w:val="36"/>
          <w:szCs w:val="36"/>
          <w:lang w:val="el-GR"/>
        </w:rPr>
      </w:pPr>
      <w:r>
        <w:rPr>
          <w:rFonts w:ascii="Arial" w:hAnsi="Arial" w:cs="Arial"/>
          <w:b/>
          <w:sz w:val="36"/>
          <w:szCs w:val="36"/>
          <w:lang w:val="el-GR"/>
        </w:rPr>
        <w:br w:type="page"/>
      </w:r>
    </w:p>
    <w:p w:rsidR="00710170" w:rsidRPr="00710170" w:rsidRDefault="004B4F26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36"/>
        </w:rPr>
        <w:lastRenderedPageBreak/>
        <w:pict>
          <v:group id="_x0000_s3167" style="position:absolute;margin-left:-.85pt;margin-top:10.5pt;width:54.85pt;height:207.2pt;z-index:251595264" coordorigin="1134,1344" coordsize="1097,4144">
            <v:shape id="_x0000_s3168" type="#_x0000_t75" style="position:absolute;left:1134;top:1344;width:1020;height:870;mso-position-horizontal-relative:margin;mso-position-vertical-relative:margin">
              <v:imagedata r:id="rId19" o:title="ΕΙΚΟΝΙΔΙΟ%20ΑΝΤΑΛΛΑΓΗΣ" gain="79922f" blacklevel="-1966f"/>
            </v:shape>
            <v:shape id="_x0000_s3169" type="#_x0000_t75" style="position:absolute;left:1208;top:2146;width:907;height:888">
              <v:imagedata r:id="rId20" o:title="ΦΑΚΕΛΟΣ%20ΜΑΘΗΤΗ" gain="79922f" blacklevel="-1966f"/>
            </v:shape>
            <v:shape id="_x0000_s3170" type="#_x0000_t75" style="position:absolute;left:1374;top:3044;width:693;height:850">
              <v:imagedata r:id="rId21" o:title="5-6" croptop="6708f" cropbottom="5610f" cropleft="8663f" cropright="5224f" gain="74473f"/>
            </v:shape>
            <v:shape id="_x0000_s3171" type="#_x0000_t75" style="position:absolute;left:1484;top:4694;width:473;height:794">
              <v:imagedata r:id="rId22" o:title="5-8" croptop="4453f" cropbottom="4251f" cropleft="10528f" cropright="7430f" gain="69719f"/>
            </v:shape>
            <v:shape id="_x0000_s3172" type="#_x0000_t75" style="position:absolute;left:1211;top:3894;width:1020;height:743">
              <v:imagedata r:id="rId23" o:title="5-7" croptop="7802f" cropbottom="10771f" cropright="2013f" gain="74473f"/>
            </v:shape>
          </v:group>
        </w:pict>
      </w:r>
    </w:p>
    <w:p w:rsidR="00710170" w:rsidRPr="00710170" w:rsidRDefault="004B4F26" w:rsidP="00710170">
      <w:pPr>
        <w:suppressAutoHyphens/>
        <w:autoSpaceDE w:val="0"/>
        <w:autoSpaceDN w:val="0"/>
        <w:adjustRightInd w:val="0"/>
        <w:ind w:left="1620"/>
        <w:rPr>
          <w:rFonts w:ascii="Arial" w:hAnsi="Arial" w:cs="Arial"/>
          <w:b/>
          <w:sz w:val="36"/>
          <w:szCs w:val="36"/>
          <w:lang w:val="el-GR"/>
        </w:rPr>
      </w:pPr>
      <w:r w:rsidRPr="004B4F26">
        <w:rPr>
          <w:rFonts w:ascii="Arial" w:hAnsi="Arial" w:cs="Arial"/>
          <w:b/>
          <w:sz w:val="36"/>
          <w:szCs w:val="36"/>
        </w:rPr>
        <w:pict>
          <v:group id="_x0000_s3161" style="position:absolute;left:0;text-align:left;margin-left:54pt;margin-top:11.2pt;width:25.5pt;height:166pt;z-index:251594240" coordorigin="2354,1634" coordsize="510,3320">
            <v:line id="_x0000_s3162" style="position:absolute" from="2354,1634" to="2864,1634" strokecolor="green" strokeweight="2.25pt">
              <v:stroke endarrow="block" endarrowwidth="wide"/>
            </v:line>
            <v:line id="_x0000_s3163" style="position:absolute" from="2354,2464" to="2864,2464" strokecolor="green" strokeweight="2.25pt">
              <v:stroke endarrow="block" endarrowwidth="wide"/>
            </v:line>
            <v:line id="_x0000_s3164" style="position:absolute" from="2354,3294" to="2864,3294" strokecolor="green" strokeweight="2.25pt">
              <v:stroke endarrow="block" endarrowwidth="wide"/>
            </v:line>
            <v:line id="_x0000_s3165" style="position:absolute" from="2354,4124" to="2864,4124" strokecolor="green" strokeweight="2.25pt">
              <v:stroke endarrow="block" endarrowwidth="wide"/>
            </v:line>
            <v:line id="_x0000_s3166" style="position:absolute" from="2354,4954" to="2864,4954" strokecolor="green" strokeweight="2.25pt">
              <v:stroke endarrow="block" endarrowwidth="wide"/>
            </v:line>
          </v:group>
        </w:pict>
      </w:r>
      <w:r w:rsidR="00710170" w:rsidRPr="00710170">
        <w:rPr>
          <w:rFonts w:ascii="Arial" w:hAnsi="Arial" w:cs="Arial"/>
          <w:b/>
          <w:sz w:val="36"/>
          <w:szCs w:val="36"/>
          <w:lang w:val="el-GR"/>
        </w:rPr>
        <w:t>ανταλλαγή</w:t>
      </w:r>
    </w:p>
    <w:p w:rsidR="00EB39CA" w:rsidRPr="00710170" w:rsidRDefault="00EB39CA" w:rsidP="00710170">
      <w:pPr>
        <w:suppressAutoHyphens/>
        <w:autoSpaceDE w:val="0"/>
        <w:autoSpaceDN w:val="0"/>
        <w:adjustRightInd w:val="0"/>
        <w:ind w:left="1800"/>
        <w:rPr>
          <w:rFonts w:ascii="Arial" w:hAnsi="Arial" w:cs="Arial"/>
          <w:b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autoSpaceDE w:val="0"/>
        <w:autoSpaceDN w:val="0"/>
        <w:adjustRightInd w:val="0"/>
        <w:ind w:left="1620"/>
        <w:rPr>
          <w:rFonts w:ascii="Arial" w:hAnsi="Arial" w:cs="Arial"/>
          <w:b/>
          <w:sz w:val="36"/>
          <w:szCs w:val="36"/>
          <w:lang w:val="el-GR"/>
        </w:rPr>
      </w:pPr>
      <w:r w:rsidRPr="00710170">
        <w:rPr>
          <w:rFonts w:ascii="Arial" w:hAnsi="Arial" w:cs="Arial"/>
          <w:b/>
          <w:sz w:val="36"/>
          <w:szCs w:val="36"/>
          <w:lang w:val="el-GR"/>
        </w:rPr>
        <w:t>φάκελος εργασιών μαθητή</w:t>
      </w:r>
    </w:p>
    <w:p w:rsidR="00710170" w:rsidRPr="00710170" w:rsidRDefault="00710170" w:rsidP="00710170">
      <w:pPr>
        <w:suppressAutoHyphens/>
        <w:autoSpaceDE w:val="0"/>
        <w:autoSpaceDN w:val="0"/>
        <w:adjustRightInd w:val="0"/>
        <w:ind w:left="1800"/>
        <w:rPr>
          <w:rFonts w:ascii="Arial" w:hAnsi="Arial" w:cs="Arial"/>
          <w:b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autoSpaceDE w:val="0"/>
        <w:autoSpaceDN w:val="0"/>
        <w:adjustRightInd w:val="0"/>
        <w:ind w:left="1620"/>
        <w:rPr>
          <w:rFonts w:ascii="Arial" w:hAnsi="Arial" w:cs="Arial"/>
          <w:b/>
          <w:sz w:val="36"/>
          <w:szCs w:val="36"/>
          <w:lang w:val="el-GR"/>
        </w:rPr>
      </w:pPr>
      <w:r w:rsidRPr="00710170">
        <w:rPr>
          <w:rFonts w:ascii="Arial" w:hAnsi="Arial" w:cs="Arial"/>
          <w:b/>
          <w:sz w:val="36"/>
          <w:szCs w:val="36"/>
          <w:lang w:val="el-GR"/>
        </w:rPr>
        <w:t>χρήση υπολογιστή τσέπης</w:t>
      </w:r>
    </w:p>
    <w:p w:rsidR="00710170" w:rsidRPr="00710170" w:rsidRDefault="00710170" w:rsidP="00710170">
      <w:pPr>
        <w:suppressAutoHyphens/>
        <w:autoSpaceDE w:val="0"/>
        <w:autoSpaceDN w:val="0"/>
        <w:adjustRightInd w:val="0"/>
        <w:ind w:left="1800"/>
        <w:rPr>
          <w:rFonts w:ascii="Arial" w:hAnsi="Arial" w:cs="Arial"/>
          <w:b/>
          <w:sz w:val="36"/>
          <w:szCs w:val="36"/>
          <w:lang w:val="el-GR"/>
        </w:rPr>
      </w:pPr>
    </w:p>
    <w:p w:rsidR="00710170" w:rsidRPr="000C6F5A" w:rsidRDefault="00710170" w:rsidP="00710170">
      <w:pPr>
        <w:suppressAutoHyphens/>
        <w:autoSpaceDE w:val="0"/>
        <w:autoSpaceDN w:val="0"/>
        <w:adjustRightInd w:val="0"/>
        <w:ind w:left="1620"/>
        <w:rPr>
          <w:rFonts w:ascii="Arial" w:hAnsi="Arial" w:cs="Arial"/>
          <w:b/>
          <w:sz w:val="36"/>
          <w:szCs w:val="36"/>
          <w:lang w:val="el-GR"/>
        </w:rPr>
      </w:pPr>
      <w:r w:rsidRPr="000C6F5A">
        <w:rPr>
          <w:rFonts w:ascii="Arial" w:hAnsi="Arial" w:cs="Arial"/>
          <w:b/>
          <w:sz w:val="36"/>
          <w:szCs w:val="36"/>
          <w:lang w:val="el-GR"/>
        </w:rPr>
        <w:t xml:space="preserve">χρήση χάρακα </w:t>
      </w:r>
    </w:p>
    <w:p w:rsidR="00710170" w:rsidRPr="000C6F5A" w:rsidRDefault="00710170" w:rsidP="00710170">
      <w:pPr>
        <w:suppressAutoHyphens/>
        <w:autoSpaceDE w:val="0"/>
        <w:autoSpaceDN w:val="0"/>
        <w:adjustRightInd w:val="0"/>
        <w:ind w:left="1800"/>
        <w:rPr>
          <w:rFonts w:ascii="Arial" w:hAnsi="Arial" w:cs="Arial"/>
          <w:b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autoSpaceDE w:val="0"/>
        <w:autoSpaceDN w:val="0"/>
        <w:adjustRightInd w:val="0"/>
        <w:ind w:left="1620"/>
        <w:rPr>
          <w:rFonts w:ascii="Arial" w:hAnsi="Arial" w:cs="Arial"/>
          <w:b/>
          <w:sz w:val="36"/>
          <w:szCs w:val="36"/>
          <w:lang w:val="el-GR"/>
        </w:rPr>
      </w:pPr>
      <w:r w:rsidRPr="00710170">
        <w:rPr>
          <w:rFonts w:ascii="Arial" w:hAnsi="Arial" w:cs="Arial"/>
          <w:b/>
          <w:sz w:val="36"/>
          <w:szCs w:val="36"/>
          <w:lang w:val="el-GR"/>
        </w:rPr>
        <w:t>κλεψύδρα</w:t>
      </w:r>
    </w:p>
    <w:p w:rsidR="00710170" w:rsidRDefault="00710170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  <w:lang w:val="el-GR"/>
        </w:rPr>
      </w:pPr>
    </w:p>
    <w:p w:rsidR="00EB39CA" w:rsidRPr="00710170" w:rsidRDefault="00EB39CA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  <w:r w:rsidRPr="00710170">
        <w:rPr>
          <w:rFonts w:ascii="Arial" w:hAnsi="Arial" w:cs="Arial"/>
          <w:b/>
          <w:color w:val="000000"/>
          <w:sz w:val="36"/>
          <w:szCs w:val="36"/>
          <w:lang w:val="el-GR"/>
        </w:rPr>
        <w:t>Διδακτικοί στόχοι του κεφαλαίου:</w:t>
      </w:r>
    </w:p>
    <w:p w:rsidR="00710170" w:rsidRPr="00710170" w:rsidRDefault="00710170" w:rsidP="00710170">
      <w:pPr>
        <w:pBdr>
          <w:bottom w:val="single" w:sz="12" w:space="1" w:color="0070C0"/>
        </w:pBdr>
        <w:suppressAutoHyphens/>
        <w:rPr>
          <w:rFonts w:ascii="Arial" w:hAnsi="Arial" w:cs="Arial"/>
          <w:b/>
          <w:bCs/>
          <w:color w:val="000000"/>
          <w:sz w:val="16"/>
          <w:szCs w:val="16"/>
          <w:lang w:val="el-GR"/>
        </w:rPr>
      </w:pPr>
    </w:p>
    <w:p w:rsidR="00710170" w:rsidRPr="000C6F5A" w:rsidRDefault="00710170" w:rsidP="00710170">
      <w:pPr>
        <w:rPr>
          <w:rFonts w:ascii="Arial" w:hAnsi="Arial" w:cs="Arial"/>
          <w:b/>
          <w:color w:val="3366FF"/>
          <w:sz w:val="36"/>
          <w:szCs w:val="36"/>
          <w:lang w:val="el-GR"/>
        </w:rPr>
      </w:pPr>
      <w:r w:rsidRPr="00710170">
        <w:rPr>
          <w:rFonts w:ascii="Arial" w:hAnsi="Arial" w:cs="Arial"/>
          <w:b/>
          <w:color w:val="3366FF"/>
          <w:sz w:val="36"/>
          <w:szCs w:val="36"/>
          <w:lang w:val="el-GR"/>
        </w:rPr>
        <w:t xml:space="preserve">Εμπέδωση και επέκταση των δεκαδικών αριθμών. </w:t>
      </w:r>
      <w:r w:rsidRPr="000C6F5A">
        <w:rPr>
          <w:rFonts w:ascii="Arial" w:hAnsi="Arial" w:cs="Arial"/>
          <w:b/>
          <w:color w:val="3366FF"/>
          <w:sz w:val="36"/>
          <w:szCs w:val="36"/>
          <w:lang w:val="el-GR"/>
        </w:rPr>
        <w:t>Πρόσθεση.</w:t>
      </w:r>
    </w:p>
    <w:p w:rsidR="00EB39CA" w:rsidRPr="00EB39CA" w:rsidRDefault="00EB39CA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0C6F5A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  <w:r w:rsidRPr="000C6F5A">
        <w:rPr>
          <w:rFonts w:ascii="Arial" w:hAnsi="Arial" w:cs="Arial"/>
          <w:b/>
          <w:color w:val="000000"/>
          <w:sz w:val="36"/>
          <w:szCs w:val="36"/>
          <w:lang w:val="el-GR"/>
        </w:rPr>
        <w:t>Πλαίσιο για υ</w:t>
      </w:r>
      <w:r w:rsidR="004B4F26" w:rsidRPr="004B4F26">
        <w:rPr>
          <w:rStyle w:val="Arial28pt"/>
          <w:rFonts w:ascii="Microsoft Sans Serif" w:hAnsi="Microsoft Sans Serif" w:cs="Microsoft Sans Serif"/>
          <w:bCs w:val="0"/>
          <w:i/>
          <w:iCs/>
          <w:color w:val="0000FF"/>
          <w:spacing w:val="-15"/>
          <w:position w:val="-1"/>
          <w:sz w:val="36"/>
        </w:rPr>
        <w:pict>
          <v:shape id="_x0000_s3151" type="#_x0000_t202" style="position:absolute;margin-left:0;margin-top:776.8pt;width:58.25pt;height:19.85pt;z-index:251592192;mso-wrap-style:none;mso-position-horizontal:center;mso-position-horizontal-relative:margin;mso-position-vertical-relative:page" fillcolor="#fc9" strokecolor="#fc9" strokeweight="1.5pt">
            <v:textbox style="mso-next-textbox:#_x0000_s3151" inset="1mm,0,1mm,0">
              <w:txbxContent>
                <w:p w:rsidR="00291988" w:rsidRPr="001B5630" w:rsidRDefault="00291988" w:rsidP="0071017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6</w:t>
                  </w:r>
                  <w:r w:rsidRPr="001B5630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/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4-5</w:t>
                  </w:r>
                </w:p>
              </w:txbxContent>
            </v:textbox>
            <w10:wrap anchorx="margin" anchory="page"/>
          </v:shape>
        </w:pict>
      </w:r>
      <w:r w:rsidRPr="000C6F5A">
        <w:rPr>
          <w:rFonts w:ascii="Arial" w:hAnsi="Arial" w:cs="Arial"/>
          <w:b/>
          <w:color w:val="000000"/>
          <w:sz w:val="36"/>
          <w:szCs w:val="36"/>
          <w:lang w:val="el-GR"/>
        </w:rPr>
        <w:t>πολογισμούς:</w:t>
      </w:r>
    </w:p>
    <w:p w:rsidR="00710170" w:rsidRPr="000C6F5A" w:rsidRDefault="00710170" w:rsidP="00710170">
      <w:pPr>
        <w:shd w:val="clear" w:color="auto" w:fill="FFDEBD"/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0C6F5A" w:rsidRDefault="00710170" w:rsidP="00710170">
      <w:pPr>
        <w:shd w:val="clear" w:color="auto" w:fill="FFDEBD"/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0C6F5A" w:rsidRDefault="00710170" w:rsidP="00710170">
      <w:pPr>
        <w:shd w:val="clear" w:color="auto" w:fill="FFDEBD"/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EB39CA" w:rsidRPr="00EB39CA" w:rsidRDefault="00EB39CA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  <w:r w:rsidRPr="00710170">
        <w:rPr>
          <w:rFonts w:ascii="Arial" w:hAnsi="Arial" w:cs="Arial"/>
          <w:b/>
          <w:color w:val="000000"/>
          <w:sz w:val="36"/>
          <w:szCs w:val="36"/>
          <w:lang w:val="el-GR"/>
        </w:rPr>
        <w:t>Πλαίσιο απάντησης:</w:t>
      </w:r>
    </w:p>
    <w:p w:rsidR="00710170" w:rsidRPr="00710170" w:rsidRDefault="00710170" w:rsidP="00710170">
      <w:pPr>
        <w:shd w:val="clear" w:color="auto" w:fill="9BDCFF"/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EB39CA" w:rsidRPr="00710170" w:rsidRDefault="00EB39CA" w:rsidP="00710170">
      <w:pPr>
        <w:suppressAutoHyphens/>
        <w:rPr>
          <w:rFonts w:ascii="Arial" w:hAnsi="Arial" w:cs="Arial"/>
          <w:b/>
          <w:color w:val="FF0000"/>
          <w:sz w:val="36"/>
          <w:szCs w:val="36"/>
          <w:lang w:val="el-GR"/>
        </w:rPr>
      </w:pPr>
    </w:p>
    <w:p w:rsidR="00710170" w:rsidRPr="00710170" w:rsidRDefault="00710170" w:rsidP="00710170">
      <w:pPr>
        <w:suppressAutoHyphens/>
        <w:ind w:right="821"/>
        <w:rPr>
          <w:rFonts w:ascii="Arial" w:hAnsi="Arial" w:cs="Arial"/>
          <w:b/>
          <w:color w:val="000000"/>
          <w:sz w:val="36"/>
          <w:szCs w:val="36"/>
          <w:lang w:val="el-GR"/>
        </w:rPr>
      </w:pPr>
      <w:r>
        <w:rPr>
          <w:noProof/>
          <w:sz w:val="36"/>
          <w:szCs w:val="36"/>
          <w:lang w:val="el-GR" w:eastAsia="el-GR"/>
        </w:rPr>
        <w:drawing>
          <wp:anchor distT="0" distB="0" distL="114300" distR="114300" simplePos="0" relativeHeight="251345408" behindDoc="0" locked="0" layoutInCell="1" allowOverlap="1">
            <wp:simplePos x="0" y="0"/>
            <wp:positionH relativeFrom="margin">
              <wp:posOffset>5581650</wp:posOffset>
            </wp:positionH>
            <wp:positionV relativeFrom="paragraph">
              <wp:posOffset>20320</wp:posOffset>
            </wp:positionV>
            <wp:extent cx="539750" cy="643255"/>
            <wp:effectExtent l="19050" t="0" r="0" b="0"/>
            <wp:wrapNone/>
            <wp:docPr id="2115" name="Picture 2115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 descr="9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6000"/>
                    </a:blip>
                    <a:srcRect l="2315" t="3992" r="5121" b="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0170">
        <w:rPr>
          <w:rFonts w:ascii="Arial" w:hAnsi="Arial" w:cs="Arial"/>
          <w:b/>
          <w:color w:val="000000"/>
          <w:sz w:val="36"/>
          <w:szCs w:val="36"/>
          <w:lang w:val="el-GR"/>
        </w:rPr>
        <w:t xml:space="preserve">Ο </w:t>
      </w:r>
      <w:r w:rsidRPr="00710170">
        <w:rPr>
          <w:rFonts w:ascii="Tahoma" w:hAnsi="Tahoma" w:cs="Tahoma"/>
          <w:b/>
          <w:color w:val="000000"/>
          <w:sz w:val="36"/>
          <w:szCs w:val="36"/>
          <w:lang w:val="el-GR"/>
        </w:rPr>
        <w:t>Λαμπίτσας</w:t>
      </w:r>
      <w:r w:rsidRPr="00710170">
        <w:rPr>
          <w:rFonts w:ascii="Arial" w:hAnsi="Arial" w:cs="Arial"/>
          <w:b/>
          <w:color w:val="000000"/>
          <w:sz w:val="36"/>
          <w:szCs w:val="36"/>
          <w:lang w:val="el-GR"/>
        </w:rPr>
        <w:t xml:space="preserve"> εμφανίζεται όταν θέλουμε να κάνουμε μια υπενθύμιση ή όταν θέλουμε να δώσουμε χρήσιμες συμβουλές για έναν τρόπο εργασίας</w:t>
      </w:r>
    </w:p>
    <w:p w:rsidR="00710170" w:rsidRPr="00710170" w:rsidRDefault="004B4F26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36"/>
        </w:rPr>
        <w:pict>
          <v:group id="_x0000_s3173" style="position:absolute;margin-left:309.6pt;margin-top:16pt;width:102.05pt;height:78.7pt;z-index:251596288;mso-position-horizontal-relative:margin" coordorigin="2754,2074" coordsize="2041,1574">
            <v:shape id="_x0000_s3174" type="#_x0000_t202" style="position:absolute;left:2754;top:2074;width:2041;height:680" filled="f" stroked="f" strokecolor="#36f" strokeweight="1.5pt">
              <v:textbox style="mso-next-textbox:#_x0000_s3174">
                <w:txbxContent>
                  <w:p w:rsidR="00291988" w:rsidRPr="00102E99" w:rsidRDefault="00291988" w:rsidP="00710170">
                    <w:pP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102E99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β΄ τεύχος</w:t>
                    </w:r>
                  </w:p>
                </w:txbxContent>
              </v:textbox>
            </v:shape>
            <v:group id="_x0000_s3175" style="position:absolute;left:2754;top:2574;width:1701;height:1074" coordorigin="6714,2083" coordsize="1701,1074">
              <v:shape id="_x0000_s3176" type="#_x0000_t75" style="position:absolute;left:6714;top:2083;width:1701;height:1074">
                <v:imagedata r:id="rId25" o:title="5-9" croptop="1765f" cropbottom="7276f" cropleft="5415f" cropright="2398f" gain="74473f"/>
              </v:shape>
              <v:shape id="_x0000_s3177" type="#_x0000_t202" style="position:absolute;left:6894;top:2214;width:1474;height:567" filled="f" stroked="f" strokecolor="#36f" strokeweight="1.5pt">
                <v:textbox style="mso-next-textbox:#_x0000_s3177">
                  <w:txbxContent>
                    <w:p w:rsidR="00291988" w:rsidRPr="00102E99" w:rsidRDefault="00291988" w:rsidP="00710170">
                      <w:pPr>
                        <w:rPr>
                          <w:rFonts w:ascii="Arial" w:hAnsi="Arial" w:cs="Arial"/>
                          <w:b/>
                          <w:color w:val="3366FF"/>
                          <w:sz w:val="36"/>
                          <w:szCs w:val="36"/>
                        </w:rPr>
                      </w:pPr>
                      <w:r w:rsidRPr="00102E99">
                        <w:rPr>
                          <w:rFonts w:ascii="Arial" w:hAnsi="Arial" w:cs="Arial"/>
                          <w:b/>
                          <w:color w:val="3366FF"/>
                          <w:sz w:val="36"/>
                          <w:szCs w:val="36"/>
                        </w:rPr>
                        <w:t>14  15</w:t>
                      </w:r>
                    </w:p>
                  </w:txbxContent>
                </v:textbox>
              </v:shape>
            </v:group>
            <w10:wrap anchorx="margin"/>
          </v:group>
        </w:pict>
      </w:r>
    </w:p>
    <w:p w:rsidR="00EB39CA" w:rsidRDefault="00710170" w:rsidP="00EB39CA">
      <w:pPr>
        <w:suppressAutoHyphens/>
        <w:ind w:right="3521"/>
        <w:rPr>
          <w:rFonts w:ascii="Arial" w:hAnsi="Arial" w:cs="Arial"/>
          <w:b/>
          <w:color w:val="000000"/>
          <w:sz w:val="36"/>
          <w:szCs w:val="36"/>
          <w:lang w:val="el-GR"/>
        </w:rPr>
      </w:pPr>
      <w:r w:rsidRPr="00710170">
        <w:rPr>
          <w:rFonts w:ascii="Arial" w:hAnsi="Arial" w:cs="Arial"/>
          <w:b/>
          <w:color w:val="000000"/>
          <w:sz w:val="36"/>
          <w:szCs w:val="36"/>
          <w:lang w:val="el-GR"/>
        </w:rPr>
        <w:t>Αντίστοιχες σελίδες στο τετράδιο του μαθητή :</w:t>
      </w:r>
    </w:p>
    <w:p w:rsidR="00EB39CA" w:rsidRDefault="00EB39CA" w:rsidP="00EB39CA">
      <w:pPr>
        <w:suppressAutoHyphens/>
        <w:ind w:right="3521"/>
        <w:rPr>
          <w:rFonts w:ascii="Arial" w:hAnsi="Arial" w:cs="Arial"/>
          <w:b/>
          <w:color w:val="000000"/>
          <w:sz w:val="36"/>
          <w:szCs w:val="36"/>
          <w:lang w:val="el-GR"/>
        </w:rPr>
      </w:pPr>
      <w:r>
        <w:rPr>
          <w:rFonts w:ascii="Arial" w:hAnsi="Arial" w:cs="Arial"/>
          <w:b/>
          <w:color w:val="000000"/>
          <w:sz w:val="36"/>
          <w:szCs w:val="36"/>
          <w:lang w:val="el-GR"/>
        </w:rPr>
        <w:br w:type="page"/>
      </w:r>
    </w:p>
    <w:p w:rsidR="00710170" w:rsidRDefault="00710170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  <w:lang w:val="el-GR"/>
        </w:rPr>
      </w:pPr>
      <w:r w:rsidRPr="00710170">
        <w:rPr>
          <w:rFonts w:ascii="Arial" w:hAnsi="Arial" w:cs="Arial"/>
          <w:b/>
          <w:sz w:val="36"/>
          <w:szCs w:val="36"/>
          <w:lang w:val="el-GR"/>
        </w:rPr>
        <w:lastRenderedPageBreak/>
        <w:t>Συμπέρασμα: Εδώ συνοψίζονται οι σημαντικές έννοιες και οι όροι που συναντήσαμε στο κεφάλαιο και που τις περισσότερες φορές έχουν σχέση με την ερώτηση αφόρμησης. :</w:t>
      </w:r>
    </w:p>
    <w:p w:rsidR="00EB39CA" w:rsidRPr="00710170" w:rsidRDefault="00EB39CA" w:rsidP="00710170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36"/>
          <w:lang w:val="el-GR"/>
        </w:rPr>
      </w:pPr>
    </w:p>
    <w:p w:rsidR="00710170" w:rsidRPr="00710170" w:rsidRDefault="00710170" w:rsidP="00710170">
      <w:pPr>
        <w:rPr>
          <w:rFonts w:ascii="Arial" w:hAnsi="Arial" w:cs="Arial"/>
          <w:b/>
          <w:color w:val="000000"/>
          <w:sz w:val="16"/>
          <w:szCs w:val="16"/>
          <w:lang w:val="el-GR"/>
        </w:rPr>
      </w:pPr>
    </w:p>
    <w:p w:rsidR="00710170" w:rsidRPr="00710170" w:rsidRDefault="00710170" w:rsidP="00710170">
      <w:pPr>
        <w:pBdr>
          <w:top w:val="single" w:sz="12" w:space="1" w:color="FFCC00"/>
          <w:left w:val="single" w:sz="12" w:space="1" w:color="FFCC00"/>
          <w:bottom w:val="single" w:sz="12" w:space="1" w:color="FFCC00"/>
          <w:right w:val="single" w:sz="12" w:space="1" w:color="FFCC00"/>
        </w:pBdr>
        <w:rPr>
          <w:rFonts w:ascii="Arial" w:hAnsi="Arial" w:cs="Arial"/>
          <w:b/>
          <w:color w:val="FF0000"/>
          <w:sz w:val="36"/>
          <w:szCs w:val="36"/>
          <w:shd w:val="clear" w:color="auto" w:fill="333399"/>
          <w:lang w:val="el-GR"/>
        </w:rPr>
      </w:pPr>
      <w:r w:rsidRPr="00141E61">
        <w:rPr>
          <w:rFonts w:ascii="Arial" w:hAnsi="Arial" w:cs="Arial"/>
          <w:b/>
          <w:color w:val="FFFFFF"/>
          <w:sz w:val="36"/>
          <w:szCs w:val="36"/>
          <w:shd w:val="clear" w:color="auto" w:fill="FF5050"/>
          <w:lang w:val="el-GR"/>
        </w:rPr>
        <w:t xml:space="preserve"> Συμπέρασμα</w:t>
      </w:r>
      <w:r w:rsidRPr="00141E61">
        <w:rPr>
          <w:rFonts w:ascii="Arial" w:hAnsi="Arial" w:cs="Arial"/>
          <w:b/>
          <w:color w:val="FF0000"/>
          <w:sz w:val="36"/>
          <w:szCs w:val="36"/>
          <w:shd w:val="clear" w:color="auto" w:fill="FF5050"/>
          <w:lang w:val="el-GR"/>
        </w:rPr>
        <w:t>.</w:t>
      </w:r>
    </w:p>
    <w:p w:rsidR="00710170" w:rsidRPr="00710170" w:rsidRDefault="00710170" w:rsidP="00710170">
      <w:pPr>
        <w:pBdr>
          <w:top w:val="single" w:sz="12" w:space="1" w:color="FFCC00"/>
          <w:left w:val="single" w:sz="12" w:space="1" w:color="FFCC00"/>
          <w:bottom w:val="single" w:sz="12" w:space="1" w:color="FFCC00"/>
          <w:right w:val="single" w:sz="12" w:space="1" w:color="FFCC00"/>
        </w:pBdr>
        <w:tabs>
          <w:tab w:val="left" w:pos="5040"/>
          <w:tab w:val="left" w:pos="7380"/>
        </w:tabs>
        <w:rPr>
          <w:rFonts w:ascii="Arial" w:hAnsi="Arial" w:cs="Arial"/>
          <w:b/>
          <w:sz w:val="16"/>
          <w:szCs w:val="16"/>
          <w:lang w:val="el-GR"/>
        </w:rPr>
      </w:pPr>
    </w:p>
    <w:p w:rsidR="00710170" w:rsidRPr="00710170" w:rsidRDefault="00710170" w:rsidP="00710170">
      <w:pPr>
        <w:pBdr>
          <w:top w:val="single" w:sz="12" w:space="1" w:color="FFCC00"/>
          <w:left w:val="single" w:sz="12" w:space="1" w:color="FFCC00"/>
          <w:bottom w:val="single" w:sz="12" w:space="1" w:color="FFCC00"/>
          <w:right w:val="single" w:sz="12" w:space="1" w:color="FFCC00"/>
        </w:pBdr>
        <w:rPr>
          <w:rFonts w:ascii="Arial" w:hAnsi="Arial" w:cs="Arial"/>
          <w:b/>
          <w:sz w:val="36"/>
          <w:szCs w:val="36"/>
          <w:lang w:val="el-GR"/>
        </w:rPr>
      </w:pPr>
      <w:r w:rsidRPr="00710170">
        <w:rPr>
          <w:rFonts w:ascii="Arial" w:hAnsi="Arial" w:cs="Arial"/>
          <w:b/>
          <w:sz w:val="36"/>
          <w:szCs w:val="36"/>
          <w:lang w:val="el-GR"/>
        </w:rPr>
        <w:t>Μπορούμε να προσθέσουμ</w:t>
      </w:r>
      <w:r w:rsidR="004B4F26" w:rsidRPr="004B4F26">
        <w:rPr>
          <w:rFonts w:ascii="Arial" w:hAnsi="Arial" w:cs="Arial"/>
          <w:b/>
          <w:noProof/>
          <w:color w:val="3366FF"/>
          <w:sz w:val="36"/>
          <w:szCs w:val="36"/>
        </w:rPr>
        <w:pict>
          <v:shape id="_x0000_s3194" type="#_x0000_t202" style="position:absolute;margin-left:0;margin-top:776.7pt;width:46.35pt;height:25.5pt;z-index:251599360;mso-wrap-style:none;mso-position-horizontal:center;mso-position-horizontal-relative:margin;mso-position-vertical-relative:page" fillcolor="#fc9" stroked="f">
            <v:textbox style="mso-next-textbox:#_x0000_s3194" inset="2mm,1mm,2mm,1mm">
              <w:txbxContent>
                <w:p w:rsidR="00291988" w:rsidRPr="007640F8" w:rsidRDefault="00291988" w:rsidP="0071017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7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5</w:t>
                  </w:r>
                </w:p>
              </w:txbxContent>
            </v:textbox>
            <w10:wrap anchorx="margin" anchory="page"/>
          </v:shape>
        </w:pict>
      </w:r>
      <w:r w:rsidRPr="00710170">
        <w:rPr>
          <w:rFonts w:ascii="Arial" w:hAnsi="Arial" w:cs="Arial"/>
          <w:b/>
          <w:sz w:val="36"/>
          <w:szCs w:val="36"/>
          <w:lang w:val="el-GR"/>
        </w:rPr>
        <w:t>ε δεκαδικούς με διάφορους τρόπους. Επιλέγουμε κάθε φορά τον πιο κατάλληλο.</w:t>
      </w:r>
    </w:p>
    <w:p w:rsidR="00710170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EB39CA" w:rsidRPr="00710170" w:rsidRDefault="00EB39CA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710170" w:rsidRDefault="00710170" w:rsidP="00710170">
      <w:pPr>
        <w:pBdr>
          <w:top w:val="dashed" w:sz="18" w:space="1" w:color="339966"/>
          <w:left w:val="dashed" w:sz="18" w:space="4" w:color="339966"/>
          <w:bottom w:val="dashed" w:sz="18" w:space="1" w:color="339966"/>
          <w:right w:val="dashed" w:sz="18" w:space="4" w:color="339966"/>
        </w:pBdr>
        <w:ind w:right="5321"/>
        <w:jc w:val="center"/>
        <w:rPr>
          <w:rFonts w:ascii="Arial" w:hAnsi="Arial" w:cs="Arial"/>
          <w:b/>
          <w:color w:val="3366FF"/>
          <w:sz w:val="36"/>
          <w:szCs w:val="36"/>
          <w:lang w:val="el-GR"/>
        </w:rPr>
      </w:pPr>
      <w:r w:rsidRPr="00710170">
        <w:rPr>
          <w:rFonts w:ascii="Arial" w:hAnsi="Arial" w:cs="Arial"/>
          <w:b/>
          <w:color w:val="3366FF"/>
          <w:sz w:val="36"/>
          <w:szCs w:val="36"/>
          <w:lang w:val="el-GR"/>
        </w:rPr>
        <w:t>Άξονες περιεχομένου</w:t>
      </w:r>
    </w:p>
    <w:p w:rsidR="00710170" w:rsidRPr="00710170" w:rsidRDefault="00710170" w:rsidP="00710170">
      <w:pPr>
        <w:pBdr>
          <w:top w:val="dashed" w:sz="18" w:space="1" w:color="339966"/>
          <w:left w:val="dashed" w:sz="18" w:space="4" w:color="339966"/>
          <w:bottom w:val="dashed" w:sz="18" w:space="1" w:color="339966"/>
          <w:right w:val="dashed" w:sz="18" w:space="4" w:color="339966"/>
        </w:pBdr>
        <w:ind w:right="5321"/>
        <w:rPr>
          <w:rFonts w:ascii="Arial" w:hAnsi="Arial" w:cs="Arial"/>
          <w:b/>
          <w:color w:val="3366FF"/>
          <w:sz w:val="16"/>
          <w:szCs w:val="16"/>
          <w:lang w:val="el-GR"/>
        </w:rPr>
      </w:pPr>
    </w:p>
    <w:p w:rsidR="00710170" w:rsidRPr="00710170" w:rsidRDefault="004B4F26" w:rsidP="00710170">
      <w:pPr>
        <w:pBdr>
          <w:top w:val="dashed" w:sz="18" w:space="1" w:color="339966"/>
          <w:left w:val="dashed" w:sz="18" w:space="4" w:color="339966"/>
          <w:bottom w:val="dashed" w:sz="18" w:space="1" w:color="339966"/>
          <w:right w:val="dashed" w:sz="18" w:space="4" w:color="339966"/>
        </w:pBdr>
        <w:tabs>
          <w:tab w:val="left" w:pos="540"/>
        </w:tabs>
        <w:spacing w:after="120"/>
        <w:ind w:right="5321"/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</w:pPr>
      <w:r w:rsidRPr="004B4F26">
        <w:rPr>
          <w:rFonts w:ascii="Microsoft Sans Serif" w:hAnsi="Microsoft Sans Serif" w:cs="Microsoft Sans Serif"/>
          <w:b/>
          <w:noProof/>
          <w:color w:val="000000"/>
          <w:sz w:val="38"/>
          <w:szCs w:val="38"/>
        </w:rPr>
        <w:pict>
          <v:group id="_x0000_s3178" style="position:absolute;margin-left:1.75pt;margin-top:-.3pt;width:19.85pt;height:157.55pt;z-index:251597312;mso-position-horizontal-relative:margin" coordorigin="5075,5859" coordsize="397,3151">
            <v:oval id="_x0000_s3179" style="position:absolute;left:5076;top:8613;width:396;height:397" fillcolor="#396" strokeweight="1.5pt"/>
            <v:oval id="_x0000_s3180" style="position:absolute;left:5075;top:6960;width:397;height:397" fillcolor="#fc0" strokeweight="1.5pt"/>
            <v:oval id="_x0000_s3181" style="position:absolute;left:5075;top:5859;width:397;height:397" fillcolor="#36f" strokeweight="1.5pt"/>
            <v:oval id="_x0000_s3182" style="position:absolute;left:5075;top:7511;width:397;height:397" fillcolor="#f60" strokeweight="1.5pt"/>
            <v:oval id="_x0000_s3183" style="position:absolute;left:5075;top:8062;width:397;height:397" fillcolor="red" strokeweight="1.5pt"/>
            <v:oval id="_x0000_s3184" style="position:absolute;left:5075;top:6409;width:397;height:397" fillcolor="#0cf" strokeweight="1.5pt"/>
            <w10:wrap anchorx="margin"/>
          </v:group>
        </w:pict>
      </w:r>
      <w:r w:rsidR="00710170" w:rsidRPr="00710170"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  <w:tab/>
        <w:t>αριθμοί</w:t>
      </w:r>
    </w:p>
    <w:p w:rsidR="00710170" w:rsidRPr="00710170" w:rsidRDefault="00710170" w:rsidP="00710170">
      <w:pPr>
        <w:pBdr>
          <w:top w:val="dashed" w:sz="18" w:space="1" w:color="339966"/>
          <w:left w:val="dashed" w:sz="18" w:space="4" w:color="339966"/>
          <w:bottom w:val="dashed" w:sz="18" w:space="1" w:color="339966"/>
          <w:right w:val="dashed" w:sz="18" w:space="4" w:color="339966"/>
        </w:pBdr>
        <w:tabs>
          <w:tab w:val="left" w:pos="540"/>
        </w:tabs>
        <w:spacing w:after="120"/>
        <w:ind w:right="5321"/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</w:pPr>
      <w:r w:rsidRPr="00710170"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  <w:tab/>
        <w:t>αριθμοί και πράξεις</w:t>
      </w:r>
    </w:p>
    <w:p w:rsidR="00710170" w:rsidRPr="000C6F5A" w:rsidRDefault="00710170" w:rsidP="00710170">
      <w:pPr>
        <w:pBdr>
          <w:top w:val="dashed" w:sz="18" w:space="1" w:color="339966"/>
          <w:left w:val="dashed" w:sz="18" w:space="4" w:color="339966"/>
          <w:bottom w:val="dashed" w:sz="18" w:space="1" w:color="339966"/>
          <w:right w:val="dashed" w:sz="18" w:space="4" w:color="339966"/>
        </w:pBdr>
        <w:tabs>
          <w:tab w:val="left" w:pos="540"/>
        </w:tabs>
        <w:spacing w:after="120"/>
        <w:ind w:right="5321"/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</w:pPr>
      <w:r w:rsidRPr="00710170"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  <w:tab/>
      </w:r>
      <w:r w:rsidRPr="000C6F5A"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  <w:t>γεωμετρία</w:t>
      </w:r>
    </w:p>
    <w:p w:rsidR="00710170" w:rsidRPr="000C6F5A" w:rsidRDefault="00710170" w:rsidP="00710170">
      <w:pPr>
        <w:pBdr>
          <w:top w:val="dashed" w:sz="18" w:space="1" w:color="339966"/>
          <w:left w:val="dashed" w:sz="18" w:space="4" w:color="339966"/>
          <w:bottom w:val="dashed" w:sz="18" w:space="1" w:color="339966"/>
          <w:right w:val="dashed" w:sz="18" w:space="4" w:color="339966"/>
        </w:pBdr>
        <w:tabs>
          <w:tab w:val="left" w:pos="540"/>
        </w:tabs>
        <w:spacing w:after="120"/>
        <w:ind w:right="5321"/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</w:pPr>
      <w:r w:rsidRPr="000C6F5A"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  <w:tab/>
        <w:t>μετρήσεις</w:t>
      </w:r>
    </w:p>
    <w:p w:rsidR="00710170" w:rsidRPr="000C6F5A" w:rsidRDefault="004B4F26" w:rsidP="00710170">
      <w:pPr>
        <w:pBdr>
          <w:top w:val="dashed" w:sz="18" w:space="1" w:color="339966"/>
          <w:left w:val="dashed" w:sz="18" w:space="4" w:color="339966"/>
          <w:bottom w:val="dashed" w:sz="18" w:space="1" w:color="339966"/>
          <w:right w:val="dashed" w:sz="18" w:space="4" w:color="339966"/>
        </w:pBdr>
        <w:tabs>
          <w:tab w:val="left" w:pos="540"/>
        </w:tabs>
        <w:spacing w:after="120"/>
        <w:ind w:right="5321"/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</w:pPr>
      <w:r w:rsidRPr="004B4F26">
        <w:rPr>
          <w:rFonts w:ascii="Verdana" w:hAnsi="Verdana"/>
          <w:noProof/>
          <w:sz w:val="56"/>
          <w:szCs w:val="56"/>
        </w:rPr>
        <w:pict>
          <v:group id="_x0000_s3185" style="position:absolute;margin-left:222pt;margin-top:5.85pt;width:256.25pt;height:19.85pt;z-index:251598336" coordorigin="5574,7894" coordsize="5125,397">
            <v:group id="_x0000_s3186" style="position:absolute;left:7602;top:7894;width:3097;height:397;mso-position-horizontal-relative:margin" coordorigin="7254,10655" coordsize="3097,397">
              <v:oval id="_x0000_s3187" style="position:absolute;left:8334;top:10655;width:397;height:397;rotation:-90" strokeweight="1.5pt"/>
              <v:oval id="_x0000_s3188" style="position:absolute;left:7254;top:10655;width:397;height:397;rotation:-90" fillcolor="#36f" strokeweight="1.5pt"/>
              <v:oval id="_x0000_s3189" style="position:absolute;left:8874;top:10655;width:397;height:397;rotation:-90" fillcolor="#f60" strokeweight="1.5pt"/>
              <v:oval id="_x0000_s3190" style="position:absolute;left:9414;top:10655;width:397;height:397;rotation:-90" filled="f" fillcolor="#936" strokeweight="1.5pt"/>
              <v:oval id="_x0000_s3191" style="position:absolute;left:7794;top:10655;width:397;height:397;rotation:-90" fillcolor="#0cf" strokeweight="1.5pt"/>
              <v:oval id="_x0000_s3192" style="position:absolute;left:9954;top:10655;width:397;height:397;rotation:-90" fillcolor="#396" strokeweight="1.5pt"/>
            </v:group>
            <v:shape id="_x0000_s3193" type="#_x0000_t32" style="position:absolute;left:5574;top:8074;width:1800;height:0" o:connectortype="straight" strokecolor="#00b050" strokeweight="2.25pt">
              <v:stroke dashstyle="dash" endarrow="block"/>
            </v:shape>
          </v:group>
        </w:pict>
      </w:r>
      <w:r w:rsidR="00710170" w:rsidRPr="000C6F5A"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  <w:tab/>
        <w:t>στατιστική</w:t>
      </w:r>
    </w:p>
    <w:p w:rsidR="00710170" w:rsidRPr="000C6F5A" w:rsidRDefault="00710170" w:rsidP="00710170">
      <w:pPr>
        <w:pBdr>
          <w:top w:val="dashed" w:sz="18" w:space="1" w:color="339966"/>
          <w:left w:val="dashed" w:sz="18" w:space="4" w:color="339966"/>
          <w:bottom w:val="dashed" w:sz="18" w:space="1" w:color="339966"/>
          <w:right w:val="dashed" w:sz="18" w:space="4" w:color="339966"/>
        </w:pBdr>
        <w:tabs>
          <w:tab w:val="left" w:pos="540"/>
        </w:tabs>
        <w:ind w:right="5321"/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</w:pPr>
      <w:r w:rsidRPr="000C6F5A">
        <w:rPr>
          <w:rFonts w:ascii="Microsoft Sans Serif" w:hAnsi="Microsoft Sans Serif" w:cs="Microsoft Sans Serif"/>
          <w:b/>
          <w:color w:val="000000"/>
          <w:sz w:val="38"/>
          <w:szCs w:val="38"/>
          <w:lang w:val="el-GR"/>
        </w:rPr>
        <w:tab/>
        <w:t>προβλήματα</w:t>
      </w:r>
    </w:p>
    <w:p w:rsidR="00710170" w:rsidRPr="000C6F5A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0C6F5A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710170" w:rsidRPr="000C6F5A" w:rsidRDefault="00710170" w:rsidP="00710170">
      <w:pPr>
        <w:suppressAutoHyphens/>
        <w:rPr>
          <w:rFonts w:ascii="Arial" w:hAnsi="Arial" w:cs="Arial"/>
          <w:b/>
          <w:color w:val="000000"/>
          <w:sz w:val="36"/>
          <w:szCs w:val="36"/>
          <w:lang w:val="el-GR"/>
        </w:rPr>
      </w:pPr>
    </w:p>
    <w:p w:rsidR="00B777F2" w:rsidRPr="00B777F2" w:rsidRDefault="00710170" w:rsidP="00710170">
      <w:pPr>
        <w:suppressAutoHyphens/>
        <w:rPr>
          <w:rFonts w:ascii="Verdana" w:hAnsi="Verdana"/>
          <w:b/>
          <w:color w:val="000000"/>
          <w:sz w:val="36"/>
          <w:szCs w:val="56"/>
          <w:lang w:val="el-GR"/>
        </w:rPr>
      </w:pPr>
      <w:r w:rsidRPr="000C6F5A">
        <w:rPr>
          <w:rFonts w:ascii="Arial" w:hAnsi="Arial" w:cs="Arial"/>
          <w:b/>
          <w:color w:val="000000"/>
          <w:sz w:val="36"/>
          <w:szCs w:val="36"/>
          <w:lang w:val="el-GR"/>
        </w:rPr>
        <w:br w:type="page"/>
      </w:r>
    </w:p>
    <w:p w:rsidR="0068341A" w:rsidRPr="00141E61" w:rsidRDefault="004B4F26" w:rsidP="00B777F2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980"/>
        </w:tabs>
        <w:suppressAutoHyphens/>
        <w:rPr>
          <w:rFonts w:ascii="Tahoma" w:hAnsi="Tahoma" w:cs="Tahoma"/>
          <w:b/>
          <w:color w:val="FF6600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9966"/>
          <w:sz w:val="16"/>
          <w:szCs w:val="28"/>
          <w:u w:val="single"/>
        </w:rPr>
        <w:lastRenderedPageBreak/>
        <w:pict>
          <v:shape id="_x0000_s2573" type="#_x0000_t202" style="position:absolute;margin-left:0;margin-top:4.4pt;width:1in;height:70.6pt;z-index:251549184" filled="f" fillcolor="#36f" stroked="f" strokecolor="red">
            <v:textbox style="mso-next-textbox:#_x0000_s2573" inset="0,,0">
              <w:txbxContent>
                <w:p w:rsidR="00291988" w:rsidRPr="00141E61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FF6600"/>
                      <w:sz w:val="112"/>
                      <w:szCs w:val="112"/>
                    </w:rPr>
                  </w:pPr>
                  <w:r w:rsidRPr="00141E61">
                    <w:rPr>
                      <w:rFonts w:ascii="Tahoma" w:hAnsi="Tahoma" w:cs="Tahoma"/>
                      <w:b/>
                      <w:color w:val="FF6600"/>
                      <w:sz w:val="72"/>
                      <w:szCs w:val="112"/>
                    </w:rPr>
                    <w:t>31</w:t>
                  </w:r>
                </w:p>
              </w:txbxContent>
            </v:textbox>
          </v:shape>
        </w:pict>
      </w:r>
      <w:r w:rsidR="00B777F2" w:rsidRPr="00B777F2">
        <w:rPr>
          <w:rFonts w:ascii="Arial" w:hAnsi="Arial" w:cs="Arial"/>
          <w:b/>
          <w:color w:val="FF0000"/>
          <w:sz w:val="16"/>
          <w:szCs w:val="28"/>
          <w:lang w:val="el-GR"/>
        </w:rPr>
        <w:tab/>
      </w:r>
      <w:r w:rsidR="00B777F2" w:rsidRPr="00141E61">
        <w:rPr>
          <w:rFonts w:ascii="Tahoma" w:hAnsi="Tahoma" w:cs="Tahoma"/>
          <w:b/>
          <w:color w:val="FF6600"/>
          <w:sz w:val="40"/>
          <w:szCs w:val="64"/>
          <w:lang w:val="el-GR"/>
        </w:rPr>
        <w:t>Μετρώ την επιφάνεια,</w:t>
      </w:r>
      <w:r w:rsidR="0068341A" w:rsidRPr="00141E61">
        <w:rPr>
          <w:rFonts w:ascii="Tahoma" w:hAnsi="Tahoma" w:cs="Tahoma"/>
          <w:b/>
          <w:color w:val="FF6600"/>
          <w:sz w:val="40"/>
          <w:szCs w:val="64"/>
          <w:lang w:val="el-GR"/>
        </w:rPr>
        <w:t xml:space="preserve"> </w:t>
      </w:r>
      <w:r w:rsidR="00B777F2" w:rsidRPr="00141E61">
        <w:rPr>
          <w:rFonts w:ascii="Tahoma" w:hAnsi="Tahoma" w:cs="Tahoma"/>
          <w:b/>
          <w:color w:val="FF6600"/>
          <w:sz w:val="40"/>
          <w:szCs w:val="64"/>
          <w:lang w:val="el-GR"/>
        </w:rPr>
        <w:t xml:space="preserve">βρίσκω το </w:t>
      </w:r>
      <w:r w:rsidR="0068341A" w:rsidRPr="00141E61">
        <w:rPr>
          <w:rFonts w:ascii="Tahoma" w:hAnsi="Tahoma" w:cs="Tahoma"/>
          <w:b/>
          <w:color w:val="FF6600"/>
          <w:sz w:val="40"/>
          <w:szCs w:val="64"/>
          <w:lang w:val="el-GR"/>
        </w:rPr>
        <w:t xml:space="preserve"> </w:t>
      </w:r>
    </w:p>
    <w:p w:rsidR="00B777F2" w:rsidRPr="00141E61" w:rsidRDefault="0068341A" w:rsidP="00B777F2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980"/>
        </w:tabs>
        <w:suppressAutoHyphens/>
        <w:rPr>
          <w:rFonts w:ascii="Tahoma" w:hAnsi="Tahoma" w:cs="Tahoma"/>
          <w:b/>
          <w:color w:val="FF6600"/>
          <w:sz w:val="40"/>
          <w:szCs w:val="64"/>
          <w:lang w:val="el-GR"/>
        </w:rPr>
      </w:pPr>
      <w:r w:rsidRPr="00141E61">
        <w:rPr>
          <w:rFonts w:ascii="Tahoma" w:hAnsi="Tahoma" w:cs="Tahoma"/>
          <w:b/>
          <w:color w:val="FF6600"/>
          <w:sz w:val="40"/>
          <w:szCs w:val="64"/>
          <w:lang w:val="el-GR"/>
        </w:rPr>
        <w:t xml:space="preserve">                  </w:t>
      </w:r>
      <w:r w:rsidR="00B777F2" w:rsidRPr="00141E61">
        <w:rPr>
          <w:rFonts w:ascii="Tahoma" w:hAnsi="Tahoma" w:cs="Tahoma"/>
          <w:b/>
          <w:color w:val="FF6600"/>
          <w:sz w:val="40"/>
          <w:szCs w:val="64"/>
          <w:lang w:val="el-GR"/>
        </w:rPr>
        <w:t>εμβαδόν</w:t>
      </w: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141E61" w:rsidRDefault="00B777F2" w:rsidP="00B777F2">
      <w:pPr>
        <w:shd w:val="clear" w:color="auto" w:fill="FFFFFF"/>
        <w:jc w:val="center"/>
        <w:rPr>
          <w:rFonts w:ascii="Arial" w:hAnsi="Arial" w:cs="Arial"/>
          <w:b/>
          <w:color w:val="008000"/>
          <w:sz w:val="40"/>
          <w:szCs w:val="60"/>
          <w:lang w:val="el-GR"/>
        </w:rPr>
      </w:pPr>
      <w:r w:rsidRPr="00141E61">
        <w:rPr>
          <w:rFonts w:ascii="Arial" w:hAnsi="Arial" w:cs="Arial"/>
          <w:b/>
          <w:color w:val="008000"/>
          <w:sz w:val="40"/>
          <w:szCs w:val="60"/>
          <w:lang w:val="el-GR"/>
        </w:rPr>
        <w:t>Υπολογίζω το εμβαδόν</w:t>
      </w:r>
    </w:p>
    <w:p w:rsidR="00B777F2" w:rsidRPr="00B777F2" w:rsidRDefault="00015A0A" w:rsidP="00B777F2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  <w:r>
        <w:rPr>
          <w:rFonts w:ascii="Arial" w:hAnsi="Arial" w:cs="Arial"/>
          <w:b/>
          <w:noProof/>
          <w:sz w:val="16"/>
          <w:szCs w:val="28"/>
          <w:lang w:val="el-GR" w:eastAsia="el-GR"/>
        </w:rPr>
        <w:drawing>
          <wp:anchor distT="0" distB="0" distL="114300" distR="114300" simplePos="0" relativeHeight="2513290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96520</wp:posOffset>
            </wp:positionV>
            <wp:extent cx="295275" cy="314325"/>
            <wp:effectExtent l="19050" t="0" r="9525" b="0"/>
            <wp:wrapNone/>
            <wp:docPr id="1550" name="Picture 1550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color w:val="FF6600"/>
          <w:sz w:val="36"/>
          <w:szCs w:val="56"/>
        </w:rPr>
        <w:pict>
          <v:rect id="_x0000_s2578" style="position:absolute;margin-left:341.8pt;margin-top:34.6pt;width:124.75pt;height:347.6pt;z-index:251551232" filled="f" strokeweight="2.25pt">
            <o:lock v:ext="edit" aspectratio="t"/>
          </v:rect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015A0A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>Πώς μπορούμε να συγκρίνουμε την επιφάνεια δύο σχημάτων;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α) Χρωματίζω με κίτρινο χρώμα </w:t>
      </w:r>
    </w:p>
    <w:p w:rsidR="00EB39CA" w:rsidRDefault="00EB39CA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>την επιφάνεια του τετρα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γώνου και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με πορτοκαλί την επιφάνεια </w:t>
      </w:r>
    </w:p>
    <w:p w:rsidR="00EF1FDA" w:rsidRDefault="00B777F2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του διπλανού ορθογωνίου.</w:t>
      </w:r>
    </w:p>
    <w:p w:rsidR="00EF1FDA" w:rsidRDefault="00EF1FDA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015A0A" w:rsidRDefault="004B4F26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color w:val="FF6600"/>
          <w:sz w:val="14"/>
        </w:rPr>
        <w:pict>
          <v:rect id="_x0000_s2575" style="position:absolute;margin-left:40.35pt;margin-top:-.1pt;width:152.7pt;height:152.7pt;z-index:251550208" filled="f" strokeweight="2.25pt">
            <o:lock v:ext="edit" aspectratio="t"/>
          </v:rect>
        </w:pict>
      </w:r>
    </w:p>
    <w:p w:rsidR="00015A0A" w:rsidRDefault="00015A0A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015A0A" w:rsidRDefault="00015A0A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015A0A" w:rsidRDefault="00015A0A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015A0A" w:rsidRDefault="00015A0A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015A0A" w:rsidRDefault="00015A0A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015A0A" w:rsidRDefault="00015A0A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141E61" w:rsidRDefault="00141E61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A97259" w:rsidRPr="00A97259" w:rsidRDefault="00A97259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49504" behindDoc="0" locked="0" layoutInCell="1" allowOverlap="1">
            <wp:simplePos x="0" y="0"/>
            <wp:positionH relativeFrom="column">
              <wp:posOffset>287789</wp:posOffset>
            </wp:positionH>
            <wp:positionV relativeFrom="paragraph">
              <wp:posOffset>132789</wp:posOffset>
            </wp:positionV>
            <wp:extent cx="423338" cy="420904"/>
            <wp:effectExtent l="19050" t="0" r="0" b="0"/>
            <wp:wrapNone/>
            <wp:docPr id="2171" name="Picture 2171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0" cy="42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FDA" w:rsidRPr="00B777F2" w:rsidRDefault="00015A0A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β)    </w:t>
      </w:r>
      <w:r w:rsidR="00EB39CA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="00A97259">
        <w:rPr>
          <w:rFonts w:ascii="Arial" w:hAnsi="Arial" w:cs="Arial"/>
          <w:b/>
          <w:sz w:val="36"/>
          <w:szCs w:val="56"/>
          <w:lang w:val="el-GR"/>
        </w:rPr>
        <w:t xml:space="preserve">   </w:t>
      </w:r>
      <w:r w:rsidR="00EB39CA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A97259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EF1FDA" w:rsidRPr="00B777F2">
        <w:rPr>
          <w:rFonts w:ascii="Arial" w:hAnsi="Arial" w:cs="Arial"/>
          <w:b/>
          <w:sz w:val="36"/>
          <w:szCs w:val="56"/>
          <w:lang w:val="el-GR"/>
        </w:rPr>
        <w:t>Ποιο απ’ τα δύο</w:t>
      </w:r>
      <w:r w:rsidR="00EB39CA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EF1FDA" w:rsidRPr="00B777F2">
        <w:rPr>
          <w:rFonts w:ascii="Arial" w:hAnsi="Arial" w:cs="Arial"/>
          <w:b/>
          <w:sz w:val="36"/>
          <w:szCs w:val="56"/>
          <w:lang w:val="el-GR"/>
        </w:rPr>
        <w:t xml:space="preserve">σχήματα έχει  </w:t>
      </w:r>
    </w:p>
    <w:p w:rsidR="00EF1FDA" w:rsidRPr="00B777F2" w:rsidRDefault="00EF1FDA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μεγαλύτερη επιφάνεια;</w:t>
      </w:r>
    </w:p>
    <w:p w:rsidR="00EF1FDA" w:rsidRPr="00B777F2" w:rsidRDefault="00EB39CA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Εκτιμούμε: </w:t>
      </w:r>
      <w:r w:rsidR="00EF1FDA"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</w:t>
      </w:r>
    </w:p>
    <w:p w:rsidR="00EB39CA" w:rsidRDefault="00EF1FDA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Χρησιμοποιούμε όσα από τα παρακάτω </w:t>
      </w:r>
    </w:p>
    <w:p w:rsidR="00EF1FDA" w:rsidRPr="00B777F2" w:rsidRDefault="00141E61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48480" behindDoc="0" locked="0" layoutInCell="1" allowOverlap="1">
            <wp:simplePos x="0" y="0"/>
            <wp:positionH relativeFrom="column">
              <wp:posOffset>4551045</wp:posOffset>
            </wp:positionH>
            <wp:positionV relativeFrom="paragraph">
              <wp:posOffset>434340</wp:posOffset>
            </wp:positionV>
            <wp:extent cx="716915" cy="637540"/>
            <wp:effectExtent l="19050" t="0" r="6985" b="0"/>
            <wp:wrapNone/>
            <wp:docPr id="18" name="Picture 1558" descr="7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 descr="78-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6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30048" behindDoc="0" locked="0" layoutInCell="1" allowOverlap="1">
            <wp:simplePos x="0" y="0"/>
            <wp:positionH relativeFrom="column">
              <wp:posOffset>3547376</wp:posOffset>
            </wp:positionH>
            <wp:positionV relativeFrom="paragraph">
              <wp:posOffset>434488</wp:posOffset>
            </wp:positionV>
            <wp:extent cx="765544" cy="691116"/>
            <wp:effectExtent l="0" t="0" r="0" b="0"/>
            <wp:wrapNone/>
            <wp:docPr id="1557" name="Picture 1557" descr="7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 descr="78-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44" cy="69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1FDA" w:rsidRPr="00B777F2">
        <w:rPr>
          <w:rFonts w:ascii="Arial" w:hAnsi="Arial" w:cs="Arial"/>
          <w:b/>
          <w:sz w:val="36"/>
          <w:szCs w:val="56"/>
          <w:lang w:val="el-GR"/>
        </w:rPr>
        <w:t>εργαλεία χρειαζόμαστε για να συγκρίνουμε τις δύο επιφάνειες.</w:t>
      </w:r>
    </w:p>
    <w:p w:rsidR="00EB39CA" w:rsidRDefault="00141E61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>
        <w:rPr>
          <w:noProof/>
          <w:sz w:val="14"/>
          <w:lang w:val="el-GR" w:eastAsia="el-GR"/>
        </w:rPr>
        <w:drawing>
          <wp:anchor distT="0" distB="0" distL="114300" distR="114300" simplePos="0" relativeHeight="251347456" behindDoc="0" locked="0" layoutInCell="1" allowOverlap="1">
            <wp:simplePos x="0" y="0"/>
            <wp:positionH relativeFrom="column">
              <wp:posOffset>2637583</wp:posOffset>
            </wp:positionH>
            <wp:positionV relativeFrom="paragraph">
              <wp:posOffset>270215</wp:posOffset>
            </wp:positionV>
            <wp:extent cx="791402" cy="595423"/>
            <wp:effectExtent l="19050" t="0" r="8698" b="0"/>
            <wp:wrapNone/>
            <wp:docPr id="17" name="Picture 1556" descr="7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 descr="78-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02" cy="59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F26" w:rsidRPr="004B4F26">
        <w:rPr>
          <w:noProof/>
          <w:sz w:val="14"/>
          <w:lang w:val="en-US" w:eastAsia="en-US"/>
        </w:rPr>
        <w:pict>
          <v:rect id="_x0000_s3196" style="position:absolute;margin-left:9.25pt;margin-top:3.05pt;width:129.95pt;height:118.7pt;z-index:252030464;mso-position-horizontal-relative:text;mso-position-vertical-relative:text" fillcolor="#fc9" strokeweight="2.25pt">
            <v:textbox style="mso-next-textbox:#_x0000_s3196">
              <w:txbxContent>
                <w:p w:rsidR="00291988" w:rsidRPr="00CB346F" w:rsidRDefault="00291988" w:rsidP="00141E61">
                  <w:pP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Χαρτόνι σχήματος τετραγώνου, με </w:t>
                  </w:r>
                  <w:r w:rsidRPr="00CB346F"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>πλευρά 4εκ.</w:t>
                  </w:r>
                </w:p>
                <w:p w:rsidR="00291988" w:rsidRPr="00141E61" w:rsidRDefault="00291988">
                  <w:pPr>
                    <w:rPr>
                      <w:lang w:val="el-GR"/>
                    </w:rPr>
                  </w:pPr>
                </w:p>
              </w:txbxContent>
            </v:textbox>
          </v:rect>
        </w:pict>
      </w:r>
    </w:p>
    <w:p w:rsidR="00EB39CA" w:rsidRDefault="00EB39CA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</w:p>
    <w:p w:rsidR="00A33D63" w:rsidRPr="00CB346F" w:rsidRDefault="00141E61" w:rsidP="00A33D63">
      <w:pPr>
        <w:tabs>
          <w:tab w:val="left" w:pos="4053"/>
        </w:tabs>
        <w:spacing w:before="240"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423232" behindDoc="0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6985</wp:posOffset>
            </wp:positionV>
            <wp:extent cx="795655" cy="605790"/>
            <wp:effectExtent l="19050" t="0" r="4445" b="0"/>
            <wp:wrapNone/>
            <wp:docPr id="1560" name="Picture 1560" descr="7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 descr="78-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422208" behindDoc="0" locked="0" layoutInCell="1" allowOverlap="1">
            <wp:simplePos x="0" y="0"/>
            <wp:positionH relativeFrom="column">
              <wp:posOffset>4384970</wp:posOffset>
            </wp:positionH>
            <wp:positionV relativeFrom="paragraph">
              <wp:posOffset>7118</wp:posOffset>
            </wp:positionV>
            <wp:extent cx="884718" cy="531628"/>
            <wp:effectExtent l="19050" t="0" r="0" b="0"/>
            <wp:wrapNone/>
            <wp:docPr id="1559" name="Picture 1559" descr="7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 descr="78-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18" cy="5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Default="00B777F2" w:rsidP="00B777F2">
      <w:pPr>
        <w:shd w:val="clear" w:color="auto" w:fill="FFFFFF"/>
        <w:rPr>
          <w:rFonts w:ascii="Arial" w:hAnsi="Arial" w:cs="Arial"/>
          <w:b/>
          <w:noProof/>
          <w:color w:val="FF6600"/>
          <w:sz w:val="36"/>
          <w:szCs w:val="56"/>
          <w:lang w:val="el-GR"/>
        </w:rPr>
      </w:pPr>
    </w:p>
    <w:p w:rsidR="00B777F2" w:rsidRPr="00141E61" w:rsidRDefault="00A33D63" w:rsidP="00141E61">
      <w:pPr>
        <w:pStyle w:val="Style2"/>
        <w:rPr>
          <w:noProof/>
          <w:color w:val="FF9900"/>
        </w:rPr>
      </w:pPr>
      <w:r w:rsidRPr="00A33D63">
        <w:rPr>
          <w:noProof/>
          <w:color w:val="FF9900"/>
        </w:rPr>
        <w:t>Μέτρηση επιφάνειας.</w:t>
      </w:r>
      <w:r w:rsidR="004B4F26" w:rsidRPr="004B4F26">
        <w:rPr>
          <w:noProof/>
          <w:lang w:val="en-US" w:eastAsia="en-US"/>
        </w:rPr>
        <w:pict>
          <v:shape id="_x0000_s3198" type="#_x0000_t202" style="position:absolute;margin-left:0;margin-top:788.7pt;width:46.35pt;height:25.5pt;z-index:251601408;mso-wrap-style:none;mso-position-horizontal:center;mso-position-horizontal-relative:margin;mso-position-vertical-relative:page" fillcolor="#fc9" stroked="f">
            <v:textbox style="mso-next-textbox:#_x0000_s3198" inset="2mm,1mm,2mm,1mm">
              <w:txbxContent>
                <w:p w:rsidR="00291988" w:rsidRPr="00592B62" w:rsidRDefault="00291988" w:rsidP="00592B6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78</w:t>
                  </w:r>
                </w:p>
              </w:txbxContent>
            </v:textbox>
            <w10:wrap anchorx="margin" anchory="page"/>
          </v:shape>
        </w:pict>
      </w:r>
    </w:p>
    <w:p w:rsidR="00592B62" w:rsidRPr="00592B62" w:rsidRDefault="00B777F2" w:rsidP="00592B6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8000"/>
          <w:sz w:val="32"/>
          <w:szCs w:val="52"/>
        </w:rPr>
        <w:lastRenderedPageBreak/>
        <w:sym w:font="Wingdings 2" w:char="F097"/>
      </w:r>
      <w:r w:rsidRPr="00B777F2">
        <w:rPr>
          <w:rFonts w:ascii="Arial" w:hAnsi="Arial" w:cs="Arial"/>
          <w:color w:val="008000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</w:t>
      </w:r>
      <w:r w:rsidR="00A33D63">
        <w:rPr>
          <w:rFonts w:ascii="Arial" w:hAnsi="Arial" w:cs="Arial"/>
          <w:b/>
          <w:sz w:val="36"/>
          <w:szCs w:val="56"/>
          <w:lang w:val="el-GR"/>
        </w:rPr>
        <w:t>ξηγούμε πώς τα χρησιμο</w:t>
      </w:r>
      <w:r w:rsidR="00592B62">
        <w:rPr>
          <w:rFonts w:ascii="Arial" w:hAnsi="Arial" w:cs="Arial"/>
          <w:b/>
          <w:sz w:val="36"/>
          <w:szCs w:val="56"/>
          <w:lang w:val="el-GR"/>
        </w:rPr>
        <w:t xml:space="preserve">ποιούμε: 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..........................................................................................................</w:t>
      </w:r>
      <w:r w:rsidR="00592B62">
        <w:rPr>
          <w:rFonts w:ascii="Arial" w:hAnsi="Arial" w:cs="Arial"/>
          <w:b/>
          <w:sz w:val="36"/>
          <w:szCs w:val="56"/>
          <w:lang w:val="el-GR"/>
        </w:rPr>
        <w:t>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</w:t>
      </w:r>
    </w:p>
    <w:p w:rsidR="00592B62" w:rsidRDefault="00592B62" w:rsidP="00B777F2">
      <w:pPr>
        <w:tabs>
          <w:tab w:val="left" w:pos="2880"/>
        </w:tabs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</w:p>
    <w:p w:rsidR="00B777F2" w:rsidRPr="00B777F2" w:rsidRDefault="00B777F2" w:rsidP="00B777F2">
      <w:pPr>
        <w:tabs>
          <w:tab w:val="left" w:pos="2880"/>
        </w:tabs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141E61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Εργασίες</w:t>
      </w:r>
      <w:r w:rsidRPr="00141E61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14"/>
          <w:lang w:val="el-GR"/>
        </w:rPr>
      </w:pPr>
    </w:p>
    <w:p w:rsidR="00B777F2" w:rsidRPr="00B777F2" w:rsidRDefault="004B4F26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Cs/>
          <w:noProof/>
          <w:sz w:val="36"/>
          <w:szCs w:val="56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588" type="#_x0000_t62" style="position:absolute;margin-left:138.45pt;margin-top:10.7pt;width:322pt;height:100.6pt;z-index:251553280" adj="-2096,13999" fillcolor="#cff" strokecolor="blue" strokeweight="1.5pt">
            <v:textbox style="mso-next-textbox:#_x0000_s2588" inset="0,0,0,0">
              <w:txbxContent>
                <w:p w:rsidR="00291988" w:rsidRPr="00EF1FDA" w:rsidRDefault="00291988" w:rsidP="00EF1FDA">
                  <w:pP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Μια μονάδα μέτρησης επιφανειών </w:t>
                  </w:r>
                  <w:r w:rsidRPr="00EF1FDA"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είναι το </w:t>
                  </w:r>
                  <w:r w:rsidRPr="00141E61">
                    <w:rPr>
                      <w:rFonts w:ascii="Tahoma" w:hAnsi="Tahoma" w:cs="Tahoma"/>
                      <w:b/>
                      <w:sz w:val="36"/>
                      <w:szCs w:val="56"/>
                      <w:lang w:val="el-GR"/>
                    </w:rPr>
                    <w:t>τ</w:t>
                  </w:r>
                  <w:r w:rsidRPr="00141E61">
                    <w:rPr>
                      <w:rFonts w:ascii="Tahoma" w:hAnsi="Tahoma" w:cs="Tahoma"/>
                      <w:b/>
                      <w:color w:val="008000"/>
                      <w:sz w:val="36"/>
                      <w:szCs w:val="56"/>
                      <w:lang w:val="el-GR"/>
                    </w:rPr>
                    <w:t>ετραγωνικό</w:t>
                  </w:r>
                  <w:r w:rsidRPr="00141E61">
                    <w:rPr>
                      <w:rFonts w:ascii="Tahoma" w:hAnsi="Tahoma" w:cs="Tahoma"/>
                      <w:b/>
                      <w:sz w:val="36"/>
                      <w:szCs w:val="56"/>
                      <w:lang w:val="el-GR"/>
                    </w:rPr>
                    <w:t xml:space="preserve"> εκ</w:t>
                  </w:r>
                  <w:r w:rsidRPr="00141E61">
                    <w:rPr>
                      <w:rFonts w:ascii="Tahoma" w:hAnsi="Tahoma" w:cs="Tahoma"/>
                      <w:b/>
                      <w:color w:val="008000"/>
                      <w:sz w:val="36"/>
                      <w:szCs w:val="56"/>
                      <w:lang w:val="el-GR"/>
                    </w:rPr>
                    <w:t>ατοστό</w:t>
                  </w:r>
                  <w:r w:rsidRPr="00141E61">
                    <w:rPr>
                      <w:rFonts w:ascii="Tahoma" w:hAnsi="Tahoma" w:cs="Tahoma"/>
                      <w:b/>
                      <w:sz w:val="36"/>
                      <w:szCs w:val="56"/>
                      <w:lang w:val="el-GR"/>
                    </w:rPr>
                    <w:t xml:space="preserve"> (τ.εκ.)</w:t>
                  </w:r>
                  <w:r w:rsidRPr="00141E61"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>.</w:t>
                  </w:r>
                  <w: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 Το τ.εκ. είναι ένα τετράγωνο </w:t>
                  </w:r>
                  <w:r w:rsidRPr="00EF1FDA"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>με μήκος</w:t>
                  </w:r>
                  <w: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 </w:t>
                  </w:r>
                  <w:r w:rsidRPr="00EF1FDA"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>πλευράς 1εκ.</w:t>
                  </w:r>
                </w:p>
              </w:txbxContent>
            </v:textbox>
          </v:shape>
        </w:pict>
      </w:r>
      <w:r w:rsidR="00B777F2" w:rsidRPr="00B777F2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>1)</w:t>
      </w:r>
      <w:r w:rsidR="00B777F2" w:rsidRPr="00B777F2">
        <w:rPr>
          <w:rFonts w:ascii="Arial" w:hAnsi="Arial" w:cs="Arial"/>
          <w:b/>
          <w:bCs/>
          <w:sz w:val="36"/>
          <w:szCs w:val="56"/>
          <w:lang w:val="el-GR"/>
        </w:rPr>
        <w:t xml:space="preserve"> </w:t>
      </w:r>
    </w:p>
    <w:p w:rsidR="00B777F2" w:rsidRPr="00B777F2" w:rsidRDefault="00592B62" w:rsidP="00B777F2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  <w:r>
        <w:rPr>
          <w:rFonts w:ascii="Arial" w:hAnsi="Arial" w:cs="Arial"/>
          <w:bCs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32096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213360</wp:posOffset>
            </wp:positionV>
            <wp:extent cx="862965" cy="818515"/>
            <wp:effectExtent l="19050" t="0" r="0" b="0"/>
            <wp:wrapNone/>
            <wp:docPr id="1566" name="Picture 1566" descr="7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 descr="79-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592B62" w:rsidRDefault="00592B62" w:rsidP="00EF1FDA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EF1FDA" w:rsidRPr="00592B62" w:rsidRDefault="00EF1FDA" w:rsidP="00EF1FDA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  <w:r>
        <w:rPr>
          <w:rFonts w:ascii="Arial" w:hAnsi="Arial" w:cs="Arial"/>
          <w:bCs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31072" behindDoc="0" locked="0" layoutInCell="1" allowOverlap="1">
            <wp:simplePos x="0" y="0"/>
            <wp:positionH relativeFrom="column">
              <wp:posOffset>1594486</wp:posOffset>
            </wp:positionH>
            <wp:positionV relativeFrom="paragraph">
              <wp:posOffset>148235</wp:posOffset>
            </wp:positionV>
            <wp:extent cx="910590" cy="713105"/>
            <wp:effectExtent l="95250" t="114300" r="80010" b="86995"/>
            <wp:wrapNone/>
            <wp:docPr id="1565" name="Picture 1565" descr="7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 descr="78-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910590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EF1FDA" w:rsidRDefault="00B777F2" w:rsidP="00EF1FD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Το σχεδιάζω</w:t>
      </w:r>
    </w:p>
    <w:p w:rsidR="00B777F2" w:rsidRDefault="00B777F2" w:rsidP="00B777F2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592B62" w:rsidRPr="00B777F2" w:rsidRDefault="00592B62" w:rsidP="00B777F2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B777F2" w:rsidRPr="00592B6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noProof/>
          <w:color w:val="FF6600"/>
          <w:sz w:val="36"/>
          <w:szCs w:val="56"/>
          <w:lang w:val="el-GR"/>
        </w:rPr>
        <w:t>2)</w:t>
      </w:r>
      <w:r w:rsidRPr="00B777F2">
        <w:rPr>
          <w:rFonts w:ascii="Arial" w:hAnsi="Arial" w:cs="Arial"/>
          <w:bCs/>
          <w:sz w:val="36"/>
          <w:szCs w:val="56"/>
          <w:lang w:val="el-GR"/>
        </w:rPr>
        <w:t xml:space="preserve"> </w:t>
      </w:r>
      <w:r w:rsidR="00D412F2">
        <w:rPr>
          <w:rFonts w:ascii="Arial" w:hAnsi="Arial" w:cs="Arial"/>
          <w:b/>
          <w:sz w:val="36"/>
          <w:szCs w:val="56"/>
          <w:lang w:val="el-GR"/>
        </w:rPr>
        <w:t>Μια  μεγαλύτερη μονάδα μέτρησης επιφανειών είναι το τετραγω</w:t>
      </w:r>
      <w:r w:rsidRPr="00B777F2">
        <w:rPr>
          <w:rFonts w:ascii="Arial" w:hAnsi="Arial" w:cs="Arial"/>
          <w:b/>
          <w:sz w:val="36"/>
          <w:szCs w:val="56"/>
          <w:lang w:val="el-GR"/>
        </w:rPr>
        <w:t>νικό δεκατόμετρο (τ.δεκ.). Το</w:t>
      </w:r>
      <w:r w:rsidRPr="00141E61">
        <w:rPr>
          <w:rFonts w:ascii="Tahoma" w:hAnsi="Tahoma" w:cs="Tahoma"/>
          <w:b/>
          <w:sz w:val="36"/>
          <w:szCs w:val="56"/>
          <w:lang w:val="el-GR"/>
        </w:rPr>
        <w:t xml:space="preserve"> τ.δεκ.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είναι ένα ………………………………..………………………………………………</w:t>
      </w:r>
      <w:r w:rsidR="00592B62">
        <w:rPr>
          <w:rFonts w:ascii="Arial" w:hAnsi="Arial" w:cs="Arial"/>
          <w:b/>
          <w:sz w:val="36"/>
          <w:szCs w:val="56"/>
          <w:lang w:val="el-GR"/>
        </w:rPr>
        <w:t>…………….……………………………………………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Cs/>
          <w:sz w:val="10"/>
          <w:szCs w:val="20"/>
          <w:lang w:val="el-GR"/>
        </w:rPr>
      </w:pPr>
    </w:p>
    <w:p w:rsidR="00592B62" w:rsidRDefault="00592B6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33120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82550</wp:posOffset>
            </wp:positionV>
            <wp:extent cx="904875" cy="713105"/>
            <wp:effectExtent l="95250" t="114300" r="85725" b="86995"/>
            <wp:wrapNone/>
            <wp:docPr id="1568" name="Picture 1568" descr="7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 descr="78-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904875" cy="71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   </w:t>
      </w:r>
      <w:r w:rsidR="00592B62">
        <w:rPr>
          <w:rFonts w:ascii="Arial" w:hAnsi="Arial" w:cs="Arial"/>
          <w:b/>
          <w:sz w:val="36"/>
          <w:szCs w:val="56"/>
          <w:lang w:val="el-GR"/>
        </w:rPr>
        <w:t xml:space="preserve">    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Το σχεδιάζω</w:t>
      </w:r>
    </w:p>
    <w:p w:rsidR="00B777F2" w:rsidRPr="00B777F2" w:rsidRDefault="004B4F26" w:rsidP="00B777F2">
      <w:pPr>
        <w:shd w:val="clear" w:color="auto" w:fill="FFFFFF"/>
        <w:rPr>
          <w:rFonts w:ascii="Arial" w:hAnsi="Arial"/>
          <w:b/>
          <w:bCs/>
          <w:color w:val="008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8000"/>
          <w:sz w:val="36"/>
          <w:szCs w:val="56"/>
        </w:rPr>
        <w:pict>
          <v:group id="_x0000_s2593" style="position:absolute;margin-left:44.8pt;margin-top:22.3pt;width:258.5pt;height:204pt;z-index:251554304" coordorigin="2030,2454" coordsize="5170,4080">
            <v:group id="_x0000_s2594" style="position:absolute;left:2030;top:2454;width:173;height:4080" coordorigin="2030,2324" coordsize="173,4080">
              <v:line id="_x0000_s2595" style="position:absolute" from="2033,3684" to="2203,3684" strokeweight="2.25pt"/>
              <v:line id="_x0000_s2596" style="position:absolute" from="2030,4396" to="2200,4396" strokeweight="2.25pt"/>
              <v:group id="_x0000_s2597" style="position:absolute;left:2043;top:2324;width:7;height:4080" coordorigin="1167,2954" coordsize="7,4080">
                <v:line id="_x0000_s2598" style="position:absolute" from="1167,2954" to="1167,5341" strokeweight="2.25pt"/>
                <v:line id="_x0000_s2599" style="position:absolute" from="1174,5414" to="1174,7034" strokeweight="2.25pt">
                  <v:stroke dashstyle="dash"/>
                </v:line>
              </v:group>
            </v:group>
            <v:group id="_x0000_s2600" style="position:absolute;left:2034;top:2454;width:5166;height:170" coordorigin="2034,2454" coordsize="5166,170">
              <v:line id="_x0000_s2601" style="position:absolute" from="3410,2454" to="3410,2624" strokeweight="2.25pt"/>
              <v:line id="_x0000_s2602" style="position:absolute" from="4088,2454" to="4088,2624" strokeweight="2.25pt"/>
              <v:line id="_x0000_s2603" style="position:absolute" from="4730,2454" to="4730,2624" strokeweight="2.25pt"/>
              <v:line id="_x0000_s2604" style="position:absolute" from="5426,2454" to="5426,2624" strokeweight="2.25pt"/>
              <v:line id="_x0000_s2605" style="position:absolute" from="6104,2454" to="6104,2624" strokeweight="2.25pt"/>
              <v:line id="_x0000_s2606" style="position:absolute" from="6782,2454" to="6782,2624" strokeweight="2.25pt"/>
              <v:group id="_x0000_s2607" style="position:absolute;left:2034;top:2454;width:5166;height:7" coordorigin="1138,2954" coordsize="5166,7">
                <v:line id="_x0000_s2608" style="position:absolute" from="1138,2961" to="4199,2961" strokeweight="2.25pt"/>
                <v:line id="_x0000_s2609" style="position:absolute" from="4314,2954" to="6304,2954" strokeweight="2.25pt">
                  <v:stroke dashstyle="dash"/>
                </v:line>
              </v:group>
            </v:group>
            <v:group id="_x0000_s2610" style="position:absolute;left:2070;top:2454;width:1833;height:1768" coordorigin="2070,2324" coordsize="1833,1768">
              <v:group id="_x0000_s2611" style="position:absolute;left:2730;top:2324;width:0;height:1768" coordorigin="1854,2954" coordsize="0,1768">
                <v:line id="_x0000_s2612" style="position:absolute" from="1854,2954" to="1854,3810" strokeweight="2.25pt"/>
                <v:line id="_x0000_s2613" style="position:absolute" from="1854,3894" to="1854,4722" strokeweight="2.25pt">
                  <v:stroke dashstyle="dash"/>
                </v:line>
              </v:group>
              <v:group id="_x0000_s2614" style="position:absolute;left:2070;top:3024;width:1833;height:0" coordorigin="1174,3654" coordsize="1833,0">
                <v:line id="_x0000_s2615" style="position:absolute" from="1174,3654" to="2024,3654" strokeweight="2.25pt"/>
                <v:line id="_x0000_s2616" style="position:absolute" from="2094,3654" to="3007,3654" strokeweight="2.25pt">
                  <v:stroke dashstyle="dash"/>
                </v:line>
              </v:group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8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8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8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8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8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8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8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8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8000"/>
          <w:sz w:val="36"/>
          <w:szCs w:val="56"/>
          <w:lang w:val="el-GR"/>
        </w:rPr>
      </w:pPr>
    </w:p>
    <w:p w:rsidR="00592B62" w:rsidRDefault="004B4F26">
      <w:pPr>
        <w:spacing w:after="200" w:line="276" w:lineRule="auto"/>
        <w:rPr>
          <w:rFonts w:ascii="Arial" w:hAnsi="Arial"/>
          <w:b/>
          <w:bCs/>
          <w:color w:val="008000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8000"/>
          <w:szCs w:val="56"/>
          <w:lang w:val="en-US" w:eastAsia="en-US"/>
        </w:rPr>
        <w:pict>
          <v:shape id="_x0000_s3199" type="#_x0000_t202" style="position:absolute;margin-left:0;margin-top:788.7pt;width:46.35pt;height:25.5pt;z-index:251602432;mso-wrap-style:none;mso-position-horizontal:center;mso-position-horizontal-relative:margin;mso-position-vertical-relative:page" fillcolor="#fc9" stroked="f">
            <v:textbox style="mso-next-textbox:#_x0000_s3199" inset="2mm,1mm,2mm,1mm">
              <w:txbxContent>
                <w:p w:rsidR="00291988" w:rsidRPr="00592B62" w:rsidRDefault="00291988" w:rsidP="00592B6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78-79</w:t>
                  </w:r>
                </w:p>
              </w:txbxContent>
            </v:textbox>
            <w10:wrap anchorx="margin" anchory="page"/>
          </v:shape>
        </w:pict>
      </w:r>
      <w:r w:rsidR="00592B62">
        <w:rPr>
          <w:rFonts w:ascii="Arial" w:hAnsi="Arial"/>
          <w:b/>
          <w:bCs/>
          <w:color w:val="008000"/>
          <w:szCs w:val="56"/>
          <w:lang w:val="el-GR"/>
        </w:rPr>
        <w:br w:type="page"/>
      </w: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8000"/>
          <w:sz w:val="14"/>
          <w:lang w:val="el-GR"/>
        </w:rPr>
      </w:pPr>
    </w:p>
    <w:p w:rsidR="00B777F2" w:rsidRPr="00B777F2" w:rsidRDefault="00B777F2" w:rsidP="009812B0">
      <w:pPr>
        <w:pBdr>
          <w:top w:val="single" w:sz="18" w:space="1" w:color="FF6600"/>
          <w:left w:val="single" w:sz="18" w:space="4" w:color="FF6600"/>
          <w:bottom w:val="single" w:sz="18" w:space="18" w:color="FF6600"/>
          <w:right w:val="single" w:sz="18" w:space="4" w:color="FF66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8000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Πόσα τ.εκ. ισοδυναμούν με ένα τ.δεκ.; ...........................................</w:t>
      </w:r>
      <w:r w:rsidR="009812B0">
        <w:rPr>
          <w:rFonts w:ascii="Arial" w:hAnsi="Arial" w:cs="Arial"/>
          <w:b/>
          <w:sz w:val="36"/>
          <w:szCs w:val="56"/>
          <w:lang w:val="el-GR"/>
        </w:rPr>
        <w:t>......................</w:t>
      </w:r>
    </w:p>
    <w:p w:rsidR="00B777F2" w:rsidRPr="00B777F2" w:rsidRDefault="00B777F2" w:rsidP="009812B0">
      <w:pPr>
        <w:pBdr>
          <w:top w:val="single" w:sz="18" w:space="1" w:color="FF6600"/>
          <w:left w:val="single" w:sz="18" w:space="4" w:color="FF6600"/>
          <w:bottom w:val="single" w:sz="18" w:space="18" w:color="FF6600"/>
          <w:right w:val="single" w:sz="18" w:space="4" w:color="FF6600"/>
        </w:pBdr>
        <w:shd w:val="clear" w:color="auto" w:fill="FFFFFF"/>
        <w:rPr>
          <w:rFonts w:ascii="Arial" w:hAnsi="Arial" w:cs="Arial"/>
          <w:b/>
          <w:sz w:val="2"/>
          <w:szCs w:val="12"/>
          <w:lang w:val="el-GR"/>
        </w:rPr>
      </w:pPr>
    </w:p>
    <w:p w:rsidR="00B777F2" w:rsidRPr="00B777F2" w:rsidRDefault="004B4F26" w:rsidP="009812B0">
      <w:pPr>
        <w:pBdr>
          <w:top w:val="single" w:sz="18" w:space="1" w:color="FF6600"/>
          <w:left w:val="single" w:sz="18" w:space="4" w:color="FF6600"/>
          <w:bottom w:val="single" w:sz="18" w:space="18" w:color="FF6600"/>
          <w:right w:val="single" w:sz="18" w:space="4" w:color="FF66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8000"/>
          <w:sz w:val="28"/>
          <w:szCs w:val="48"/>
        </w:rPr>
        <w:pict>
          <v:roundrect id="_x0000_s2618" style="position:absolute;margin-left:146.75pt;margin-top:6.95pt;width:43.55pt;height:51.9pt;z-index:251556352" arcsize="10923f" filled="f" stroked="f" strokeweight="2.25pt">
            <v:textbox style="mso-next-textbox:#_x0000_s2618" inset="0,0,0,0">
              <w:txbxContent>
                <w:p w:rsidR="00291988" w:rsidRPr="009812B0" w:rsidRDefault="00291988" w:rsidP="00B777F2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  <w:u w:val="single"/>
                      <w:lang w:val="el-GR"/>
                    </w:rPr>
                  </w:pPr>
                  <w:r w:rsidRPr="0020616C">
                    <w:rPr>
                      <w:rFonts w:ascii="Arial" w:hAnsi="Arial" w:cs="Arial"/>
                      <w:b/>
                      <w:color w:val="FFFFFF"/>
                      <w:sz w:val="56"/>
                      <w:szCs w:val="56"/>
                      <w:u w:val="single" w:color="000000"/>
                    </w:rPr>
                    <w:t>..</w:t>
                  </w:r>
                  <w:r w:rsidRPr="009812B0">
                    <w:rPr>
                      <w:rFonts w:ascii="Arial" w:hAnsi="Arial" w:cs="Arial"/>
                      <w:b/>
                      <w:sz w:val="36"/>
                      <w:szCs w:val="56"/>
                      <w:u w:val="single"/>
                    </w:rPr>
                    <w:t>1</w:t>
                  </w:r>
                  <w:r w:rsidRPr="009812B0">
                    <w:rPr>
                      <w:rFonts w:ascii="Arial" w:hAnsi="Arial" w:cs="Arial"/>
                      <w:b/>
                      <w:color w:val="FFFFFF"/>
                      <w:sz w:val="36"/>
                      <w:szCs w:val="56"/>
                      <w:u w:val="single" w:color="000000"/>
                    </w:rPr>
                    <w:t>..</w:t>
                  </w:r>
                  <w:r>
                    <w:rPr>
                      <w:rFonts w:ascii="Arial" w:hAnsi="Arial" w:cs="Arial"/>
                      <w:b/>
                      <w:color w:val="FFFFFF"/>
                      <w:sz w:val="36"/>
                      <w:szCs w:val="56"/>
                      <w:u w:val="single" w:color="000000"/>
                      <w:lang w:val="el-GR"/>
                    </w:rPr>
                    <w:t xml:space="preserve">   </w:t>
                  </w:r>
                </w:p>
                <w:p w:rsidR="00291988" w:rsidRPr="009812B0" w:rsidRDefault="00291988" w:rsidP="00B777F2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</w:rPr>
                  </w:pPr>
                  <w:r w:rsidRPr="009812B0">
                    <w:rPr>
                      <w:rFonts w:ascii="Arial" w:hAnsi="Arial" w:cs="Arial"/>
                      <w:b/>
                      <w:sz w:val="36"/>
                      <w:szCs w:val="56"/>
                    </w:rPr>
                    <w:t>10</w:t>
                  </w:r>
                </w:p>
              </w:txbxContent>
            </v:textbox>
          </v:roundrect>
        </w:pict>
      </w:r>
      <w:r w:rsidR="00B777F2" w:rsidRPr="00B777F2">
        <w:rPr>
          <w:rFonts w:ascii="Arial" w:hAnsi="Arial"/>
          <w:b/>
          <w:bCs/>
          <w:color w:val="008000"/>
          <w:sz w:val="32"/>
          <w:szCs w:val="52"/>
        </w:rPr>
        <w:sym w:font="Wingdings 2" w:char="F097"/>
      </w:r>
      <w:r w:rsidR="00B777F2" w:rsidRPr="00B777F2"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Στο σχέδιό μου χρωματίζω κόκκινη μια επιφάνεια που</w:t>
      </w:r>
    </w:p>
    <w:p w:rsidR="00B777F2" w:rsidRPr="00B777F2" w:rsidRDefault="00B777F2" w:rsidP="009812B0">
      <w:pPr>
        <w:pBdr>
          <w:top w:val="single" w:sz="18" w:space="1" w:color="FF6600"/>
          <w:left w:val="single" w:sz="18" w:space="4" w:color="FF6600"/>
          <w:bottom w:val="single" w:sz="18" w:space="18" w:color="FF6600"/>
          <w:right w:val="single" w:sz="18" w:space="4" w:color="FF6600"/>
        </w:pBd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4B4F26" w:rsidP="009812B0">
      <w:pPr>
        <w:pBdr>
          <w:top w:val="single" w:sz="18" w:space="1" w:color="FF6600"/>
          <w:left w:val="single" w:sz="18" w:space="4" w:color="FF6600"/>
          <w:bottom w:val="single" w:sz="18" w:space="18" w:color="FF6600"/>
          <w:right w:val="single" w:sz="18" w:space="4" w:color="FF66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roundrect id="_x0000_s2617" style="position:absolute;margin-left:39.6pt;margin-top:14.95pt;width:47.9pt;height:55.45pt;z-index:251555328" arcsize="10923f" filled="f" stroked="f" strokecolor="#0cf" strokeweight="2.25pt">
            <v:textbox style="mso-next-textbox:#_x0000_s2617" inset="0,0,0,0">
              <w:txbxContent>
                <w:p w:rsidR="00291988" w:rsidRPr="009812B0" w:rsidRDefault="00291988" w:rsidP="00B777F2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  <w:u w:val="single"/>
                    </w:rPr>
                  </w:pPr>
                  <w:r w:rsidRPr="000340F5">
                    <w:rPr>
                      <w:rFonts w:ascii="Arial" w:hAnsi="Arial" w:cs="Arial"/>
                      <w:b/>
                      <w:color w:val="FFFFFF"/>
                      <w:sz w:val="56"/>
                      <w:szCs w:val="56"/>
                      <w:u w:val="single" w:color="000000"/>
                    </w:rPr>
                    <w:t>.</w:t>
                  </w:r>
                  <w:r w:rsidRPr="009812B0">
                    <w:rPr>
                      <w:rFonts w:ascii="Arial" w:hAnsi="Arial" w:cs="Arial"/>
                      <w:b/>
                      <w:sz w:val="36"/>
                      <w:szCs w:val="56"/>
                      <w:u w:val="single"/>
                    </w:rPr>
                    <w:t>1</w:t>
                  </w:r>
                  <w:r w:rsidRPr="009812B0">
                    <w:rPr>
                      <w:rFonts w:ascii="Arial" w:hAnsi="Arial" w:cs="Arial"/>
                      <w:b/>
                      <w:color w:val="FFFFFF"/>
                      <w:sz w:val="36"/>
                      <w:szCs w:val="56"/>
                      <w:u w:val="single" w:color="000000"/>
                    </w:rPr>
                    <w:t>.</w:t>
                  </w:r>
                </w:p>
                <w:p w:rsidR="00291988" w:rsidRPr="009812B0" w:rsidRDefault="00291988" w:rsidP="00B777F2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</w:pPr>
                  <w:r w:rsidRPr="009812B0">
                    <w:rPr>
                      <w:rFonts w:ascii="Arial" w:hAnsi="Arial" w:cs="Arial"/>
                      <w:b/>
                      <w:sz w:val="36"/>
                      <w:szCs w:val="56"/>
                    </w:rPr>
                    <w:t>10</w:t>
                  </w:r>
                  <w: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>0</w:t>
                  </w:r>
                </w:p>
              </w:txbxContent>
            </v:textbox>
          </v:roundrect>
        </w:pict>
      </w:r>
      <w:r w:rsidR="009812B0">
        <w:rPr>
          <w:rFonts w:ascii="Arial" w:hAnsi="Arial" w:cs="Arial"/>
          <w:b/>
          <w:sz w:val="36"/>
          <w:szCs w:val="56"/>
          <w:lang w:val="el-GR"/>
        </w:rPr>
        <w:t xml:space="preserve">ισοδυναμεί με το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του τ.δεκ.</w:t>
      </w:r>
    </w:p>
    <w:p w:rsidR="00B777F2" w:rsidRPr="00B777F2" w:rsidRDefault="00B777F2" w:rsidP="009812B0">
      <w:pPr>
        <w:pBdr>
          <w:top w:val="single" w:sz="18" w:space="1" w:color="FF6600"/>
          <w:left w:val="single" w:sz="18" w:space="4" w:color="FF6600"/>
          <w:bottom w:val="single" w:sz="18" w:space="18" w:color="FF6600"/>
          <w:right w:val="single" w:sz="18" w:space="4" w:color="FF6600"/>
        </w:pBd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9812B0" w:rsidRPr="009812B0" w:rsidRDefault="00B777F2" w:rsidP="009812B0">
      <w:pPr>
        <w:pBdr>
          <w:top w:val="single" w:sz="18" w:space="1" w:color="FF6600"/>
          <w:left w:val="single" w:sz="18" w:space="4" w:color="FF6600"/>
          <w:bottom w:val="single" w:sz="18" w:space="18" w:color="FF6600"/>
          <w:right w:val="single" w:sz="18" w:space="4" w:color="FF66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8000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Το          </w:t>
      </w:r>
      <w:r w:rsidR="009812B0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του τ.δεκ. ισοδυναμεί με</w:t>
      </w:r>
      <w:r w:rsidR="009812B0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……. τ.εκ</w:t>
      </w:r>
    </w:p>
    <w:p w:rsidR="009812B0" w:rsidRPr="00B814C2" w:rsidRDefault="009812B0" w:rsidP="00B777F2">
      <w:pPr>
        <w:shd w:val="clear" w:color="auto" w:fill="FFFFFF"/>
        <w:rPr>
          <w:rFonts w:ascii="Arial" w:hAnsi="Arial" w:cs="Arial"/>
          <w:b/>
          <w:color w:val="FF6600"/>
          <w:sz w:val="2"/>
          <w:szCs w:val="22"/>
          <w:lang w:val="el-GR"/>
        </w:rPr>
      </w:pPr>
    </w:p>
    <w:p w:rsidR="009812B0" w:rsidRDefault="009812B0" w:rsidP="00B777F2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FF6600"/>
          <w:sz w:val="36"/>
          <w:szCs w:val="56"/>
          <w:lang w:val="el-GR" w:eastAsia="el-GR"/>
        </w:rPr>
        <w:drawing>
          <wp:anchor distT="0" distB="0" distL="114300" distR="114300" simplePos="0" relativeHeight="251334144" behindDoc="0" locked="0" layoutInCell="1" allowOverlap="1">
            <wp:simplePos x="0" y="0"/>
            <wp:positionH relativeFrom="column">
              <wp:posOffset>266523</wp:posOffset>
            </wp:positionH>
            <wp:positionV relativeFrom="paragraph">
              <wp:posOffset>94275</wp:posOffset>
            </wp:positionV>
            <wp:extent cx="587006" cy="532741"/>
            <wp:effectExtent l="19050" t="0" r="3544" b="0"/>
            <wp:wrapNone/>
            <wp:docPr id="1596" name="Picture 1596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4" cy="52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>3)</w:t>
      </w:r>
      <w:r w:rsidRPr="00B777F2">
        <w:rPr>
          <w:rFonts w:ascii="Arial" w:hAnsi="Arial" w:cs="Arial"/>
          <w:sz w:val="36"/>
          <w:szCs w:val="56"/>
          <w:lang w:val="el-GR"/>
        </w:rPr>
        <w:t xml:space="preserve"> </w:t>
      </w:r>
      <w:r w:rsidR="009812B0">
        <w:rPr>
          <w:rFonts w:ascii="Arial" w:hAnsi="Arial" w:cs="Arial"/>
          <w:sz w:val="36"/>
          <w:szCs w:val="56"/>
          <w:lang w:val="el-GR"/>
        </w:rPr>
        <w:t xml:space="preserve">      </w:t>
      </w:r>
      <w:r w:rsidRPr="00B777F2">
        <w:rPr>
          <w:rFonts w:ascii="Arial" w:hAnsi="Arial" w:cs="Arial"/>
          <w:sz w:val="36"/>
          <w:szCs w:val="56"/>
          <w:lang w:val="el-GR"/>
        </w:rPr>
        <w:t xml:space="preserve">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Σχεδιάζουμε σε χαρτόνι </w:t>
      </w:r>
      <w:r w:rsidRPr="00141E61">
        <w:rPr>
          <w:rFonts w:ascii="Tahoma" w:hAnsi="Tahoma" w:cs="Tahoma"/>
          <w:b/>
          <w:sz w:val="36"/>
          <w:szCs w:val="56"/>
          <w:lang w:val="el-GR"/>
        </w:rPr>
        <w:t>1 τ.μ.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8"/>
          <w:szCs w:val="18"/>
          <w:lang w:val="el-GR"/>
        </w:rPr>
      </w:pPr>
    </w:p>
    <w:p w:rsidR="00B777F2" w:rsidRPr="00B777F2" w:rsidRDefault="009812B0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>Το χρησιμοποιούμε για να μετρή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σουμε επιφάνειες στο σχολείο μας.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141E61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141E61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B777F2" w:rsidRPr="00F506F9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u w:val="single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Η </w:t>
      </w:r>
      <w:r w:rsidRPr="00141E61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βασική </w:t>
      </w:r>
      <w:r w:rsidRPr="00F506F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μονάδα μέτρησης της επιφάνειας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είναι το  </w:t>
      </w:r>
      <w:r w:rsidRPr="00141E61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τ.μ.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Οι υποδιαιρέσεις του είναι το </w:t>
      </w:r>
      <w:r w:rsidRPr="00141E61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τ.δεκ.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και το </w:t>
      </w:r>
      <w:r w:rsidRPr="00141E61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τ.εκ.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Το </w:t>
      </w:r>
      <w:r w:rsidRPr="00F506F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1 τ.μ. = 100 τ.δεκ. = 10.000 τ.εκ.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Το αποτέλεσμα  της μέτρησης </w:t>
      </w:r>
      <w:r w:rsidR="009812B0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της επιφάνειας ενός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σχήματος λέγεται  </w:t>
      </w:r>
      <w:r w:rsidRPr="00F506F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εμβαδόν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του σχήματος.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2621" style="position:absolute;margin-left:235pt;margin-top:10.2pt;width:215.45pt;height:72.35pt;z-index:251557376" coordorigin="5348,7701" coordsize="5387,1809">
            <v:shape id="_x0000_s2622" type="#_x0000_t75" style="position:absolute;left:7929;top:7701;width:2806;height:1809">
              <v:imagedata r:id="rId25" o:title="5-9" gain="74473f"/>
            </v:shape>
            <v:shape id="_x0000_s2623" type="#_x0000_t202" style="position:absolute;left:5348;top:7719;width:5265;height:1620" filled="f" strokecolor="#f60" strokeweight="1.5pt">
              <v:textbox style="mso-next-textbox:#_x0000_s2623">
                <w:txbxContent>
                  <w:p w:rsidR="00291988" w:rsidRPr="00D6129A" w:rsidRDefault="00291988" w:rsidP="00B777F2">
                    <w:pPr>
                      <w:rPr>
                        <w:sz w:val="26"/>
                      </w:rPr>
                    </w:pPr>
                  </w:p>
                  <w:p w:rsidR="00291988" w:rsidRPr="009812B0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 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γ΄ τεύχος  </w:t>
                    </w:r>
                    <w:r w:rsidRPr="009812B0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21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  <w:lang w:val="el-GR"/>
                      </w:rPr>
                      <w:t xml:space="preserve">  </w:t>
                    </w:r>
                    <w:r w:rsidRPr="009812B0"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–2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4D5D56" w:rsidRDefault="004B4F26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2624" style="position:absolute;margin-left:300.2pt;margin-top:11.5pt;width:154.85pt;height:19.85pt;z-index:251558400" coordorigin="7254,10655" coordsize="3097,397">
            <v:oval id="_x0000_s2625" style="position:absolute;left:8334;top:10655;width:397;height:397;rotation:-90" fillcolor="#fc0" strokeweight="2.25pt"/>
            <v:oval id="_x0000_s2626" style="position:absolute;left:7254;top:10655;width:397;height:397;rotation:-90" strokeweight="2.25pt"/>
            <v:oval id="_x0000_s2627" style="position:absolute;left:8874;top:10655;width:397;height:397;rotation:-90" fillcolor="#f60" strokeweight="2.25pt"/>
            <v:oval id="_x0000_s2628" style="position:absolute;left:9414;top:10655;width:397;height:397;rotation:-90" filled="f" fillcolor="#936" strokeweight="2.25pt"/>
            <v:oval id="_x0000_s2629" style="position:absolute;left:7794;top:10655;width:397;height:397;rotation:-90" strokeweight="2.25pt"/>
            <v:oval id="_x0000_s2630" style="position:absolute;left:9954;top:10655;width:397;height:397;rotation:-90" fillcolor="#396" strokeweight="2.25pt"/>
          </v:group>
        </w:pict>
      </w: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439" type="#_x0000_t202" style="position:absolute;margin-left:0;margin-top:788.7pt;width:46.35pt;height:25.5pt;z-index:251779584;mso-wrap-style:none;mso-position-horizontal:center;mso-position-horizontal-relative:margin;mso-position-vertical-relative:page" fillcolor="#fc9" stroked="f">
            <v:textbox style="mso-next-textbox:#_x0000_s5439" inset="2mm,1mm,2mm,1mm">
              <w:txbxContent>
                <w:p w:rsidR="00291988" w:rsidRPr="00592B62" w:rsidRDefault="00291988" w:rsidP="004D5D56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79</w:t>
                  </w:r>
                </w:p>
              </w:txbxContent>
            </v:textbox>
            <w10:wrap anchorx="margin" anchory="page"/>
          </v:shape>
        </w:pict>
      </w:r>
      <w:r w:rsidR="004D5D56">
        <w:rPr>
          <w:rFonts w:ascii="Arial" w:hAnsi="Arial" w:cs="Arial"/>
          <w:sz w:val="36"/>
          <w:szCs w:val="56"/>
          <w:lang w:val="el-GR"/>
        </w:rPr>
        <w:br w:type="page"/>
      </w:r>
    </w:p>
    <w:p w:rsidR="00B777F2" w:rsidRPr="00B814C2" w:rsidRDefault="004B4F26" w:rsidP="00B777F2">
      <w:pPr>
        <w:shd w:val="clear" w:color="auto" w:fill="FFFFFF"/>
        <w:rPr>
          <w:rFonts w:ascii="Arial" w:hAnsi="Arial" w:cs="Arial"/>
          <w:sz w:val="2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993300"/>
          <w:sz w:val="40"/>
          <w:szCs w:val="56"/>
        </w:rPr>
        <w:lastRenderedPageBreak/>
        <w:pict>
          <v:shape id="_x0000_s2633" type="#_x0000_t202" style="position:absolute;margin-left:0;margin-top:-1.2pt;width:1in;height:66pt;z-index:251559424" filled="f" fillcolor="#fc0" stroked="f" strokecolor="red">
            <v:textbox style="mso-next-textbox:#_x0000_s2633" inset="0,,0">
              <w:txbxContent>
                <w:p w:rsidR="00291988" w:rsidRPr="00F506F9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993300"/>
                      <w:sz w:val="56"/>
                      <w:szCs w:val="112"/>
                      <w:lang w:val="en-US"/>
                    </w:rPr>
                  </w:pPr>
                  <w:r w:rsidRPr="00F506F9">
                    <w:rPr>
                      <w:rFonts w:ascii="Tahoma" w:hAnsi="Tahoma" w:cs="Tahoma"/>
                      <w:b/>
                      <w:color w:val="993300"/>
                      <w:sz w:val="56"/>
                      <w:szCs w:val="112"/>
                    </w:rPr>
                    <w:t>32</w:t>
                  </w:r>
                </w:p>
              </w:txbxContent>
            </v:textbox>
          </v:shape>
        </w:pict>
      </w: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3201" type="#_x0000_t202" style="position:absolute;margin-left:0;margin-top:788.7pt;width:46.35pt;height:25.5pt;z-index:251603456;mso-wrap-style:none;mso-position-horizontal:center;mso-position-horizontal-relative:margin;mso-position-vertical-relative:page" fillcolor="#fc9" stroked="f">
            <v:textbox style="mso-next-textbox:#_x0000_s3201" inset="2mm,1mm,2mm,1mm">
              <w:txbxContent>
                <w:p w:rsidR="00291988" w:rsidRPr="00592B62" w:rsidRDefault="00291988" w:rsidP="009812B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80</w:t>
                  </w:r>
                </w:p>
              </w:txbxContent>
            </v:textbox>
            <w10:wrap anchorx="margin" anchory="page"/>
          </v:shape>
        </w:pict>
      </w:r>
    </w:p>
    <w:p w:rsidR="00B777F2" w:rsidRPr="00B814C2" w:rsidRDefault="00B777F2" w:rsidP="00B777F2">
      <w:pPr>
        <w:shd w:val="clear" w:color="auto" w:fill="FFFFFF"/>
        <w:rPr>
          <w:rFonts w:ascii="Arial" w:hAnsi="Arial" w:cs="Arial"/>
          <w:sz w:val="2"/>
          <w:szCs w:val="2"/>
          <w:lang w:val="el-GR"/>
        </w:rPr>
      </w:pPr>
    </w:p>
    <w:p w:rsidR="00B777F2" w:rsidRPr="00F506F9" w:rsidRDefault="009B5FBF" w:rsidP="00B777F2">
      <w:pPr>
        <w:pBdr>
          <w:top w:val="single" w:sz="12" w:space="1" w:color="FFFF99"/>
          <w:left w:val="single" w:sz="12" w:space="4" w:color="FFFF99"/>
          <w:bottom w:val="single" w:sz="12" w:space="1" w:color="FFFF99"/>
          <w:right w:val="single" w:sz="12" w:space="4" w:color="FFFF99"/>
        </w:pBdr>
        <w:shd w:val="clear" w:color="auto" w:fill="FFFF99"/>
        <w:tabs>
          <w:tab w:val="left" w:pos="1980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993300"/>
          <w:sz w:val="40"/>
          <w:szCs w:val="64"/>
          <w:lang w:val="el-GR"/>
        </w:rPr>
      </w:pPr>
      <w:r>
        <w:rPr>
          <w:rFonts w:ascii="Arial" w:hAnsi="Arial" w:cs="Arial"/>
          <w:b/>
          <w:color w:val="993300"/>
          <w:sz w:val="40"/>
          <w:szCs w:val="64"/>
          <w:lang w:val="el-GR"/>
        </w:rPr>
        <w:tab/>
      </w:r>
      <w:r w:rsidRPr="00F506F9">
        <w:rPr>
          <w:rFonts w:ascii="Tahoma" w:hAnsi="Tahoma" w:cs="Tahoma"/>
          <w:b/>
          <w:color w:val="993300"/>
          <w:sz w:val="40"/>
          <w:szCs w:val="64"/>
          <w:lang w:val="el-GR"/>
        </w:rPr>
        <w:t xml:space="preserve">Μαθαίνω για </w:t>
      </w:r>
      <w:r w:rsidR="00B777F2" w:rsidRPr="00F506F9">
        <w:rPr>
          <w:rFonts w:ascii="Tahoma" w:hAnsi="Tahoma" w:cs="Tahoma"/>
          <w:b/>
          <w:color w:val="993300"/>
          <w:sz w:val="40"/>
          <w:szCs w:val="64"/>
          <w:lang w:val="el-GR"/>
        </w:rPr>
        <w:t>τα παραλληλόγραμμα</w:t>
      </w:r>
    </w:p>
    <w:p w:rsidR="00B777F2" w:rsidRPr="00B777F2" w:rsidRDefault="00B777F2" w:rsidP="00B777F2">
      <w:pPr>
        <w:pStyle w:val="a6"/>
        <w:spacing w:before="0" w:after="0"/>
        <w:ind w:right="0"/>
        <w:rPr>
          <w:rFonts w:cs="Arial"/>
          <w:spacing w:val="0"/>
          <w:sz w:val="6"/>
          <w:szCs w:val="16"/>
        </w:rPr>
      </w:pPr>
    </w:p>
    <w:p w:rsidR="004D5D56" w:rsidRDefault="004D5D56" w:rsidP="00B777F2">
      <w:pPr>
        <w:shd w:val="clear" w:color="auto" w:fill="FFFFFF"/>
        <w:jc w:val="center"/>
        <w:rPr>
          <w:rFonts w:ascii="Arial" w:hAnsi="Arial" w:cs="Arial"/>
          <w:b/>
          <w:bCs/>
          <w:color w:val="333399"/>
          <w:sz w:val="40"/>
          <w:szCs w:val="60"/>
          <w:u w:val="single"/>
          <w:lang w:val="el-GR"/>
        </w:rPr>
      </w:pPr>
    </w:p>
    <w:p w:rsidR="00B777F2" w:rsidRPr="00F506F9" w:rsidRDefault="00B777F2" w:rsidP="00B777F2">
      <w:pPr>
        <w:shd w:val="clear" w:color="auto" w:fill="FFFFFF"/>
        <w:jc w:val="center"/>
        <w:rPr>
          <w:rFonts w:ascii="Tahoma" w:hAnsi="Tahoma" w:cs="Tahoma"/>
          <w:b/>
          <w:bCs/>
          <w:color w:val="333399"/>
          <w:sz w:val="40"/>
          <w:szCs w:val="60"/>
          <w:lang w:val="el-GR"/>
        </w:rPr>
      </w:pPr>
      <w:r w:rsidRPr="00F506F9">
        <w:rPr>
          <w:rFonts w:ascii="Tahoma" w:hAnsi="Tahoma" w:cs="Tahoma"/>
          <w:b/>
          <w:bCs/>
          <w:color w:val="333399"/>
          <w:sz w:val="40"/>
          <w:szCs w:val="60"/>
          <w:lang w:val="el-GR"/>
        </w:rPr>
        <w:t>Ομοιότητες και διαφορές</w:t>
      </w:r>
    </w:p>
    <w:p w:rsidR="004D5D56" w:rsidRPr="00B777F2" w:rsidRDefault="004D5D56" w:rsidP="00B777F2">
      <w:pPr>
        <w:shd w:val="clear" w:color="auto" w:fill="FFFFFF"/>
        <w:jc w:val="center"/>
        <w:rPr>
          <w:rFonts w:ascii="Arial" w:hAnsi="Arial" w:cs="Arial"/>
          <w:b/>
          <w:bCs/>
          <w:color w:val="333399"/>
          <w:sz w:val="40"/>
          <w:szCs w:val="60"/>
          <w:u w:val="single"/>
          <w:lang w:val="el-GR"/>
        </w:rPr>
      </w:pPr>
    </w:p>
    <w:p w:rsidR="00B777F2" w:rsidRPr="00B777F2" w:rsidRDefault="00B777F2" w:rsidP="00B777F2">
      <w:pPr>
        <w:pStyle w:val="a5"/>
        <w:spacing w:before="0"/>
        <w:rPr>
          <w:rFonts w:cs="Arial"/>
          <w:spacing w:val="0"/>
          <w:sz w:val="2"/>
          <w:szCs w:val="4"/>
        </w:rPr>
      </w:pPr>
      <w:r w:rsidRPr="00B777F2">
        <w:rPr>
          <w:rFonts w:cs="Arial"/>
          <w:b w:val="0"/>
          <w:noProof/>
          <w:sz w:val="2"/>
          <w:szCs w:val="4"/>
        </w:rPr>
        <w:drawing>
          <wp:anchor distT="0" distB="0" distL="114300" distR="114300" simplePos="0" relativeHeight="25133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381635" cy="401955"/>
            <wp:effectExtent l="19050" t="0" r="0" b="0"/>
            <wp:wrapNone/>
            <wp:docPr id="1608" name="Picture 1608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27DC" w:rsidRDefault="00B777F2" w:rsidP="00B777F2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4C27DC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>Τι είδους τετράπλευρα σ</w:t>
      </w:r>
      <w:r w:rsidR="00F506F9">
        <w:rPr>
          <w:rFonts w:ascii="Arial" w:hAnsi="Arial" w:cs="Arial"/>
          <w:b/>
          <w:color w:val="FF6600"/>
          <w:sz w:val="36"/>
          <w:szCs w:val="56"/>
          <w:lang w:val="el-GR"/>
        </w:rPr>
        <w:t>υναντά</w:t>
      </w:r>
      <w:r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>με συνήθως στην</w:t>
      </w:r>
      <w:r w:rsidR="004C27DC">
        <w:rPr>
          <w:rFonts w:ascii="Arial" w:hAnsi="Arial" w:cs="Arial"/>
          <w:b/>
          <w:color w:val="FF6600"/>
          <w:sz w:val="36"/>
          <w:szCs w:val="56"/>
          <w:lang w:val="el-GR"/>
        </w:rPr>
        <w:t xml:space="preserve">   </w:t>
      </w:r>
    </w:p>
    <w:p w:rsidR="00B777F2" w:rsidRPr="00B777F2" w:rsidRDefault="004C27DC" w:rsidP="00B777F2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>
        <w:rPr>
          <w:rFonts w:ascii="Arial" w:hAnsi="Arial" w:cs="Arial"/>
          <w:b/>
          <w:color w:val="FF6600"/>
          <w:sz w:val="36"/>
          <w:szCs w:val="56"/>
          <w:lang w:val="el-GR"/>
        </w:rPr>
        <w:t xml:space="preserve">      </w:t>
      </w:r>
      <w:r w:rsidR="00B777F2"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>καθημερινή μας ζωή;</w:t>
      </w:r>
    </w:p>
    <w:p w:rsidR="004D5D56" w:rsidRDefault="004D5D5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α) Επιλέγω από το υλικό μου (Καρτέλα 10) τις χάρτινες λωρίδες που χρειάζονται για να φτιάξω:</w:t>
      </w:r>
    </w:p>
    <w:p w:rsidR="00B777F2" w:rsidRPr="00B777F2" w:rsidRDefault="00B777F2" w:rsidP="00B777F2">
      <w:pPr>
        <w:shd w:val="clear" w:color="auto" w:fill="FFFFFF"/>
        <w:tabs>
          <w:tab w:val="left" w:pos="283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Τετράπλευρο που έχει όλες τις πλευρές του ίσες.</w:t>
      </w:r>
    </w:p>
    <w:p w:rsidR="00B777F2" w:rsidRPr="00B777F2" w:rsidRDefault="00B777F2" w:rsidP="00B777F2">
      <w:pPr>
        <w:shd w:val="clear" w:color="auto" w:fill="FFFFFF"/>
        <w:tabs>
          <w:tab w:val="left" w:leader="dot" w:pos="6139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Ποιο μπορεί να είναι; Προβλέπω:</w:t>
      </w:r>
      <w:r w:rsidR="001D01DD">
        <w:rPr>
          <w:rFonts w:ascii="Arial" w:hAnsi="Arial" w:cs="Arial"/>
          <w:b/>
          <w:sz w:val="36"/>
          <w:szCs w:val="56"/>
          <w:lang w:val="el-GR"/>
        </w:rPr>
        <w:t xml:space="preserve"> 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</w:t>
      </w:r>
    </w:p>
    <w:p w:rsidR="00B777F2" w:rsidRPr="00B777F2" w:rsidRDefault="00B777F2" w:rsidP="00B777F2">
      <w:pPr>
        <w:shd w:val="clear" w:color="auto" w:fill="FFFFFF"/>
        <w:tabs>
          <w:tab w:val="left" w:pos="283"/>
          <w:tab w:val="left" w:leader="dot" w:pos="6086"/>
        </w:tabs>
        <w:rPr>
          <w:rFonts w:ascii="Arial" w:hAnsi="Arial"/>
          <w:b/>
          <w:bCs/>
          <w:color w:val="333399"/>
          <w:sz w:val="2"/>
          <w:szCs w:val="10"/>
          <w:lang w:val="el-GR"/>
        </w:rPr>
      </w:pPr>
    </w:p>
    <w:p w:rsidR="00B777F2" w:rsidRDefault="00B777F2" w:rsidP="001D01DD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Τετράπλευρο που έχει μόνο </w:t>
      </w:r>
      <w:r w:rsidR="001D01DD">
        <w:rPr>
          <w:rFonts w:ascii="Arial" w:hAnsi="Arial" w:cs="Arial"/>
          <w:b/>
          <w:sz w:val="36"/>
          <w:szCs w:val="56"/>
          <w:lang w:val="el-GR"/>
        </w:rPr>
        <w:t>τις απέναντι πλευρές του ίσες. Ποιο μπορεί να είναι; Προβλέπω:...........................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</w:t>
      </w:r>
    </w:p>
    <w:p w:rsidR="00D412F2" w:rsidRDefault="00D412F2" w:rsidP="001D01DD">
      <w:pPr>
        <w:rPr>
          <w:rFonts w:ascii="Arial" w:hAnsi="Arial" w:cs="Arial"/>
          <w:b/>
          <w:sz w:val="36"/>
          <w:szCs w:val="56"/>
          <w:lang w:val="el-GR"/>
        </w:rPr>
      </w:pPr>
    </w:p>
    <w:p w:rsidR="00D412F2" w:rsidRPr="00B777F2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β) Η Ηρώ και ο Π</w:t>
      </w:r>
      <w:r>
        <w:rPr>
          <w:rFonts w:ascii="Arial" w:hAnsi="Arial" w:cs="Arial"/>
          <w:b/>
          <w:sz w:val="36"/>
          <w:szCs w:val="56"/>
          <w:lang w:val="el-GR"/>
        </w:rPr>
        <w:t xml:space="preserve">έτρος έφτιαξαν με το υλικό τους </w:t>
      </w:r>
      <w:r w:rsidRPr="00B777F2">
        <w:rPr>
          <w:rFonts w:ascii="Arial" w:hAnsi="Arial" w:cs="Arial"/>
          <w:b/>
          <w:sz w:val="36"/>
          <w:szCs w:val="56"/>
          <w:lang w:val="el-GR"/>
        </w:rPr>
        <w:t>τετράπλευρα.</w:t>
      </w:r>
    </w:p>
    <w:p w:rsidR="00D412F2" w:rsidRPr="00B777F2" w:rsidRDefault="004B4F26" w:rsidP="00D412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group id="_x0000_s5444" style="position:absolute;margin-left:12.45pt;margin-top:13pt;width:286.75pt;height:143.9pt;z-index:252033536" coordorigin="1134,2686" coordsize="7513,3308">
            <v:shape id="_x0000_s5445" type="#_x0000_t62" style="position:absolute;left:1549;top:2686;width:7098;height:1508" adj="2614,28089" fillcolor="#cff" strokecolor="blue" strokeweight="1.5pt">
              <v:textbox style="mso-next-textbox:#_x0000_s5445" inset="0,0,0,0">
                <w:txbxContent>
                  <w:p w:rsidR="00291988" w:rsidRPr="001D01DD" w:rsidRDefault="00291988" w:rsidP="00D412F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1D01DD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Έφτιαξα ένα ορθογώνιο παραλληλόγραμμο.</w:t>
                    </w:r>
                  </w:p>
                </w:txbxContent>
              </v:textbox>
            </v:shape>
            <v:shape id="_x0000_s5446" type="#_x0000_t75" style="position:absolute;left:1134;top:4711;width:1361;height:1283">
              <v:imagedata r:id="rId34" o:title="79-1" chromakey="white" gain="74473f"/>
            </v:shape>
          </v:group>
        </w:pict>
      </w:r>
    </w:p>
    <w:p w:rsidR="00D412F2" w:rsidRPr="00B777F2" w:rsidRDefault="00D412F2" w:rsidP="00D412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D412F2" w:rsidRPr="00B777F2" w:rsidRDefault="00D412F2" w:rsidP="00D412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D412F2" w:rsidRPr="00B777F2" w:rsidRDefault="00D412F2" w:rsidP="00D412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D412F2" w:rsidRPr="00B777F2" w:rsidRDefault="004B4F26" w:rsidP="00D412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group id="_x0000_s5447" style="position:absolute;margin-left:214pt;margin-top:14.65pt;width:125.5pt;height:65.4pt;z-index:252034560" coordorigin="2854,5994" coordsize="3288,1503">
            <v:group id="_x0000_s5448" style="position:absolute;left:2854;top:5994;width:3288;height:1503" coordorigin="2854,5994" coordsize="2920,1335">
              <o:lock v:ext="edit" aspectratio="t"/>
              <v:rect id="_x0000_s5449" style="position:absolute;left:3114;top:5994;width:2409;height:255" strokeweight="2.25pt">
                <o:lock v:ext="edit" aspectratio="t"/>
              </v:rect>
              <v:rect id="_x0000_s5450" style="position:absolute;left:2316;top:6532;width:1332;height:255;rotation:-90" strokeweight="2.25pt">
                <o:lock v:ext="edit" aspectratio="t"/>
              </v:rect>
              <v:rect id="_x0000_s5451" style="position:absolute;left:3114;top:7074;width:2409;height:255" strokeweight="2.25pt">
                <o:lock v:ext="edit" aspectratio="t"/>
              </v:rect>
              <v:rect id="_x0000_s5452" style="position:absolute;left:4981;top:6532;width:1332;height:255;rotation:-90" strokeweight="2.25pt">
                <o:lock v:ext="edit" aspectratio="t"/>
              </v:rect>
            </v:group>
            <v:group id="_x0000_s5453" style="position:absolute;left:2911;top:6074;width:3163;height:1339" coordorigin="2911,6074" coordsize="3163,1339">
              <v:oval id="_x0000_s5454" style="position:absolute;left:2911;top:7254;width:159;height:159" fillcolor="black">
                <o:lock v:ext="edit" aspectratio="t"/>
              </v:oval>
              <v:oval id="_x0000_s5455" style="position:absolute;left:2914;top:6074;width:159;height:159" fillcolor="black">
                <o:lock v:ext="edit" aspectratio="t"/>
              </v:oval>
              <v:oval id="_x0000_s5456" style="position:absolute;left:5915;top:7254;width:159;height:159" fillcolor="black">
                <o:lock v:ext="edit" aspectratio="t"/>
              </v:oval>
              <v:oval id="_x0000_s5457" style="position:absolute;left:5915;top:6075;width:159;height:159" fillcolor="black">
                <o:lock v:ext="edit" aspectratio="t"/>
              </v:oval>
            </v:group>
            <v:group id="_x0000_s5458" style="position:absolute;left:3168;top:6294;width:720;height:720" coordorigin="3168,6294" coordsize="720,720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_x0000_s5459" type="#_x0000_t6" style="position:absolute;left:3168;top:6294;width:720;height:720;rotation:90" fillcolor="#f60" strokeweight="2.25pt">
                <o:lock v:ext="edit" aspectratio="t"/>
              </v:shape>
              <v:shape id="_x0000_s5460" type="#_x0000_t6" style="position:absolute;left:3271;top:6398;width:377;height:378;rotation:90" strokeweight="2.25pt">
                <o:lock v:ext="edit" aspectratio="t"/>
              </v:shape>
            </v:group>
          </v:group>
        </w:pict>
      </w:r>
    </w:p>
    <w:p w:rsidR="00D412F2" w:rsidRPr="00B777F2" w:rsidRDefault="00D412F2" w:rsidP="00D412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D412F2" w:rsidRPr="00B777F2" w:rsidRDefault="00D412F2" w:rsidP="00D412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D412F2" w:rsidRPr="00B777F2" w:rsidRDefault="00D412F2" w:rsidP="00D412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D412F2" w:rsidRPr="00B777F2" w:rsidRDefault="004B4F26" w:rsidP="00D412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group id="_x0000_s5463" style="position:absolute;margin-left:319.1pt;margin-top:18.4pt;width:53.65pt;height:162.8pt;z-index:252037632" coordorigin="7920,6882" coordsize="1220,3006">
            <v:rect id="_x0000_s5464" style="position:absolute;left:8007;top:7739;width:1990;height:276;rotation:15189519fd" strokeweight="2.25pt"/>
            <v:rect id="_x0000_s5465" style="position:absolute;left:7063;top:8755;width:1990;height:276;rotation:15189519fd" strokeweight="2.25pt"/>
            <v:rect id="_x0000_s5466" style="position:absolute;left:7150;top:7717;width:1877;height:278;rotation:-131;flip:x" strokeweight="2.25pt"/>
            <v:rect id="_x0000_s5467" style="position:absolute;left:8044;top:8780;width:1877;height:269;rotation:-131;flip:x" strokeweight="2.25pt"/>
          </v:group>
        </w:pict>
      </w:r>
    </w:p>
    <w:p w:rsidR="00D412F2" w:rsidRPr="00B777F2" w:rsidRDefault="004B4F26" w:rsidP="00D412F2">
      <w:pPr>
        <w:jc w:val="center"/>
        <w:rPr>
          <w:rFonts w:ascii="Arial" w:hAnsi="Arial" w:cs="Arial"/>
          <w:sz w:val="36"/>
          <w:szCs w:val="56"/>
          <w:u w:val="single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474" type="#_x0000_t62" style="position:absolute;left:0;text-align:left;margin-left:80.8pt;margin-top:8.2pt;width:189pt;height:54.35pt;z-index:252039680" adj="-1057,37596" fillcolor="#cff" strokecolor="blue" strokeweight="1.5pt">
            <v:textbox style="mso-next-textbox:#_x0000_s5474" inset="0,0,0,0">
              <w:txbxContent>
                <w:p w:rsidR="00291988" w:rsidRPr="00F506F9" w:rsidRDefault="00291988" w:rsidP="00F506F9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56"/>
                    </w:rPr>
                    <w:t xml:space="preserve">Έφτιαξα </w:t>
                  </w:r>
                  <w:r w:rsidRPr="001D01DD">
                    <w:rPr>
                      <w:rFonts w:ascii="Arial" w:hAnsi="Arial" w:cs="Arial"/>
                      <w:b/>
                      <w:sz w:val="36"/>
                      <w:szCs w:val="56"/>
                    </w:rPr>
                    <w:t>ένα ρόμβο</w:t>
                  </w:r>
                  <w:r w:rsidRPr="00BA07E3">
                    <w:rPr>
                      <w:rFonts w:ascii="Arial" w:hAnsi="Arial" w:cs="Arial"/>
                      <w:b/>
                      <w:sz w:val="56"/>
                      <w:szCs w:val="56"/>
                    </w:rPr>
                    <w:t>.</w:t>
                  </w:r>
                </w:p>
              </w:txbxContent>
            </v:textbox>
          </v:shape>
        </w:pict>
      </w:r>
      <w:r w:rsidRPr="004B4F26">
        <w:rPr>
          <w:rFonts w:ascii="Arial" w:hAnsi="Arial" w:cs="Arial"/>
          <w:noProof/>
          <w:sz w:val="36"/>
          <w:szCs w:val="56"/>
          <w:u w:val="single"/>
          <w:lang w:val="en-US" w:eastAsia="en-US"/>
        </w:rPr>
        <w:pict>
          <v:group id="_x0000_s5468" style="position:absolute;left:0;text-align:left;margin-left:299.95pt;margin-top:-.4pt;width:86.1pt;height:123.65pt;z-index:252038656" coordorigin="7560,7236" coordsize="1959,2283">
            <v:oval id="_x0000_s5469" style="position:absolute;left:9360;top:8316;width:159;height:159" fillcolor="black">
              <o:lock v:ext="edit" aspectratio="t"/>
            </v:oval>
            <v:oval id="_x0000_s5470" style="position:absolute;left:7560;top:8262;width:159;height:159" fillcolor="black">
              <o:lock v:ext="edit" aspectratio="t"/>
            </v:oval>
            <v:oval id="_x0000_s5471" style="position:absolute;left:8442;top:9360;width:159;height:159" fillcolor="black">
              <o:lock v:ext="edit" aspectratio="t"/>
            </v:oval>
            <v:oval id="_x0000_s5472" style="position:absolute;left:8460;top:7236;width:159;height:159" fillcolor="black">
              <o:lock v:ext="edit" aspectratio="t"/>
            </v:oval>
          </v:group>
        </w:pict>
      </w:r>
    </w:p>
    <w:p w:rsidR="00D412F2" w:rsidRPr="00B777F2" w:rsidRDefault="00D412F2" w:rsidP="00D412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D412F2" w:rsidRPr="00B777F2" w:rsidRDefault="00D412F2" w:rsidP="00D412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D412F2" w:rsidRDefault="00D412F2" w:rsidP="00D412F2">
      <w:pPr>
        <w:shd w:val="clear" w:color="auto" w:fill="FFFFFF"/>
        <w:rPr>
          <w:rFonts w:ascii="Arial" w:hAnsi="Arial"/>
          <w:b/>
          <w:bCs/>
          <w:color w:val="333399"/>
          <w:sz w:val="22"/>
          <w:szCs w:val="40"/>
          <w:lang w:val="el-GR"/>
        </w:rPr>
      </w:pPr>
    </w:p>
    <w:p w:rsidR="00D412F2" w:rsidRDefault="004B4F26" w:rsidP="00D412F2">
      <w:pPr>
        <w:shd w:val="clear" w:color="auto" w:fill="FFFFFF"/>
        <w:rPr>
          <w:rFonts w:ascii="Arial" w:hAnsi="Arial"/>
          <w:b/>
          <w:bCs/>
          <w:color w:val="333399"/>
          <w:sz w:val="22"/>
          <w:szCs w:val="40"/>
          <w:lang w:val="el-GR"/>
        </w:rPr>
      </w:pPr>
      <w:r w:rsidRPr="004B4F26">
        <w:rPr>
          <w:rFonts w:ascii="Arial" w:hAnsi="Arial"/>
          <w:b/>
          <w:bCs/>
          <w:noProof/>
          <w:color w:val="333399"/>
          <w:sz w:val="22"/>
          <w:szCs w:val="40"/>
          <w:lang w:val="en-US" w:eastAsia="en-US"/>
        </w:rPr>
        <w:pict>
          <v:shape id="_x0000_s5475" type="#_x0000_t75" style="position:absolute;margin-left:22.3pt;margin-top:6.6pt;width:48.35pt;height:54.85pt;z-index:252040704">
            <v:imagedata r:id="rId35" o:title="80-2" gain="74473f"/>
          </v:shape>
        </w:pict>
      </w:r>
    </w:p>
    <w:p w:rsidR="00D412F2" w:rsidRDefault="00D412F2" w:rsidP="00D412F2">
      <w:pPr>
        <w:shd w:val="clear" w:color="auto" w:fill="FFFFFF"/>
        <w:rPr>
          <w:rFonts w:ascii="Arial" w:hAnsi="Arial"/>
          <w:b/>
          <w:bCs/>
          <w:color w:val="333399"/>
          <w:sz w:val="22"/>
          <w:szCs w:val="40"/>
          <w:lang w:val="el-GR"/>
        </w:rPr>
      </w:pPr>
    </w:p>
    <w:p w:rsidR="00D412F2" w:rsidRDefault="00D412F2" w:rsidP="00D412F2">
      <w:pPr>
        <w:shd w:val="clear" w:color="auto" w:fill="FFFFFF"/>
        <w:rPr>
          <w:rFonts w:ascii="Arial" w:hAnsi="Arial"/>
          <w:b/>
          <w:bCs/>
          <w:color w:val="333399"/>
          <w:sz w:val="22"/>
          <w:szCs w:val="40"/>
          <w:lang w:val="el-GR"/>
        </w:rPr>
      </w:pPr>
    </w:p>
    <w:p w:rsidR="00D412F2" w:rsidRDefault="00D412F2" w:rsidP="00D412F2">
      <w:pPr>
        <w:spacing w:after="200" w:line="276" w:lineRule="auto"/>
        <w:rPr>
          <w:rFonts w:ascii="Arial" w:hAnsi="Arial"/>
          <w:b/>
          <w:bCs/>
          <w:color w:val="333399"/>
          <w:sz w:val="22"/>
          <w:szCs w:val="40"/>
          <w:lang w:val="el-GR"/>
        </w:rPr>
      </w:pPr>
      <w:r>
        <w:rPr>
          <w:rFonts w:ascii="Arial" w:hAnsi="Arial"/>
          <w:b/>
          <w:bCs/>
          <w:color w:val="333399"/>
          <w:sz w:val="22"/>
          <w:szCs w:val="40"/>
          <w:lang w:val="el-GR"/>
        </w:rPr>
        <w:br w:type="page"/>
      </w:r>
    </w:p>
    <w:p w:rsidR="00D412F2" w:rsidRDefault="00D412F2" w:rsidP="00D412F2">
      <w:pPr>
        <w:shd w:val="clear" w:color="auto" w:fill="FFFFFF"/>
        <w:rPr>
          <w:rFonts w:ascii="Arial" w:hAnsi="Arial"/>
          <w:b/>
          <w:bCs/>
          <w:color w:val="333399"/>
          <w:sz w:val="22"/>
          <w:szCs w:val="40"/>
          <w:lang w:val="el-GR"/>
        </w:rPr>
      </w:pPr>
    </w:p>
    <w:p w:rsidR="00D412F2" w:rsidRPr="00B777F2" w:rsidRDefault="00D412F2" w:rsidP="00D412F2">
      <w:pPr>
        <w:shd w:val="clear" w:color="auto" w:fill="FFFFFF"/>
        <w:rPr>
          <w:rFonts w:ascii="Arial" w:hAnsi="Arial"/>
          <w:b/>
          <w:bCs/>
          <w:color w:val="333399"/>
          <w:sz w:val="22"/>
          <w:szCs w:val="40"/>
          <w:lang w:val="el-GR"/>
        </w:rPr>
      </w:pPr>
    </w:p>
    <w:p w:rsidR="00D412F2" w:rsidRPr="00B777F2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Ποιο παιδί μπορεί να φτιάξει με το υλικό του:</w:t>
      </w:r>
    </w:p>
    <w:p w:rsidR="00D412F2" w:rsidRPr="00B777F2" w:rsidRDefault="004B4F26" w:rsidP="00D412F2">
      <w:pPr>
        <w:shd w:val="clear" w:color="auto" w:fill="FFFFFF"/>
        <w:rPr>
          <w:rFonts w:ascii="Arial" w:hAnsi="Arial" w:cs="Arial"/>
          <w:b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l-GR" w:eastAsia="el-GR"/>
        </w:rPr>
        <w:pict>
          <v:group id="_x0000_s6746" style="position:absolute;margin-left:306.4pt;margin-top:5.1pt;width:142.9pt;height:182.05pt;z-index:251787776" coordorigin="7262,2156" coordsize="2858,3641">
            <v:group id="_x0000_s5479" style="position:absolute;left:7262;top:2156;width:1403;height:1416" coordorigin="948,13174" coordsize="1792,1820">
              <v:group id="_x0000_s5480" style="position:absolute;left:948;top:13174;width:1792;height:1820" coordorigin="948,13174" coordsize="1792,1820">
                <v:group id="_x0000_s5481" style="position:absolute;left:1734;top:13974;width:720;height:720;flip:x y" coordorigin="3168,6294" coordsize="720,720">
                  <v:shape id="_x0000_s5482" type="#_x0000_t6" style="position:absolute;left:3168;top:6294;width:720;height:720;rotation:90" fillcolor="#f60" strokeweight="2.25pt">
                    <o:lock v:ext="edit" aspectratio="t"/>
                  </v:shape>
                  <v:shape id="_x0000_s5483" type="#_x0000_t6" style="position:absolute;left:3271;top:6398;width:377;height:378;rotation:90" strokeweight="2.25pt">
                    <o:lock v:ext="edit" aspectratio="t"/>
                  </v:shape>
                </v:group>
                <v:group id="_x0000_s5484" style="position:absolute;left:948;top:13174;width:1792;height:1820" coordorigin="948,13174" coordsize="1792,1820">
                  <v:rect id="_x0000_s5485" style="position:absolute;left:205;top:13943;width:1786;height:287;rotation:-90" strokeweight="2.25pt"/>
                  <v:rect id="_x0000_s5486" style="position:absolute;left:1698;top:13943;width:1786;height:287;rotation:-90" strokeweight="2.25pt"/>
                  <v:rect id="_x0000_s5487" style="position:absolute;left:948;top:14707;width:1786;height:287;rotation:-180" strokeweight="2.25pt"/>
                  <v:rect id="_x0000_s5488" style="position:absolute;left:954;top:13174;width:1786;height:287;rotation:-180" strokeweight="2.25pt"/>
                </v:group>
              </v:group>
              <v:group id="_x0000_s5489" style="position:absolute;left:1014;top:13234;width:1659;height:1700" coordorigin="1014,13234" coordsize="1659,1700">
                <v:oval id="_x0000_s5490" style="position:absolute;left:1014;top:13234;width:159;height:159" fillcolor="black">
                  <o:lock v:ext="edit" aspectratio="t"/>
                </v:oval>
                <v:oval id="_x0000_s5491" style="position:absolute;left:1014;top:14775;width:159;height:159" fillcolor="black">
                  <o:lock v:ext="edit" aspectratio="t"/>
                </v:oval>
                <v:oval id="_x0000_s5492" style="position:absolute;left:2495;top:14774;width:159;height:159" fillcolor="black">
                  <o:lock v:ext="edit" aspectratio="t"/>
                </v:oval>
                <v:oval id="_x0000_s5493" style="position:absolute;left:2514;top:13234;width:159;height:159" fillcolor="black">
                  <o:lock v:ext="edit" aspectratio="t"/>
                </v:oval>
              </v:group>
            </v:group>
            <v:group id="_x0000_s5494" style="position:absolute;left:7491;top:4803;width:2629;height:994" coordorigin="6894,2534" coordsize="3363,1547">
              <v:group id="_x0000_s5495" style="position:absolute;left:6894;top:2534;width:3363;height:1547" coordorigin="6894,2534" coordsize="3363,1547">
                <v:rect id="_x0000_s5496" style="position:absolute;left:7434;top:3794;width:2823;height:287" strokeweight="2.25pt"/>
                <v:rect id="_x0000_s5497" style="position:absolute;left:6894;top:2554;width:2823;height:287" strokeweight="2.25pt"/>
                <v:rect id="_x0000_s5498" style="position:absolute;left:6581;top:3180;width:1500;height:287;rotation:250" strokeweight="2.25pt">
                  <o:lock v:ext="edit" aspectratio="t"/>
                </v:rect>
                <v:rect id="_x0000_s5499" style="position:absolute;left:9201;top:3140;width:1500;height:287;rotation:250" strokeweight="2.25pt">
                  <o:lock v:ext="edit" aspectratio="t"/>
                </v:rect>
              </v:group>
              <v:group id="_x0000_s5500" style="position:absolute;left:7034;top:2654;width:3199;height:1299" coordorigin="7034,2654" coordsize="3199,1299">
                <v:oval id="_x0000_s5501" style="position:absolute;left:7034;top:2674;width:159;height:159" fillcolor="black">
                  <o:lock v:ext="edit" aspectratio="t"/>
                </v:oval>
                <v:oval id="_x0000_s5502" style="position:absolute;left:9674;top:2654;width:159;height:159" fillcolor="black">
                  <o:lock v:ext="edit" aspectratio="t"/>
                </v:oval>
                <v:oval id="_x0000_s5503" style="position:absolute;left:7454;top:3794;width:159;height:159" fillcolor="black">
                  <o:lock v:ext="edit" aspectratio="t"/>
                </v:oval>
                <v:oval id="_x0000_s5504" style="position:absolute;left:10074;top:3774;width:159;height:159" fillcolor="black">
                  <o:lock v:ext="edit" aspectratio="t"/>
                </v:oval>
              </v:group>
            </v:group>
          </v:group>
        </w:pict>
      </w:r>
    </w:p>
    <w:p w:rsidR="00D412F2" w:rsidRDefault="00D412F2" w:rsidP="00D412F2">
      <w:pPr>
        <w:shd w:val="clear" w:color="auto" w:fill="FFFFFF"/>
        <w:tabs>
          <w:tab w:val="left" w:pos="6706"/>
        </w:tabs>
        <w:rPr>
          <w:rFonts w:ascii="Arial" w:hAnsi="Arial" w:cs="Arial"/>
          <w:b/>
          <w:sz w:val="36"/>
          <w:szCs w:val="56"/>
          <w:lang w:val="el-GR"/>
        </w:rPr>
      </w:pPr>
    </w:p>
    <w:p w:rsidR="00D412F2" w:rsidRPr="004D5D56" w:rsidRDefault="00D412F2" w:rsidP="00D412F2">
      <w:pPr>
        <w:shd w:val="clear" w:color="auto" w:fill="FFFFFF"/>
        <w:tabs>
          <w:tab w:val="left" w:pos="6706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 ένα τετράγωνο</w:t>
      </w:r>
    </w:p>
    <w:p w:rsidR="00D412F2" w:rsidRPr="00B777F2" w:rsidRDefault="00D412F2" w:rsidP="00D412F2">
      <w:pPr>
        <w:shd w:val="clear" w:color="auto" w:fill="FFFFFF"/>
        <w:tabs>
          <w:tab w:val="left" w:pos="6706"/>
        </w:tabs>
        <w:rPr>
          <w:rFonts w:ascii="Arial" w:hAnsi="Arial" w:cs="Arial"/>
          <w:b/>
          <w:sz w:val="36"/>
          <w:szCs w:val="56"/>
          <w:lang w:val="el-GR"/>
        </w:rPr>
      </w:pPr>
    </w:p>
    <w:p w:rsidR="00D412F2" w:rsidRDefault="00D412F2" w:rsidP="00D412F2">
      <w:pPr>
        <w:shd w:val="clear" w:color="auto" w:fill="FFFFFF"/>
        <w:tabs>
          <w:tab w:val="left" w:pos="6706"/>
        </w:tabs>
        <w:rPr>
          <w:rFonts w:ascii="Arial" w:hAnsi="Arial" w:cs="Arial"/>
          <w:b/>
          <w:sz w:val="20"/>
          <w:szCs w:val="36"/>
          <w:lang w:val="el-GR"/>
        </w:rPr>
      </w:pPr>
    </w:p>
    <w:p w:rsidR="00D412F2" w:rsidRPr="00B777F2" w:rsidRDefault="00D412F2" w:rsidP="00D412F2">
      <w:pPr>
        <w:shd w:val="clear" w:color="auto" w:fill="FFFFFF"/>
        <w:tabs>
          <w:tab w:val="left" w:pos="6706"/>
        </w:tabs>
        <w:rPr>
          <w:rFonts w:ascii="Arial" w:hAnsi="Arial" w:cs="Arial"/>
          <w:b/>
          <w:sz w:val="20"/>
          <w:szCs w:val="36"/>
          <w:lang w:val="el-GR"/>
        </w:rPr>
      </w:pPr>
    </w:p>
    <w:p w:rsidR="00D412F2" w:rsidRPr="00B777F2" w:rsidRDefault="00D412F2" w:rsidP="00D412F2">
      <w:pPr>
        <w:shd w:val="clear" w:color="auto" w:fill="FFFFFF"/>
        <w:tabs>
          <w:tab w:val="left" w:pos="6706"/>
        </w:tabs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Εκτιμώ: η Ηρώ  </w:t>
      </w:r>
      <w:r w:rsidRPr="00B777F2">
        <w:rPr>
          <w:rFonts w:ascii="Arial" w:hAnsi="Arial" w:cs="Arial"/>
          <w:b/>
          <w:color w:val="FFFFFF"/>
          <w:sz w:val="36"/>
          <w:szCs w:val="56"/>
          <w:bdr w:val="single" w:sz="18" w:space="0" w:color="333399"/>
          <w:lang w:val="el-GR"/>
        </w:rPr>
        <w:t>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ο Πέτρος </w:t>
      </w:r>
      <w:r w:rsidRPr="00B777F2">
        <w:rPr>
          <w:rFonts w:ascii="Arial" w:hAnsi="Arial" w:cs="Arial"/>
          <w:b/>
          <w:color w:val="FFFFFF"/>
          <w:sz w:val="36"/>
          <w:szCs w:val="56"/>
          <w:bdr w:val="single" w:sz="18" w:space="0" w:color="333399"/>
          <w:lang w:val="el-GR"/>
        </w:rPr>
        <w:t>.....</w:t>
      </w:r>
    </w:p>
    <w:p w:rsidR="00D412F2" w:rsidRPr="00B777F2" w:rsidRDefault="00D412F2" w:rsidP="00D412F2">
      <w:pPr>
        <w:shd w:val="clear" w:color="auto" w:fill="FFFFFF"/>
        <w:tabs>
          <w:tab w:val="left" w:pos="6706"/>
        </w:tabs>
        <w:rPr>
          <w:rFonts w:ascii="Arial" w:hAnsi="Arial" w:cs="Arial"/>
          <w:b/>
          <w:sz w:val="28"/>
          <w:szCs w:val="48"/>
          <w:lang w:val="el-GR"/>
        </w:rPr>
      </w:pPr>
    </w:p>
    <w:p w:rsidR="00D412F2" w:rsidRPr="004D5D56" w:rsidRDefault="00D412F2" w:rsidP="00D412F2">
      <w:pPr>
        <w:shd w:val="clear" w:color="auto" w:fill="FFFFFF"/>
        <w:tabs>
          <w:tab w:val="left" w:pos="6706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 ένα πλάγιο παραλληλόγραμμο</w:t>
      </w:r>
    </w:p>
    <w:p w:rsidR="00D412F2" w:rsidRDefault="00D412F2" w:rsidP="00D412F2">
      <w:pPr>
        <w:shd w:val="clear" w:color="auto" w:fill="FFFFFF"/>
        <w:tabs>
          <w:tab w:val="left" w:pos="6706"/>
        </w:tabs>
        <w:rPr>
          <w:rFonts w:ascii="Arial" w:hAnsi="Arial"/>
          <w:b/>
          <w:bCs/>
          <w:color w:val="333399"/>
          <w:sz w:val="22"/>
          <w:szCs w:val="40"/>
          <w:lang w:val="el-GR"/>
        </w:rPr>
      </w:pPr>
    </w:p>
    <w:p w:rsidR="00D412F2" w:rsidRDefault="00D412F2" w:rsidP="00D412F2">
      <w:pPr>
        <w:shd w:val="clear" w:color="auto" w:fill="FFFFFF"/>
        <w:tabs>
          <w:tab w:val="left" w:pos="6706"/>
        </w:tabs>
        <w:rPr>
          <w:rFonts w:ascii="Arial" w:hAnsi="Arial"/>
          <w:b/>
          <w:bCs/>
          <w:color w:val="333399"/>
          <w:sz w:val="22"/>
          <w:szCs w:val="40"/>
          <w:lang w:val="el-GR"/>
        </w:rPr>
      </w:pPr>
    </w:p>
    <w:p w:rsidR="00D412F2" w:rsidRPr="00B777F2" w:rsidRDefault="00D412F2" w:rsidP="00D412F2">
      <w:pPr>
        <w:shd w:val="clear" w:color="auto" w:fill="FFFFFF"/>
        <w:tabs>
          <w:tab w:val="left" w:pos="6706"/>
        </w:tabs>
        <w:rPr>
          <w:rFonts w:ascii="Arial" w:hAnsi="Arial"/>
          <w:b/>
          <w:bCs/>
          <w:color w:val="333399"/>
          <w:sz w:val="22"/>
          <w:szCs w:val="40"/>
          <w:lang w:val="el-GR"/>
        </w:rPr>
      </w:pPr>
    </w:p>
    <w:p w:rsidR="00D412F2" w:rsidRPr="00B777F2" w:rsidRDefault="00D412F2" w:rsidP="00D412F2">
      <w:pPr>
        <w:shd w:val="clear" w:color="auto" w:fill="FFFFFF"/>
        <w:tabs>
          <w:tab w:val="left" w:pos="6706"/>
        </w:tabs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Εκτιμώ: η Ηρώ  </w:t>
      </w:r>
      <w:r w:rsidRPr="00B777F2">
        <w:rPr>
          <w:rFonts w:ascii="Arial" w:hAnsi="Arial" w:cs="Arial"/>
          <w:b/>
          <w:color w:val="FFFFFF"/>
          <w:sz w:val="36"/>
          <w:szCs w:val="56"/>
          <w:bdr w:val="single" w:sz="18" w:space="0" w:color="333399"/>
          <w:lang w:val="el-GR"/>
        </w:rPr>
        <w:t>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ο Πέτρος </w:t>
      </w:r>
      <w:r w:rsidRPr="00B777F2">
        <w:rPr>
          <w:rFonts w:ascii="Arial" w:hAnsi="Arial" w:cs="Arial"/>
          <w:b/>
          <w:color w:val="FFFFFF"/>
          <w:sz w:val="36"/>
          <w:szCs w:val="56"/>
          <w:bdr w:val="single" w:sz="18" w:space="0" w:color="333399"/>
          <w:lang w:val="el-GR"/>
        </w:rPr>
        <w:t>.....</w:t>
      </w:r>
    </w:p>
    <w:p w:rsidR="00D412F2" w:rsidRDefault="00D412F2" w:rsidP="00D412F2">
      <w:pPr>
        <w:shd w:val="clear" w:color="auto" w:fill="FFFFFF"/>
        <w:tabs>
          <w:tab w:val="left" w:pos="6706"/>
        </w:tabs>
        <w:rPr>
          <w:rFonts w:ascii="Arial" w:hAnsi="Arial"/>
          <w:b/>
          <w:bCs/>
          <w:color w:val="333399"/>
          <w:sz w:val="14"/>
          <w:lang w:val="el-GR"/>
        </w:rPr>
      </w:pPr>
    </w:p>
    <w:p w:rsidR="00D412F2" w:rsidRDefault="00D412F2" w:rsidP="00D412F2">
      <w:pPr>
        <w:shd w:val="clear" w:color="auto" w:fill="FFFFFF"/>
        <w:tabs>
          <w:tab w:val="left" w:pos="6706"/>
        </w:tabs>
        <w:rPr>
          <w:rFonts w:ascii="Arial" w:hAnsi="Arial"/>
          <w:b/>
          <w:bCs/>
          <w:color w:val="333399"/>
          <w:sz w:val="14"/>
          <w:lang w:val="el-GR"/>
        </w:rPr>
      </w:pPr>
    </w:p>
    <w:p w:rsidR="00D412F2" w:rsidRPr="00B777F2" w:rsidRDefault="00D412F2" w:rsidP="00D412F2">
      <w:pPr>
        <w:shd w:val="clear" w:color="auto" w:fill="FFFFFF"/>
        <w:tabs>
          <w:tab w:val="left" w:pos="6706"/>
        </w:tabs>
        <w:rPr>
          <w:rFonts w:ascii="Arial" w:hAnsi="Arial"/>
          <w:b/>
          <w:bCs/>
          <w:color w:val="333399"/>
          <w:sz w:val="14"/>
          <w:lang w:val="el-GR"/>
        </w:rPr>
      </w:pPr>
    </w:p>
    <w:p w:rsidR="00D412F2" w:rsidRPr="00B777F2" w:rsidRDefault="00D412F2" w:rsidP="00D412F2">
      <w:pPr>
        <w:shd w:val="clear" w:color="auto" w:fill="FFFFFF"/>
        <w:tabs>
          <w:tab w:val="left" w:pos="6706"/>
        </w:tabs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Ελέγχω με το υλικό μου.</w:t>
      </w:r>
      <w:r w:rsidRPr="00B777F2">
        <w:rPr>
          <w:rFonts w:ascii="Arial" w:hAnsi="Arial" w:cs="Arial"/>
          <w:sz w:val="36"/>
          <w:szCs w:val="56"/>
          <w:lang w:val="el-GR"/>
        </w:rPr>
        <w:t xml:space="preserve"> </w:t>
      </w:r>
    </w:p>
    <w:p w:rsidR="00D412F2" w:rsidRPr="00B777F2" w:rsidRDefault="00D412F2" w:rsidP="00D412F2">
      <w:pPr>
        <w:shd w:val="clear" w:color="auto" w:fill="FFFFFF"/>
        <w:tabs>
          <w:tab w:val="left" w:pos="6706"/>
        </w:tabs>
        <w:rPr>
          <w:rFonts w:ascii="Arial" w:hAnsi="Arial" w:cs="Arial"/>
          <w:sz w:val="36"/>
          <w:szCs w:val="56"/>
          <w:lang w:val="el-GR"/>
        </w:rPr>
      </w:pPr>
    </w:p>
    <w:p w:rsidR="00D412F2" w:rsidRPr="00B777F2" w:rsidRDefault="004B4F26" w:rsidP="00D412F2">
      <w:pPr>
        <w:shd w:val="clear" w:color="auto" w:fill="FFFFFF"/>
        <w:tabs>
          <w:tab w:val="left" w:pos="6706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5476" style="position:absolute;margin-left:148.45pt;margin-top:33.2pt;width:30.85pt;height:30.8pt;rotation:90;flip:y;z-index:251786752" coordorigin="3168,6294" coordsize="720,720">
            <v:shape id="_x0000_s5477" type="#_x0000_t6" style="position:absolute;left:3168;top:6294;width:720;height:720;rotation:90" fillcolor="#f60" strokeweight="2.25pt">
              <o:lock v:ext="edit" aspectratio="t"/>
            </v:shape>
            <v:shape id="_x0000_s5478" type="#_x0000_t6" style="position:absolute;left:3271;top:6398;width:377;height:378;rotation:90" strokeweight="2.25pt">
              <o:lock v:ext="edit" aspectratio="t"/>
            </v:shape>
          </v:group>
        </w:pict>
      </w:r>
      <w:r w:rsidR="00D412F2" w:rsidRPr="00B777F2">
        <w:rPr>
          <w:rFonts w:ascii="Arial" w:hAnsi="Arial" w:cs="Arial"/>
          <w:b/>
          <w:sz w:val="36"/>
          <w:szCs w:val="56"/>
          <w:lang w:val="el-GR"/>
        </w:rPr>
        <w:t>γ) Τι παρατηρούμε για τις γωνίε</w:t>
      </w:r>
      <w:r w:rsidR="00D412F2">
        <w:rPr>
          <w:rFonts w:ascii="Arial" w:hAnsi="Arial" w:cs="Arial"/>
          <w:b/>
          <w:sz w:val="36"/>
          <w:szCs w:val="56"/>
          <w:lang w:val="el-GR"/>
        </w:rPr>
        <w:t>ς του τετραγώνου και του ορθογω</w:t>
      </w:r>
      <w:r w:rsidR="00D412F2" w:rsidRPr="00B777F2">
        <w:rPr>
          <w:rFonts w:ascii="Arial" w:hAnsi="Arial" w:cs="Arial"/>
          <w:b/>
          <w:sz w:val="36"/>
          <w:szCs w:val="56"/>
          <w:lang w:val="el-GR"/>
        </w:rPr>
        <w:t>νίου;</w:t>
      </w:r>
    </w:p>
    <w:p w:rsidR="00D412F2" w:rsidRPr="004D5D56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Ελέγχουμε και με       .</w:t>
      </w:r>
      <w:r w:rsidRPr="00B777F2">
        <w:rPr>
          <w:rFonts w:ascii="Arial" w:hAnsi="Arial" w:cs="Arial"/>
          <w:sz w:val="36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</w:t>
      </w:r>
      <w:r>
        <w:rPr>
          <w:rFonts w:ascii="Arial" w:hAnsi="Arial" w:cs="Arial"/>
          <w:b/>
          <w:sz w:val="36"/>
          <w:szCs w:val="56"/>
          <w:lang w:val="el-GR"/>
        </w:rPr>
        <w:t>........</w:t>
      </w:r>
    </w:p>
    <w:p w:rsidR="00D412F2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94560" behindDoc="0" locked="0" layoutInCell="1" allowOverlap="1">
            <wp:simplePos x="0" y="0"/>
            <wp:positionH relativeFrom="column">
              <wp:posOffset>322542</wp:posOffset>
            </wp:positionH>
            <wp:positionV relativeFrom="paragraph">
              <wp:posOffset>166750</wp:posOffset>
            </wp:positionV>
            <wp:extent cx="499565" cy="464024"/>
            <wp:effectExtent l="19050" t="0" r="0" b="0"/>
            <wp:wrapNone/>
            <wp:docPr id="1" name="Picture 1661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5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4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2F2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δ)</w:t>
      </w:r>
      <w:r w:rsidRPr="00B777F2">
        <w:rPr>
          <w:rFonts w:ascii="Arial" w:hAnsi="Arial" w:cs="Arial"/>
          <w:sz w:val="36"/>
          <w:szCs w:val="56"/>
          <w:lang w:val="el-GR"/>
        </w:rPr>
        <w:t xml:space="preserve">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Εντοπίζουμε και καταγράφουμε:</w:t>
      </w:r>
    </w:p>
    <w:p w:rsidR="00D412F2" w:rsidRPr="004D5D56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D412F2" w:rsidRPr="004D5D56" w:rsidRDefault="00D412F2" w:rsidP="00D412F2">
      <w:pPr>
        <w:widowControl w:val="0"/>
        <w:shd w:val="clear" w:color="auto" w:fill="FFFFFF"/>
        <w:tabs>
          <w:tab w:val="left" w:pos="187"/>
          <w:tab w:val="left" w:leader="dot" w:pos="6802"/>
        </w:tabs>
        <w:autoSpaceDE w:val="0"/>
        <w:autoSpaceDN w:val="0"/>
        <w:adjustRightInd w:val="0"/>
        <w:rPr>
          <w:rFonts w:ascii="Arial" w:hAnsi="Arial"/>
          <w:b/>
          <w:bCs/>
          <w:color w:val="FF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–</w:t>
      </w:r>
      <w:r w:rsidRPr="00B777F2">
        <w:rPr>
          <w:rFonts w:ascii="Arial" w:hAnsi="Arial"/>
          <w:b/>
          <w:bCs/>
          <w:color w:val="FF0000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Μια διαφορά ανάμεσα στο ρόμβο και στο τετράγωνο. </w:t>
      </w:r>
    </w:p>
    <w:p w:rsidR="00D412F2" w:rsidRPr="00B777F2" w:rsidRDefault="00D412F2" w:rsidP="00D412F2">
      <w:pPr>
        <w:widowControl w:val="0"/>
        <w:shd w:val="clear" w:color="auto" w:fill="FFFFFF"/>
        <w:tabs>
          <w:tab w:val="left" w:pos="187"/>
          <w:tab w:val="left" w:leader="dot" w:pos="6802"/>
        </w:tabs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</w:t>
      </w:r>
      <w:r>
        <w:rPr>
          <w:rFonts w:ascii="Arial" w:hAnsi="Arial" w:cs="Arial"/>
          <w:b/>
          <w:sz w:val="36"/>
          <w:szCs w:val="56"/>
          <w:lang w:val="el-GR"/>
        </w:rPr>
        <w:t>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</w:t>
      </w:r>
    </w:p>
    <w:p w:rsidR="00D412F2" w:rsidRPr="00B777F2" w:rsidRDefault="00D412F2" w:rsidP="00D412F2">
      <w:pPr>
        <w:widowControl w:val="0"/>
        <w:shd w:val="clear" w:color="auto" w:fill="FFFFFF"/>
        <w:tabs>
          <w:tab w:val="left" w:pos="187"/>
          <w:tab w:val="left" w:leader="dot" w:pos="6802"/>
        </w:tabs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–</w:t>
      </w:r>
      <w:r w:rsidRPr="00B777F2">
        <w:rPr>
          <w:rFonts w:ascii="Arial" w:hAnsi="Arial"/>
          <w:b/>
          <w:bCs/>
          <w:color w:val="FF0000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Μια δια</w:t>
      </w:r>
      <w:r>
        <w:rPr>
          <w:rFonts w:ascii="Arial" w:hAnsi="Arial" w:cs="Arial"/>
          <w:b/>
          <w:sz w:val="36"/>
          <w:szCs w:val="56"/>
          <w:lang w:val="el-GR"/>
        </w:rPr>
        <w:t xml:space="preserve">φορά ανάμεσα στο ορθογώνιο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παραλληλόγραμμο και στο τετράγωνο. </w:t>
      </w:r>
    </w:p>
    <w:p w:rsidR="00D412F2" w:rsidRDefault="00D412F2" w:rsidP="00D412F2">
      <w:pPr>
        <w:widowControl w:val="0"/>
        <w:shd w:val="clear" w:color="auto" w:fill="FFFFFF"/>
        <w:tabs>
          <w:tab w:val="left" w:pos="187"/>
          <w:tab w:val="left" w:leader="dot" w:pos="6802"/>
        </w:tabs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</w:t>
      </w:r>
      <w:r>
        <w:rPr>
          <w:rFonts w:ascii="Arial" w:hAnsi="Arial" w:cs="Arial"/>
          <w:b/>
          <w:sz w:val="36"/>
          <w:szCs w:val="56"/>
          <w:lang w:val="el-GR"/>
        </w:rPr>
        <w:t>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</w:t>
      </w:r>
    </w:p>
    <w:p w:rsidR="00D412F2" w:rsidRDefault="00D412F2" w:rsidP="00D412F2">
      <w:pPr>
        <w:widowControl w:val="0"/>
        <w:shd w:val="clear" w:color="auto" w:fill="FFFFFF"/>
        <w:tabs>
          <w:tab w:val="left" w:pos="187"/>
          <w:tab w:val="left" w:leader="dot" w:pos="6802"/>
        </w:tabs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</w:p>
    <w:p w:rsidR="009B5FBF" w:rsidRDefault="009B5FBF" w:rsidP="00D412F2">
      <w:pPr>
        <w:widowControl w:val="0"/>
        <w:shd w:val="clear" w:color="auto" w:fill="FFFFFF"/>
        <w:tabs>
          <w:tab w:val="left" w:pos="187"/>
          <w:tab w:val="left" w:leader="dot" w:pos="6802"/>
        </w:tabs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</w:p>
    <w:p w:rsidR="009B5FBF" w:rsidRPr="00B777F2" w:rsidRDefault="009B5FBF" w:rsidP="00D412F2">
      <w:pPr>
        <w:widowControl w:val="0"/>
        <w:shd w:val="clear" w:color="auto" w:fill="FFFFFF"/>
        <w:tabs>
          <w:tab w:val="left" w:pos="187"/>
          <w:tab w:val="left" w:leader="dot" w:pos="6802"/>
        </w:tabs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uppressAutoHyphens/>
        <w:rPr>
          <w:rFonts w:ascii="Arial" w:hAnsi="Arial" w:cs="Arial"/>
          <w:b/>
          <w:bCs/>
          <w:color w:val="000000"/>
          <w:sz w:val="2"/>
          <w:szCs w:val="6"/>
          <w:lang w:val="el-GR"/>
        </w:rPr>
      </w:pPr>
    </w:p>
    <w:p w:rsidR="00B777F2" w:rsidRPr="00B814C2" w:rsidRDefault="00B777F2" w:rsidP="00B777F2">
      <w:pPr>
        <w:suppressAutoHyphens/>
        <w:rPr>
          <w:rFonts w:ascii="Arial" w:hAnsi="Arial" w:cs="Arial"/>
          <w:b/>
          <w:bCs/>
          <w:color w:val="000000"/>
          <w:sz w:val="2"/>
          <w:szCs w:val="2"/>
          <w:lang w:val="el-GR"/>
        </w:rPr>
      </w:pPr>
    </w:p>
    <w:p w:rsidR="00B777F2" w:rsidRPr="00B777F2" w:rsidRDefault="00B777F2" w:rsidP="001D01DD">
      <w:pPr>
        <w:pBdr>
          <w:bottom w:val="double" w:sz="12" w:space="0" w:color="FF9900"/>
        </w:pBdr>
        <w:suppressAutoHyphens/>
        <w:rPr>
          <w:rFonts w:ascii="Arial" w:hAnsi="Arial" w:cs="Arial"/>
          <w:b/>
          <w:bCs/>
          <w:color w:val="000000"/>
          <w:sz w:val="2"/>
          <w:szCs w:val="4"/>
          <w:lang w:val="el-GR"/>
        </w:rPr>
      </w:pPr>
    </w:p>
    <w:p w:rsidR="00A67002" w:rsidRPr="00B777F2" w:rsidRDefault="00A67002" w:rsidP="00A67002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Διαχείριση σχημάτων: τετράγωνο,ορθογώνιο παραλλη</w:t>
      </w:r>
      <w:r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λόγραμμο,</w:t>
      </w:r>
      <w:r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ρόμβος και πλάγιο παραλληλόγραμμο.</w:t>
      </w:r>
    </w:p>
    <w:p w:rsidR="00A67002" w:rsidRPr="00B777F2" w:rsidRDefault="004B4F26" w:rsidP="00D412F2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441" type="#_x0000_t202" style="position:absolute;margin-left:0;margin-top:788.7pt;width:46.35pt;height:25.5pt;z-index:251781632;mso-wrap-style:none;mso-position-horizontal:center;mso-position-horizontal-relative:margin;mso-position-vertical-relative:page" fillcolor="#fc9" stroked="f">
            <v:textbox style="mso-next-textbox:#_x0000_s5441" inset="2mm,1mm,2mm,1mm">
              <w:txbxContent>
                <w:p w:rsidR="00291988" w:rsidRPr="00592B62" w:rsidRDefault="00291988" w:rsidP="00A6700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12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80-81</w:t>
                  </w:r>
                </w:p>
              </w:txbxContent>
            </v:textbox>
            <w10:wrap anchorx="margin" anchory="page"/>
          </v:shape>
        </w:pict>
      </w:r>
      <w:r w:rsidR="00A67002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A67002" w:rsidRPr="00B777F2" w:rsidRDefault="00A67002" w:rsidP="00A6700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lastRenderedPageBreak/>
        <w:t>ε) Ποι</w:t>
      </w:r>
      <w:r w:rsidR="00CE3548">
        <w:rPr>
          <w:rFonts w:ascii="Arial" w:hAnsi="Arial" w:cs="Arial"/>
          <w:b/>
          <w:sz w:val="36"/>
          <w:szCs w:val="56"/>
          <w:lang w:val="el-GR"/>
        </w:rPr>
        <w:t>έ</w:t>
      </w:r>
      <w:r w:rsidRPr="00B777F2">
        <w:rPr>
          <w:rFonts w:ascii="Arial" w:hAnsi="Arial" w:cs="Arial"/>
          <w:b/>
          <w:sz w:val="36"/>
          <w:szCs w:val="56"/>
          <w:lang w:val="el-GR"/>
        </w:rPr>
        <w:t>ς από τις παρακάτω ευθείες είναι παράλληλες μεταξύ τους;</w:t>
      </w:r>
    </w:p>
    <w:p w:rsidR="00A67002" w:rsidRDefault="00A67002" w:rsidP="00A67002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……………………...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</w:t>
      </w:r>
    </w:p>
    <w:p w:rsidR="00A67002" w:rsidRPr="00A67002" w:rsidRDefault="00A67002" w:rsidP="00B777F2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4D5D56" w:rsidRPr="00145601" w:rsidRDefault="004B4F26" w:rsidP="00145601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3399"/>
          <w:sz w:val="32"/>
          <w:szCs w:val="52"/>
          <w:lang w:val="en-US" w:eastAsia="en-US"/>
        </w:rPr>
        <w:pict>
          <v:shape id="_x0000_s5440" type="#_x0000_t202" style="position:absolute;margin-left:0;margin-top:788.7pt;width:46.35pt;height:25.5pt;z-index:251780608;mso-wrap-style:none;mso-position-horizontal:center;mso-position-horizontal-relative:margin;mso-position-vertical-relative:page" fillcolor="#fc9" stroked="f">
            <v:textbox style="mso-next-textbox:#_x0000_s5440" inset="2mm,1mm,2mm,1mm">
              <w:txbxContent>
                <w:p w:rsidR="00291988" w:rsidRPr="00592B62" w:rsidRDefault="00291988" w:rsidP="004D5D56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81</w:t>
                  </w:r>
                </w:p>
              </w:txbxContent>
            </v:textbox>
            <w10:wrap anchorx="margin" anchory="page"/>
          </v:shape>
        </w:pict>
      </w:r>
      <w:r w:rsidR="00B777F2"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="00B777F2" w:rsidRPr="00B777F2">
        <w:rPr>
          <w:rFonts w:ascii="Arial" w:hAnsi="Arial" w:cs="Arial"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Ενώνω τις </w:t>
      </w:r>
      <w:r w:rsidR="004D5D56">
        <w:rPr>
          <w:rFonts w:ascii="Arial" w:hAnsi="Arial" w:cs="Arial"/>
          <w:b/>
          <w:sz w:val="36"/>
          <w:szCs w:val="56"/>
          <w:lang w:val="el-GR"/>
        </w:rPr>
        <w:t xml:space="preserve">κουκκίδες που έχουν ίδιο χρώμα,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χρησιμο</w:t>
      </w:r>
      <w:r w:rsidR="004D5D56">
        <w:rPr>
          <w:rFonts w:ascii="Arial" w:hAnsi="Arial" w:cs="Arial"/>
          <w:b/>
          <w:sz w:val="36"/>
          <w:szCs w:val="56"/>
          <w:lang w:val="el-GR"/>
        </w:rPr>
        <w:t>-</w:t>
      </w:r>
      <w:r w:rsidR="00F506F9">
        <w:rPr>
          <w:rFonts w:ascii="Arial" w:hAnsi="Arial" w:cs="Arial"/>
          <w:b/>
          <w:sz w:val="36"/>
          <w:szCs w:val="56"/>
          <w:lang w:val="el-GR"/>
        </w:rPr>
        <w:t>ποιώντας ξυλομπογι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ές αντίστοιχου χρώματος, και γράφω το όνομα του τετραπλεύρου που προκύπτει κάθε φορά.</w:t>
      </w:r>
    </w:p>
    <w:p w:rsidR="00B777F2" w:rsidRPr="00B777F2" w:rsidRDefault="004B4F26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333399"/>
          <w:sz w:val="36"/>
          <w:szCs w:val="56"/>
          <w:lang w:val="el-GR" w:eastAsia="el-GR"/>
        </w:rPr>
        <w:pict>
          <v:group id="_x0000_s6748" style="position:absolute;margin-left:-.4pt;margin-top:5.55pt;width:465pt;height:248.25pt;z-index:251562496" coordorigin="1283,4765" coordsize="8911,4757">
            <v:group id="_x0000_s2700" style="position:absolute;left:1283;top:4765;width:8911;height:1820" coordorigin="1283,8281" coordsize="9344,2285">
              <v:group id="_x0000_s2701" style="position:absolute;left:1283;top:8737;width:9344;height:1364" coordorigin="1283,4230" coordsize="9344,1364">
                <v:line id="_x0000_s2702" style="position:absolute;mso-position-horizontal:center" from="1283,4230" to="10626,4230" strokeweight="2.25pt">
                  <v:stroke dashstyle="dash"/>
                </v:line>
                <v:line id="_x0000_s2703" style="position:absolute" from="1284,5594" to="10627,5594" strokeweight="2.25pt">
                  <v:stroke dashstyle="dash"/>
                </v:line>
              </v:group>
              <v:group id="_x0000_s2704" style="position:absolute;left:2154;top:8281;width:1580;height:2285" coordorigin="2154,8281" coordsize="1580,2285">
                <v:group id="_x0000_s2705" style="position:absolute;left:2254;top:8281;width:1400;height:2285" coordorigin="1894,3774" coordsize="1400,2174">
                  <v:line id="_x0000_s2706" style="position:absolute" from="1894,3794" to="1894,5948" strokecolor="red" strokeweight="2.25pt">
                    <v:stroke dashstyle="dash"/>
                  </v:line>
                  <v:line id="_x0000_s2707" style="position:absolute" from="3294,3774" to="3294,5928" strokecolor="red" strokeweight="2.25pt">
                    <v:stroke dashstyle="dash"/>
                  </v:line>
                </v:group>
                <v:group id="_x0000_s2708" style="position:absolute;left:2154;top:8614;width:1580;height:1580" coordorigin="2154,8614" coordsize="1580,1580">
                  <v:oval id="_x0000_s2709" style="position:absolute;left:2174;top:8614;width:180;height:180" fillcolor="#f60" strokecolor="red"/>
                  <v:oval id="_x0000_s2710" style="position:absolute;left:2154;top:10014;width:180;height:180" fillcolor="#f60" strokecolor="red"/>
                  <v:oval id="_x0000_s2711" style="position:absolute;left:3554;top:9994;width:180;height:180" fillcolor="#f60" strokecolor="red"/>
                  <v:oval id="_x0000_s2712" style="position:absolute;left:3554;top:8614;width:180;height:180" fillcolor="#f60" strokecolor="red"/>
                </v:group>
              </v:group>
              <v:group id="_x0000_s2713" style="position:absolute;left:5534;top:8381;width:4780;height:2120" coordorigin="5534,8381" coordsize="4780,2120">
                <v:group id="_x0000_s2714" style="position:absolute;left:5534;top:8381;width:4780;height:2120" coordorigin="5534,3874" coordsize="4780,2120">
                  <v:line id="_x0000_s2715" style="position:absolute;flip:y" from="5534,3874" to="8594,5966" strokecolor="green" strokeweight="2.25pt">
                    <v:stroke dashstyle="dash"/>
                  </v:line>
                  <v:line id="_x0000_s2716" style="position:absolute;flip:y" from="7254,3902" to="10314,5994" strokecolor="green" strokeweight="2.25pt">
                    <v:stroke dashstyle="dash"/>
                  </v:line>
                </v:group>
                <v:group id="_x0000_s2717" style="position:absolute;left:6014;top:8634;width:3920;height:1540" coordorigin="6014,8634" coordsize="3920,1540">
                  <v:oval id="_x0000_s2718" style="position:absolute;left:7954;top:8634;width:180;height:180" fillcolor="green" strokecolor="green"/>
                  <v:oval id="_x0000_s2719" style="position:absolute;left:9754;top:8634;width:180;height:180" fillcolor="green" strokecolor="green"/>
                  <v:oval id="_x0000_s2720" style="position:absolute;left:6014;top:9994;width:180;height:180" fillcolor="green" strokecolor="green"/>
                  <v:oval id="_x0000_s2721" style="position:absolute;left:7794;top:9994;width:180;height:180" fillcolor="green" strokecolor="green"/>
                </v:group>
              </v:group>
            </v:group>
            <v:group id="_x0000_s2734" style="position:absolute;left:6054;top:7715;width:3991;height:1807" coordorigin="6054,11717" coordsize="4140,2257">
              <v:group id="_x0000_s2735" style="position:absolute;left:6054;top:11717;width:4140;height:2257" coordorigin="6054,11717" coordsize="4140,2257">
                <v:line id="_x0000_s2736" style="position:absolute;rotation:356" from="8034,11717" to="10194,13877" strokecolor="#f60" strokeweight="2.25pt">
                  <v:stroke dashstyle="dash"/>
                </v:line>
                <v:line id="_x0000_s2737" style="position:absolute;rotation:356" from="6054,11814" to="8214,13974" strokecolor="#f60" strokeweight="2.25pt">
                  <v:stroke dashstyle="dash"/>
                </v:line>
              </v:group>
              <v:group id="_x0000_s2738" style="position:absolute;left:6214;top:12034;width:3820;height:1560" coordorigin="6214,12034" coordsize="3820,1560">
                <v:oval id="_x0000_s2739" style="position:absolute;left:6214;top:12034;width:180;height:180" fillcolor="#f60" strokecolor="#f60"/>
                <v:oval id="_x0000_s2740" style="position:absolute;left:8314;top:12034;width:180;height:180" fillcolor="#f60" strokecolor="#f60"/>
                <v:oval id="_x0000_s2741" style="position:absolute;left:7754;top:13414;width:180;height:180" fillcolor="#f60" strokecolor="#f60"/>
                <v:oval id="_x0000_s2742" style="position:absolute;left:9854;top:13394;width:180;height:180" fillcolor="#f60" strokecolor="#f60"/>
              </v:group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16"/>
          <w:szCs w:val="28"/>
          <w:lang w:val="el-GR"/>
        </w:rPr>
      </w:pPr>
    </w:p>
    <w:p w:rsidR="00A67002" w:rsidRDefault="00A67002" w:rsidP="00B777F2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α) ......................   </w:t>
      </w:r>
      <w:r w:rsidR="002A5DE4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β) ............................</w:t>
      </w: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3399"/>
          <w:sz w:val="36"/>
          <w:szCs w:val="56"/>
        </w:rPr>
        <w:pict>
          <v:group id="_x0000_s2725" style="position:absolute;margin-left:31pt;margin-top:.9pt;width:127pt;height:98.85pt;z-index:251561472" coordorigin="1754,11714" coordsize="2520,2160">
            <v:group id="_x0000_s2726" style="position:absolute;left:1854;top:11714;width:2340;height:2160" coordorigin="1854,11714" coordsize="2340,2160">
              <v:line id="_x0000_s2727" style="position:absolute" from="1854,11714" to="1854,13874" strokecolor="blue" strokeweight="2.25pt">
                <v:stroke dashstyle="dash"/>
              </v:line>
              <v:line id="_x0000_s2728" style="position:absolute" from="4194,11714" to="4194,13874" strokecolor="blue" strokeweight="2.25pt">
                <v:stroke dashstyle="dash"/>
              </v:line>
            </v:group>
            <v:group id="_x0000_s2729" style="position:absolute;left:1754;top:12034;width:2520;height:1560" coordorigin="1754,12034" coordsize="2520,1560">
              <v:oval id="_x0000_s2730" style="position:absolute;left:4094;top:12034;width:180;height:180" fillcolor="blue" strokecolor="blue"/>
              <v:oval id="_x0000_s2731" style="position:absolute;left:1754;top:13414;width:180;height:180" fillcolor="blue" strokecolor="blue"/>
              <v:oval id="_x0000_s2732" style="position:absolute;left:4094;top:13414;width:180;height:180" fillcolor="blue" strokecolor="blue"/>
              <v:oval id="_x0000_s2733" style="position:absolute;left:1754;top:12054;width:180;height:180" fillcolor="blue" strokecolor="blue"/>
            </v:group>
          </v:group>
        </w:pict>
      </w:r>
      <w:r w:rsidRPr="004B4F26">
        <w:rPr>
          <w:rFonts w:ascii="Arial" w:hAnsi="Arial"/>
          <w:b/>
          <w:bCs/>
          <w:noProof/>
          <w:color w:val="333399"/>
          <w:sz w:val="36"/>
          <w:szCs w:val="56"/>
        </w:rPr>
        <w:pict>
          <v:group id="_x0000_s2722" style="position:absolute;margin-left:9pt;margin-top:19.65pt;width:458.7pt;height:60.8pt;z-index:251560448" coordorigin="1283,4230" coordsize="9344,1364">
            <v:line id="_x0000_s2723" style="position:absolute;mso-position-horizontal:center" from="1283,4230" to="10626,4230" strokeweight="2.25pt">
              <v:stroke dashstyle="dash"/>
            </v:line>
            <v:line id="_x0000_s2724" style="position:absolute" from="1284,5594" to="10627,5594" strokeweight="2.25pt">
              <v:stroke dashstyle="dash"/>
            </v:lin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A67002" w:rsidRDefault="00A67002" w:rsidP="00B777F2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506F9" w:rsidRDefault="00F506F9" w:rsidP="00B777F2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γ) ......................   </w:t>
      </w:r>
      <w:r w:rsidR="002A5DE4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δ) ............................</w:t>
      </w:r>
    </w:p>
    <w:p w:rsidR="00A67002" w:rsidRDefault="00A6700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A67002" w:rsidRPr="00F506F9" w:rsidRDefault="00F506F9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  <w:r>
        <w:rPr>
          <w:rFonts w:ascii="Arial" w:hAnsi="Arial"/>
          <w:b/>
          <w:bCs/>
          <w:noProof/>
          <w:color w:val="333399"/>
          <w:sz w:val="32"/>
          <w:szCs w:val="52"/>
          <w:lang w:val="el-GR" w:eastAsia="el-GR"/>
        </w:rPr>
        <w:drawing>
          <wp:anchor distT="0" distB="0" distL="114300" distR="114300" simplePos="0" relativeHeight="251336192" behindDoc="0" locked="0" layoutInCell="1" allowOverlap="1">
            <wp:simplePos x="0" y="0"/>
            <wp:positionH relativeFrom="column">
              <wp:posOffset>234625</wp:posOffset>
            </wp:positionH>
            <wp:positionV relativeFrom="paragraph">
              <wp:posOffset>33654</wp:posOffset>
            </wp:positionV>
            <wp:extent cx="476235" cy="435935"/>
            <wp:effectExtent l="19050" t="0" r="15" b="0"/>
            <wp:wrapNone/>
            <wp:docPr id="1675" name="Picture 1675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 descr="5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35" cy="4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="00B777F2"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Τι συμπεραίνουμε για τις απέναντι πλευρές του </w:t>
      </w:r>
      <w:r w:rsidR="00A67002">
        <w:rPr>
          <w:rFonts w:ascii="Arial" w:hAnsi="Arial" w:cs="Arial"/>
          <w:b/>
          <w:sz w:val="36"/>
          <w:szCs w:val="56"/>
          <w:lang w:val="el-GR"/>
        </w:rPr>
        <w:t xml:space="preserve">  </w:t>
      </w:r>
    </w:p>
    <w:p w:rsidR="00B777F2" w:rsidRPr="00B777F2" w:rsidRDefault="00A6700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κάθε τετραπλεύρου;</w:t>
      </w:r>
    </w:p>
    <w:p w:rsidR="001D01DD" w:rsidRDefault="00B777F2" w:rsidP="00145601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...............................................................................................</w:t>
      </w:r>
    </w:p>
    <w:p w:rsidR="00145601" w:rsidRDefault="00145601" w:rsidP="00145601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F506F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>Εργασίες</w:t>
      </w:r>
      <w:r w:rsidRPr="00F506F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14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1) </w:t>
      </w:r>
      <w:r w:rsidRPr="00B777F2">
        <w:rPr>
          <w:rFonts w:ascii="Arial" w:hAnsi="Arial" w:cs="Arial"/>
          <w:b/>
          <w:sz w:val="36"/>
          <w:szCs w:val="56"/>
          <w:lang w:val="el-GR"/>
        </w:rPr>
        <w:t>Συμπληρώνω κάθε σχήμα, ώστε να προκύψει:</w:t>
      </w:r>
      <w:r w:rsidRPr="00B777F2">
        <w:rPr>
          <w:rFonts w:ascii="Arial" w:hAnsi="Arial" w:cs="Arial"/>
          <w:sz w:val="36"/>
          <w:szCs w:val="56"/>
          <w:lang w:val="el-GR"/>
        </w:rPr>
        <w:t xml:space="preserve"> </w:t>
      </w:r>
    </w:p>
    <w:p w:rsidR="00B777F2" w:rsidRPr="00A6700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Ένα ορθογώνιο παραλληλόγραμμο</w:t>
      </w:r>
    </w:p>
    <w:p w:rsidR="00B777F2" w:rsidRPr="00B777F2" w:rsidRDefault="004B4F26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group id="_x0000_s5941" style="position:absolute;margin-left:22.55pt;margin-top:9.15pt;width:231.15pt;height:53.7pt;z-index:251782656" coordorigin="1585,13621" coordsize="4623,1074">
            <v:group id="_x0000_s2746" style="position:absolute;left:1785;top:13814;width:721;height:773" coordorigin="3168,6294" coordsize="720,720">
              <v:shape id="_x0000_s2747" type="#_x0000_t6" style="position:absolute;left:3168;top:6294;width:720;height:720;rotation:90" fillcolor="#f60" strokeweight="2.25pt">
                <o:lock v:ext="edit" aspectratio="t"/>
              </v:shape>
              <v:shape id="_x0000_s2748" type="#_x0000_t6" style="position:absolute;left:3271;top:6398;width:377;height:378;rotation:90" strokeweight="2.25pt">
                <o:lock v:ext="edit" aspectratio="t"/>
              </v:shape>
            </v:group>
            <v:group id="_x0000_s2749" style="position:absolute;left:1585;top:13621;width:4623;height:1074" coordorigin="3374,9598" coordsize="4960,1620">
              <v:line id="_x0000_s2750" style="position:absolute" from="3474,9698" to="8242,9698" strokeweight="2.25pt"/>
              <v:line id="_x0000_s2751" style="position:absolute" from="3474,9678" to="3474,11061" strokeweight="2.25pt"/>
              <v:group id="_x0000_s2752" style="position:absolute;left:3374;top:9598;width:4960;height:1620" coordorigin="3374,9598" coordsize="4960,1620">
                <v:oval id="_x0000_s2753" style="position:absolute;left:3394;top:9598;width:180;height:180" fillcolor="black">
                  <o:lock v:ext="edit" aspectratio="t"/>
                </v:oval>
                <v:oval id="_x0000_s2754" style="position:absolute;left:8154;top:9598;width:180;height:180" fillcolor="black">
                  <o:lock v:ext="edit" aspectratio="t"/>
                </v:oval>
                <v:oval id="_x0000_s2755" style="position:absolute;left:3374;top:11038;width:180;height:180" fillcolor="black">
                  <o:lock v:ext="edit" aspectratio="t"/>
                </v:oval>
              </v:group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B777F2" w:rsidRPr="00B777F2" w:rsidRDefault="00145601" w:rsidP="00145601">
      <w:pPr>
        <w:spacing w:after="200" w:line="276" w:lineRule="auto"/>
        <w:rPr>
          <w:rFonts w:ascii="Arial" w:hAnsi="Arial"/>
          <w:b/>
          <w:bCs/>
          <w:color w:val="333399"/>
          <w:sz w:val="36"/>
          <w:szCs w:val="56"/>
          <w:lang w:val="el-GR"/>
        </w:rPr>
      </w:pPr>
      <w:r>
        <w:rPr>
          <w:rFonts w:ascii="Arial" w:hAnsi="Arial"/>
          <w:b/>
          <w:bCs/>
          <w:color w:val="333399"/>
          <w:sz w:val="36"/>
          <w:szCs w:val="56"/>
          <w:lang w:val="el-GR"/>
        </w:rPr>
        <w:br w:type="page"/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lastRenderedPageBreak/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Ένα τετράγωνο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group id="_x0000_s5529" style="position:absolute;margin-left:26.25pt;margin-top:9.65pt;width:118.05pt;height:54.15pt;z-index:251783680" coordorigin="1659,1741" coordsize="2361,1083">
            <v:group id="_x0000_s2757" style="position:absolute;left:1659;top:1741;width:2361;height:1083" coordorigin="4094,12734" coordsize="2360,1009">
              <v:line id="_x0000_s2758" style="position:absolute" from="4194,12834" to="6354,12834" strokeweight="2.25pt"/>
              <v:oval id="_x0000_s2759" style="position:absolute;left:6274;top:12734;width:180;height:180" fillcolor="black">
                <o:lock v:ext="edit" aspectratio="t"/>
              </v:oval>
              <v:oval id="_x0000_s2760" style="position:absolute;left:4094;top:12734;width:180;height:180" fillcolor="black">
                <o:lock v:ext="edit" aspectratio="t"/>
              </v:oval>
              <v:line id="_x0000_s2761" style="position:absolute;rotation:-90" from="3689,13259" to="4658,13259" strokeweight="2.25pt">
                <v:stroke dashstyle="dash"/>
              </v:line>
            </v:group>
            <v:group id="_x0000_s2762" style="position:absolute;left:1838;top:1896;width:720;height:773" coordorigin="3168,6294" coordsize="720,720">
              <v:shape id="_x0000_s2763" type="#_x0000_t6" style="position:absolute;left:3168;top:6294;width:720;height:720;rotation:90" fillcolor="#f60" strokeweight="2.25pt">
                <o:lock v:ext="edit" aspectratio="t"/>
              </v:shape>
              <v:shape id="_x0000_s2764" type="#_x0000_t6" style="position:absolute;left:3271;top:6398;width:377;height:378;rotation:90" strokeweight="2.25pt">
                <o:lock v:ext="edit" aspectratio="t"/>
              </v:shape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2777" style="position:absolute;margin-left:26.25pt;margin-top:4.2pt;width:346.45pt;height:205.15pt;z-index:251565568" coordorigin="1952,1674" coordsize="8435,6017">
            <v:shape id="_x0000_s2778" type="#_x0000_t62" style="position:absolute;left:5634;top:1674;width:4753;height:3532" adj="-4208,10743" fillcolor="#cff" strokecolor="blue" strokeweight="1.5pt">
              <v:textbox style="mso-next-textbox:#_x0000_s2778" inset="0,0,0,0">
                <w:txbxContent>
                  <w:p w:rsidR="00291988" w:rsidRPr="00236CBA" w:rsidRDefault="00291988" w:rsidP="00B777F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236CB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Μπορώ </w:t>
                    </w:r>
                  </w:p>
                  <w:p w:rsidR="00291988" w:rsidRPr="00236CBA" w:rsidRDefault="00291988" w:rsidP="00B777F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236CB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να σχεδιάσω </w:t>
                    </w:r>
                  </w:p>
                  <w:p w:rsidR="00291988" w:rsidRPr="00236CBA" w:rsidRDefault="00291988" w:rsidP="00B777F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236CB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ένα ρόμβο </w:t>
                    </w:r>
                  </w:p>
                  <w:p w:rsidR="00291988" w:rsidRPr="00236CBA" w:rsidRDefault="00291988" w:rsidP="00B777F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236CB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ξεκινώντας από</w:t>
                    </w:r>
                  </w:p>
                  <w:p w:rsidR="00291988" w:rsidRPr="00236CBA" w:rsidRDefault="00291988" w:rsidP="00B777F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236CB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ένα σταυρό.</w:t>
                    </w:r>
                  </w:p>
                  <w:p w:rsidR="00291988" w:rsidRPr="00236CBA" w:rsidRDefault="00291988" w:rsidP="00B777F2">
                    <w:pPr>
                      <w:rPr>
                        <w:sz w:val="14"/>
                        <w:szCs w:val="56"/>
                      </w:rPr>
                    </w:pPr>
                  </w:p>
                </w:txbxContent>
              </v:textbox>
            </v:shape>
            <v:group id="_x0000_s2779" style="position:absolute;left:1952;top:2934;width:2782;height:4757" coordorigin="954,2997" coordsize="2782,4757">
              <v:shape id="_x0000_s2780" type="#_x0000_t75" style="position:absolute;left:1529;top:2997;width:1627;height:1308">
                <v:imagedata r:id="rId37" o:title="81-4" gain="74473f"/>
              </v:shape>
              <v:group id="_x0000_s2781" style="position:absolute;left:1214;top:4334;width:2296;height:3420" coordorigin="1214,4334" coordsize="2296,3420">
                <v:group id="_x0000_s2782" style="position:absolute;left:1331;top:4494;width:2058;height:3140" coordorigin="3651,5094" coordsize="2058,3140">
                  <v:group id="_x0000_s2783" style="position:absolute;left:3651;top:5094;width:2058;height:3140" coordorigin="3654,5094" coordsize="1980,3020">
                    <o:lock v:ext="edit" aspectratio="t"/>
                    <v:group id="_x0000_s2784" style="position:absolute;left:3711;top:5194;width:1904;height:2793" coordorigin="3711,5194" coordsize="1904,2793">
                      <o:lock v:ext="edit" aspectratio="t"/>
                      <v:line id="_x0000_s2785" style="position:absolute;rotation:-358;flip:x" from="3711,5214" to="4692,6587" strokecolor="gray" strokeweight="2.25pt">
                        <o:lock v:ext="edit" aspectratio="t"/>
                      </v:line>
                      <v:line id="_x0000_s2786" style="position:absolute;rotation:-358;flip:x" from="4633,6614" to="5614,7987" strokecolor="gray" strokeweight="2.25pt">
                        <o:lock v:ext="edit" aspectratio="t"/>
                      </v:line>
                      <v:line id="_x0000_s2787" style="position:absolute;rotation:-358" from="3714,6581" to="4695,7954" strokecolor="gray" strokeweight="2.25pt">
                        <o:lock v:ext="edit" aspectratio="t"/>
                      </v:line>
                      <v:line id="_x0000_s2788" style="position:absolute;rotation:-358" from="4634,5194" to="5615,6567" strokecolor="gray" strokeweight="2.25pt">
                        <o:lock v:ext="edit" aspectratio="t"/>
                      </v:line>
                    </v:group>
                    <v:group id="_x0000_s2789" style="position:absolute;left:3654;top:5094;width:1980;height:3020" coordorigin="2274,4694" coordsize="1980,3020">
                      <o:lock v:ext="edit" aspectratio="t"/>
                      <v:group id="_x0000_s2790" style="position:absolute;left:2379;top:4854;width:1735;height:2693" coordorigin="2379,4854" coordsize="1735,2693">
                        <o:lock v:ext="edit" aspectratio="t"/>
                        <v:line id="_x0000_s2791" style="position:absolute" from="3294,4854" to="3294,7547" strokeweight="2.25pt">
                          <o:lock v:ext="edit" aspectratio="t"/>
                        </v:line>
                        <v:line id="_x0000_s2792" style="position:absolute" from="2379,6214" to="4114,6214" strokeweight="2.25pt">
                          <o:lock v:ext="edit" aspectratio="t"/>
                        </v:line>
                      </v:group>
                      <v:group id="_x0000_s2793" style="position:absolute;left:2274;top:4694;width:1980;height:3020" coordorigin="2274,4694" coordsize="1980,3020">
                        <o:lock v:ext="edit" aspectratio="t"/>
                        <v:oval id="_x0000_s2794" style="position:absolute;left:3194;top:4694;width:180;height:180" fillcolor="black">
                          <o:lock v:ext="edit" aspectratio="t"/>
                        </v:oval>
                        <v:oval id="_x0000_s2795" style="position:absolute;left:3194;top:7534;width:180;height:180" fillcolor="black">
                          <o:lock v:ext="edit" aspectratio="t"/>
                        </v:oval>
                        <v:oval id="_x0000_s2796" style="position:absolute;left:2274;top:6114;width:180;height:180" fillcolor="black">
                          <o:lock v:ext="edit" aspectratio="t"/>
                        </v:oval>
                        <v:oval id="_x0000_s2797" style="position:absolute;left:4074;top:6114;width:180;height:180" fillcolor="black">
                          <o:lock v:ext="edit" aspectratio="t"/>
                        </v:oval>
                      </v:group>
                    </v:group>
                  </v:group>
                  <v:group id="_x0000_s2798" style="position:absolute;left:3914;top:5894;width:720;height:720;flip:x y" coordorigin="3168,6294" coordsize="720,720">
                    <v:shape id="_x0000_s2799" type="#_x0000_t6" style="position:absolute;left:3168;top:6294;width:720;height:720;rotation:90" fillcolor="#f60" strokeweight="2.25pt">
                      <o:lock v:ext="edit" aspectratio="t"/>
                    </v:shape>
                    <v:shape id="_x0000_s2800" type="#_x0000_t6" style="position:absolute;left:3271;top:6398;width:377;height:378;rotation:90" strokeweight="2.25pt">
                      <o:lock v:ext="edit" aspectratio="t"/>
                    </v:shape>
                  </v:group>
                </v:group>
                <v:rect id="_x0000_s2801" style="position:absolute;left:1214;top:4334;width:2296;height:3420" filled="f" strokeweight="2.25pt"/>
              </v:group>
              <v:shape id="_x0000_s2802" type="#_x0000_t75" style="position:absolute;left:954;top:4494;width:460;height:680">
                <v:imagedata r:id="rId38" o:title="81-2" gain="69719f"/>
              </v:shape>
              <v:shape id="_x0000_s2803" type="#_x0000_t75" style="position:absolute;left:3294;top:4474;width:442;height:627">
                <v:imagedata r:id="rId39" o:title="81-3" gain="69719f"/>
              </v:shape>
            </v:group>
          </v:group>
        </w:pict>
      </w:r>
      <w:r w:rsidR="00B777F2" w:rsidRPr="00B777F2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>2)</w:t>
      </w:r>
      <w:r w:rsidR="00B777F2" w:rsidRPr="00B777F2">
        <w:rPr>
          <w:rFonts w:ascii="Arial" w:hAnsi="Arial" w:cs="Arial"/>
          <w:sz w:val="36"/>
          <w:szCs w:val="56"/>
          <w:lang w:val="el-GR"/>
        </w:rPr>
        <w:t xml:space="preserve">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236CBA" w:rsidRDefault="00236CBA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145601" w:rsidRDefault="00145601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145601" w:rsidRDefault="00145601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145601" w:rsidRPr="00B777F2" w:rsidRDefault="00145601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Σχεδιάζω κι </w:t>
      </w:r>
      <w:r w:rsidR="00236CBA">
        <w:rPr>
          <w:rFonts w:ascii="Arial" w:hAnsi="Arial" w:cs="Arial"/>
          <w:b/>
          <w:sz w:val="36"/>
          <w:szCs w:val="56"/>
          <w:lang w:val="el-GR"/>
        </w:rPr>
        <w:t>εγώ ένα ρόμβο συμπλη</w:t>
      </w:r>
      <w:r w:rsidR="00236CBA">
        <w:rPr>
          <w:rFonts w:ascii="Arial" w:hAnsi="Arial" w:cs="Arial"/>
          <w:b/>
          <w:sz w:val="36"/>
          <w:szCs w:val="56"/>
          <w:lang w:val="el-GR"/>
        </w:rPr>
        <w:softHyphen/>
        <w:t xml:space="preserve">ρώνοντας </w:t>
      </w:r>
      <w:r w:rsidRPr="00B777F2">
        <w:rPr>
          <w:rFonts w:ascii="Arial" w:hAnsi="Arial" w:cs="Arial"/>
          <w:b/>
          <w:sz w:val="36"/>
          <w:szCs w:val="56"/>
          <w:lang w:val="el-GR"/>
        </w:rPr>
        <w:t>κατά</w:t>
      </w:r>
      <w:r w:rsidR="00236CBA"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>λληλα τον παρακάτω σταυρό.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2805" style="position:absolute;margin-left:87.45pt;margin-top:1.05pt;width:253.15pt;height:85.35pt;z-index:251566592" coordorigin="2955,11257" coordsize="5980,2803">
            <v:shape id="_x0000_s2806" type="#_x0000_t202" style="position:absolute;left:3854;top:11874;width:1440;height:720" filled="f" stroked="f">
              <v:textbox style="mso-next-textbox:#_x0000_s2806" inset="0,0,0,0">
                <w:txbxContent>
                  <w:p w:rsidR="00291988" w:rsidRPr="00236CBA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smartTag w:uri="urn:schemas-microsoft-com:office:smarttags" w:element="metricconverter">
                      <w:smartTagPr>
                        <w:attr w:name="ProductID" w:val="1 εκ."/>
                      </w:smartTagPr>
                      <w:r w:rsidRPr="00236CBA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 εκ.</w:t>
                      </w:r>
                    </w:smartTag>
                  </w:p>
                </w:txbxContent>
              </v:textbox>
            </v:shape>
            <v:group id="_x0000_s2807" style="position:absolute;left:2955;top:11257;width:5980;height:2803" coordorigin="2955,11257" coordsize="5980,2803">
              <v:group id="_x0000_s2808" style="position:absolute;left:2955;top:11257;width:5980;height:2803" coordorigin="3294,8151" coordsize="5980,2803">
                <v:group id="_x0000_s2809" style="position:absolute;left:5557;top:8987;width:550;height:550;flip:y" coordorigin="3168,6294" coordsize="720,720">
                  <o:lock v:ext="edit" aspectratio="t"/>
                  <v:shape id="_x0000_s2810" type="#_x0000_t6" style="position:absolute;left:3168;top:6294;width:720;height:720;rotation:90" fillcolor="#f60" strokeweight="2.25pt">
                    <o:lock v:ext="edit" aspectratio="t"/>
                  </v:shape>
                  <v:shape id="_x0000_s2811" type="#_x0000_t6" style="position:absolute;left:3271;top:6398;width:377;height:378;rotation:90" strokeweight="2.25pt">
                    <o:lock v:ext="edit" aspectratio="t"/>
                  </v:shape>
                </v:group>
                <v:group id="_x0000_s2812" style="position:absolute;left:5394;top:8151;width:180;height:2803" coordorigin="5394,8151" coordsize="180,2803">
                  <v:line id="_x0000_s2813" style="position:absolute" from="5494,8828" to="5494,10274" strokeweight="2.25pt"/>
                  <v:oval id="_x0000_s2814" style="position:absolute;left:5394;top:10234;width:180;height:180" fillcolor="black">
                    <o:lock v:ext="edit" aspectratio="t"/>
                  </v:oval>
                  <v:oval id="_x0000_s2815" style="position:absolute;left:5394;top:8694;width:180;height:180" fillcolor="black">
                    <o:lock v:ext="edit" aspectratio="t"/>
                  </v:oval>
                  <v:line id="_x0000_s2816" style="position:absolute" from="5494,8151" to="5494,8691" strokecolor="gray" strokeweight="2.25pt"/>
                  <v:line id="_x0000_s2817" style="position:absolute" from="5494,10414" to="5494,10954" strokecolor="gray" strokeweight="2.25pt"/>
                </v:group>
                <v:group id="_x0000_s2818" style="position:absolute;left:3294;top:9494;width:5980;height:180" coordorigin="3294,9494" coordsize="5980,180">
                  <v:line id="_x0000_s2819" style="position:absolute" from="3474,9594" to="5487,9594" strokeweight="2.25pt"/>
                  <v:oval id="_x0000_s2820" style="position:absolute;left:3294;top:9494;width:180;height:180" fillcolor="black">
                    <o:lock v:ext="edit" aspectratio="t"/>
                  </v:oval>
                  <v:line id="_x0000_s2821" style="position:absolute" from="5494,9594" to="9274,9594" strokecolor="gray" strokeweight="2.25pt"/>
                </v:group>
              </v:group>
              <v:shape id="_x0000_s2822" type="#_x0000_t202" style="position:absolute;left:5274;top:12834;width:1440;height:720" filled="f" stroked="f">
                <v:textbox style="mso-next-textbox:#_x0000_s2822" inset="0,0,0,0">
                  <w:txbxContent>
                    <w:p w:rsidR="00291988" w:rsidRPr="00236CBA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 εκ."/>
                        </w:smartTagPr>
                        <w:r w:rsidRPr="00236CBA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1 εκ.</w:t>
                        </w:r>
                      </w:smartTag>
                    </w:p>
                  </w:txbxContent>
                </v:textbox>
              </v:shape>
            </v:group>
          </v:group>
        </w:pict>
      </w:r>
    </w:p>
    <w:p w:rsidR="00236CBA" w:rsidRDefault="00236CBA" w:rsidP="00B777F2">
      <w:pPr>
        <w:shd w:val="clear" w:color="auto" w:fill="FFFFFF"/>
        <w:tabs>
          <w:tab w:val="left" w:pos="216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236CBA" w:rsidRDefault="00236CBA" w:rsidP="00B777F2">
      <w:pPr>
        <w:shd w:val="clear" w:color="auto" w:fill="FFFFFF"/>
        <w:tabs>
          <w:tab w:val="left" w:pos="216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777F2" w:rsidRDefault="00236CBA" w:rsidP="00236CBA">
      <w:pPr>
        <w:shd w:val="clear" w:color="auto" w:fill="FFFFFF"/>
        <w:tabs>
          <w:tab w:val="left" w:pos="216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    </w:t>
      </w:r>
      <w:smartTag w:uri="urn:schemas-microsoft-com:office:smarttags" w:element="metricconverter">
        <w:smartTagPr>
          <w:attr w:name="ProductID" w:val="3 εκ."/>
        </w:smartTagPr>
        <w:r w:rsidR="00B777F2" w:rsidRPr="00B777F2">
          <w:rPr>
            <w:rFonts w:ascii="Arial" w:hAnsi="Arial" w:cs="Arial"/>
            <w:b/>
            <w:sz w:val="36"/>
            <w:szCs w:val="56"/>
            <w:lang w:val="el-GR"/>
          </w:rPr>
          <w:t>3 εκ.</w:t>
        </w:r>
      </w:smartTag>
    </w:p>
    <w:p w:rsidR="00236CBA" w:rsidRPr="00236CBA" w:rsidRDefault="00236CBA" w:rsidP="00236CBA">
      <w:pPr>
        <w:shd w:val="clear" w:color="auto" w:fill="FFFFFF"/>
        <w:tabs>
          <w:tab w:val="left" w:pos="216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F506F9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>Συμπέρασμα</w:t>
      </w:r>
      <w:r w:rsidRPr="00F506F9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B777F2" w:rsidRPr="00F506F9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Το τετράγωνο συγκεντρώνει όλα τα χαρακτηριστικά του ορθογωνίου και του ρόμβου, δηλαδή έχει </w:t>
      </w:r>
      <w:r w:rsidRPr="00F506F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όλες τις πλευρές του ίσες</w:t>
      </w:r>
      <w:r w:rsidRPr="00F506F9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και </w:t>
      </w:r>
      <w:r w:rsidRPr="00F506F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τις γωνίες του ορθές</w:t>
      </w:r>
      <w:r w:rsidRPr="00F506F9">
        <w:rPr>
          <w:rFonts w:ascii="Arial" w:hAnsi="Arial"/>
          <w:b/>
          <w:bCs/>
          <w:color w:val="000000"/>
          <w:sz w:val="36"/>
          <w:szCs w:val="56"/>
          <w:lang w:val="el-GR"/>
        </w:rPr>
        <w:t>.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2766" style="position:absolute;margin-left:248.75pt;margin-top:20.35pt;width:249.05pt;height:60.95pt;z-index:251563520" coordorigin="5348,7701" coordsize="5387,1809">
            <v:shape id="_x0000_s2767" type="#_x0000_t75" style="position:absolute;left:7929;top:7701;width:2806;height:1809">
              <v:imagedata r:id="rId25" o:title="5-9" gain="74473f"/>
            </v:shape>
            <v:shape id="_x0000_s2768" type="#_x0000_t202" style="position:absolute;left:5348;top:7719;width:5265;height:1620" filled="f" strokecolor="#f60" strokeweight="1.5pt">
              <v:textbox style="mso-next-textbox:#_x0000_s2768">
                <w:txbxContent>
                  <w:p w:rsidR="00291988" w:rsidRPr="00236CBA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  </w:t>
                    </w:r>
                    <w:r w:rsidRPr="00236CB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γ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 xml:space="preserve">΄ </w:t>
                    </w:r>
                    <w:r w:rsidRPr="00236CB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τεύχος</w:t>
                    </w:r>
                    <w:r w:rsidRPr="00236CBA">
                      <w:rPr>
                        <w:rFonts w:ascii="Arial" w:hAnsi="Arial" w:cs="Arial"/>
                        <w:b/>
                        <w:sz w:val="32"/>
                        <w:szCs w:val="56"/>
                      </w:rPr>
                      <w:t xml:space="preserve"> </w:t>
                    </w:r>
                    <w:r w:rsidRPr="00236CB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</w:t>
                    </w:r>
                    <w:r w:rsidRPr="00236CBA">
                      <w:rPr>
                        <w:rFonts w:ascii="Arial" w:hAnsi="Arial" w:cs="Arial"/>
                        <w:b/>
                        <w:sz w:val="18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56"/>
                        <w:lang w:val="el-GR"/>
                      </w:rPr>
                      <w:t xml:space="preserve">     </w:t>
                    </w:r>
                    <w:r>
                      <w:rPr>
                        <w:rFonts w:ascii="Arial" w:hAnsi="Arial" w:cs="Arial"/>
                        <w:b/>
                        <w:sz w:val="40"/>
                        <w:szCs w:val="56"/>
                        <w:lang w:val="el-GR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25–29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2769" style="position:absolute;margin-left:2658.8pt;margin-top:10.2pt;width:154.85pt;height:19.85pt;z-index:251564544;mso-position-horizontal:right" coordorigin="7254,10655" coordsize="3097,397">
            <v:oval id="_x0000_s2770" style="position:absolute;left:8334;top:10655;width:397;height:397;rotation:-90" fillcolor="#fc0" strokeweight="2.25pt"/>
            <v:oval id="_x0000_s2771" style="position:absolute;left:7254;top:10655;width:397;height:397;rotation:-90" strokeweight="2.25pt"/>
            <v:oval id="_x0000_s2772" style="position:absolute;left:8874;top:10655;width:397;height:397;rotation:-90" fillcolor="#f60" strokeweight="2.25pt"/>
            <v:oval id="_x0000_s2773" style="position:absolute;left:9414;top:10655;width:397;height:397;rotation:-90" filled="f" fillcolor="#936" strokeweight="2.25pt"/>
            <v:oval id="_x0000_s2774" style="position:absolute;left:7794;top:10655;width:397;height:397;rotation:-90" strokeweight="2.25pt"/>
            <v:oval id="_x0000_s2775" style="position:absolute;left:9954;top:10655;width:397;height:397;rotation:-90" strokeweight="2.25pt"/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145601" w:rsidP="00145601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>
        <w:rPr>
          <w:rFonts w:ascii="Arial" w:hAnsi="Arial" w:cs="Arial"/>
          <w:sz w:val="36"/>
          <w:szCs w:val="56"/>
          <w:lang w:val="el-GR"/>
        </w:rPr>
        <w:br w:type="page"/>
      </w:r>
      <w:r w:rsidR="004B4F26"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442" type="#_x0000_t202" style="position:absolute;margin-left:0;margin-top:788.7pt;width:46.35pt;height:25.5pt;z-index:251784704;mso-wrap-style:none;mso-position-horizontal:center;mso-position-horizontal-relative:margin;mso-position-vertical-relative:page" fillcolor="#fc9" stroked="f">
            <v:textbox style="mso-next-textbox:#_x0000_s5442" inset="2mm,1mm,2mm,1mm">
              <w:txbxContent>
                <w:p w:rsidR="00291988" w:rsidRPr="00592B62" w:rsidRDefault="00291988" w:rsidP="00145601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81</w:t>
                  </w:r>
                </w:p>
              </w:txbxContent>
            </v:textbox>
            <w10:wrap anchorx="margin" anchory="page"/>
          </v:shape>
        </w:pict>
      </w:r>
    </w:p>
    <w:p w:rsidR="00B777F2" w:rsidRPr="00F506F9" w:rsidRDefault="004B4F26" w:rsidP="00B777F2">
      <w:pPr>
        <w:pBdr>
          <w:top w:val="single" w:sz="12" w:space="1" w:color="FFFF99"/>
          <w:left w:val="single" w:sz="12" w:space="4" w:color="FFFF99"/>
          <w:bottom w:val="single" w:sz="12" w:space="1" w:color="FFFF99"/>
          <w:right w:val="single" w:sz="12" w:space="4" w:color="FFFF99"/>
        </w:pBdr>
        <w:shd w:val="clear" w:color="auto" w:fill="FFFF99"/>
        <w:tabs>
          <w:tab w:val="left" w:pos="1980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993300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993300"/>
          <w:sz w:val="40"/>
          <w:szCs w:val="56"/>
        </w:rPr>
        <w:lastRenderedPageBreak/>
        <w:pict>
          <v:shape id="_x0000_s2824" type="#_x0000_t202" style="position:absolute;margin-left:9.2pt;margin-top:-7.25pt;width:1in;height:40.2pt;z-index:251567616" filled="f" fillcolor="#fc0" stroked="f" strokecolor="red">
            <v:textbox style="mso-next-textbox:#_x0000_s2824" inset="0,,0">
              <w:txbxContent>
                <w:p w:rsidR="00291988" w:rsidRPr="00F506F9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993300"/>
                      <w:sz w:val="56"/>
                      <w:szCs w:val="112"/>
                      <w:lang w:val="el-GR"/>
                    </w:rPr>
                  </w:pPr>
                  <w:r w:rsidRPr="00F506F9">
                    <w:rPr>
                      <w:rFonts w:ascii="Tahoma" w:hAnsi="Tahoma" w:cs="Tahoma"/>
                      <w:b/>
                      <w:color w:val="993300"/>
                      <w:sz w:val="56"/>
                      <w:szCs w:val="112"/>
                    </w:rPr>
                    <w:t>3</w:t>
                  </w:r>
                  <w:r w:rsidRPr="00F506F9">
                    <w:rPr>
                      <w:rFonts w:ascii="Tahoma" w:hAnsi="Tahoma" w:cs="Tahoma"/>
                      <w:b/>
                      <w:color w:val="993300"/>
                      <w:sz w:val="56"/>
                      <w:szCs w:val="112"/>
                      <w:lang w:val="el-GR"/>
                    </w:rPr>
                    <w:t>3</w:t>
                  </w:r>
                </w:p>
              </w:txbxContent>
            </v:textbox>
          </v:shape>
        </w:pict>
      </w:r>
      <w:r w:rsidR="00B777F2" w:rsidRPr="00B777F2">
        <w:rPr>
          <w:rFonts w:ascii="Arial" w:hAnsi="Arial" w:cs="Arial"/>
          <w:b/>
          <w:color w:val="993300"/>
          <w:sz w:val="40"/>
          <w:szCs w:val="64"/>
          <w:lang w:val="el-GR"/>
        </w:rPr>
        <w:tab/>
      </w:r>
      <w:r w:rsidR="00B777F2" w:rsidRPr="00F506F9">
        <w:rPr>
          <w:rFonts w:ascii="Tahoma" w:hAnsi="Tahoma" w:cs="Tahoma"/>
          <w:b/>
          <w:color w:val="993300"/>
          <w:sz w:val="40"/>
          <w:szCs w:val="64"/>
          <w:lang w:val="el-GR"/>
        </w:rPr>
        <w:t>Υπολογίζω περιμέτρους και εμβαδά</w:t>
      </w:r>
    </w:p>
    <w:p w:rsidR="00B777F2" w:rsidRPr="00B777F2" w:rsidRDefault="00B777F2" w:rsidP="00B777F2">
      <w:pPr>
        <w:pStyle w:val="a6"/>
        <w:spacing w:before="0" w:after="0"/>
        <w:ind w:right="0"/>
        <w:rPr>
          <w:rFonts w:cs="Arial"/>
          <w:spacing w:val="0"/>
          <w:sz w:val="36"/>
          <w:szCs w:val="56"/>
        </w:rPr>
      </w:pPr>
    </w:p>
    <w:p w:rsidR="00B777F2" w:rsidRPr="00F506F9" w:rsidRDefault="00B777F2" w:rsidP="00EA3C71">
      <w:pPr>
        <w:shd w:val="clear" w:color="auto" w:fill="FFFFFF"/>
        <w:jc w:val="center"/>
        <w:rPr>
          <w:rFonts w:ascii="Tahoma" w:hAnsi="Tahoma" w:cs="Tahoma"/>
          <w:b/>
          <w:bCs/>
          <w:color w:val="333399"/>
          <w:sz w:val="40"/>
          <w:szCs w:val="60"/>
          <w:lang w:val="el-GR"/>
        </w:rPr>
      </w:pPr>
      <w:r w:rsidRPr="00F506F9">
        <w:rPr>
          <w:rFonts w:ascii="Tahoma" w:hAnsi="Tahoma" w:cs="Tahoma"/>
          <w:b/>
          <w:bCs/>
          <w:color w:val="333399"/>
          <w:sz w:val="40"/>
          <w:szCs w:val="60"/>
          <w:lang w:val="el-GR"/>
        </w:rPr>
        <w:t>Εργαζόμαστε με επίπεδα σχήματα</w:t>
      </w:r>
    </w:p>
    <w:p w:rsidR="00B777F2" w:rsidRPr="00F506F9" w:rsidRDefault="00B777F2" w:rsidP="00B777F2">
      <w:pPr>
        <w:pStyle w:val="a5"/>
        <w:spacing w:before="0"/>
        <w:rPr>
          <w:rFonts w:ascii="Tahoma" w:hAnsi="Tahoma" w:cs="Tahoma"/>
          <w:spacing w:val="0"/>
          <w:sz w:val="22"/>
          <w:szCs w:val="40"/>
        </w:rPr>
      </w:pPr>
    </w:p>
    <w:p w:rsidR="00EA3C71" w:rsidRDefault="00B777F2" w:rsidP="00B777F2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B777F2">
        <w:rPr>
          <w:rFonts w:cs="Arial"/>
          <w:b/>
          <w:noProof/>
          <w:sz w:val="16"/>
          <w:szCs w:val="28"/>
          <w:lang w:val="el-GR" w:eastAsia="el-GR"/>
        </w:rPr>
        <w:drawing>
          <wp:anchor distT="0" distB="0" distL="114300" distR="114300" simplePos="0" relativeHeight="25133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81635" cy="401955"/>
            <wp:effectExtent l="19050" t="0" r="0" b="0"/>
            <wp:wrapNone/>
            <wp:docPr id="1799" name="Picture 1799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EA3C71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 xml:space="preserve">Με ποιους τρόπους μπορούμε να υπολογίσουμε το </w:t>
      </w:r>
    </w:p>
    <w:p w:rsidR="00B777F2" w:rsidRPr="00B777F2" w:rsidRDefault="00EA3C71" w:rsidP="00B777F2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>
        <w:rPr>
          <w:rFonts w:ascii="Arial" w:hAnsi="Arial" w:cs="Arial"/>
          <w:b/>
          <w:color w:val="FF6600"/>
          <w:sz w:val="36"/>
          <w:szCs w:val="56"/>
          <w:lang w:val="el-GR"/>
        </w:rPr>
        <w:t xml:space="preserve">      </w:t>
      </w:r>
      <w:r w:rsidR="00B777F2"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 xml:space="preserve">εμβαδόν </w:t>
      </w:r>
      <w:r>
        <w:rPr>
          <w:rFonts w:ascii="Arial" w:hAnsi="Arial" w:cs="Arial"/>
          <w:b/>
          <w:color w:val="FF6600"/>
          <w:sz w:val="36"/>
          <w:szCs w:val="56"/>
          <w:lang w:val="el-GR"/>
        </w:rPr>
        <w:t>ενός ορθογώνιου παραλληλο</w:t>
      </w:r>
      <w:r w:rsidR="00B777F2"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>γράμμου;</w:t>
      </w:r>
    </w:p>
    <w:p w:rsidR="00B777F2" w:rsidRDefault="004B4F26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2831" type="#_x0000_t62" style="position:absolute;margin-left:115.95pt;margin-top:11.55pt;width:276.55pt;height:78.65pt;z-index:252044800" adj="-2361,9942" fillcolor="#cff" strokecolor="blue" strokeweight="1.5pt">
            <v:textbox style="mso-next-textbox:#_x0000_s2831" inset="0,0,0,0">
              <w:txbxContent>
                <w:p w:rsidR="00291988" w:rsidRPr="00D412F2" w:rsidRDefault="00291988" w:rsidP="00B777F2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</w:pPr>
                  <w:r w:rsidRPr="00D412F2"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>Το βρήκα!</w:t>
                  </w:r>
                </w:p>
                <w:p w:rsidR="00291988" w:rsidRPr="00D412F2" w:rsidRDefault="00291988" w:rsidP="00B777F2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</w:pPr>
                  <w:r w:rsidRPr="00D412F2"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Θα </w:t>
                  </w:r>
                  <w:r w:rsidRPr="00F506F9"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το </w:t>
                  </w:r>
                  <w:r w:rsidRPr="00F506F9">
                    <w:rPr>
                      <w:rFonts w:ascii="Tahoma" w:hAnsi="Tahoma" w:cs="Tahoma"/>
                      <w:b/>
                      <w:sz w:val="36"/>
                      <w:szCs w:val="56"/>
                      <w:lang w:val="el-GR"/>
                    </w:rPr>
                    <w:t>χωρίσω σε τ.εκ.</w:t>
                  </w:r>
                  <w:r w:rsidRPr="00D412F2"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 και θα τα μετρήσω!</w:t>
                  </w:r>
                </w:p>
              </w:txbxContent>
            </v:textbox>
          </v:shape>
        </w:pict>
      </w:r>
    </w:p>
    <w:p w:rsidR="00D412F2" w:rsidRDefault="004B4F26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color w:val="000000"/>
          <w:sz w:val="36"/>
          <w:szCs w:val="56"/>
          <w:lang w:val="en-US" w:eastAsia="en-US"/>
        </w:rPr>
        <w:pict>
          <v:shape id="_x0000_s2830" type="#_x0000_t75" style="position:absolute;margin-left:26.4pt;margin-top:18.5pt;width:52.5pt;height:83.4pt;z-index:252043776">
            <v:imagedata r:id="rId40" o:title="82-1" gain="74473f"/>
          </v:shape>
        </w:pict>
      </w:r>
    </w:p>
    <w:p w:rsidR="00D412F2" w:rsidRDefault="00D412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D412F2" w:rsidRDefault="00D412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D412F2" w:rsidRDefault="004B4F26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color w:val="000000"/>
          <w:sz w:val="36"/>
          <w:szCs w:val="56"/>
          <w:lang w:val="en-US" w:eastAsia="en-US"/>
        </w:rPr>
        <w:pict>
          <v:group id="_x0000_s2833" style="position:absolute;margin-left:95.65pt;margin-top:18.65pt;width:315.65pt;height:275.3pt;z-index:252045824" coordorigin="774,7791" coordsize="9003,9003">
            <o:lock v:ext="edit" aspectratio="t"/>
            <v:rect id="_x0000_s2834" style="position:absolute;left:777;top:7791;width:9000;height:9003" fillcolor="#e6cdff" strokeweight="2.25pt">
              <o:lock v:ext="edit" aspectratio="t"/>
            </v:rect>
            <v:group id="_x0000_s2835" style="position:absolute;left:1674;top:7791;width:7200;height:9003" coordorigin="1674,7791" coordsize="7200,6812">
              <o:lock v:ext="edit" aspectratio="t"/>
              <v:line id="_x0000_s2836" style="position:absolute" from="1674,7791" to="1674,14594" strokeweight="2.25pt">
                <o:lock v:ext="edit" aspectratio="t"/>
              </v:line>
              <v:line id="_x0000_s2837" style="position:absolute" from="2574,7794" to="2574,14597" strokeweight="2.25pt">
                <o:lock v:ext="edit" aspectratio="t"/>
              </v:line>
              <v:line id="_x0000_s2838" style="position:absolute" from="3474,7794" to="3474,14597" strokeweight="2.25pt">
                <o:lock v:ext="edit" aspectratio="t"/>
              </v:line>
              <v:line id="_x0000_s2839" style="position:absolute" from="4374,7797" to="4374,14600" strokeweight="2.25pt">
                <o:lock v:ext="edit" aspectratio="t"/>
              </v:line>
              <v:line id="_x0000_s2840" style="position:absolute" from="5274,7794" to="5274,14597" strokeweight="2.25pt">
                <o:lock v:ext="edit" aspectratio="t"/>
              </v:line>
              <v:line id="_x0000_s2841" style="position:absolute" from="6174,7797" to="6174,14600" strokeweight="2.25pt">
                <o:lock v:ext="edit" aspectratio="t"/>
              </v:line>
              <v:line id="_x0000_s2842" style="position:absolute" from="7074,7797" to="7074,14600" strokeweight="2.25pt">
                <o:lock v:ext="edit" aspectratio="t"/>
              </v:line>
              <v:line id="_x0000_s2843" style="position:absolute" from="7974,7800" to="7974,14603" strokeweight="2.25pt">
                <o:lock v:ext="edit" aspectratio="t"/>
              </v:line>
              <v:line id="_x0000_s2844" style="position:absolute" from="8874,7794" to="8874,14597" strokeweight="2.25pt">
                <o:lock v:ext="edit" aspectratio="t"/>
              </v:line>
            </v:group>
            <v:group id="_x0000_s2845" style="position:absolute;left:774;top:8694;width:9000;height:7200" coordorigin="774,8694" coordsize="9000,7200">
              <o:lock v:ext="edit" aspectratio="t"/>
              <v:line id="_x0000_s2846" style="position:absolute" from="774,8694" to="9774,8694" strokeweight="2.25pt">
                <o:lock v:ext="edit" aspectratio="t"/>
              </v:line>
              <v:line id="_x0000_s2847" style="position:absolute" from="774,9594" to="9774,9594" strokeweight="2.25pt">
                <o:lock v:ext="edit" aspectratio="t"/>
              </v:line>
              <v:line id="_x0000_s2848" style="position:absolute" from="774,10494" to="9774,10494" strokeweight="2.25pt">
                <o:lock v:ext="edit" aspectratio="t"/>
              </v:line>
              <v:line id="_x0000_s2849" style="position:absolute" from="774,11394" to="9774,11394" strokeweight="2.25pt">
                <o:lock v:ext="edit" aspectratio="t"/>
              </v:line>
              <v:line id="_x0000_s2850" style="position:absolute" from="774,12294" to="9774,12294" strokeweight="2.25pt">
                <o:lock v:ext="edit" aspectratio="t"/>
              </v:line>
              <v:line id="_x0000_s2851" style="position:absolute" from="774,13194" to="9774,13194" strokeweight="2.25pt">
                <o:lock v:ext="edit" aspectratio="t"/>
              </v:line>
              <v:line id="_x0000_s2852" style="position:absolute" from="774,14094" to="9774,14094" strokeweight="2.25pt">
                <o:lock v:ext="edit" aspectratio="t"/>
              </v:line>
              <v:line id="_x0000_s2853" style="position:absolute" from="774,14994" to="9774,14994" strokeweight="2.25pt">
                <o:lock v:ext="edit" aspectratio="t"/>
              </v:line>
              <v:line id="_x0000_s2854" style="position:absolute" from="774,15894" to="9774,15894" strokeweight="2.25pt">
                <o:lock v:ext="edit" aspectratio="t"/>
              </v:line>
            </v:group>
          </v:group>
        </w:pict>
      </w:r>
    </w:p>
    <w:p w:rsidR="00D412F2" w:rsidRDefault="00D412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D412F2" w:rsidRDefault="004B4F26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color w:val="000000"/>
          <w:sz w:val="36"/>
          <w:szCs w:val="56"/>
          <w:lang w:val="en-US" w:eastAsia="en-US"/>
        </w:rPr>
        <w:pict>
          <v:shape id="_x0000_s2855" type="#_x0000_t202" style="position:absolute;margin-left:123.55pt;margin-top:1.25pt;width:191.85pt;height:223.8pt;z-index:252046848" strokecolor="purple" strokeweight="4.5pt">
            <v:textbox style="mso-next-textbox:#_x0000_s2855">
              <w:txbxContent>
                <w:p w:rsidR="00291988" w:rsidRDefault="00291988" w:rsidP="00B777F2">
                  <w:pPr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  <w:p w:rsidR="00291988" w:rsidRDefault="00291988" w:rsidP="00B777F2">
                  <w:pPr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  <w:p w:rsidR="00291988" w:rsidRDefault="00291988" w:rsidP="00B777F2">
                  <w:pPr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</w:p>
                <w:p w:rsidR="00291988" w:rsidRPr="00F506F9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sz w:val="96"/>
                      <w:szCs w:val="96"/>
                    </w:rPr>
                  </w:pPr>
                  <w:r w:rsidRPr="00F506F9">
                    <w:rPr>
                      <w:rFonts w:ascii="Tahoma" w:hAnsi="Tahoma" w:cs="Tahoma"/>
                      <w:b/>
                      <w:sz w:val="96"/>
                      <w:szCs w:val="96"/>
                    </w:rPr>
                    <w:t>;</w:t>
                  </w:r>
                </w:p>
              </w:txbxContent>
            </v:textbox>
          </v:shape>
        </w:pict>
      </w:r>
    </w:p>
    <w:p w:rsidR="00D412F2" w:rsidRDefault="00D412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D412F2" w:rsidRDefault="00D412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D412F2" w:rsidRDefault="00D412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D412F2" w:rsidRDefault="00D412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D412F2" w:rsidRDefault="00D412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D412F2" w:rsidRDefault="00D412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D412F2" w:rsidRDefault="00D412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D412F2" w:rsidRDefault="00D412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D412F2" w:rsidRDefault="00D412F2" w:rsidP="00427631">
      <w:pPr>
        <w:pStyle w:val="Style2"/>
      </w:pPr>
    </w:p>
    <w:p w:rsidR="00D412F2" w:rsidRDefault="00D412F2" w:rsidP="00427631">
      <w:pPr>
        <w:pStyle w:val="Style2"/>
      </w:pPr>
    </w:p>
    <w:p w:rsidR="00D412F2" w:rsidRDefault="00D412F2" w:rsidP="00427631">
      <w:pPr>
        <w:pStyle w:val="Style2"/>
      </w:pPr>
    </w:p>
    <w:p w:rsidR="00F506F9" w:rsidRDefault="00F506F9" w:rsidP="00427631">
      <w:pPr>
        <w:pStyle w:val="Style2"/>
      </w:pPr>
      <w:r>
        <w:rPr>
          <w:noProof/>
          <w:lang w:eastAsia="el-GR"/>
        </w:rPr>
        <w:drawing>
          <wp:anchor distT="0" distB="0" distL="114300" distR="114300" simplePos="0" relativeHeight="251396608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123190</wp:posOffset>
            </wp:positionV>
            <wp:extent cx="501650" cy="446405"/>
            <wp:effectExtent l="19050" t="0" r="0" b="0"/>
            <wp:wrapNone/>
            <wp:docPr id="5" name="Picture 4489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9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2F2" w:rsidRPr="00D412F2" w:rsidRDefault="00D412F2" w:rsidP="00427631">
      <w:pPr>
        <w:pStyle w:val="Style2"/>
      </w:pPr>
      <w:r w:rsidRPr="00D412F2">
        <w:t>α)          Υπάρχει πιο σύντομος τρόπος για να υπολογί-σουμε το εμβαδόν του σχήματος; Εξηγούμε:</w:t>
      </w:r>
    </w:p>
    <w:p w:rsidR="004F771E" w:rsidRDefault="00D412F2" w:rsidP="00427631">
      <w:pPr>
        <w:pStyle w:val="Style2"/>
      </w:pPr>
      <w:r w:rsidRPr="00D412F2">
        <w:t>.................................................................................................................</w:t>
      </w:r>
      <w:r>
        <w:t>.............................</w:t>
      </w:r>
      <w:r w:rsidRPr="00D412F2">
        <w:t>..................................................</w:t>
      </w:r>
    </w:p>
    <w:p w:rsidR="004F771E" w:rsidRDefault="004F771E" w:rsidP="00427631">
      <w:pPr>
        <w:pStyle w:val="Style2"/>
      </w:pPr>
      <w:r>
        <w:rPr>
          <w:noProof/>
          <w:lang w:eastAsia="el-GR"/>
        </w:rPr>
        <w:drawing>
          <wp:anchor distT="0" distB="0" distL="114300" distR="114300" simplePos="0" relativeHeight="251395584" behindDoc="0" locked="0" layoutInCell="1" allowOverlap="1">
            <wp:simplePos x="0" y="0"/>
            <wp:positionH relativeFrom="column">
              <wp:posOffset>319686</wp:posOffset>
            </wp:positionH>
            <wp:positionV relativeFrom="paragraph">
              <wp:posOffset>106267</wp:posOffset>
            </wp:positionV>
            <wp:extent cx="427517" cy="404037"/>
            <wp:effectExtent l="19050" t="0" r="0" b="0"/>
            <wp:wrapNone/>
            <wp:docPr id="4485" name="Picture 4485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5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17" cy="40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2F2" w:rsidRDefault="00D412F2" w:rsidP="00427631">
      <w:pPr>
        <w:pStyle w:val="Style2"/>
      </w:pPr>
      <w:r w:rsidRPr="00D412F2">
        <w:t xml:space="preserve">β)         Υπολογίζουμε το εμβαδόν </w:t>
      </w:r>
      <w:r>
        <w:t xml:space="preserve">των παρακάτω </w:t>
      </w:r>
      <w:r w:rsidRPr="00D412F2">
        <w:t>σχη</w:t>
      </w:r>
      <w:r>
        <w:t>-</w:t>
      </w:r>
    </w:p>
    <w:p w:rsidR="00D412F2" w:rsidRPr="004F771E" w:rsidRDefault="00D412F2" w:rsidP="00427631">
      <w:pPr>
        <w:pStyle w:val="Style2"/>
      </w:pPr>
      <w:r w:rsidRPr="00D412F2">
        <w:t>μάτων με όποιον τρόπο θέλουμε:</w:t>
      </w:r>
    </w:p>
    <w:p w:rsidR="004F771E" w:rsidRDefault="004F771E" w:rsidP="00427631">
      <w:pPr>
        <w:pStyle w:val="Style2"/>
        <w:rPr>
          <w:noProof/>
          <w:color w:val="FF9900"/>
        </w:rPr>
      </w:pPr>
    </w:p>
    <w:p w:rsidR="004F771E" w:rsidRPr="00F506F9" w:rsidRDefault="004F771E" w:rsidP="00F506F9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Διαχείριση επίπεδων σχημάτων.</w:t>
      </w:r>
      <w:r w:rsidR="004B4F26"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516" type="#_x0000_t202" style="position:absolute;margin-left:0;margin-top:788.7pt;width:46.35pt;height:25.5pt;z-index:251790848;mso-wrap-style:none;mso-position-horizontal:center;mso-position-horizontal-relative:margin;mso-position-vertical-relative:page" fillcolor="#fc9" stroked="f">
            <v:textbox style="mso-next-textbox:#_x0000_s5516" inset="2mm,1mm,2mm,1mm">
              <w:txbxContent>
                <w:p w:rsidR="00291988" w:rsidRPr="00592B62" w:rsidRDefault="00291988" w:rsidP="004F771E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15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82</w:t>
                  </w:r>
                </w:p>
              </w:txbxContent>
            </v:textbox>
            <w10:wrap anchorx="margin" anchory="page"/>
          </v:shape>
        </w:pict>
      </w:r>
      <w:r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D412F2" w:rsidRPr="00D412F2" w:rsidRDefault="004B4F26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lastRenderedPageBreak/>
        <w:pict>
          <v:rect id="_x0000_s5510" style="position:absolute;margin-left:169.85pt;margin-top:10.3pt;width:103.1pt;height:103.1pt;z-index:251788800" fillcolor="#ffffb3" strokeweight="2.25pt">
            <o:lock v:ext="edit" aspectratio="t"/>
          </v:rect>
        </w:pict>
      </w:r>
    </w:p>
    <w:p w:rsidR="00D412F2" w:rsidRPr="00D412F2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D412F2" w:rsidRPr="00D412F2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D412F2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F771E" w:rsidRDefault="004F771E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E74F61" w:rsidRPr="00D412F2" w:rsidRDefault="00E74F61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D412F2" w:rsidRPr="00D412F2" w:rsidRDefault="00D412F2" w:rsidP="00D412F2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lang w:val="el-GR"/>
        </w:rPr>
      </w:pPr>
      <w:r w:rsidRPr="00D412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</w:t>
      </w:r>
      <w:r w:rsidR="004F771E">
        <w:rPr>
          <w:rFonts w:ascii="Arial" w:hAnsi="Arial" w:cs="Arial"/>
          <w:b/>
          <w:sz w:val="36"/>
          <w:szCs w:val="56"/>
          <w:lang w:val="el-GR"/>
        </w:rPr>
        <w:t>......</w:t>
      </w:r>
      <w:r w:rsidRPr="00D412F2">
        <w:rPr>
          <w:rFonts w:ascii="Arial" w:hAnsi="Arial" w:cs="Arial"/>
          <w:b/>
          <w:sz w:val="36"/>
          <w:szCs w:val="56"/>
          <w:lang w:val="el-GR"/>
        </w:rPr>
        <w:t>..........................</w:t>
      </w:r>
    </w:p>
    <w:p w:rsidR="00D412F2" w:rsidRPr="00D412F2" w:rsidRDefault="004F771E" w:rsidP="004F771E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>………………………..</w:t>
      </w:r>
      <w:r w:rsidR="00D412F2" w:rsidRPr="00D412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</w:t>
      </w:r>
    </w:p>
    <w:p w:rsidR="00D412F2" w:rsidRPr="00D412F2" w:rsidRDefault="00D412F2" w:rsidP="00D412F2">
      <w:pPr>
        <w:shd w:val="clear" w:color="auto" w:fill="FFFFFF"/>
        <w:tabs>
          <w:tab w:val="left" w:pos="3780"/>
        </w:tabs>
        <w:rPr>
          <w:rFonts w:ascii="Arial" w:hAnsi="Arial" w:cs="Arial"/>
          <w:b/>
          <w:sz w:val="36"/>
          <w:szCs w:val="56"/>
          <w:lang w:val="el-GR"/>
        </w:rPr>
      </w:pPr>
      <w:r w:rsidRPr="00D412F2">
        <w:rPr>
          <w:rFonts w:ascii="Arial" w:hAnsi="Arial" w:cs="Arial"/>
          <w:b/>
          <w:sz w:val="36"/>
          <w:szCs w:val="56"/>
          <w:lang w:val="el-GR"/>
        </w:rPr>
        <w:tab/>
      </w:r>
    </w:p>
    <w:p w:rsidR="00D412F2" w:rsidRPr="00D412F2" w:rsidRDefault="004B4F26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rect id="_x0000_s5511" style="position:absolute;margin-left:156.4pt;margin-top:4pt;width:144.75pt;height:107.3pt;z-index:251789824" fillcolor="#e1ffe1" strokeweight="2.25pt"/>
        </w:pict>
      </w:r>
    </w:p>
    <w:p w:rsidR="00D412F2" w:rsidRPr="00D412F2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D412F2" w:rsidRPr="00D412F2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D412F2" w:rsidRPr="00D412F2" w:rsidRDefault="00D412F2" w:rsidP="00D412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D412F2" w:rsidRPr="00D412F2" w:rsidRDefault="00D412F2" w:rsidP="00D412F2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lang w:val="el-GR"/>
        </w:rPr>
      </w:pPr>
    </w:p>
    <w:p w:rsidR="00E74F61" w:rsidRDefault="00E74F61" w:rsidP="00D412F2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lang w:val="el-GR"/>
        </w:rPr>
      </w:pPr>
    </w:p>
    <w:p w:rsidR="00D412F2" w:rsidRPr="00D412F2" w:rsidRDefault="00D412F2" w:rsidP="00D412F2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lang w:val="el-GR"/>
        </w:rPr>
      </w:pPr>
      <w:r w:rsidRPr="00D412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</w:t>
      </w:r>
      <w:r w:rsidR="004F771E">
        <w:rPr>
          <w:rFonts w:ascii="Arial" w:hAnsi="Arial" w:cs="Arial"/>
          <w:b/>
          <w:sz w:val="36"/>
          <w:szCs w:val="56"/>
          <w:lang w:val="el-GR"/>
        </w:rPr>
        <w:t>......</w:t>
      </w:r>
      <w:r w:rsidRPr="00D412F2">
        <w:rPr>
          <w:rFonts w:ascii="Arial" w:hAnsi="Arial" w:cs="Arial"/>
          <w:b/>
          <w:sz w:val="36"/>
          <w:szCs w:val="56"/>
          <w:lang w:val="el-GR"/>
        </w:rPr>
        <w:t>..........................</w:t>
      </w:r>
    </w:p>
    <w:p w:rsidR="00D412F2" w:rsidRPr="004F771E" w:rsidRDefault="004F771E" w:rsidP="004F771E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>………………………..</w:t>
      </w:r>
      <w:r w:rsidR="00D412F2" w:rsidRPr="00D412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noProof/>
          <w:color w:val="FF9900"/>
          <w:sz w:val="10"/>
          <w:szCs w:val="20"/>
          <w:lang w:val="el-GR"/>
        </w:rPr>
      </w:pPr>
    </w:p>
    <w:p w:rsidR="00D412F2" w:rsidRPr="0084044A" w:rsidRDefault="004F771E" w:rsidP="00D412F2">
      <w:pPr>
        <w:shd w:val="clear" w:color="auto" w:fill="FFFFFF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338240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78105</wp:posOffset>
            </wp:positionV>
            <wp:extent cx="513080" cy="504825"/>
            <wp:effectExtent l="19050" t="0" r="1270" b="0"/>
            <wp:wrapNone/>
            <wp:docPr id="1833" name="Picture 1833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71E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γ)</w:t>
      </w:r>
      <w:r w:rsidR="004F771E">
        <w:rPr>
          <w:rFonts w:ascii="Arial" w:hAnsi="Arial" w:cs="Arial"/>
          <w:b/>
          <w:sz w:val="36"/>
          <w:szCs w:val="56"/>
          <w:lang w:val="el-GR"/>
        </w:rPr>
        <w:t xml:space="preserve">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Υπολογίζουμε την περίμετρο και το εμβαδόν </w:t>
      </w:r>
      <w:r w:rsidR="004F771E">
        <w:rPr>
          <w:rFonts w:ascii="Arial" w:hAnsi="Arial" w:cs="Arial"/>
          <w:b/>
          <w:sz w:val="36"/>
          <w:szCs w:val="56"/>
          <w:lang w:val="el-GR"/>
        </w:rPr>
        <w:t xml:space="preserve">  </w:t>
      </w:r>
    </w:p>
    <w:p w:rsidR="00B777F2" w:rsidRPr="00B777F2" w:rsidRDefault="004F771E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των σχημάτων α και β.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2861" style="position:absolute;margin-left:62pt;margin-top:10.4pt;width:340.2pt;height:157.2pt;z-index:251569664" coordorigin="2574,3494" coordsize="7160,3440">
            <v:group id="_x0000_s2862" style="position:absolute;left:3928;top:4173;width:4083;height:2721" coordorigin="2211,12654" coordsize="4083,2721">
              <v:rect id="_x0000_s2863" style="position:absolute;left:2211;top:12654;width:4031;height:2721" fillcolor="#e6cdff" strokeweight="2.25pt"/>
              <v:group id="_x0000_s2864" style="position:absolute;left:4134;top:13334;width:2160;height:1361" coordorigin="4134,13334" coordsize="2160,1361">
                <v:rect id="_x0000_s2865" style="position:absolute;left:4134;top:13334;width:2103;height:1361" strokeweight="2.25pt"/>
                <v:rect id="_x0000_s2866" style="position:absolute;left:6114;top:13354;width:180;height:1304" stroked="f" strokeweight="2.25pt"/>
              </v:group>
            </v:group>
            <v:group id="_x0000_s2867" style="position:absolute;left:2574;top:3494;width:7160;height:3440" coordorigin="2574,3494" coordsize="7160,3440">
              <v:group id="_x0000_s2868" style="position:absolute;left:3914;top:3494;width:4020;height:720" coordorigin="3914,3494" coordsize="4020,720">
                <v:shape id="_x0000_s2869" type="#_x0000_t202" style="position:absolute;left:5314;top:3494;width:1260;height:720" filled="f" stroked="f">
                  <v:textbox style="mso-next-textbox:#_x0000_s2869" inset="0,0,0,0">
                    <w:txbxContent>
                      <w:p w:rsidR="00291988" w:rsidRPr="00154AD7" w:rsidRDefault="00291988" w:rsidP="00B777F2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r w:rsidRPr="004F771E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6</w:t>
                        </w:r>
                        <w: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  <w:t xml:space="preserve"> </w:t>
                        </w:r>
                        <w:r w:rsidRPr="00E74F61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εκ.</w:t>
                        </w:r>
                      </w:p>
                    </w:txbxContent>
                  </v:textbox>
                </v:shape>
                <v:group id="_x0000_s2870" style="position:absolute;left:3914;top:3614;width:1270;height:360" coordorigin="3914,3614" coordsize="1270,360">
                  <v:line id="_x0000_s2871" style="position:absolute" from="3914,3834" to="5184,3834" strokeweight="2.25pt"/>
                  <v:line id="_x0000_s2872" style="position:absolute" from="3934,3614" to="3934,3974" strokeweight="2.25pt"/>
                </v:group>
                <v:group id="_x0000_s2873" style="position:absolute;left:6644;top:3614;width:1290;height:360" coordorigin="6644,3614" coordsize="1290,360">
                  <v:line id="_x0000_s2874" style="position:absolute" from="6644,3834" to="7914,3834" strokeweight="2.25pt"/>
                  <v:line id="_x0000_s2875" style="position:absolute" from="7934,3614" to="7934,3974" strokeweight="2.25pt"/>
                </v:group>
              </v:group>
              <v:group id="_x0000_s2876" style="position:absolute;left:5854;top:4274;width:2043;height:720" coordorigin="5854,4274" coordsize="2043,720">
                <v:shape id="_x0000_s2877" type="#_x0000_t202" style="position:absolute;left:6274;top:4274;width:1260;height:720" filled="f" stroked="f">
                  <v:textbox style="mso-next-textbox:#_x0000_s2877" inset="0,0,0,0">
                    <w:txbxContent>
                      <w:p w:rsidR="00291988" w:rsidRPr="00154AD7" w:rsidRDefault="00291988" w:rsidP="00B777F2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3 εκ."/>
                          </w:smartTagPr>
                          <w:r w:rsidRPr="004F771E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3</w:t>
                          </w: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 xml:space="preserve"> </w:t>
                          </w:r>
                          <w:r w:rsidRPr="00E74F61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εκ.</w:t>
                          </w:r>
                        </w:smartTag>
                      </w:p>
                    </w:txbxContent>
                  </v:textbox>
                </v:shape>
                <v:group id="_x0000_s2878" style="position:absolute;left:5854;top:4414;width:306;height:360" coordorigin="3914,3614" coordsize="1270,360">
                  <v:line id="_x0000_s2879" style="position:absolute" from="3914,3834" to="5184,3834" strokeweight="2.25pt"/>
                  <v:line id="_x0000_s2880" style="position:absolute" from="3934,3614" to="3934,3974" strokeweight="2.25pt"/>
                </v:group>
                <v:group id="_x0000_s2881" style="position:absolute;left:7557;top:4417;width:340;height:360" coordorigin="6644,3614" coordsize="1290,360">
                  <v:line id="_x0000_s2882" style="position:absolute" from="6644,3834" to="7914,3834" strokeweight="2.25pt"/>
                  <v:line id="_x0000_s2883" style="position:absolute" from="7934,3614" to="7934,3974" strokeweight="2.25pt"/>
                </v:group>
              </v:group>
              <v:group id="_x0000_s2884" style="position:absolute;left:2574;top:4144;width:1260;height:2750" coordorigin="2574,4144" coordsize="1260,2750">
                <v:shape id="_x0000_s2885" type="#_x0000_t202" style="position:absolute;left:2574;top:5194;width:1260;height:720" filled="f" stroked="f">
                  <v:textbox style="mso-next-textbox:#_x0000_s2885" inset="0,0,0,0">
                    <w:txbxContent>
                      <w:p w:rsidR="00291988" w:rsidRPr="00154AD7" w:rsidRDefault="00291988" w:rsidP="00B777F2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4 εκ."/>
                          </w:smartTagPr>
                          <w:r w:rsidRPr="004F771E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 xml:space="preserve"> </w:t>
                          </w:r>
                          <w:r w:rsidRPr="00E74F61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εκ.</w:t>
                          </w:r>
                        </w:smartTag>
                      </w:p>
                    </w:txbxContent>
                  </v:textbox>
                </v:shape>
                <v:group id="_x0000_s2886" style="position:absolute;left:2772;top:4486;width:1043;height:360;rotation:90" coordorigin="3914,3614" coordsize="1270,360">
                  <v:line id="_x0000_s2887" style="position:absolute" from="3914,3834" to="5184,3834" strokeweight="2.25pt"/>
                  <v:line id="_x0000_s2888" style="position:absolute" from="3934,3614" to="3934,3974" strokeweight="2.25pt"/>
                </v:group>
                <v:group id="_x0000_s2889" style="position:absolute;left:2772;top:6193;width:1043;height:360;rotation:90;flip:y" coordorigin="3914,3614" coordsize="1270,360">
                  <v:line id="_x0000_s2890" style="position:absolute" from="3914,3834" to="5184,3834" strokeweight="2.25pt"/>
                  <v:line id="_x0000_s2891" style="position:absolute" from="3934,3614" to="3934,3974" strokeweight="2.25pt"/>
                </v:group>
              </v:group>
              <v:group id="_x0000_s2892" style="position:absolute;left:4554;top:4848;width:1260;height:1326" coordorigin="4554,4848" coordsize="1260,1326">
                <v:shape id="_x0000_s2893" type="#_x0000_t202" style="position:absolute;left:4554;top:5154;width:1260;height:720" filled="f" stroked="f">
                  <v:textbox style="mso-next-textbox:#_x0000_s2893" inset="0,0,0,0">
                    <w:txbxContent>
                      <w:p w:rsidR="00291988" w:rsidRPr="00154AD7" w:rsidRDefault="00291988" w:rsidP="00B777F2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r w:rsidRPr="004F771E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 </w:t>
                        </w:r>
                        <w:r w:rsidRPr="00E74F61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εκ</w:t>
                        </w:r>
                        <w: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  <w:t>.</w:t>
                        </w:r>
                      </w:p>
                    </w:txbxContent>
                  </v:textbox>
                </v:shape>
                <v:group id="_x0000_s2894" style="position:absolute;left:5121;top:4821;width:306;height:360;rotation:90" coordorigin="3914,3614" coordsize="1270,360">
                  <v:line id="_x0000_s2895" style="position:absolute" from="3914,3834" to="5184,3834" strokeweight="2.25pt"/>
                  <v:line id="_x0000_s2896" style="position:absolute" from="3934,3614" to="3934,3974" strokeweight="2.25pt"/>
                </v:group>
                <v:group id="_x0000_s2897" style="position:absolute;left:5121;top:5841;width:306;height:360;rotation:90;flip:y" coordorigin="3914,3614" coordsize="1270,360">
                  <v:line id="_x0000_s2898" style="position:absolute" from="3914,3834" to="5184,3834" strokeweight="2.25pt"/>
                  <v:line id="_x0000_s2899" style="position:absolute" from="3934,3614" to="3934,3974" strokeweight="2.25pt"/>
                </v:group>
              </v:group>
              <v:group id="_x0000_s2900" style="position:absolute;left:8034;top:6214;width:1700;height:720" coordorigin="8034,6214" coordsize="1700,720">
                <v:shape id="_x0000_s2901" type="#_x0000_t202" style="position:absolute;left:8474;top:6214;width:1260;height:720" filled="f" stroked="f">
                  <v:textbox style="mso-next-textbox:#_x0000_s2901" inset="0,0,0,0">
                    <w:txbxContent>
                      <w:p w:rsidR="00291988" w:rsidRPr="00E74F61" w:rsidRDefault="00291988" w:rsidP="00B777F2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1 εκ."/>
                          </w:smartTagPr>
                          <w:r w:rsidRPr="004F771E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 xml:space="preserve"> </w:t>
                          </w:r>
                          <w:r w:rsidRPr="00E74F61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εκ.</w:t>
                          </w:r>
                        </w:smartTag>
                      </w:p>
                    </w:txbxContent>
                  </v:textbox>
                </v:shape>
                <v:group id="_x0000_s2902" style="position:absolute;left:8034;top:6214;width:380;height:663" coordorigin="3054,8334" coordsize="380,720">
                  <v:line id="_x0000_s2903" style="position:absolute" from="3274,8334" to="3274,9054" strokeweight="2.25pt"/>
                  <v:line id="_x0000_s2904" style="position:absolute" from="3074,8334" to="3434,8334" strokeweight="2.25pt"/>
                  <v:line id="_x0000_s2905" style="position:absolute" from="3054,9054" to="3414,9054" strokeweight="2.25pt"/>
                </v:group>
              </v:group>
              <v:group id="_x0000_s2906" style="position:absolute;left:8034;top:4194;width:1700;height:740" coordorigin="8034,4194" coordsize="1700,740">
                <v:shape id="_x0000_s2907" type="#_x0000_t202" style="position:absolute;left:8474;top:4214;width:1260;height:720" filled="f" stroked="f">
                  <v:textbox style="mso-next-textbox:#_x0000_s2907" inset="0,0,0,0">
                    <w:txbxContent>
                      <w:p w:rsidR="00291988" w:rsidRPr="00154AD7" w:rsidRDefault="00291988" w:rsidP="00B777F2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r w:rsidRPr="004F771E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 xml:space="preserve">1 </w:t>
                        </w:r>
                        <w:r w:rsidRPr="00E74F61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εκ.</w:t>
                        </w:r>
                      </w:p>
                    </w:txbxContent>
                  </v:textbox>
                </v:shape>
                <v:group id="_x0000_s2908" style="position:absolute;left:8034;top:4194;width:380;height:663" coordorigin="3054,8334" coordsize="380,720">
                  <v:line id="_x0000_s2909" style="position:absolute" from="3274,8334" to="3274,9054" strokeweight="2.25pt"/>
                  <v:line id="_x0000_s2910" style="position:absolute" from="3074,8334" to="3434,8334" strokeweight="2.25pt"/>
                  <v:line id="_x0000_s2911" style="position:absolute" from="3054,9054" to="3414,9054" strokeweight="2.25pt"/>
                </v:group>
              </v:group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4F771E" w:rsidRDefault="004F771E" w:rsidP="00B777F2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lang w:val="el-GR"/>
        </w:rPr>
      </w:pPr>
    </w:p>
    <w:p w:rsidR="00E74F61" w:rsidRDefault="00E74F61" w:rsidP="00B777F2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lang w:val="el-GR"/>
        </w:rPr>
      </w:pPr>
    </w:p>
    <w:p w:rsidR="00B777F2" w:rsidRDefault="00B777F2" w:rsidP="00B777F2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u w:val="single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σχήμα </w:t>
      </w:r>
      <w:r w:rsidRPr="00E74F61">
        <w:rPr>
          <w:rFonts w:ascii="Tahoma" w:hAnsi="Tahoma" w:cs="Tahoma"/>
          <w:b/>
          <w:sz w:val="36"/>
          <w:szCs w:val="56"/>
          <w:lang w:val="el-GR"/>
        </w:rPr>
        <w:t>α</w:t>
      </w:r>
    </w:p>
    <w:p w:rsidR="00704CB9" w:rsidRPr="00B777F2" w:rsidRDefault="00704CB9" w:rsidP="00B777F2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roundrect id="_x0000_s2912" style="position:absolute;margin-left:0;margin-top:3.5pt;width:421.85pt;height:65.1pt;z-index:251570688;mso-position-horizontal:center" arcsize="10923f" filled="f" strokecolor="purple" strokeweight="2.25pt"/>
        </w:pict>
      </w:r>
    </w:p>
    <w:p w:rsidR="00B777F2" w:rsidRPr="00B777F2" w:rsidRDefault="00B777F2" w:rsidP="00B777F2">
      <w:pPr>
        <w:shd w:val="clear" w:color="auto" w:fill="FFFFFF"/>
        <w:tabs>
          <w:tab w:val="left" w:pos="9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  <w:t>περίμετρος: ..................... εκ.</w:t>
      </w:r>
    </w:p>
    <w:p w:rsidR="00B777F2" w:rsidRPr="00B777F2" w:rsidRDefault="00B777F2" w:rsidP="00B777F2">
      <w:pPr>
        <w:shd w:val="clear" w:color="auto" w:fill="FFFFFF"/>
        <w:tabs>
          <w:tab w:val="left" w:pos="900"/>
        </w:tabs>
        <w:rPr>
          <w:rFonts w:ascii="Arial" w:hAnsi="Arial" w:cs="Arial"/>
          <w:b/>
          <w:sz w:val="10"/>
          <w:szCs w:val="20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9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  <w:t>εμβαδόν: ..................... τ.εκ.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DF3151" w:rsidRDefault="004B4F26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522" type="#_x0000_t202" style="position:absolute;margin-left:0;margin-top:788.7pt;width:46.35pt;height:25.5pt;z-index:251792896;mso-wrap-style:none;mso-position-horizontal:center;mso-position-horizontal-relative:margin;mso-position-vertical-relative:page" fillcolor="#fc9" stroked="f">
            <v:textbox style="mso-next-textbox:#_x0000_s5522" inset="2mm,1mm,2mm,1mm">
              <w:txbxContent>
                <w:p w:rsidR="00291988" w:rsidRPr="00592B62" w:rsidRDefault="00291988" w:rsidP="00704CB9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16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82-83</w:t>
                  </w:r>
                </w:p>
              </w:txbxContent>
            </v:textbox>
            <w10:wrap anchorx="margin" anchory="page"/>
          </v:shape>
        </w:pict>
      </w:r>
      <w:r w:rsidR="004F771E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4F771E" w:rsidRDefault="004B4F26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lastRenderedPageBreak/>
        <w:pict>
          <v:group id="_x0000_s2914" style="position:absolute;margin-left:165.55pt;margin-top:-8.35pt;width:126.2pt;height:88.4pt;z-index:251572736" coordorigin="3594,10134" coordsize="3343,2041">
            <v:group id="_x0000_s2915" style="position:absolute;left:4894;top:10134;width:2043;height:720" coordorigin="5854,4274" coordsize="2043,720">
              <v:shape id="_x0000_s2916" type="#_x0000_t202" style="position:absolute;left:6274;top:4274;width:1260;height:720" filled="f" stroked="f">
                <v:textbox style="mso-next-textbox:#_x0000_s2916" inset="0,0,0,0">
                  <w:txbxContent>
                    <w:p w:rsidR="00291988" w:rsidRPr="00154AD7" w:rsidRDefault="00291988" w:rsidP="00DF3151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4F771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3 </w:t>
                      </w:r>
                      <w:r w:rsidRPr="00427631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εκ</w:t>
                      </w: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.</w:t>
                      </w:r>
                    </w:p>
                  </w:txbxContent>
                </v:textbox>
              </v:shape>
              <v:group id="_x0000_s2917" style="position:absolute;left:5854;top:4414;width:306;height:360" coordorigin="3914,3614" coordsize="1270,360">
                <v:line id="_x0000_s2918" style="position:absolute" from="3914,3834" to="5184,3834" strokeweight="2.25pt"/>
                <v:line id="_x0000_s2919" style="position:absolute" from="3934,3614" to="3934,3974" strokeweight="2.25pt"/>
              </v:group>
              <v:group id="_x0000_s2920" style="position:absolute;left:7557;top:4417;width:340;height:360" coordorigin="6644,3614" coordsize="1290,360">
                <v:line id="_x0000_s2921" style="position:absolute" from="6644,3834" to="7914,3834" strokeweight="2.25pt"/>
                <v:line id="_x0000_s2922" style="position:absolute" from="7934,3614" to="7934,3974" strokeweight="2.25pt"/>
              </v:group>
            </v:group>
            <v:group id="_x0000_s2923" style="position:absolute;left:3594;top:10828;width:1260;height:1326" coordorigin="4554,4848" coordsize="1260,1326">
              <v:shape id="_x0000_s2924" type="#_x0000_t202" style="position:absolute;left:4554;top:5154;width:1260;height:720" filled="f" stroked="f">
                <v:textbox style="mso-next-textbox:#_x0000_s2924" inset="0,0,0,0">
                  <w:txbxContent>
                    <w:p w:rsidR="00291988" w:rsidRPr="00154AD7" w:rsidRDefault="00291988" w:rsidP="00DF3151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2 εκ."/>
                        </w:smartTagPr>
                        <w:r w:rsidRPr="004F771E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  <w:t xml:space="preserve"> </w:t>
                        </w:r>
                        <w:r w:rsidRPr="00427631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εκ</w:t>
                        </w:r>
                        <w: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  <w:t>.</w:t>
                        </w:r>
                      </w:smartTag>
                    </w:p>
                  </w:txbxContent>
                </v:textbox>
              </v:shape>
              <v:group id="_x0000_s2925" style="position:absolute;left:5121;top:4821;width:306;height:360;rotation:90" coordorigin="3914,3614" coordsize="1270,360">
                <v:line id="_x0000_s2926" style="position:absolute" from="3914,3834" to="5184,3834" strokeweight="2.25pt"/>
                <v:line id="_x0000_s2927" style="position:absolute" from="3934,3614" to="3934,3974" strokeweight="2.25pt"/>
              </v:group>
              <v:group id="_x0000_s2928" style="position:absolute;left:5121;top:5841;width:306;height:360;rotation:90;flip:y" coordorigin="3914,3614" coordsize="1270,360">
                <v:line id="_x0000_s2929" style="position:absolute" from="3914,3834" to="5184,3834" strokeweight="2.25pt"/>
                <v:line id="_x0000_s2930" style="position:absolute" from="3934,3614" to="3934,3974" strokeweight="2.25pt"/>
              </v:group>
            </v:group>
            <v:rect id="_x0000_s2931" style="position:absolute;left:4894;top:10814;width:2035;height:1361" fillcolor="#ffffb3" strokeweight="2.25pt"/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27631" w:rsidP="00427631">
      <w:pPr>
        <w:shd w:val="clear" w:color="auto" w:fill="FFFFFF"/>
        <w:tabs>
          <w:tab w:val="left" w:pos="2343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ab/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4"/>
          <w:lang w:val="el-GR"/>
        </w:rPr>
      </w:pPr>
    </w:p>
    <w:p w:rsidR="00B777F2" w:rsidRPr="00E74F61" w:rsidRDefault="00E74F61" w:rsidP="00427631">
      <w:pPr>
        <w:shd w:val="clear" w:color="auto" w:fill="FFFFFF"/>
        <w:jc w:val="center"/>
        <w:rPr>
          <w:rFonts w:ascii="Tahoma" w:hAnsi="Tahoma" w:cs="Tahoma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σχήμα </w:t>
      </w:r>
      <w:r w:rsidR="00B777F2" w:rsidRPr="00E74F61">
        <w:rPr>
          <w:rFonts w:ascii="Tahoma" w:hAnsi="Tahoma" w:cs="Tahoma"/>
          <w:b/>
          <w:sz w:val="36"/>
          <w:szCs w:val="56"/>
          <w:lang w:val="el-GR"/>
        </w:rPr>
        <w:t>β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4B4F26" w:rsidP="00B777F2">
      <w:pPr>
        <w:shd w:val="clear" w:color="auto" w:fill="FFFFFF"/>
        <w:tabs>
          <w:tab w:val="left" w:pos="90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roundrect id="_x0000_s2913" style="position:absolute;margin-left:41.5pt;margin-top:.75pt;width:399pt;height:59.35pt;z-index:251571712" arcsize="10923f" filled="f" strokecolor="purple" strokeweight="2.25pt"/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ab/>
        <w:t>περίμετρος: ..................... εκ.</w:t>
      </w:r>
    </w:p>
    <w:p w:rsidR="00B777F2" w:rsidRPr="00B777F2" w:rsidRDefault="00B777F2" w:rsidP="00B777F2">
      <w:pPr>
        <w:shd w:val="clear" w:color="auto" w:fill="FFFFFF"/>
        <w:tabs>
          <w:tab w:val="left" w:pos="900"/>
        </w:tabs>
        <w:rPr>
          <w:rFonts w:ascii="Arial" w:hAnsi="Arial" w:cs="Arial"/>
          <w:b/>
          <w:sz w:val="10"/>
          <w:szCs w:val="20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9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  <w:t>εμβαδόν: ..................... τ.εκ.</w:t>
      </w:r>
    </w:p>
    <w:p w:rsidR="00DF3151" w:rsidRDefault="00DF3151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δ) Παρατηρούμε το σχήμα </w:t>
      </w:r>
      <w:r w:rsidRPr="00E74F61">
        <w:rPr>
          <w:rFonts w:ascii="Tahoma" w:hAnsi="Tahoma" w:cs="Tahoma"/>
          <w:b/>
          <w:sz w:val="36"/>
          <w:szCs w:val="56"/>
          <w:lang w:val="el-GR"/>
        </w:rPr>
        <w:t>γ.</w:t>
      </w:r>
    </w:p>
    <w:p w:rsidR="00B777F2" w:rsidRPr="00B777F2" w:rsidRDefault="004B4F26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3399"/>
          <w:sz w:val="36"/>
          <w:szCs w:val="56"/>
        </w:rPr>
        <w:pict>
          <v:group id="_x0000_s2933" style="position:absolute;margin-left:133.3pt;margin-top:13.9pt;width:144.8pt;height:76.65pt;z-index:251573760" coordorigin="3208,2893" coordsize="4031,2721">
            <v:rect id="_x0000_s2934" style="position:absolute;left:3208;top:2893;width:4031;height:2721" fillcolor="#e6cdff" strokeweight="2.25pt"/>
            <v:rect id="_x0000_s2935" style="position:absolute;left:5131;top:3573;width:2103;height:1361" fillcolor="#ffffb3" strokeweight="2.25pt"/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DF3151" w:rsidRPr="00B777F2" w:rsidRDefault="00DF3151" w:rsidP="00B777F2">
      <w:pPr>
        <w:shd w:val="clear" w:color="auto" w:fill="FFFFFF"/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B777F2" w:rsidRPr="00DF3151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Εκτιμούμε και επιλέγουμε με </w:t>
      </w:r>
      <w:r w:rsidRPr="00B777F2">
        <w:rPr>
          <w:rFonts w:ascii="Arial" w:hAnsi="Arial" w:cs="Arial"/>
          <w:b/>
          <w:color w:val="800080"/>
          <w:sz w:val="40"/>
          <w:szCs w:val="60"/>
        </w:rPr>
        <w:sym w:font="Wingdings 2" w:char="F050"/>
      </w:r>
      <w:r w:rsidRPr="00B777F2">
        <w:rPr>
          <w:rFonts w:ascii="Arial" w:hAnsi="Arial" w:cs="Arial"/>
          <w:b/>
          <w:sz w:val="36"/>
          <w:szCs w:val="56"/>
          <w:lang w:val="el-GR"/>
        </w:rPr>
        <w:t>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Η περίμετρος του </w:t>
      </w:r>
      <w:r w:rsidRPr="00E74F61">
        <w:rPr>
          <w:rFonts w:ascii="Tahoma" w:hAnsi="Tahoma" w:cs="Tahoma"/>
          <w:b/>
          <w:sz w:val="36"/>
          <w:szCs w:val="56"/>
          <w:lang w:val="el-GR"/>
        </w:rPr>
        <w:t>γ</w:t>
      </w:r>
      <w:r w:rsidR="00DF3151">
        <w:rPr>
          <w:rFonts w:ascii="Arial" w:hAnsi="Arial" w:cs="Arial"/>
          <w:b/>
          <w:sz w:val="36"/>
          <w:szCs w:val="56"/>
          <w:lang w:val="el-GR"/>
        </w:rPr>
        <w:t xml:space="preserve"> είναι η περί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μετρος του </w:t>
      </w:r>
      <w:r w:rsidRPr="00E74F61">
        <w:rPr>
          <w:rFonts w:ascii="Tahoma" w:hAnsi="Tahoma" w:cs="Tahoma"/>
          <w:b/>
          <w:sz w:val="36"/>
          <w:szCs w:val="56"/>
          <w:lang w:val="el-GR"/>
        </w:rPr>
        <w:t>α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συν την περίμετρο του</w:t>
      </w:r>
      <w:r w:rsidRPr="00E74F61">
        <w:rPr>
          <w:rFonts w:ascii="Tahoma" w:hAnsi="Tahoma" w:cs="Tahoma"/>
          <w:b/>
          <w:sz w:val="36"/>
          <w:szCs w:val="56"/>
          <w:lang w:val="el-GR"/>
        </w:rPr>
        <w:t xml:space="preserve"> β.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4"/>
          <w:lang w:val="el-GR"/>
        </w:rPr>
      </w:pPr>
    </w:p>
    <w:p w:rsidR="00B777F2" w:rsidRDefault="00B777F2" w:rsidP="00DF3151">
      <w:pPr>
        <w:shd w:val="clear" w:color="auto" w:fill="FFFFFF"/>
        <w:tabs>
          <w:tab w:val="left" w:pos="6706"/>
        </w:tabs>
        <w:jc w:val="center"/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Ναι  </w:t>
      </w:r>
      <w:r w:rsidRPr="00B777F2">
        <w:rPr>
          <w:rFonts w:ascii="Arial" w:hAnsi="Arial" w:cs="Arial"/>
          <w:b/>
          <w:color w:val="FFFFFF"/>
          <w:sz w:val="36"/>
          <w:szCs w:val="56"/>
          <w:bdr w:val="single" w:sz="18" w:space="0" w:color="333399"/>
          <w:lang w:val="el-GR"/>
        </w:rPr>
        <w:t>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Όχι </w:t>
      </w:r>
      <w:r w:rsidRPr="00B777F2">
        <w:rPr>
          <w:rFonts w:ascii="Arial" w:hAnsi="Arial" w:cs="Arial"/>
          <w:b/>
          <w:color w:val="FFFFFF"/>
          <w:sz w:val="36"/>
          <w:szCs w:val="56"/>
          <w:bdr w:val="single" w:sz="18" w:space="0" w:color="333399"/>
          <w:lang w:val="el-GR"/>
        </w:rPr>
        <w:t>.....</w:t>
      </w:r>
    </w:p>
    <w:p w:rsidR="00DF3151" w:rsidRPr="00DF3151" w:rsidRDefault="00DF3151" w:rsidP="00DF3151">
      <w:pPr>
        <w:shd w:val="clear" w:color="auto" w:fill="FFFFFF"/>
        <w:tabs>
          <w:tab w:val="left" w:pos="6706"/>
        </w:tabs>
        <w:jc w:val="center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Το εμβαδόν του </w:t>
      </w:r>
      <w:r w:rsidRPr="00E74F61">
        <w:rPr>
          <w:rFonts w:ascii="Tahoma" w:hAnsi="Tahoma" w:cs="Tahoma"/>
          <w:b/>
          <w:sz w:val="36"/>
          <w:szCs w:val="56"/>
          <w:lang w:val="el-GR"/>
        </w:rPr>
        <w:t>γ</w:t>
      </w:r>
      <w:r w:rsidR="00A33D63">
        <w:rPr>
          <w:rFonts w:ascii="Arial" w:hAnsi="Arial" w:cs="Arial"/>
          <w:b/>
          <w:sz w:val="36"/>
          <w:szCs w:val="56"/>
          <w:lang w:val="el-GR"/>
        </w:rPr>
        <w:t xml:space="preserve"> είναι το εμβα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δόν του </w:t>
      </w:r>
      <w:r w:rsidRPr="00E74F61">
        <w:rPr>
          <w:rFonts w:ascii="Tahoma" w:hAnsi="Tahoma" w:cs="Tahoma"/>
          <w:b/>
          <w:sz w:val="36"/>
          <w:szCs w:val="56"/>
          <w:lang w:val="el-GR"/>
        </w:rPr>
        <w:t>α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συν το εμβαδόν του </w:t>
      </w:r>
      <w:r w:rsidRPr="00E74F61">
        <w:rPr>
          <w:rFonts w:ascii="Tahoma" w:hAnsi="Tahoma" w:cs="Tahoma"/>
          <w:b/>
          <w:sz w:val="36"/>
          <w:szCs w:val="56"/>
          <w:lang w:val="el-GR"/>
        </w:rPr>
        <w:t>β.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4"/>
          <w:lang w:val="el-GR"/>
        </w:rPr>
      </w:pPr>
    </w:p>
    <w:p w:rsidR="00B777F2" w:rsidRDefault="00B777F2" w:rsidP="00DF3151">
      <w:pPr>
        <w:shd w:val="clear" w:color="auto" w:fill="FFFFFF"/>
        <w:tabs>
          <w:tab w:val="left" w:pos="6706"/>
        </w:tabs>
        <w:jc w:val="center"/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Ναι  </w:t>
      </w:r>
      <w:r w:rsidRPr="00B777F2">
        <w:rPr>
          <w:rFonts w:ascii="Arial" w:hAnsi="Arial" w:cs="Arial"/>
          <w:b/>
          <w:color w:val="FFFFFF"/>
          <w:sz w:val="36"/>
          <w:szCs w:val="56"/>
          <w:bdr w:val="single" w:sz="18" w:space="0" w:color="333399"/>
          <w:lang w:val="el-GR"/>
        </w:rPr>
        <w:t>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Όχι </w:t>
      </w:r>
      <w:r w:rsidRPr="00B777F2">
        <w:rPr>
          <w:rFonts w:ascii="Arial" w:hAnsi="Arial" w:cs="Arial"/>
          <w:b/>
          <w:color w:val="FFFFFF"/>
          <w:sz w:val="36"/>
          <w:szCs w:val="56"/>
          <w:bdr w:val="single" w:sz="18" w:space="0" w:color="333399"/>
          <w:lang w:val="el-GR"/>
        </w:rPr>
        <w:t>.....</w:t>
      </w:r>
    </w:p>
    <w:p w:rsidR="00DF3151" w:rsidRPr="00DF3151" w:rsidRDefault="00DF3151" w:rsidP="00DF3151">
      <w:pPr>
        <w:shd w:val="clear" w:color="auto" w:fill="FFFFFF"/>
        <w:tabs>
          <w:tab w:val="left" w:pos="6706"/>
        </w:tabs>
        <w:jc w:val="center"/>
        <w:rPr>
          <w:rFonts w:ascii="Arial" w:hAnsi="Arial" w:cs="Arial"/>
          <w:sz w:val="36"/>
          <w:szCs w:val="56"/>
          <w:lang w:val="el-GR"/>
        </w:rPr>
      </w:pPr>
    </w:p>
    <w:p w:rsidR="00B777F2" w:rsidRPr="00704CB9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ε) Ελέγχουμε την εκτίμησή μας.</w:t>
      </w: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E74F61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E74F61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B777F2" w:rsidRPr="00E74F61" w:rsidRDefault="00B777F2" w:rsidP="00B777F2">
      <w:pPr>
        <w:shd w:val="clear" w:color="auto" w:fill="FFFF99"/>
        <w:rPr>
          <w:rFonts w:ascii="Tahoma" w:hAnsi="Tahoma" w:cs="Tahoma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Για να υπολογίσουμε το εμβαδ</w:t>
      </w:r>
      <w:r w:rsidR="00DF3151">
        <w:rPr>
          <w:rFonts w:ascii="Arial" w:hAnsi="Arial"/>
          <w:b/>
          <w:bCs/>
          <w:color w:val="000000"/>
          <w:sz w:val="36"/>
          <w:szCs w:val="56"/>
          <w:lang w:val="el-GR"/>
        </w:rPr>
        <w:t>όν του ορθογωνίου παραλληλογράμ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μου </w:t>
      </w:r>
      <w:r w:rsidRPr="00E74F61">
        <w:rPr>
          <w:rFonts w:ascii="Tahoma" w:hAnsi="Tahoma" w:cs="Tahoma"/>
          <w:b/>
          <w:sz w:val="36"/>
          <w:szCs w:val="56"/>
          <w:lang w:val="el-GR"/>
        </w:rPr>
        <w:t>πολλαπλασιάζουμε τα μήκη δύο διαδοχικών πλευρών.</w:t>
      </w:r>
    </w:p>
    <w:p w:rsidR="00B777F2" w:rsidRPr="00B777F2" w:rsidRDefault="004B4F26" w:rsidP="00B777F2">
      <w:pPr>
        <w:shd w:val="clear" w:color="auto" w:fill="FFFF99"/>
        <w:rPr>
          <w:rFonts w:ascii="Arial" w:hAnsi="Arial"/>
          <w:b/>
          <w:bCs/>
          <w:color w:val="000000"/>
          <w:sz w:val="6"/>
          <w:szCs w:val="1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group id="_x0000_s5519" style="position:absolute;margin-left:263.55pt;margin-top:.85pt;width:212.25pt;height:54.75pt;z-index:251791872" coordorigin="5348,7701" coordsize="5387,1809">
            <v:shape id="_x0000_s5520" type="#_x0000_t75" style="position:absolute;left:7929;top:7701;width:2806;height:1809">
              <v:imagedata r:id="rId25" o:title="5-9" gain="74473f"/>
            </v:shape>
            <v:shape id="_x0000_s5521" type="#_x0000_t202" style="position:absolute;left:5348;top:7719;width:5265;height:1620" filled="f" strokecolor="#f60" strokeweight="1.5pt">
              <v:textbox style="mso-next-textbox:#_x0000_s5521">
                <w:txbxContent>
                  <w:p w:rsidR="00291988" w:rsidRPr="00882F61" w:rsidRDefault="00291988" w:rsidP="00704CB9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704CB9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γ΄ τεύχος</w:t>
                    </w:r>
                    <w:r w:rsidRPr="00704CB9">
                      <w:rPr>
                        <w:rFonts w:ascii="Arial" w:hAnsi="Arial" w:cs="Arial"/>
                        <w:b/>
                        <w:sz w:val="32"/>
                        <w:szCs w:val="56"/>
                      </w:rPr>
                      <w:t xml:space="preserve"> </w:t>
                    </w:r>
                    <w:r w:rsidRPr="00282FE3">
                      <w:rPr>
                        <w:rFonts w:ascii="Arial" w:hAnsi="Arial" w:cs="Arial"/>
                        <w:b/>
                        <w:sz w:val="50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 xml:space="preserve"> </w:t>
                    </w:r>
                    <w:r w:rsidRPr="00BE2A18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 </w:t>
                    </w:r>
                    <w:r w:rsidRPr="00704CB9"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0</w:t>
                    </w:r>
                    <w:r w:rsidRPr="00704CB9"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–3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2939" style="position:absolute;margin-left:2658.8pt;margin-top:10.2pt;width:154.85pt;height:19.85pt;z-index:251574784;mso-position-horizontal:right" coordorigin="7254,10655" coordsize="3097,397">
            <v:oval id="_x0000_s2940" style="position:absolute;left:8334;top:10655;width:397;height:397;rotation:-90" fillcolor="#fc0" strokeweight="2.25pt"/>
            <v:oval id="_x0000_s2941" style="position:absolute;left:7254;top:10655;width:397;height:397;rotation:-90" strokeweight="2.25pt"/>
            <v:oval id="_x0000_s2942" style="position:absolute;left:8874;top:10655;width:397;height:397;rotation:-90" fillcolor="#f60" strokeweight="2.25pt"/>
            <v:oval id="_x0000_s2943" style="position:absolute;left:9414;top:10655;width:397;height:397;rotation:-90" filled="f" fillcolor="#936" strokeweight="2.25pt"/>
            <v:oval id="_x0000_s2944" style="position:absolute;left:7794;top:10655;width:397;height:397;rotation:-90" strokeweight="2.25pt"/>
            <v:oval id="_x0000_s2945" style="position:absolute;left:9954;top:10655;width:397;height:397;rotation:-90" fillcolor="#396" strokeweight="2.25pt"/>
          </v:group>
        </w:pict>
      </w:r>
    </w:p>
    <w:p w:rsidR="00B777F2" w:rsidRPr="00704CB9" w:rsidRDefault="004B4F26" w:rsidP="00704CB9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523" type="#_x0000_t202" style="position:absolute;margin-left:0;margin-top:788.7pt;width:46.35pt;height:25.5pt;z-index:251793920;mso-wrap-style:none;mso-position-horizontal:center;mso-position-horizontal-relative:margin;mso-position-vertical-relative:page" fillcolor="#fc9" stroked="f">
            <v:textbox style="mso-next-textbox:#_x0000_s5523" inset="2mm,1mm,2mm,1mm">
              <w:txbxContent>
                <w:p w:rsidR="00291988" w:rsidRPr="00592B62" w:rsidRDefault="00291988" w:rsidP="00704CB9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17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83</w:t>
                  </w:r>
                </w:p>
              </w:txbxContent>
            </v:textbox>
            <w10:wrap anchorx="margin" anchory="page"/>
          </v:shape>
        </w:pict>
      </w:r>
      <w:r w:rsidR="00B777F2" w:rsidRPr="00B777F2">
        <w:rPr>
          <w:rFonts w:ascii="Arial" w:hAnsi="Arial" w:cs="Arial"/>
          <w:b/>
          <w:color w:val="993300"/>
          <w:sz w:val="40"/>
          <w:szCs w:val="64"/>
          <w:lang w:val="el-GR"/>
        </w:rPr>
        <w:br w:type="page"/>
      </w:r>
    </w:p>
    <w:p w:rsidR="00B777F2" w:rsidRPr="00E74F61" w:rsidRDefault="004B4F26" w:rsidP="00B777F2">
      <w:pPr>
        <w:pBdr>
          <w:top w:val="single" w:sz="12" w:space="1" w:color="FFFF99"/>
          <w:left w:val="single" w:sz="12" w:space="4" w:color="FFFF99"/>
          <w:bottom w:val="single" w:sz="12" w:space="1" w:color="FFFF99"/>
          <w:right w:val="single" w:sz="12" w:space="4" w:color="FFFF99"/>
        </w:pBdr>
        <w:shd w:val="clear" w:color="auto" w:fill="FFFF99"/>
        <w:tabs>
          <w:tab w:val="left" w:pos="1980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993300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993300"/>
          <w:sz w:val="40"/>
          <w:szCs w:val="56"/>
        </w:rPr>
        <w:lastRenderedPageBreak/>
        <w:pict>
          <v:shape id="_x0000_s2950" type="#_x0000_t202" style="position:absolute;margin-left:0;margin-top:-3.6pt;width:70.1pt;height:46.85pt;z-index:251575808" filled="f" fillcolor="#fc0" stroked="f" strokecolor="red">
            <v:textbox style="mso-next-textbox:#_x0000_s2950" inset="0,,0">
              <w:txbxContent>
                <w:p w:rsidR="00291988" w:rsidRPr="00E74F61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993300"/>
                      <w:sz w:val="56"/>
                      <w:szCs w:val="112"/>
                      <w:lang w:val="en-US"/>
                    </w:rPr>
                  </w:pPr>
                  <w:r w:rsidRPr="00E74F61">
                    <w:rPr>
                      <w:rFonts w:ascii="Tahoma" w:hAnsi="Tahoma" w:cs="Tahoma"/>
                      <w:b/>
                      <w:color w:val="993300"/>
                      <w:sz w:val="56"/>
                      <w:szCs w:val="112"/>
                    </w:rPr>
                    <w:t>34</w:t>
                  </w:r>
                </w:p>
              </w:txbxContent>
            </v:textbox>
          </v:shape>
        </w:pict>
      </w:r>
      <w:r w:rsidR="00B777F2" w:rsidRPr="00B777F2">
        <w:rPr>
          <w:rFonts w:ascii="Arial" w:hAnsi="Arial" w:cs="Arial"/>
          <w:b/>
          <w:color w:val="993300"/>
          <w:sz w:val="40"/>
          <w:szCs w:val="64"/>
          <w:lang w:val="el-GR"/>
        </w:rPr>
        <w:tab/>
      </w:r>
      <w:r w:rsidR="00B777F2" w:rsidRPr="00E74F61">
        <w:rPr>
          <w:rFonts w:ascii="Tahoma" w:hAnsi="Tahoma" w:cs="Tahoma"/>
          <w:b/>
          <w:color w:val="993300"/>
          <w:sz w:val="40"/>
          <w:szCs w:val="64"/>
          <w:lang w:val="el-GR"/>
        </w:rPr>
        <w:t>Επεξεργάζομαι συμμετρικά σχήματα</w:t>
      </w:r>
    </w:p>
    <w:p w:rsidR="00B777F2" w:rsidRPr="00B777F2" w:rsidRDefault="00B777F2" w:rsidP="00B777F2">
      <w:pPr>
        <w:pStyle w:val="a6"/>
        <w:spacing w:before="0" w:after="0"/>
        <w:ind w:right="0"/>
        <w:rPr>
          <w:rFonts w:cs="Arial"/>
          <w:spacing w:val="0"/>
          <w:sz w:val="12"/>
        </w:rPr>
      </w:pPr>
    </w:p>
    <w:p w:rsidR="00B777F2" w:rsidRPr="00E74F61" w:rsidRDefault="00E5322F" w:rsidP="00B777F2">
      <w:pPr>
        <w:shd w:val="clear" w:color="auto" w:fill="FFFFFF"/>
        <w:jc w:val="center"/>
        <w:rPr>
          <w:rFonts w:ascii="Tahoma" w:hAnsi="Tahoma" w:cs="Tahoma"/>
          <w:b/>
          <w:bCs/>
          <w:color w:val="333399"/>
          <w:sz w:val="40"/>
          <w:szCs w:val="60"/>
          <w:lang w:val="el-GR"/>
        </w:rPr>
      </w:pPr>
      <w:r w:rsidRPr="00E74F61">
        <w:rPr>
          <w:rFonts w:ascii="Tahoma" w:hAnsi="Tahoma" w:cs="Tahoma"/>
          <w:b/>
          <w:bCs/>
          <w:noProof/>
          <w:color w:val="333399"/>
          <w:sz w:val="40"/>
          <w:szCs w:val="60"/>
          <w:lang w:val="el-GR" w:eastAsia="el-GR"/>
        </w:rPr>
        <w:drawing>
          <wp:anchor distT="0" distB="0" distL="114300" distR="114300" simplePos="0" relativeHeight="251339264" behindDoc="0" locked="0" layoutInCell="1" allowOverlap="1">
            <wp:simplePos x="0" y="0"/>
            <wp:positionH relativeFrom="column">
              <wp:posOffset>-32300</wp:posOffset>
            </wp:positionH>
            <wp:positionV relativeFrom="paragraph">
              <wp:posOffset>201456</wp:posOffset>
            </wp:positionV>
            <wp:extent cx="368480" cy="395785"/>
            <wp:effectExtent l="19050" t="0" r="0" b="0"/>
            <wp:wrapNone/>
            <wp:docPr id="1925" name="Picture 1925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80" cy="39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E74F61">
        <w:rPr>
          <w:rFonts w:ascii="Tahoma" w:hAnsi="Tahoma" w:cs="Tahoma"/>
          <w:b/>
          <w:bCs/>
          <w:color w:val="333399"/>
          <w:sz w:val="40"/>
          <w:szCs w:val="60"/>
          <w:lang w:val="el-GR"/>
        </w:rPr>
        <w:t xml:space="preserve">Συμμετρία στους πολιτισμούς </w:t>
      </w:r>
    </w:p>
    <w:p w:rsidR="00B777F2" w:rsidRPr="00B777F2" w:rsidRDefault="00B777F2" w:rsidP="00B777F2">
      <w:pPr>
        <w:pStyle w:val="a5"/>
        <w:spacing w:before="0"/>
        <w:rPr>
          <w:rFonts w:cs="Arial"/>
          <w:spacing w:val="0"/>
          <w:sz w:val="6"/>
          <w:szCs w:val="16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color w:val="000000"/>
          <w:sz w:val="36"/>
          <w:szCs w:val="56"/>
          <w:lang w:val="en-US" w:eastAsia="en-US"/>
        </w:rPr>
        <w:pict>
          <v:group id="_x0000_s5689" style="position:absolute;margin-left:0;margin-top:39.7pt;width:370.95pt;height:160.65pt;z-index:251798016" coordorigin="1134,3155" coordsize="7419,3213">
            <v:shape id="_x0000_s2953" type="#_x0000_t75" style="position:absolute;left:1134;top:3289;width:3815;height:3079">
              <v:imagedata r:id="rId41" o:title="84-1" gain="69719f"/>
            </v:shape>
            <v:shape id="_x0000_s2954" type="#_x0000_t75" style="position:absolute;left:6572;top:3155;width:1981;height:1415">
              <v:imagedata r:id="rId42" o:title="84-2" gain="69719f"/>
            </v:shape>
          </v:group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E5322F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>Μπορεί ένα σχήμα να έχει περισσότερους από έναν άξονες συμμετρίας;</w:t>
      </w:r>
    </w:p>
    <w:p w:rsidR="00B777F2" w:rsidRPr="00B777F2" w:rsidRDefault="00B777F2" w:rsidP="00B777F2">
      <w:pPr>
        <w:suppressAutoHyphens/>
        <w:rPr>
          <w:rFonts w:ascii="Arial" w:hAnsi="Arial" w:cs="Arial"/>
          <w:b/>
          <w:bCs/>
          <w:color w:val="000000"/>
          <w:sz w:val="16"/>
          <w:szCs w:val="28"/>
          <w:lang w:val="el-GR"/>
        </w:rPr>
      </w:pPr>
    </w:p>
    <w:p w:rsidR="00B777F2" w:rsidRPr="00B777F2" w:rsidRDefault="00B777F2" w:rsidP="00B777F2">
      <w:pP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tabs>
          <w:tab w:val="left" w:pos="5220"/>
        </w:tabs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F758AA" w:rsidRDefault="00F758AA" w:rsidP="00B777F2">
      <w:pPr>
        <w:tabs>
          <w:tab w:val="left" w:pos="5220"/>
        </w:tabs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 xml:space="preserve">                                               </w:t>
      </w:r>
      <w:r w:rsidR="00B777F2" w:rsidRPr="00B777F2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>β) Κάτοικοι</w:t>
      </w:r>
      <w:r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>της Αγκόλ</w:t>
      </w:r>
      <w:r w:rsidR="00E74F61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>α</w:t>
      </w:r>
      <w:r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 xml:space="preserve">                                                                                               </w:t>
      </w:r>
    </w:p>
    <w:p w:rsidR="00F758AA" w:rsidRDefault="00F758AA" w:rsidP="00B777F2">
      <w:pPr>
        <w:tabs>
          <w:tab w:val="left" w:pos="5220"/>
        </w:tabs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 xml:space="preserve">                                               χαράζουν μονοκοντυλιά </w:t>
      </w:r>
    </w:p>
    <w:p w:rsidR="00F758AA" w:rsidRDefault="00F758AA" w:rsidP="00B777F2">
      <w:pPr>
        <w:tabs>
          <w:tab w:val="left" w:pos="5220"/>
        </w:tabs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 xml:space="preserve">                                               παραδοσιακά σχέδια στην </w:t>
      </w:r>
    </w:p>
    <w:p w:rsidR="0084044A" w:rsidRPr="00F758AA" w:rsidRDefault="00F758AA" w:rsidP="00F758AA">
      <w:pPr>
        <w:tabs>
          <w:tab w:val="left" w:pos="5220"/>
        </w:tabs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 xml:space="preserve">                                               άμμο</w:t>
      </w:r>
    </w:p>
    <w:p w:rsidR="00F758AA" w:rsidRDefault="004B4F26" w:rsidP="00B777F2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28"/>
          <w:szCs w:val="48"/>
          <w:lang w:val="en-US" w:eastAsia="en-US"/>
        </w:rPr>
        <w:pict>
          <v:shape id="_x0000_s5526" type="#_x0000_t75" style="position:absolute;margin-left:236.6pt;margin-top:4.85pt;width:221.45pt;height:85.5pt;z-index:251795968">
            <v:imagedata r:id="rId43" o:title="84-3" gain="69719f"/>
          </v:shape>
        </w:pict>
      </w:r>
    </w:p>
    <w:p w:rsidR="00B777F2" w:rsidRPr="00B777F2" w:rsidRDefault="00B777F2" w:rsidP="00B777F2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α) Αφρικάνικο</w:t>
      </w:r>
    </w:p>
    <w:p w:rsidR="00B777F2" w:rsidRPr="00B777F2" w:rsidRDefault="00B777F2" w:rsidP="00B777F2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διακοσμητικό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</w:p>
    <w:p w:rsidR="00B777F2" w:rsidRDefault="00B777F2" w:rsidP="00B777F2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σχέδιο.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</w:p>
    <w:p w:rsidR="00F758AA" w:rsidRDefault="004B4F26" w:rsidP="00F758AA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28"/>
          <w:szCs w:val="48"/>
          <w:lang w:val="en-US" w:eastAsia="en-US"/>
        </w:rPr>
        <w:pict>
          <v:shape id="_x0000_s5525" type="#_x0000_t75" style="position:absolute;margin-left:5.65pt;margin-top:.3pt;width:168.7pt;height:118.7pt;z-index:251794944">
            <v:imagedata r:id="rId44" o:title="84-4" gain="69719f"/>
          </v:shape>
        </w:pict>
      </w:r>
    </w:p>
    <w:p w:rsidR="00F758AA" w:rsidRPr="00B777F2" w:rsidRDefault="00F758AA" w:rsidP="00F758AA">
      <w:pPr>
        <w:shd w:val="clear" w:color="auto" w:fill="FFFFFF"/>
        <w:tabs>
          <w:tab w:val="left" w:pos="4860"/>
          <w:tab w:val="left" w:pos="504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               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δ) Διακοσμητικό</w:t>
      </w:r>
    </w:p>
    <w:p w:rsidR="0084044A" w:rsidRDefault="00F758AA" w:rsidP="00F758AA">
      <w:pPr>
        <w:shd w:val="clear" w:color="auto" w:fill="FFFFFF"/>
        <w:tabs>
          <w:tab w:val="left" w:pos="486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               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μοτίβο των Ίνκας</w:t>
      </w:r>
    </w:p>
    <w:p w:rsidR="00F758AA" w:rsidRDefault="004B4F26" w:rsidP="00F758AA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28"/>
          <w:szCs w:val="48"/>
          <w:lang w:val="en-US" w:eastAsia="en-US"/>
        </w:rPr>
        <w:pict>
          <v:shape id="_x0000_s5527" type="#_x0000_t75" style="position:absolute;margin-left:264.4pt;margin-top:10.1pt;width:131.8pt;height:131.8pt;z-index:251796992">
            <v:imagedata r:id="rId45" o:title="84-5" gain="74473f"/>
          </v:shape>
        </w:pict>
      </w:r>
    </w:p>
    <w:p w:rsidR="00F758AA" w:rsidRDefault="00F758AA" w:rsidP="00F758AA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758AA" w:rsidRDefault="00F758AA" w:rsidP="00F758AA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758AA" w:rsidRPr="00B777F2" w:rsidRDefault="00F758AA" w:rsidP="00F758AA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γ) Διακοσμητικό</w:t>
      </w:r>
    </w:p>
    <w:p w:rsidR="00F758AA" w:rsidRPr="00B777F2" w:rsidRDefault="00F758AA" w:rsidP="00F758AA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από κιλίμι</w:t>
      </w:r>
      <w:r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(Άγρα Λέσβου)</w:t>
      </w:r>
    </w:p>
    <w:p w:rsidR="0084044A" w:rsidRDefault="0084044A" w:rsidP="00B777F2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84044A" w:rsidRDefault="0084044A" w:rsidP="00B777F2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758AA" w:rsidRDefault="00F758AA" w:rsidP="00F758AA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            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ε) Λεπτομέρεια από </w:t>
      </w:r>
    </w:p>
    <w:p w:rsidR="00F758AA" w:rsidRDefault="00F758AA" w:rsidP="00F758AA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            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ξυλόγλυπτο </w:t>
      </w:r>
    </w:p>
    <w:p w:rsidR="0084044A" w:rsidRDefault="00F758AA" w:rsidP="00F758AA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            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(Παντάνασσα του Μυστρά)</w:t>
      </w:r>
    </w:p>
    <w:p w:rsidR="00F758AA" w:rsidRDefault="00F758AA" w:rsidP="00F758AA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68341A" w:rsidRPr="00B777F2" w:rsidRDefault="0068341A" w:rsidP="00F758AA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noProof/>
          <w:color w:val="FF9900"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Αναγνώρισ</w:t>
      </w:r>
      <w:r w:rsidR="00F758AA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 xml:space="preserve">η και χάραξη αξόνων συμμετρίας. </w:t>
      </w:r>
      <w:r w:rsidRPr="00B777F2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Συμπλή</w:t>
      </w:r>
      <w:r w:rsidR="00F758AA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ρωση και σχεδιασμός συμμε</w:t>
      </w:r>
      <w:r w:rsidR="00F758AA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 xml:space="preserve">τρικού σχήματος. </w:t>
      </w:r>
      <w:r w:rsidRPr="00B777F2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Γεωμε</w:t>
      </w:r>
      <w:r w:rsidR="00F758AA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τρικά μοτίβα.</w:t>
      </w:r>
    </w:p>
    <w:p w:rsidR="00B777F2" w:rsidRPr="0068341A" w:rsidRDefault="004B4F26" w:rsidP="0068341A">
      <w:pPr>
        <w:spacing w:after="200" w:line="276" w:lineRule="auto"/>
        <w:rPr>
          <w:rFonts w:ascii="Arial" w:hAnsi="Arial" w:cs="Arial"/>
          <w:sz w:val="28"/>
          <w:szCs w:val="48"/>
          <w:lang w:val="el-GR"/>
        </w:rPr>
      </w:pPr>
      <w:r w:rsidRPr="004B4F26">
        <w:rPr>
          <w:rFonts w:ascii="Arial" w:hAnsi="Arial" w:cs="Arial"/>
          <w:noProof/>
          <w:sz w:val="28"/>
          <w:szCs w:val="48"/>
          <w:lang w:val="en-US" w:eastAsia="en-US"/>
        </w:rPr>
        <w:pict>
          <v:shape id="_x0000_s5531" type="#_x0000_t202" style="position:absolute;margin-left:0;margin-top:788.7pt;width:46.35pt;height:25.5pt;z-index:251799040;mso-wrap-style:none;mso-position-horizontal:center;mso-position-horizontal-relative:margin;mso-position-vertical-relative:page" fillcolor="#fc9" stroked="f">
            <v:textbox style="mso-next-textbox:#_x0000_s5531" inset="2mm,1mm,2mm,1mm">
              <w:txbxContent>
                <w:p w:rsidR="00291988" w:rsidRPr="00592B62" w:rsidRDefault="00291988" w:rsidP="00F758AA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84</w:t>
                  </w:r>
                </w:p>
              </w:txbxContent>
            </v:textbox>
            <w10:wrap anchorx="margin" anchory="page"/>
          </v:shape>
        </w:pict>
      </w:r>
      <w:r w:rsidR="00F758AA">
        <w:rPr>
          <w:rFonts w:ascii="Arial" w:hAnsi="Arial" w:cs="Arial"/>
          <w:sz w:val="28"/>
          <w:szCs w:val="48"/>
          <w:lang w:val="el-GR"/>
        </w:rPr>
        <w:br w:type="page"/>
      </w:r>
      <w:r w:rsidR="00B777F2" w:rsidRPr="00B777F2">
        <w:rPr>
          <w:noProof/>
          <w:sz w:val="14"/>
          <w:lang w:val="el-GR" w:eastAsia="el-GR"/>
        </w:rPr>
        <w:lastRenderedPageBreak/>
        <w:drawing>
          <wp:anchor distT="0" distB="0" distL="114300" distR="114300" simplePos="0" relativeHeight="251438592" behindDoc="0" locked="0" layoutInCell="1" allowOverlap="1">
            <wp:simplePos x="0" y="0"/>
            <wp:positionH relativeFrom="column">
              <wp:posOffset>3838261</wp:posOffset>
            </wp:positionH>
            <wp:positionV relativeFrom="paragraph">
              <wp:posOffset>321199</wp:posOffset>
            </wp:positionV>
            <wp:extent cx="491319" cy="586854"/>
            <wp:effectExtent l="0" t="0" r="0" b="0"/>
            <wp:wrapNone/>
            <wp:docPr id="1937" name="Picture 1937" descr="8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 descr="84-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CFCFA"/>
                        </a:clrFrom>
                        <a:clrTo>
                          <a:srgbClr val="FCFCFA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700665">
                      <a:off x="0" y="0"/>
                      <a:ext cx="491319" cy="5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="00B777F2"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Εκτιμώ ποια από τα παραπάνω σχέδια έχουν άξονες συμμετρίας.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2"/>
          <w:szCs w:val="1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Ελέγχω την εκτίμησή μου.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"/>
          <w:szCs w:val="1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Χαράζω τους άξονες συμμετρίας.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2"/>
          <w:szCs w:val="12"/>
          <w:lang w:val="el-GR"/>
        </w:rPr>
      </w:pPr>
    </w:p>
    <w:p w:rsidR="00E74F61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noProof/>
          <w:color w:val="333399"/>
          <w:sz w:val="32"/>
          <w:szCs w:val="52"/>
          <w:lang w:val="el-GR" w:eastAsia="el-GR"/>
        </w:rPr>
        <w:drawing>
          <wp:anchor distT="0" distB="0" distL="114300" distR="114300" simplePos="0" relativeHeight="251340288" behindDoc="0" locked="0" layoutInCell="1" allowOverlap="1">
            <wp:simplePos x="0" y="0"/>
            <wp:positionH relativeFrom="column">
              <wp:posOffset>126071</wp:posOffset>
            </wp:positionH>
            <wp:positionV relativeFrom="paragraph">
              <wp:posOffset>4719</wp:posOffset>
            </wp:positionV>
            <wp:extent cx="540509" cy="491320"/>
            <wp:effectExtent l="19050" t="0" r="0" b="0"/>
            <wp:wrapNone/>
            <wp:docPr id="1935" name="Picture 1935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9" cy="49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Στα παραπάνω σχέδια υπάρχουν κάποι</w:t>
      </w:r>
      <w:r w:rsidR="00F758AA">
        <w:rPr>
          <w:rFonts w:ascii="Arial" w:hAnsi="Arial" w:cs="Arial"/>
          <w:b/>
          <w:sz w:val="36"/>
          <w:szCs w:val="56"/>
          <w:lang w:val="el-GR"/>
        </w:rPr>
        <w:t xml:space="preserve">α με </w:t>
      </w:r>
    </w:p>
    <w:p w:rsidR="00B777F2" w:rsidRDefault="00E74F61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</w:t>
      </w:r>
      <w:r w:rsidR="00F758AA">
        <w:rPr>
          <w:rFonts w:ascii="Arial" w:hAnsi="Arial" w:cs="Arial"/>
          <w:b/>
          <w:sz w:val="36"/>
          <w:szCs w:val="56"/>
          <w:lang w:val="el-GR"/>
        </w:rPr>
        <w:t xml:space="preserve">περισσότερους από 2 </w:t>
      </w:r>
      <w:r>
        <w:rPr>
          <w:rFonts w:ascii="Arial" w:hAnsi="Arial" w:cs="Arial"/>
          <w:b/>
          <w:sz w:val="36"/>
          <w:szCs w:val="56"/>
          <w:lang w:val="el-GR"/>
        </w:rPr>
        <w:t xml:space="preserve">άξονες </w:t>
      </w:r>
      <w:r w:rsidR="00F758AA">
        <w:rPr>
          <w:rFonts w:ascii="Arial" w:hAnsi="Arial" w:cs="Arial"/>
          <w:b/>
          <w:sz w:val="36"/>
          <w:szCs w:val="56"/>
          <w:lang w:val="el-GR"/>
        </w:rPr>
        <w:t>συμμετρίας</w:t>
      </w:r>
      <w:r>
        <w:rPr>
          <w:rFonts w:ascii="Arial" w:hAnsi="Arial" w:cs="Arial"/>
          <w:b/>
          <w:sz w:val="36"/>
          <w:szCs w:val="56"/>
          <w:lang w:val="el-GR"/>
        </w:rPr>
        <w:t>;</w:t>
      </w:r>
    </w:p>
    <w:p w:rsidR="00E74F61" w:rsidRPr="00B777F2" w:rsidRDefault="00E74F61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>…………………………………………………………………………………………………………………………………………</w:t>
      </w:r>
    </w:p>
    <w:p w:rsidR="00F758AA" w:rsidRDefault="00F758AA" w:rsidP="00B777F2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E74F61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Εργασίες</w:t>
      </w:r>
      <w:r w:rsidRPr="00E74F61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14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2963" style="position:absolute;margin-left:81.1pt;margin-top:3.35pt;width:253.5pt;height:151.5pt;z-index:251576832" coordorigin="2924,2851" coordsize="6066,4043">
            <v:group id="_x0000_s2964" style="position:absolute;left:2924;top:2851;width:6066;height:4043;mso-position-horizontal:center" coordorigin="774,2937" coordsize="9723,6480">
              <o:lock v:ext="edit" aspectratio="t"/>
              <v:rect id="_x0000_s2965" style="position:absolute;left:777;top:2937;width:9720;height:6480" filled="f" strokecolor="#333" strokeweight="2.25pt">
                <o:lock v:ext="edit" aspectratio="t"/>
              </v:rect>
              <v:group id="_x0000_s2966" style="position:absolute;left:1854;top:2937;width:7560;height:6480" coordorigin="1854,2934" coordsize="7560,5940">
                <o:lock v:ext="edit" aspectratio="t"/>
                <v:line id="_x0000_s2967" style="position:absolute" from="1854,2934" to="1854,8874" strokecolor="gray" strokeweight="2.25pt">
                  <o:lock v:ext="edit" aspectratio="t"/>
                </v:line>
                <v:line id="_x0000_s2968" style="position:absolute" from="2934,2934" to="2934,8874" strokecolor="gray" strokeweight="2.25pt">
                  <o:lock v:ext="edit" aspectratio="t"/>
                </v:line>
                <v:line id="_x0000_s2969" style="position:absolute" from="4014,2934" to="4014,8874" strokecolor="gray" strokeweight="2.25pt">
                  <o:lock v:ext="edit" aspectratio="t"/>
                </v:line>
                <v:line id="_x0000_s2970" style="position:absolute" from="5094,2934" to="5094,8874" strokecolor="gray" strokeweight="2.25pt">
                  <o:lock v:ext="edit" aspectratio="t"/>
                </v:line>
                <v:line id="_x0000_s2971" style="position:absolute" from="6174,2934" to="6174,8874" strokecolor="gray" strokeweight="2.25pt">
                  <o:lock v:ext="edit" aspectratio="t"/>
                </v:line>
                <v:line id="_x0000_s2972" style="position:absolute" from="7254,2934" to="7254,8874" strokecolor="gray" strokeweight="2.25pt">
                  <o:lock v:ext="edit" aspectratio="t"/>
                </v:line>
                <v:line id="_x0000_s2973" style="position:absolute" from="8334,2934" to="8334,8874" strokecolor="gray" strokeweight="2.25pt">
                  <o:lock v:ext="edit" aspectratio="t"/>
                </v:line>
                <v:line id="_x0000_s2974" style="position:absolute" from="9414,2934" to="9414,8874" strokecolor="gray" strokeweight="2.25pt">
                  <o:lock v:ext="edit" aspectratio="t"/>
                </v:line>
              </v:group>
              <v:group id="_x0000_s2975" style="position:absolute;left:774;top:3474;width:9720;height:5400" coordorigin="774,3474" coordsize="9720,5400">
                <o:lock v:ext="edit" aspectratio="t"/>
                <v:line id="_x0000_s2976" style="position:absolute" from="774,3474" to="10494,3474" strokecolor="gray" strokeweight="2.25pt">
                  <o:lock v:ext="edit" aspectratio="t"/>
                </v:line>
                <v:line id="_x0000_s2977" style="position:absolute" from="774,4554" to="10494,4554" strokecolor="gray" strokeweight="2.25pt">
                  <o:lock v:ext="edit" aspectratio="t"/>
                </v:line>
                <v:line id="_x0000_s2978" style="position:absolute" from="774,5634" to="10494,5634" strokecolor="gray" strokeweight="2.25pt">
                  <o:lock v:ext="edit" aspectratio="t"/>
                </v:line>
                <v:line id="_x0000_s2979" style="position:absolute" from="774,6714" to="10494,6714" strokecolor="gray" strokeweight="2.25pt">
                  <o:lock v:ext="edit" aspectratio="t"/>
                </v:line>
                <v:line id="_x0000_s2980" style="position:absolute" from="774,7794" to="10494,7794" strokecolor="gray" strokeweight="2.25pt">
                  <o:lock v:ext="edit" aspectratio="t"/>
                </v:line>
                <v:line id="_x0000_s2981" style="position:absolute" from="774,8874" to="10494,8874" strokecolor="gray" strokeweight="2.25pt">
                  <o:lock v:ext="edit" aspectratio="t"/>
                </v:line>
              </v:group>
            </v:group>
            <v:group id="_x0000_s2982" style="position:absolute;left:4065;top:3177;width:3849;height:1674" coordorigin="4065,3177" coordsize="3849,1674">
              <v:group id="_x0000_s2983" style="position:absolute;left:4272;top:3177;width:3385;height:1674" coordorigin="4272,3177" coordsize="3385,1674">
                <v:group id="_x0000_s2984" style="position:absolute;left:4322;top:3227;width:3309;height:1624" coordorigin="4322,3227" coordsize="3309,1624">
                  <v:rect id="_x0000_s2985" style="position:absolute;left:4322;top:3887;width:3309;height:964" fillcolor="#e6cdff" strokecolor="#e6cdff"/>
                  <v:rect id="_x0000_s2986" style="position:absolute;left:4923;top:3227;width:2073;height:964" fillcolor="#e6cdff" strokecolor="#e6cdff"/>
                </v:group>
                <v:group id="_x0000_s2987" style="position:absolute;left:4272;top:3177;width:3385;height:1649" coordorigin="4272,3177" coordsize="3385,1649">
                  <v:line id="_x0000_s2988" style="position:absolute" from="4959,3207" to="6949,3207" strokecolor="blue" strokeweight="2.25pt"/>
                  <v:line id="_x0000_s2989" style="position:absolute" from="4293,3857" to="4293,4826" strokecolor="blue" strokeweight="2.25pt"/>
                  <v:line id="_x0000_s2990" style="position:absolute;rotation:-90" from="4602,3524" to="5294,3524" strokecolor="blue" strokeweight="2.25pt"/>
                  <v:line id="_x0000_s2991" style="position:absolute;rotation:-90" from="6626,3523" to="7318,3523" strokecolor="blue" strokeweight="2.25pt"/>
                  <v:line id="_x0000_s2992" style="position:absolute" from="7657,3857" to="7657,4826" strokecolor="blue" strokeweight="2.25pt"/>
                  <v:line id="_x0000_s2993" style="position:absolute" from="4272,3864" to="4952,3864" strokecolor="blue" strokeweight="2.25pt"/>
                  <v:line id="_x0000_s2994" style="position:absolute" from="6973,3860" to="7653,3860" strokecolor="blue" strokeweight="2.25pt"/>
                </v:group>
              </v:group>
              <v:line id="_x0000_s2995" style="position:absolute" from="4065,4836" to="7914,4836" strokecolor="green" strokeweight="3pt"/>
            </v:group>
          </v:group>
        </w:pict>
      </w:r>
      <w:r w:rsidR="00B777F2" w:rsidRPr="00B777F2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1) </w:t>
      </w:r>
      <w:r w:rsidR="00B777F2" w:rsidRPr="00B777F2">
        <w:rPr>
          <w:rFonts w:ascii="Arial" w:hAnsi="Arial" w:cs="Arial"/>
          <w:b/>
          <w:bCs/>
          <w:sz w:val="36"/>
          <w:szCs w:val="56"/>
          <w:lang w:val="el-GR"/>
        </w:rPr>
        <w:t xml:space="preserve">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6480"/>
        </w:tabs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6480"/>
        </w:tabs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6480"/>
        </w:tabs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6480"/>
        </w:tabs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6480"/>
        </w:tabs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6480"/>
        </w:tabs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6480"/>
        </w:tabs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648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Υπολογίζω το μήκος της μπλε γραμμής: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</w:t>
      </w: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C113F6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Υπολογίζω το εμβαδόν της γραμμοσκιασμένης επιφάνειας.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</w:t>
      </w: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Συμπληρώνω το σχήμα, ώστε να έχει άξονα συμμετρίας την πράσινη γραμμή.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C113F6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noProof/>
          <w:color w:val="333399"/>
          <w:sz w:val="32"/>
          <w:szCs w:val="52"/>
          <w:lang w:val="el-GR" w:eastAsia="el-GR"/>
        </w:rPr>
        <w:drawing>
          <wp:anchor distT="0" distB="0" distL="114300" distR="114300" simplePos="0" relativeHeight="251341312" behindDoc="0" locked="0" layoutInCell="1" allowOverlap="1">
            <wp:simplePos x="0" y="0"/>
            <wp:positionH relativeFrom="column">
              <wp:posOffset>131473</wp:posOffset>
            </wp:positionH>
            <wp:positionV relativeFrom="paragraph">
              <wp:posOffset>62552</wp:posOffset>
            </wp:positionV>
            <wp:extent cx="404030" cy="395785"/>
            <wp:effectExtent l="19050" t="0" r="0" b="0"/>
            <wp:wrapNone/>
            <wp:docPr id="1938" name="Picture 1938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0" cy="39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Σκεφτόμαστε τρόπους για να υπολογίσουμε την </w:t>
      </w:r>
      <w:r w:rsidR="00C113F6">
        <w:rPr>
          <w:rFonts w:ascii="Arial" w:hAnsi="Arial" w:cs="Arial"/>
          <w:b/>
          <w:sz w:val="36"/>
          <w:szCs w:val="56"/>
          <w:lang w:val="el-GR"/>
        </w:rPr>
        <w:t xml:space="preserve">   </w:t>
      </w:r>
    </w:p>
    <w:p w:rsidR="00B777F2" w:rsidRPr="00C113F6" w:rsidRDefault="00C113F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περίμετρο και το εμβαδόν όλου του σχήματος:</w:t>
      </w:r>
    </w:p>
    <w:p w:rsidR="00C113F6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.......................................................................................................................................................................................</w:t>
      </w:r>
      <w:r w:rsidR="00C113F6">
        <w:rPr>
          <w:rFonts w:ascii="Arial" w:hAnsi="Arial" w:cs="Arial"/>
          <w:b/>
          <w:sz w:val="36"/>
          <w:szCs w:val="56"/>
          <w:lang w:val="el-GR"/>
        </w:rPr>
        <w:t>.........</w:t>
      </w:r>
    </w:p>
    <w:p w:rsidR="00B777F2" w:rsidRPr="00C113F6" w:rsidRDefault="004B4F26" w:rsidP="00C113F6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532" type="#_x0000_t202" style="position:absolute;margin-left:0;margin-top:788.7pt;width:46.35pt;height:25.5pt;z-index:251800064;mso-wrap-style:none;mso-position-horizontal:center;mso-position-horizontal-relative:margin;mso-position-vertical-relative:page" fillcolor="#fc9" stroked="f">
            <v:textbox style="mso-next-textbox:#_x0000_s5532" inset="2mm,1mm,2mm,1mm">
              <w:txbxContent>
                <w:p w:rsidR="00291988" w:rsidRPr="00592B62" w:rsidRDefault="00291988" w:rsidP="00C113F6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84-85</w:t>
                  </w:r>
                </w:p>
              </w:txbxContent>
            </v:textbox>
            <w10:wrap anchorx="margin" anchory="page"/>
          </v:shape>
        </w:pict>
      </w:r>
      <w:r w:rsidR="00C113F6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lastRenderedPageBreak/>
        <w:pict>
          <v:group id="_x0000_s2997" style="position:absolute;margin-left:72.35pt;margin-top:13pt;width:299.95pt;height:223.6pt;z-index:251577856" coordorigin="2581,5902" coordsize="6735,5412">
            <v:shape id="_x0000_s2998" type="#_x0000_t202" style="position:absolute;left:3894;top:10594;width:720;height:720" filled="f" stroked="f">
              <v:textbox style="mso-next-textbox:#_x0000_s2998" inset="0,0,0,0">
                <w:txbxContent>
                  <w:p w:rsidR="00291988" w:rsidRPr="00DC1133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E74F61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(α)</w:t>
                    </w:r>
                  </w:p>
                </w:txbxContent>
              </v:textbox>
            </v:shape>
            <v:group id="_x0000_s2999" style="position:absolute;left:2581;top:5902;width:6735;height:5392" coordorigin="2581,5902" coordsize="6735,5392">
              <v:group id="_x0000_s3000" style="position:absolute;left:2581;top:5902;width:6735;height:5388" coordorigin="2581,5902" coordsize="6735,5388">
                <v:group id="_x0000_s3001" style="position:absolute;left:2581;top:5902;width:6735;height:5388" coordorigin="1854,5994" coordsize="9000,7200">
                  <o:lock v:ext="edit" aspectratio="t"/>
                  <v:rect id="_x0000_s3002" style="position:absolute;left:1854;top:5994;width:9000;height:7200" filled="f" strokeweight="2.25pt">
                    <o:lock v:ext="edit" aspectratio="t"/>
                  </v:rect>
                  <v:group id="_x0000_s3003" style="position:absolute;left:2754;top:5994;width:7200;height:7200" coordorigin="2754,5994" coordsize="7200,6660">
                    <o:lock v:ext="edit" aspectratio="t"/>
                    <v:line id="_x0000_s3004" style="position:absolute" from="2754,5994" to="2754,12654" strokecolor="gray" strokeweight="2.25pt">
                      <o:lock v:ext="edit" aspectratio="t"/>
                    </v:line>
                    <v:line id="_x0000_s3005" style="position:absolute" from="3654,5994" to="3654,12654" strokecolor="gray" strokeweight="2.25pt">
                      <o:lock v:ext="edit" aspectratio="t"/>
                    </v:line>
                    <v:line id="_x0000_s3006" style="position:absolute" from="4554,5994" to="4554,12654" strokecolor="gray" strokeweight="2.25pt">
                      <o:lock v:ext="edit" aspectratio="t"/>
                    </v:line>
                    <v:line id="_x0000_s3007" style="position:absolute" from="5454,5994" to="5454,12654" strokecolor="gray" strokeweight="2.25pt">
                      <o:lock v:ext="edit" aspectratio="t"/>
                    </v:line>
                    <v:line id="_x0000_s3008" style="position:absolute" from="6354,5994" to="6354,12654" strokecolor="red" strokeweight="4.5pt">
                      <o:lock v:ext="edit" aspectratio="t"/>
                    </v:line>
                    <v:line id="_x0000_s3009" style="position:absolute" from="7254,5994" to="7254,12654" strokecolor="gray" strokeweight="2.25pt">
                      <o:lock v:ext="edit" aspectratio="t"/>
                    </v:line>
                    <v:line id="_x0000_s3010" style="position:absolute" from="8154,5994" to="8154,12654" strokecolor="gray" strokeweight="2.25pt">
                      <o:lock v:ext="edit" aspectratio="t"/>
                    </v:line>
                    <v:line id="_x0000_s3011" style="position:absolute" from="9054,5994" to="9054,12654" strokecolor="gray" strokeweight="2.25pt">
                      <o:lock v:ext="edit" aspectratio="t"/>
                    </v:line>
                    <v:line id="_x0000_s3012" style="position:absolute" from="9954,5994" to="9954,12654" strokecolor="gray" strokeweight="2.25pt">
                      <o:lock v:ext="edit" aspectratio="t"/>
                    </v:line>
                  </v:group>
                  <v:group id="_x0000_s3013" style="position:absolute;left:1854;top:6894;width:9000;height:5400" coordorigin="1854,6894" coordsize="9000,5400">
                    <o:lock v:ext="edit" aspectratio="t"/>
                    <v:line id="_x0000_s3014" style="position:absolute" from="1854,6894" to="10854,6894" strokecolor="gray" strokeweight="2.25pt">
                      <o:lock v:ext="edit" aspectratio="t"/>
                    </v:line>
                    <v:line id="_x0000_s3015" style="position:absolute" from="1854,7794" to="10854,7794" strokecolor="gray" strokeweight="2.25pt">
                      <o:lock v:ext="edit" aspectratio="t"/>
                    </v:line>
                    <v:line id="_x0000_s3016" style="position:absolute" from="1854,8694" to="10854,8694" strokecolor="gray" strokeweight="2.25pt">
                      <o:lock v:ext="edit" aspectratio="t"/>
                    </v:line>
                    <v:line id="_x0000_s3017" style="position:absolute" from="1854,9594" to="10854,9594" strokecolor="gray" strokeweight="2.25pt">
                      <o:lock v:ext="edit" aspectratio="t"/>
                    </v:line>
                    <v:line id="_x0000_s3018" style="position:absolute" from="1854,10494" to="10854,10494" strokecolor="gray" strokeweight="2.25pt">
                      <o:lock v:ext="edit" aspectratio="t"/>
                    </v:line>
                    <v:line id="_x0000_s3019" style="position:absolute" from="1854,11394" to="10854,11394" strokecolor="gray" strokeweight="2.25pt">
                      <o:lock v:ext="edit" aspectratio="t"/>
                    </v:line>
                    <v:line id="_x0000_s3020" style="position:absolute" from="1854,12294" to="10854,12294" strokecolor="gray" strokeweight="2.25pt">
                      <o:lock v:ext="edit" aspectratio="t"/>
                    </v:line>
                  </v:group>
                </v:group>
                <v:group id="_x0000_s3021" style="position:absolute;left:3214;top:6534;width:2100;height:4080" coordorigin="3214,6534" coordsize="2100,4080">
                  <v:group id="_x0000_s3022" style="position:absolute;left:3214;top:6534;width:2100;height:4080" coordorigin="3214,6534" coordsize="2100,4080">
                    <v:line id="_x0000_s3023" style="position:absolute" from="3234,6574" to="5269,6574" strokecolor="green" strokeweight="3pt"/>
                    <v:line id="_x0000_s3024" style="position:absolute" from="3214,6554" to="3934,7274" strokecolor="green" strokeweight="3pt"/>
                    <v:line id="_x0000_s3025" style="position:absolute;flip:x" from="4594,6534" to="5314,7254" strokecolor="green" strokeweight="3pt"/>
                    <v:line id="_x0000_s3026" style="position:absolute" from="3934,7214" to="3934,7934" strokecolor="green" strokeweight="3pt"/>
                    <v:line id="_x0000_s3027" style="position:absolute" from="4594,7214" to="4594,7934" strokecolor="green" strokeweight="3pt"/>
                    <v:line id="_x0000_s3028" style="position:absolute;rotation:-3;flip:x" from="3313,7892" to="3897,9253" strokecolor="green" strokeweight="3pt">
                      <o:lock v:ext="edit" aspectratio="t"/>
                    </v:line>
                    <v:line id="_x0000_s3029" style="position:absolute;rotation:-3" from="4630,7913" to="5214,9274" strokecolor="green" strokeweight="3pt">
                      <o:lock v:ext="edit" aspectratio="t"/>
                    </v:line>
                    <v:line id="_x0000_s3030" style="position:absolute" from="3254,10614" to="5289,10614" strokecolor="green" strokeweight="3pt"/>
                    <v:line id="_x0000_s3031" style="position:absolute" from="3254,10414" to="5289,10414" strokecolor="green" strokeweight="3pt"/>
                    <v:line id="_x0000_s3032" style="position:absolute;rotation:359" from="3293,9234" to="3633,10425" strokecolor="green" strokeweight="3pt">
                      <o:lock v:ext="edit" aspectratio="t"/>
                    </v:line>
                    <v:line id="_x0000_s3033" style="position:absolute;rotation:359;flip:x" from="4894,9234" to="5234,10425" strokecolor="green" strokeweight="3pt">
                      <o:lock v:ext="edit" aspectratio="t"/>
                    </v:line>
                    <v:line id="_x0000_s3034" style="position:absolute" from="3254,10374" to="3254,10612" strokecolor="green" strokeweight="3pt"/>
                  </v:group>
                  <v:line id="_x0000_s3035" style="position:absolute" from="5274,10374" to="5274,10612" strokecolor="green" strokeweight="3pt"/>
                </v:group>
              </v:group>
              <v:shape id="_x0000_s3036" type="#_x0000_t202" style="position:absolute;left:7274;top:10574;width:720;height:720" filled="f" stroked="f">
                <v:textbox style="mso-next-textbox:#_x0000_s3036" inset="0,0,0,0">
                  <w:txbxContent>
                    <w:p w:rsidR="00291988" w:rsidRPr="00DC1133" w:rsidRDefault="00291988" w:rsidP="00B777F2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E74F61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(β)</w:t>
                      </w:r>
                    </w:p>
                  </w:txbxContent>
                </v:textbox>
              </v:shape>
            </v:group>
          </v:group>
        </w:pict>
      </w:r>
      <w:r w:rsidR="00B777F2" w:rsidRPr="00B777F2">
        <w:rPr>
          <w:rFonts w:ascii="Arial" w:hAnsi="Arial" w:cs="Arial"/>
          <w:b/>
          <w:noProof/>
          <w:color w:val="FF6600"/>
          <w:sz w:val="36"/>
          <w:szCs w:val="56"/>
          <w:lang w:val="el-GR"/>
        </w:rPr>
        <w:t>2)</w:t>
      </w:r>
      <w:r w:rsidR="00B777F2" w:rsidRPr="00B777F2">
        <w:rPr>
          <w:rFonts w:ascii="Arial" w:hAnsi="Arial" w:cs="Arial"/>
          <w:sz w:val="36"/>
          <w:szCs w:val="56"/>
          <w:lang w:val="el-GR"/>
        </w:rPr>
        <w:t xml:space="preserve">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C113F6" w:rsidRDefault="00C113F6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C113F6" w:rsidRDefault="00C113F6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C113F6" w:rsidRDefault="00C113F6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C113F6" w:rsidRDefault="00C113F6" w:rsidP="00B777F2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C113F6" w:rsidRDefault="00B777F2" w:rsidP="00C113F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Συμπληρώνω το σχέδιο, ώστε η κόκκινη ευθεία να είναι άξονας συμμετρίας. Αν το χαρτί διπλωθεί κατά μήκος της κόκκινης ευθείας, τα δύο σχήματα πρέπει να συμπίπτουν.</w:t>
      </w:r>
    </w:p>
    <w:p w:rsidR="00C113F6" w:rsidRPr="00C113F6" w:rsidRDefault="00C113F6" w:rsidP="00C113F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E74F61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E74F61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B777F2" w:rsidRPr="00E74F61" w:rsidRDefault="00B777F2" w:rsidP="00B777F2">
      <w:pPr>
        <w:shd w:val="clear" w:color="auto" w:fill="FFFF99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Ένα σχήμα μπορεί να έχει </w:t>
      </w:r>
      <w:r w:rsidRPr="00E74F61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περισσότερους από έναν άξονες συμμετρίας.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000000"/>
          <w:sz w:val="32"/>
          <w:szCs w:val="52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Δύο σχήματα που είναι συμμετρικά ως προς άξονα είναι </w:t>
      </w:r>
      <w:r w:rsidRPr="00E74F61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ίσα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, άρα έχουν </w:t>
      </w:r>
      <w:r w:rsidRPr="00E74F61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ίσες περιμέτρους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και </w:t>
      </w:r>
      <w:r w:rsidRPr="00E74F61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ίσα εμβαδά.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3038" style="position:absolute;margin-left:247.65pt;margin-top:-.1pt;width:208.9pt;height:70.75pt;z-index:251578880" coordorigin="5348,7701" coordsize="5387,1809">
            <v:shape id="_x0000_s3039" type="#_x0000_t75" style="position:absolute;left:7929;top:7701;width:2806;height:1809">
              <v:imagedata r:id="rId25" o:title="5-9" gain="74473f"/>
            </v:shape>
            <v:shape id="_x0000_s3040" type="#_x0000_t202" style="position:absolute;left:5348;top:7719;width:5265;height:1620" filled="f" strokecolor="#f60" strokeweight="1.5pt">
              <v:textbox style="mso-next-textbox:#_x0000_s3040">
                <w:txbxContent>
                  <w:p w:rsidR="00291988" w:rsidRPr="00444597" w:rsidRDefault="00291988" w:rsidP="00B777F2"/>
                  <w:p w:rsidR="00291988" w:rsidRPr="00C113F6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 w:rsidRPr="00C113F6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γ΄ τεύχος</w:t>
                    </w:r>
                    <w:r w:rsidRPr="00C113F6">
                      <w:rPr>
                        <w:rFonts w:ascii="Arial" w:hAnsi="Arial" w:cs="Arial"/>
                        <w:b/>
                        <w:sz w:val="32"/>
                        <w:szCs w:val="56"/>
                      </w:rPr>
                      <w:t xml:space="preserve">  </w:t>
                    </w:r>
                    <w:r w:rsidRPr="00C113F6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 w:rsidRPr="00C113F6"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3–36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3041" style="position:absolute;margin-left:294.55pt;margin-top:.75pt;width:154.85pt;height:19.85pt;z-index:251579904" coordorigin="7254,10655" coordsize="3097,397">
            <v:oval id="_x0000_s3042" style="position:absolute;left:8334;top:10655;width:397;height:397;rotation:-90" fillcolor="#fc0" strokeweight="2.25pt"/>
            <v:oval id="_x0000_s3043" style="position:absolute;left:7254;top:10655;width:397;height:397;rotation:-90" strokeweight="2.25pt"/>
            <v:oval id="_x0000_s3044" style="position:absolute;left:8874;top:10655;width:397;height:397;rotation:-90" fillcolor="#f60" strokeweight="2.25pt"/>
            <v:oval id="_x0000_s3045" style="position:absolute;left:9414;top:10655;width:397;height:397;rotation:-90" filled="f" fillcolor="#936" strokeweight="2.25pt"/>
            <v:oval id="_x0000_s3046" style="position:absolute;left:7794;top:10655;width:397;height:397;rotation:-90" strokeweight="2.25pt"/>
            <v:oval id="_x0000_s3047" style="position:absolute;left:9954;top:10655;width:397;height:397;rotation:-90" fillcolor="#396" strokeweight="2.25pt"/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C113F6" w:rsidRDefault="00C113F6" w:rsidP="00C113F6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C113F6" w:rsidP="00C113F6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>
        <w:rPr>
          <w:rFonts w:ascii="Arial" w:hAnsi="Arial" w:cs="Arial"/>
          <w:sz w:val="36"/>
          <w:szCs w:val="56"/>
          <w:lang w:val="el-GR"/>
        </w:rPr>
        <w:br w:type="page"/>
      </w:r>
      <w:r w:rsidR="004B4F26"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533" type="#_x0000_t202" style="position:absolute;margin-left:0;margin-top:788.7pt;width:46.35pt;height:25.5pt;z-index:251801088;mso-wrap-style:none;mso-position-horizontal:center;mso-position-horizontal-relative:margin;mso-position-vertical-relative:page" fillcolor="#fc9" stroked="f">
            <v:textbox style="mso-next-textbox:#_x0000_s5533" inset="2mm,1mm,2mm,1mm">
              <w:txbxContent>
                <w:p w:rsidR="00291988" w:rsidRPr="00592B62" w:rsidRDefault="00291988" w:rsidP="00C113F6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20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85</w:t>
                  </w:r>
                </w:p>
              </w:txbxContent>
            </v:textbox>
            <w10:wrap anchorx="margin" anchory="page"/>
          </v:shape>
        </w:pict>
      </w:r>
    </w:p>
    <w:p w:rsidR="00B777F2" w:rsidRPr="00B777F2" w:rsidRDefault="004B4F26" w:rsidP="00B777F2">
      <w:pPr>
        <w:suppressAutoHyphens/>
        <w:rPr>
          <w:rFonts w:ascii="Arial" w:hAnsi="Arial" w:cs="Arial"/>
          <w:b/>
          <w:color w:val="008000"/>
          <w:sz w:val="2"/>
          <w:szCs w:val="12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lastRenderedPageBreak/>
        <w:pict>
          <v:shape id="_x0000_s3049" type="#_x0000_t202" style="position:absolute;margin-left:0;margin-top:-6.7pt;width:66pt;height:52pt;z-index:251580928;mso-position-horizontal:left" filled="f" stroked="f" strokeweight="2.25pt">
            <v:textbox style="mso-next-textbox:#_x0000_s3049" inset="1mm,1mm,1mm,1mm">
              <w:txbxContent>
                <w:p w:rsidR="00291988" w:rsidRPr="008B11EF" w:rsidRDefault="00291988" w:rsidP="00B777F2">
                  <w:pPr>
                    <w:rPr>
                      <w:rFonts w:ascii="Tahoma" w:hAnsi="Tahoma" w:cs="Tahoma"/>
                      <w:sz w:val="18"/>
                    </w:rPr>
                  </w:pPr>
                  <w:r w:rsidRPr="008B11EF">
                    <w:rPr>
                      <w:rFonts w:ascii="Tahoma" w:hAnsi="Tahoma" w:cs="Tahoma"/>
                      <w:b/>
                      <w:color w:val="006C00"/>
                      <w:sz w:val="56"/>
                      <w:szCs w:val="64"/>
                    </w:rPr>
                    <w:t>5</w:t>
                  </w:r>
                  <w:r w:rsidRPr="008B11EF">
                    <w:rPr>
                      <w:rFonts w:ascii="Tahoma" w:hAnsi="Tahoma" w:cs="Tahoma"/>
                      <w:b/>
                      <w:color w:val="006C00"/>
                      <w:sz w:val="48"/>
                      <w:szCs w:val="64"/>
                    </w:rPr>
                    <w:t>η</w:t>
                  </w:r>
                </w:p>
              </w:txbxContent>
            </v:textbox>
          </v:shape>
        </w:pict>
      </w:r>
    </w:p>
    <w:p w:rsidR="00B777F2" w:rsidRPr="00B777F2" w:rsidRDefault="00B777F2" w:rsidP="00B777F2">
      <w:pPr>
        <w:suppressAutoHyphens/>
        <w:rPr>
          <w:rFonts w:ascii="Arial" w:hAnsi="Arial" w:cs="Arial"/>
          <w:b/>
          <w:color w:val="008000"/>
          <w:sz w:val="2"/>
          <w:szCs w:val="12"/>
          <w:lang w:val="el-GR"/>
        </w:rPr>
      </w:pPr>
    </w:p>
    <w:p w:rsidR="00B777F2" w:rsidRPr="00B777F2" w:rsidRDefault="00B777F2" w:rsidP="00B777F2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suppressAutoHyphens/>
        <w:rPr>
          <w:rFonts w:ascii="Arial" w:hAnsi="Arial" w:cs="Arial"/>
          <w:b/>
          <w:color w:val="008000"/>
          <w:sz w:val="2"/>
          <w:szCs w:val="12"/>
          <w:lang w:val="el-GR"/>
        </w:rPr>
      </w:pPr>
    </w:p>
    <w:p w:rsidR="00B777F2" w:rsidRPr="008B11EF" w:rsidRDefault="00B777F2" w:rsidP="00B777F2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rPr>
          <w:rFonts w:ascii="Tahoma" w:hAnsi="Tahoma" w:cs="Tahoma"/>
          <w:b/>
          <w:color w:val="008000"/>
          <w:sz w:val="40"/>
          <w:szCs w:val="64"/>
          <w:lang w:val="el-GR"/>
        </w:rPr>
      </w:pPr>
      <w:r w:rsidRPr="00B777F2">
        <w:rPr>
          <w:rFonts w:ascii="Arial" w:hAnsi="Arial" w:cs="Arial"/>
          <w:b/>
          <w:color w:val="008000"/>
          <w:sz w:val="40"/>
          <w:szCs w:val="64"/>
          <w:lang w:val="el-GR"/>
        </w:rPr>
        <w:tab/>
      </w:r>
      <w:r w:rsidRPr="008B11EF">
        <w:rPr>
          <w:rFonts w:ascii="Tahoma" w:hAnsi="Tahoma" w:cs="Tahoma"/>
          <w:b/>
          <w:color w:val="008000"/>
          <w:sz w:val="40"/>
          <w:szCs w:val="64"/>
          <w:lang w:val="el-GR"/>
        </w:rPr>
        <w:t>Επανάληψη</w:t>
      </w:r>
    </w:p>
    <w:p w:rsidR="00B777F2" w:rsidRPr="008B11EF" w:rsidRDefault="00B777F2" w:rsidP="00B777F2">
      <w:pPr>
        <w:shd w:val="clear" w:color="auto" w:fill="FFFFFF"/>
        <w:jc w:val="right"/>
        <w:rPr>
          <w:rFonts w:ascii="Tahoma" w:hAnsi="Tahoma" w:cs="Tahoma"/>
          <w:b/>
          <w:color w:val="339966"/>
          <w:sz w:val="40"/>
          <w:szCs w:val="60"/>
          <w:lang w:val="el-GR"/>
        </w:rPr>
      </w:pPr>
      <w:r w:rsidRPr="008B11EF">
        <w:rPr>
          <w:rFonts w:ascii="Tahoma" w:hAnsi="Tahoma" w:cs="Tahoma"/>
          <w:b/>
          <w:color w:val="339966"/>
          <w:sz w:val="40"/>
          <w:szCs w:val="60"/>
          <w:lang w:val="el-GR"/>
        </w:rPr>
        <w:t>ΘΥΜΑΜΑΙ</w:t>
      </w:r>
    </w:p>
    <w:p w:rsidR="00B777F2" w:rsidRPr="00B777F2" w:rsidRDefault="008B11EF" w:rsidP="00B777F2">
      <w:pPr>
        <w:shd w:val="clear" w:color="auto" w:fill="FFFFFF"/>
        <w:rPr>
          <w:rFonts w:ascii="Arial" w:hAnsi="Arial" w:cs="Arial"/>
          <w:b/>
          <w:sz w:val="18"/>
          <w:szCs w:val="32"/>
          <w:lang w:val="el-GR"/>
        </w:rPr>
      </w:pPr>
      <w:r>
        <w:rPr>
          <w:rFonts w:ascii="Arial" w:hAnsi="Arial" w:cs="Arial"/>
          <w:b/>
          <w:noProof/>
          <w:sz w:val="18"/>
          <w:szCs w:val="32"/>
          <w:lang w:val="el-GR" w:eastAsia="el-GR"/>
        </w:rPr>
        <w:drawing>
          <wp:anchor distT="0" distB="0" distL="114300" distR="114300" simplePos="0" relativeHeight="251342336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36830</wp:posOffset>
            </wp:positionV>
            <wp:extent cx="459105" cy="393065"/>
            <wp:effectExtent l="19050" t="0" r="0" b="0"/>
            <wp:wrapNone/>
            <wp:docPr id="2026" name="Picture 2026" descr="ΕΙΚΟΝΙΔΙΟ%20ΑΝΤΑΛΛΑΓ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 descr="ΕΙΚΟΝΙΔΙΟ%20ΑΝΤΑΛΛΑΓΗ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3F6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1)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 </w:t>
      </w:r>
      <w:r w:rsidR="00C113F6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Σχεδιάζω ένα τετράγωνο, </w:t>
      </w:r>
      <w:r w:rsidR="00C113F6">
        <w:rPr>
          <w:rFonts w:ascii="Arial" w:hAnsi="Arial" w:cs="Arial"/>
          <w:b/>
          <w:sz w:val="36"/>
          <w:szCs w:val="56"/>
          <w:lang w:val="el-GR"/>
        </w:rPr>
        <w:t>ένα ορθογώνιο</w:t>
      </w:r>
    </w:p>
    <w:p w:rsidR="00B777F2" w:rsidRPr="00B777F2" w:rsidRDefault="00C113F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>παραλληλό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γραμμο και ένα ρόμβο. Το διπλανό μου παιδί ελέγχει τ</w:t>
      </w:r>
      <w:r>
        <w:rPr>
          <w:rFonts w:ascii="Arial" w:hAnsi="Arial" w:cs="Arial"/>
          <w:b/>
          <w:sz w:val="36"/>
          <w:szCs w:val="56"/>
          <w:lang w:val="el-GR"/>
        </w:rPr>
        <w:t xml:space="preserve">α σχέδιά μου και υπολογίζει την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πε</w:t>
      </w:r>
      <w:r>
        <w:rPr>
          <w:rFonts w:ascii="Arial" w:hAnsi="Arial" w:cs="Arial"/>
          <w:b/>
          <w:sz w:val="36"/>
          <w:szCs w:val="56"/>
          <w:lang w:val="el-GR"/>
        </w:rPr>
        <w:t>-μ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ρίμετρο του καθενός.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0"/>
          <w:szCs w:val="20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3E00C0" w:rsidRPr="00B777F2" w:rsidRDefault="003E00C0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3E00C0" w:rsidRDefault="003E00C0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C113F6" w:rsidRPr="00B777F2" w:rsidRDefault="00C113F6" w:rsidP="00C113F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α) Γράφω δύο ομοιότητες του τετραγώνου με το ρόμβο:</w:t>
      </w:r>
    </w:p>
    <w:p w:rsidR="00C113F6" w:rsidRPr="00B777F2" w:rsidRDefault="00C113F6" w:rsidP="00C113F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..........................................................................................</w:t>
      </w:r>
      <w:r>
        <w:rPr>
          <w:rFonts w:ascii="Arial" w:hAnsi="Arial" w:cs="Arial"/>
          <w:b/>
          <w:sz w:val="36"/>
          <w:szCs w:val="56"/>
          <w:lang w:val="el-GR"/>
        </w:rPr>
        <w:t>......</w:t>
      </w:r>
    </w:p>
    <w:p w:rsidR="00C113F6" w:rsidRPr="00B777F2" w:rsidRDefault="00C113F6" w:rsidP="00C113F6">
      <w:pPr>
        <w:shd w:val="clear" w:color="auto" w:fill="FFFFFF"/>
        <w:rPr>
          <w:rFonts w:ascii="Arial" w:hAnsi="Arial" w:cs="Arial"/>
          <w:b/>
          <w:szCs w:val="44"/>
          <w:lang w:val="el-GR"/>
        </w:rPr>
      </w:pPr>
    </w:p>
    <w:p w:rsidR="00C113F6" w:rsidRPr="00B777F2" w:rsidRDefault="00C113F6" w:rsidP="00C113F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β) Γρ</w:t>
      </w:r>
      <w:r>
        <w:rPr>
          <w:rFonts w:ascii="Arial" w:hAnsi="Arial" w:cs="Arial"/>
          <w:b/>
          <w:sz w:val="36"/>
          <w:szCs w:val="56"/>
          <w:lang w:val="el-GR"/>
        </w:rPr>
        <w:t xml:space="preserve">άφω μία διαφορά του ορθογωνίου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παραλληλο</w:t>
      </w:r>
      <w:r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>γράμμου από το τετράγωνο:</w:t>
      </w:r>
    </w:p>
    <w:p w:rsidR="00C113F6" w:rsidRPr="00B777F2" w:rsidRDefault="00C113F6" w:rsidP="00C113F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</w:t>
      </w:r>
      <w:r>
        <w:rPr>
          <w:rFonts w:ascii="Arial" w:hAnsi="Arial" w:cs="Arial"/>
          <w:b/>
          <w:sz w:val="36"/>
          <w:szCs w:val="56"/>
          <w:lang w:val="el-GR"/>
        </w:rPr>
        <w:t>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</w:t>
      </w:r>
    </w:p>
    <w:p w:rsidR="00C113F6" w:rsidRDefault="00C113F6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  <w:r>
        <w:rPr>
          <w:rFonts w:ascii="Arial" w:hAnsi="Arial" w:cs="Arial"/>
          <w:b/>
          <w:noProof/>
          <w:sz w:val="28"/>
          <w:szCs w:val="48"/>
          <w:lang w:val="el-GR" w:eastAsia="el-GR"/>
        </w:rPr>
        <w:drawing>
          <wp:anchor distT="0" distB="0" distL="114300" distR="114300" simplePos="0" relativeHeight="251397632" behindDoc="0" locked="0" layoutInCell="1" allowOverlap="1">
            <wp:simplePos x="0" y="0"/>
            <wp:positionH relativeFrom="column">
              <wp:posOffset>266523</wp:posOffset>
            </wp:positionH>
            <wp:positionV relativeFrom="paragraph">
              <wp:posOffset>74074</wp:posOffset>
            </wp:positionV>
            <wp:extent cx="457510" cy="435934"/>
            <wp:effectExtent l="19050" t="0" r="0" b="0"/>
            <wp:wrapNone/>
            <wp:docPr id="3" name="Picture 2028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0" cy="43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3F6" w:rsidRDefault="00C113F6" w:rsidP="00C113F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2)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Η Στέλλα και η Ηρώ εργάστηκαν για να χαράξουν </w:t>
      </w:r>
      <w:r>
        <w:rPr>
          <w:rFonts w:ascii="Arial" w:hAnsi="Arial" w:cs="Arial"/>
          <w:b/>
          <w:sz w:val="36"/>
          <w:szCs w:val="56"/>
          <w:lang w:val="el-GR"/>
        </w:rPr>
        <w:t xml:space="preserve"> </w:t>
      </w:r>
    </w:p>
    <w:p w:rsidR="00C113F6" w:rsidRPr="00B777F2" w:rsidRDefault="00C113F6" w:rsidP="00C113F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την απόσταση του σημείου </w:t>
      </w:r>
      <w:r w:rsidRPr="008B11EF">
        <w:rPr>
          <w:rFonts w:ascii="Tahoma" w:hAnsi="Tahoma" w:cs="Tahoma"/>
          <w:b/>
          <w:sz w:val="36"/>
          <w:szCs w:val="56"/>
          <w:lang w:val="el-GR"/>
        </w:rPr>
        <w:t>Ο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προς την ευθεία </w:t>
      </w:r>
      <w:r w:rsidRPr="008B11EF">
        <w:rPr>
          <w:rFonts w:ascii="Tahoma" w:hAnsi="Tahoma" w:cs="Tahoma"/>
          <w:b/>
          <w:sz w:val="36"/>
          <w:szCs w:val="56"/>
          <w:lang w:val="el-GR"/>
        </w:rPr>
        <w:t>ε</w:t>
      </w:r>
      <w:r w:rsidR="009B5FBF" w:rsidRPr="008B11EF">
        <w:rPr>
          <w:rFonts w:ascii="Tahoma" w:hAnsi="Tahoma" w:cs="Tahoma"/>
          <w:b/>
          <w:sz w:val="36"/>
          <w:szCs w:val="56"/>
          <w:lang w:val="el-GR"/>
        </w:rPr>
        <w:t>.</w:t>
      </w:r>
      <w:r w:rsidR="009B5FBF">
        <w:rPr>
          <w:rFonts w:ascii="Arial" w:hAnsi="Arial" w:cs="Arial"/>
          <w:b/>
          <w:sz w:val="36"/>
          <w:szCs w:val="56"/>
          <w:lang w:val="el-GR"/>
        </w:rPr>
        <w:t xml:space="preserve"> Μέτρησαν την από</w:t>
      </w:r>
      <w:r w:rsidRPr="00B777F2">
        <w:rPr>
          <w:rFonts w:ascii="Arial" w:hAnsi="Arial" w:cs="Arial"/>
          <w:b/>
          <w:sz w:val="36"/>
          <w:szCs w:val="56"/>
          <w:lang w:val="el-GR"/>
        </w:rPr>
        <w:t>σταση και τη βρήκαν 2,5 εκ.</w:t>
      </w:r>
    </w:p>
    <w:p w:rsidR="00C113F6" w:rsidRDefault="004B4F26" w:rsidP="00C113F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pict>
          <v:group id="_x0000_s6826" style="position:absolute;margin-left:102.35pt;margin-top:-.2pt;width:248.7pt;height:171.2pt;z-index:252203520" coordorigin="3181,11110" coordsize="4974,3424">
            <v:shape id="_x0000_s5547" type="#_x0000_t75" style="position:absolute;left:3181;top:11180;width:1291;height:963" o:regroupid="1">
              <v:imagedata r:id="rId48" o:title="86-1" gain="74473f"/>
            </v:shape>
            <v:shape id="_x0000_s5548" type="#_x0000_t75" style="position:absolute;left:6959;top:12123;width:1196;height:1048" o:regroupid="1">
              <v:imagedata r:id="rId49" o:title="86-2" gain="74473f"/>
            </v:shape>
            <v:shape id="_x0000_s5550" type="#_x0000_t202" style="position:absolute;left:6938;top:13748;width:755;height:786" o:regroupid="2" filled="f" stroked="f">
              <v:textbox style="mso-next-textbox:#_x0000_s5550">
                <w:txbxContent>
                  <w:p w:rsidR="00291988" w:rsidRPr="008B11EF" w:rsidRDefault="00291988" w:rsidP="003E00C0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8B11EF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ε</w:t>
                    </w:r>
                  </w:p>
                </w:txbxContent>
              </v:textbox>
            </v:shape>
            <v:shape id="_x0000_s5556" type="#_x0000_t202" style="position:absolute;left:5846;top:11110;width:756;height:786" o:regroupid="3" filled="f" stroked="f">
              <v:textbox style="mso-next-textbox:#_x0000_s5556">
                <w:txbxContent>
                  <w:p w:rsidR="00291988" w:rsidRPr="00E36789" w:rsidRDefault="00291988" w:rsidP="003E00C0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8B11EF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Ο</w:t>
                    </w:r>
                  </w:p>
                </w:txbxContent>
              </v:textbox>
            </v:shape>
            <v:line id="_x0000_s5553" style="position:absolute;rotation:330;flip:x" from="4314,13224" to="7903,13224" o:regroupid="4" strokeweight="3pt"/>
            <v:line id="_x0000_s5554" style="position:absolute;rotation:334" from="4515,11949" to="6200,12128" o:regroupid="4" strokecolor="fuchsia" strokeweight="3pt"/>
            <v:oval id="_x0000_s5555" style="position:absolute;left:6098;top:11704;width:189;height:157" o:regroupid="4" fillcolor="black">
              <o:lock v:ext="edit" aspectratio="t"/>
            </v:oval>
          </v:group>
        </w:pict>
      </w:r>
    </w:p>
    <w:p w:rsidR="003E00C0" w:rsidRDefault="003E00C0" w:rsidP="00C113F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3E00C0" w:rsidRDefault="003E00C0" w:rsidP="00C113F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3E00C0" w:rsidRPr="003E00C0" w:rsidRDefault="003E00C0" w:rsidP="003E00C0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</w:p>
    <w:p w:rsidR="003E00C0" w:rsidRDefault="003E00C0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3E00C0" w:rsidRPr="00B777F2" w:rsidRDefault="003E00C0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B777F2" w:rsidRDefault="00B777F2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3E00C0" w:rsidRDefault="003E00C0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8B11EF" w:rsidRPr="00B777F2" w:rsidRDefault="008B11EF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"/>
          <w:szCs w:val="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9966"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9966"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9966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9966"/>
          <w:sz w:val="36"/>
          <w:szCs w:val="56"/>
          <w:lang w:val="el-GR"/>
        </w:rPr>
        <w:t>Εμπέδωση – Επέκταση Κεφαλαίων 27–32.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339966"/>
          <w:sz w:val="36"/>
          <w:szCs w:val="56"/>
          <w:lang w:val="en-US" w:eastAsia="en-US"/>
        </w:rPr>
        <w:pict>
          <v:shape id="_x0000_s5557" type="#_x0000_t202" style="position:absolute;margin-left:0;margin-top:788.7pt;width:46.35pt;height:25.5pt;z-index:251803136;mso-wrap-style:none;mso-position-horizontal:center;mso-position-horizontal-relative:margin;mso-position-vertical-relative:page" fillcolor="#fc9" stroked="f">
            <v:textbox style="mso-next-textbox:#_x0000_s5557" inset="2mm,1mm,2mm,1mm">
              <w:txbxContent>
                <w:p w:rsidR="00291988" w:rsidRPr="00592B62" w:rsidRDefault="00291988" w:rsidP="003E00C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21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86</w:t>
                  </w:r>
                </w:p>
              </w:txbxContent>
            </v:textbox>
            <w10:wrap anchorx="margin" anchory="page"/>
          </v:shape>
        </w:pict>
      </w:r>
      <w:r w:rsidR="00B777F2" w:rsidRPr="00B777F2">
        <w:rPr>
          <w:rFonts w:ascii="Arial" w:hAnsi="Arial" w:cs="Arial"/>
          <w:b/>
          <w:color w:val="339966"/>
          <w:sz w:val="36"/>
          <w:szCs w:val="56"/>
          <w:lang w:val="el-GR"/>
        </w:rPr>
        <w:br w:type="page"/>
      </w:r>
    </w:p>
    <w:p w:rsidR="003E00C0" w:rsidRPr="00B777F2" w:rsidRDefault="003E00C0" w:rsidP="003E00C0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lastRenderedPageBreak/>
        <w:t>Εργάστηκαν σωστά τα δύο κορίτσια; ...........</w:t>
      </w:r>
      <w:r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</w:t>
      </w:r>
      <w:r>
        <w:rPr>
          <w:rFonts w:ascii="Arial" w:hAnsi="Arial" w:cs="Arial"/>
          <w:b/>
          <w:sz w:val="36"/>
          <w:szCs w:val="56"/>
          <w:lang w:val="el-GR"/>
        </w:rPr>
        <w:t>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Εξηγούμε: .................................................................................................................................................................</w:t>
      </w:r>
      <w:r w:rsidR="003E00C0">
        <w:rPr>
          <w:rFonts w:ascii="Arial" w:hAnsi="Arial" w:cs="Arial"/>
          <w:b/>
          <w:sz w:val="36"/>
          <w:szCs w:val="56"/>
          <w:lang w:val="el-GR"/>
        </w:rPr>
        <w:t>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3)</w:t>
      </w:r>
      <w:r w:rsidRPr="00B777F2">
        <w:rPr>
          <w:rFonts w:ascii="Arial" w:hAnsi="Arial" w:cs="Arial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Ο Νικήτας και ο Πέτρος διάλεξαν από ένα σημείο στην κόκκινη ευθεία και μέτρησαν την απόστασή του από τη μπλε ευθεία.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>
        <w:rPr>
          <w:rFonts w:ascii="Arial" w:hAnsi="Arial" w:cs="Arial"/>
          <w:noProof/>
          <w:sz w:val="36"/>
          <w:szCs w:val="56"/>
          <w:lang w:val="el-GR" w:eastAsia="el-GR"/>
        </w:rPr>
        <w:pict>
          <v:group id="_x0000_s6749" style="position:absolute;margin-left:14pt;margin-top:7.45pt;width:421.5pt;height:161.15pt;z-index:251581952" coordorigin="1414,5837" coordsize="8430,3223">
            <v:shape id="_x0000_s3065" type="#_x0000_t62" style="position:absolute;left:6400;top:5837;width:3444;height:2225" adj="10944,26668" fillcolor="#cff" strokecolor="blue" strokeweight="1.5pt">
              <v:textbox style="mso-next-textbox:#_x0000_s3065" inset="0,0,0,0">
                <w:txbxContent>
                  <w:p w:rsidR="00291988" w:rsidRPr="003E00C0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3E00C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Το σημείο μου </w:t>
                    </w:r>
                  </w:p>
                  <w:p w:rsidR="00291988" w:rsidRPr="003E00C0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3E00C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απέχει </w:t>
                    </w:r>
                    <w:smartTag w:uri="urn:schemas-microsoft-com:office:smarttags" w:element="metricconverter">
                      <w:smartTagPr>
                        <w:attr w:name="ProductID" w:val="2 εκ."/>
                      </w:smartTagPr>
                      <w:r w:rsidRPr="003E00C0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2 εκ.</w:t>
                      </w:r>
                    </w:smartTag>
                    <w:r w:rsidRPr="003E00C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και</w:t>
                    </w:r>
                  </w:p>
                  <w:p w:rsidR="00291988" w:rsidRPr="003E00C0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smartTag w:uri="urn:schemas-microsoft-com:office:smarttags" w:element="metricconverter">
                      <w:smartTagPr>
                        <w:attr w:name="ProductID" w:val="2 χιλ."/>
                      </w:smartTagPr>
                      <w:r w:rsidRPr="003E00C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 χιλ.</w:t>
                      </w:r>
                    </w:smartTag>
                    <w:r w:rsidRPr="003E00C0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από </w:t>
                    </w:r>
                  </w:p>
                  <w:p w:rsidR="00291988" w:rsidRPr="003E00C0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3E00C0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τη μπλε ευθεία</w:t>
                    </w:r>
                  </w:p>
                </w:txbxContent>
              </v:textbox>
            </v:shape>
            <v:group id="_x0000_s3066" style="position:absolute;left:1414;top:5975;width:3659;height:3085" coordorigin="1134,3979" coordsize="4320,4220">
              <v:shape id="_x0000_s3067" type="#_x0000_t62" style="position:absolute;left:1134;top:3979;width:4320;height:2880" adj="11145,25020" fillcolor="#cff" strokecolor="blue" strokeweight="1.5pt">
                <v:textbox style="mso-next-textbox:#_x0000_s3067" inset="0,0,0,0">
                  <w:txbxContent>
                    <w:p w:rsidR="00291988" w:rsidRPr="003E00C0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3E00C0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Το σημείο μου </w:t>
                      </w:r>
                    </w:p>
                    <w:p w:rsidR="00291988" w:rsidRPr="003E00C0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3E00C0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απέχει </w:t>
                      </w:r>
                      <w:smartTag w:uri="urn:schemas-microsoft-com:office:smarttags" w:element="metricconverter">
                        <w:smartTagPr>
                          <w:attr w:name="ProductID" w:val="2 εκ."/>
                        </w:smartTagPr>
                        <w:r w:rsidRPr="003E00C0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>2 εκ.</w:t>
                        </w:r>
                      </w:smartTag>
                      <w:r w:rsidRPr="003E00C0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 </w:t>
                      </w:r>
                    </w:p>
                    <w:p w:rsidR="00291988" w:rsidRPr="003E00C0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E00C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από τη μπλε ευθεία</w:t>
                      </w:r>
                    </w:p>
                    <w:p w:rsidR="00291988" w:rsidRDefault="00291988"/>
                  </w:txbxContent>
                </v:textbox>
              </v:shape>
              <v:shape id="_x0000_s3068" type="#_x0000_t75" style="position:absolute;left:2072;top:7119;width:1162;height:1080">
                <v:imagedata r:id="rId50" o:title="87-1" gain="74473f"/>
              </v:shape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C100E" w:rsidRDefault="004C100E" w:rsidP="00B777F2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3366FF"/>
          <w:sz w:val="36"/>
          <w:szCs w:val="56"/>
          <w:lang w:val="el-GR" w:eastAsia="el-GR"/>
        </w:rPr>
        <w:drawing>
          <wp:anchor distT="0" distB="0" distL="114300" distR="114300" simplePos="0" relativeHeight="251343360" behindDoc="0" locked="0" layoutInCell="1" allowOverlap="1">
            <wp:simplePos x="0" y="0"/>
            <wp:positionH relativeFrom="column">
              <wp:posOffset>3638948</wp:posOffset>
            </wp:positionH>
            <wp:positionV relativeFrom="paragraph">
              <wp:posOffset>-2436</wp:posOffset>
            </wp:positionV>
            <wp:extent cx="636043" cy="573206"/>
            <wp:effectExtent l="19050" t="0" r="0" b="0"/>
            <wp:wrapNone/>
            <wp:docPr id="2045" name="Picture 2045" descr="8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 descr="87-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3" cy="57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66FF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66FF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66FF"/>
          <w:sz w:val="10"/>
          <w:szCs w:val="20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color w:val="3366FF"/>
          <w:sz w:val="22"/>
          <w:szCs w:val="44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32"/>
          <w:szCs w:val="52"/>
          <w:lang w:val="el-GR" w:eastAsia="el-GR"/>
        </w:rPr>
        <w:pict>
          <v:line id="_x0000_s3072" style="position:absolute;rotation:359;z-index:252204544" from="19.85pt,1.9pt" to="495.75pt,7.55pt" o:regroupid="5" strokecolor="red" strokeweight="2.25pt"/>
        </w:pict>
      </w:r>
      <w:r w:rsidRPr="004B4F26">
        <w:rPr>
          <w:rFonts w:ascii="Arial" w:hAnsi="Arial" w:cs="Arial"/>
          <w:b/>
          <w:noProof/>
          <w:color w:val="3366FF"/>
          <w:sz w:val="32"/>
          <w:szCs w:val="52"/>
          <w:lang w:val="el-GR" w:eastAsia="el-GR"/>
        </w:rPr>
        <w:pict>
          <v:group id="_x0000_s3076" style="position:absolute;margin-left:102.25pt;margin-top:4.3pt;width:14pt;height:51.05pt;z-index:252211712" coordorigin="2834,1594" coordsize="280,1520" o:regroupid="7">
            <v:line id="_x0000_s3077" style="position:absolute" from="2934,1674" to="2934,3114" strokeweight="2.25pt"/>
            <v:rect id="_x0000_s3078" style="position:absolute;left:2934;top:2914;width:180;height:180" strokeweight="2.25pt"/>
            <v:oval id="_x0000_s3079" style="position:absolute;left:2834;top:1594;width:180;height:180" fillcolor="black"/>
          </v:group>
        </w:pict>
      </w:r>
      <w:r w:rsidRPr="004B4F26">
        <w:rPr>
          <w:rFonts w:ascii="Arial" w:hAnsi="Arial" w:cs="Arial"/>
          <w:b/>
          <w:noProof/>
          <w:color w:val="3366FF"/>
          <w:sz w:val="32"/>
          <w:szCs w:val="52"/>
          <w:lang w:val="el-GR" w:eastAsia="el-GR"/>
        </w:rPr>
        <w:pict>
          <v:group id="_x0000_s3081" style="position:absolute;margin-left:387.5pt;margin-top:1.3pt;width:14pt;height:53.45pt;z-index:252208640" coordorigin="8576,8611" coordsize="280,1592" o:regroupid="6">
            <v:line id="_x0000_s3082" style="position:absolute" from="8676,8763" to="8676,10203" strokeweight="2.25pt"/>
            <v:rect id="_x0000_s3083" style="position:absolute;left:8676;top:10021;width:180;height:180" strokeweight="2.25pt"/>
            <v:oval id="_x0000_s3084" style="position:absolute;left:8576;top:8611;width:180;height:180" fillcolor="black"/>
          </v:group>
        </w:pict>
      </w:r>
    </w:p>
    <w:p w:rsidR="004C100E" w:rsidRDefault="004B4F26" w:rsidP="00B777F2">
      <w:pPr>
        <w:shd w:val="clear" w:color="auto" w:fill="FFFFFF"/>
        <w:rPr>
          <w:rFonts w:ascii="Arial" w:hAnsi="Arial" w:cs="Arial"/>
          <w:b/>
          <w:color w:val="3366FF"/>
          <w:sz w:val="32"/>
          <w:szCs w:val="52"/>
          <w:lang w:val="el-GR"/>
        </w:rPr>
      </w:pPr>
      <w:r>
        <w:rPr>
          <w:rFonts w:ascii="Arial" w:hAnsi="Arial" w:cs="Arial"/>
          <w:b/>
          <w:noProof/>
          <w:color w:val="3366FF"/>
          <w:sz w:val="32"/>
          <w:szCs w:val="52"/>
          <w:lang w:val="el-GR" w:eastAsia="el-GR"/>
        </w:rPr>
        <w:pict>
          <v:shape id="_x0000_s3075" type="#_x0000_t202" style="position:absolute;margin-left:84.3pt;margin-top:4.45pt;width:71.85pt;height:30.2pt;z-index:252210688" o:regroupid="7" filled="f" stroked="f">
            <v:textbox style="mso-next-textbox:#_x0000_s3075" inset="0,0,0,0">
              <w:txbxContent>
                <w:p w:rsidR="00291988" w:rsidRPr="00FC3FF1" w:rsidRDefault="00291988" w:rsidP="00B777F2">
                  <w:pPr>
                    <w:rPr>
                      <w:rFonts w:ascii="Arial" w:hAnsi="Arial" w:cs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 </w:t>
                  </w:r>
                  <w:r w:rsidRPr="004C100E">
                    <w:rPr>
                      <w:rFonts w:ascii="Arial" w:hAnsi="Arial" w:cs="Arial"/>
                      <w:b/>
                      <w:sz w:val="36"/>
                      <w:szCs w:val="56"/>
                    </w:rPr>
                    <w:t>2</w:t>
                  </w:r>
                  <w: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 </w:t>
                  </w:r>
                  <w:r w:rsidRPr="004C100E">
                    <w:rPr>
                      <w:rFonts w:ascii="Arial" w:hAnsi="Arial" w:cs="Arial"/>
                      <w:b/>
                      <w:sz w:val="36"/>
                      <w:szCs w:val="5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36"/>
                      <w:szCs w:val="56"/>
                    </w:rPr>
                    <w:t xml:space="preserve"> </w:t>
                  </w:r>
                  <w:r w:rsidRPr="004C100E">
                    <w:rPr>
                      <w:rFonts w:ascii="Arial" w:hAnsi="Arial" w:cs="Arial"/>
                      <w:b/>
                      <w:sz w:val="36"/>
                      <w:szCs w:val="56"/>
                    </w:rPr>
                    <w:t>εκ.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color w:val="3366FF"/>
          <w:sz w:val="32"/>
          <w:szCs w:val="52"/>
          <w:lang w:val="el-GR" w:eastAsia="el-GR"/>
        </w:rPr>
        <w:pict>
          <v:shape id="_x0000_s3085" type="#_x0000_t202" style="position:absolute;margin-left:324.55pt;margin-top:4.45pt;width:144.85pt;height:30.25pt;z-index:252209664" o:regroupid="6" filled="f" stroked="f">
            <v:textbox style="mso-next-textbox:#_x0000_s3085" inset="0,0,0,0">
              <w:txbxContent>
                <w:p w:rsidR="00291988" w:rsidRPr="004C100E" w:rsidRDefault="00291988" w:rsidP="00B777F2">
                  <w:pPr>
                    <w:rPr>
                      <w:rFonts w:ascii="Arial" w:hAnsi="Arial" w:cs="Arial"/>
                      <w:b/>
                      <w:sz w:val="3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     </w:t>
                  </w:r>
                  <w:r w:rsidRPr="004C100E">
                    <w:rPr>
                      <w:rFonts w:ascii="Arial" w:hAnsi="Arial" w:cs="Arial"/>
                      <w:b/>
                      <w:sz w:val="36"/>
                      <w:szCs w:val="56"/>
                    </w:rPr>
                    <w:t xml:space="preserve">2 εκ. </w:t>
                  </w:r>
                  <w:r>
                    <w:rPr>
                      <w:rFonts w:ascii="Arial" w:hAnsi="Arial" w:cs="Arial"/>
                      <w:b/>
                      <w:sz w:val="36"/>
                      <w:szCs w:val="56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2 χιλ."/>
                    </w:smartTagPr>
                    <w:r w:rsidRPr="004C100E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2 χιλ.</w:t>
                    </w:r>
                  </w:smartTag>
                </w:p>
              </w:txbxContent>
            </v:textbox>
          </v:shape>
        </w:pict>
      </w:r>
    </w:p>
    <w:p w:rsidR="004C100E" w:rsidRDefault="004C100E" w:rsidP="00B777F2">
      <w:pPr>
        <w:shd w:val="clear" w:color="auto" w:fill="FFFFFF"/>
        <w:rPr>
          <w:rFonts w:ascii="Arial" w:hAnsi="Arial" w:cs="Arial"/>
          <w:b/>
          <w:color w:val="3366FF"/>
          <w:sz w:val="32"/>
          <w:szCs w:val="52"/>
          <w:lang w:val="el-GR"/>
        </w:rPr>
      </w:pPr>
    </w:p>
    <w:p w:rsidR="004C100E" w:rsidRDefault="004B4F26" w:rsidP="00B777F2">
      <w:pPr>
        <w:shd w:val="clear" w:color="auto" w:fill="FFFFFF"/>
        <w:rPr>
          <w:rFonts w:ascii="Arial" w:hAnsi="Arial" w:cs="Arial"/>
          <w:b/>
          <w:color w:val="3366FF"/>
          <w:sz w:val="32"/>
          <w:szCs w:val="52"/>
          <w:lang w:val="el-GR"/>
        </w:rPr>
      </w:pPr>
      <w:r>
        <w:rPr>
          <w:rFonts w:ascii="Arial" w:hAnsi="Arial" w:cs="Arial"/>
          <w:b/>
          <w:noProof/>
          <w:color w:val="3366FF"/>
          <w:sz w:val="32"/>
          <w:szCs w:val="52"/>
          <w:lang w:val="el-GR" w:eastAsia="el-GR"/>
        </w:rPr>
        <w:pict>
          <v:line id="_x0000_s3073" style="position:absolute;z-index:252205568" from="19.65pt,5.25pt" to="495.55pt,5.25pt" o:regroupid="5" strokecolor="#36f" strokeweight="2.25pt"/>
        </w:pict>
      </w:r>
    </w:p>
    <w:p w:rsidR="004C100E" w:rsidRDefault="004C100E" w:rsidP="00B777F2">
      <w:pPr>
        <w:shd w:val="clear" w:color="auto" w:fill="FFFFFF"/>
        <w:rPr>
          <w:rFonts w:ascii="Arial" w:hAnsi="Arial" w:cs="Arial"/>
          <w:b/>
          <w:color w:val="3366FF"/>
          <w:sz w:val="32"/>
          <w:szCs w:val="5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2"/>
          <w:szCs w:val="52"/>
        </w:rPr>
        <w:sym w:font="Wingdings 2" w:char="F097"/>
      </w:r>
      <w:r w:rsidRPr="00B777F2">
        <w:rPr>
          <w:rFonts w:ascii="Arial" w:hAnsi="Arial" w:cs="Arial"/>
          <w:b/>
          <w:color w:val="3366FF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Με τις μετρήσεις του Πέτρου και</w:t>
      </w:r>
      <w:r w:rsidR="004C100E">
        <w:rPr>
          <w:rFonts w:ascii="Arial" w:hAnsi="Arial" w:cs="Arial"/>
          <w:b/>
          <w:sz w:val="36"/>
          <w:szCs w:val="56"/>
          <w:lang w:val="el-GR"/>
        </w:rPr>
        <w:t xml:space="preserve"> του Νικήτα μπορούμε να αποφασί</w:t>
      </w:r>
      <w:r w:rsidRPr="00B777F2">
        <w:rPr>
          <w:rFonts w:ascii="Arial" w:hAnsi="Arial" w:cs="Arial"/>
          <w:b/>
          <w:sz w:val="36"/>
          <w:szCs w:val="56"/>
          <w:lang w:val="el-GR"/>
        </w:rPr>
        <w:t>σουμε αν η κόκκινη και η μπλε ευθεία είναι παράλληλες μεταξύ τους; Εξηγούμε: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000000"/>
          <w:sz w:val="6"/>
          <w:szCs w:val="8"/>
          <w:lang w:val="el-GR"/>
        </w:rPr>
      </w:pPr>
    </w:p>
    <w:p w:rsidR="00B777F2" w:rsidRPr="004C100E" w:rsidRDefault="00B777F2" w:rsidP="00B777F2">
      <w:pPr>
        <w:shd w:val="clear" w:color="auto" w:fill="FFFFFF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.......................................................</w:t>
      </w:r>
      <w:r w:rsidR="004C100E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........................................................................................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.....</w:t>
      </w:r>
      <w:r w:rsidR="004C100E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....</w:t>
      </w:r>
    </w:p>
    <w:p w:rsidR="00B777F2" w:rsidRPr="00B777F2" w:rsidRDefault="004B4F26" w:rsidP="004C100E">
      <w:pPr>
        <w:spacing w:after="200" w:line="276" w:lineRule="auto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36"/>
          <w:szCs w:val="56"/>
          <w:lang w:val="en-US" w:eastAsia="en-US"/>
        </w:rPr>
        <w:pict>
          <v:shape id="_x0000_s5558" type="#_x0000_t202" style="position:absolute;margin-left:0;margin-top:788.7pt;width:46.35pt;height:25.5pt;z-index:251804160;mso-wrap-style:none;mso-position-horizontal:center;mso-position-horizontal-relative:margin;mso-position-vertical-relative:page" fillcolor="#fc9" stroked="f">
            <v:textbox style="mso-next-textbox:#_x0000_s5558" inset="2mm,1mm,2mm,1mm">
              <w:txbxContent>
                <w:p w:rsidR="00291988" w:rsidRPr="00592B62" w:rsidRDefault="00291988" w:rsidP="004C100E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22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86-87</w:t>
                  </w:r>
                </w:p>
              </w:txbxContent>
            </v:textbox>
            <w10:wrap anchorx="margin" anchory="page"/>
          </v:shape>
        </w:pict>
      </w:r>
      <w:r w:rsidR="004C100E">
        <w:rPr>
          <w:rFonts w:ascii="Arial" w:hAnsi="Arial" w:cs="Arial"/>
          <w:b/>
          <w:color w:val="3366FF"/>
          <w:sz w:val="36"/>
          <w:szCs w:val="56"/>
          <w:lang w:val="el-GR"/>
        </w:rPr>
        <w:br w:type="page"/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lastRenderedPageBreak/>
        <w:t>4)</w:t>
      </w:r>
      <w:r w:rsidRPr="00B777F2">
        <w:rPr>
          <w:rFonts w:ascii="Arial" w:hAnsi="Arial" w:cs="Arial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Συμπληρώνω το σχέδιο, ώστε να είναι συμμετρικό ως προς τον κόκκινο άξονα. Υπολογίζω την περίμετρο και το εμβαδόν του σχήματος που προκύπτει. Στη συνέχεια, σχεδιάζω ένα σχήμα με διπλάσιο εμβαδόν.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pict>
          <v:group id="_x0000_s6750" style="position:absolute;margin-left:7.65pt;margin-top:3pt;width:183.9pt;height:410.7pt;z-index:251584000" coordorigin="1287,3264" coordsize="3678,8214">
            <v:group id="_x0000_s3087" style="position:absolute;left:1287;top:3264;width:3549;height:3547" coordorigin="3249,5893" coordsize="5403,5400">
              <o:lock v:ext="edit" aspectratio="t"/>
              <v:group id="_x0000_s3088" style="position:absolute;left:4154;top:5894;width:1765;height:4500" coordorigin="4154,5894" coordsize="1765,4500">
                <o:lock v:ext="edit" aspectratio="t"/>
                <v:rect id="_x0000_s3089" style="position:absolute;left:4154;top:5894;width:900;height:1800" fillcolor="#36f" stroked="f">
                  <o:lock v:ext="edit" aspectratio="t"/>
                </v:rect>
                <v:rect id="_x0000_s3090" style="position:absolute;left:4154;top:8594;width:900;height:1800" fillcolor="#36f" stroked="f">
                  <o:lock v:ext="edit" aspectratio="t"/>
                </v:rect>
                <v:rect id="_x0000_s3091" style="position:absolute;left:5074;top:6794;width:845;height:1800" fillcolor="#36f" stroked="f">
                  <o:lock v:ext="edit" aspectratio="t"/>
                </v:rect>
              </v:group>
              <v:group id="_x0000_s3092" style="position:absolute;left:3249;top:5893;width:5403;height:5400" coordorigin="1314,5994" coordsize="5403,5400">
                <o:lock v:ext="edit" aspectratio="t"/>
                <v:rect id="_x0000_s3093" style="position:absolute;left:1314;top:5994;width:5400;height:5400" filled="f" strokecolor="gray" strokeweight="2.25pt">
                  <o:lock v:ext="edit" aspectratio="t"/>
                </v:rect>
                <v:group id="_x0000_s3094" style="position:absolute;left:1314;top:6894;width:5403;height:3600" coordorigin="1314,6894" coordsize="6300,3600">
                  <o:lock v:ext="edit" aspectratio="t"/>
                  <v:line id="_x0000_s3095" style="position:absolute" from="1314,6894" to="7614,6894" strokecolor="gray" strokeweight="2.25pt">
                    <o:lock v:ext="edit" aspectratio="t"/>
                  </v:line>
                  <v:line id="_x0000_s3096" style="position:absolute" from="1314,7794" to="7614,7794" strokecolor="gray" strokeweight="2.25pt">
                    <o:lock v:ext="edit" aspectratio="t"/>
                  </v:line>
                  <v:line id="_x0000_s3097" style="position:absolute" from="1314,8694" to="7614,8694" strokecolor="gray" strokeweight="2.25pt">
                    <o:lock v:ext="edit" aspectratio="t"/>
                  </v:line>
                  <v:line id="_x0000_s3098" style="position:absolute" from="1314,9594" to="7614,9594" strokecolor="gray" strokeweight="2.25pt">
                    <o:lock v:ext="edit" aspectratio="t"/>
                  </v:line>
                  <v:line id="_x0000_s3099" style="position:absolute" from="1314,10494" to="7614,10494" strokecolor="gray" strokeweight="2.25pt">
                    <o:lock v:ext="edit" aspectratio="t"/>
                  </v:line>
                </v:group>
                <v:group id="_x0000_s3100" style="position:absolute;left:2214;top:5994;width:3600;height:5400" coordorigin="2214,5994" coordsize="3600,5400">
                  <o:lock v:ext="edit" aspectratio="t"/>
                  <v:line id="_x0000_s3101" style="position:absolute" from="2214,5994" to="2214,11394" strokecolor="gray" strokeweight="2.25pt">
                    <o:lock v:ext="edit" aspectratio="t"/>
                  </v:line>
                  <v:line id="_x0000_s3102" style="position:absolute" from="3114,5994" to="3114,11394" strokecolor="gray" strokeweight="2.25pt">
                    <o:lock v:ext="edit" aspectratio="t"/>
                  </v:line>
                  <v:line id="_x0000_s3103" style="position:absolute" from="4014,5994" to="4014,11394" strokecolor="red" strokeweight="3pt">
                    <o:lock v:ext="edit" aspectratio="t"/>
                  </v:line>
                  <v:line id="_x0000_s3104" style="position:absolute" from="4914,5994" to="4914,11394" strokecolor="gray" strokeweight="2.25pt">
                    <o:lock v:ext="edit" aspectratio="t"/>
                  </v:line>
                  <v:line id="_x0000_s3105" style="position:absolute" from="5814,5994" to="5814,11394" strokecolor="gray" strokeweight="2.25pt">
                    <o:lock v:ext="edit" aspectratio="t"/>
                  </v:line>
                </v:group>
              </v:group>
            </v:group>
            <v:group id="_x0000_s3106" style="position:absolute;left:1287;top:7802;width:3678;height:3676" coordorigin="1314,5994" coordsize="5403,5400">
              <o:lock v:ext="edit" aspectratio="t"/>
              <v:rect id="_x0000_s3107" style="position:absolute;left:1314;top:5994;width:5400;height:5400" filled="f" strokecolor="gray" strokeweight="2.25pt">
                <o:lock v:ext="edit" aspectratio="t"/>
              </v:rect>
              <v:group id="_x0000_s3108" style="position:absolute;left:1314;top:6894;width:5403;height:3600" coordorigin="1314,6894" coordsize="6300,3600">
                <o:lock v:ext="edit" aspectratio="t"/>
                <v:line id="_x0000_s3109" style="position:absolute" from="1314,6894" to="7614,6894" strokecolor="gray" strokeweight="2.25pt">
                  <o:lock v:ext="edit" aspectratio="t"/>
                </v:line>
                <v:line id="_x0000_s3110" style="position:absolute" from="1314,7794" to="7614,7794" strokecolor="gray" strokeweight="2.25pt">
                  <o:lock v:ext="edit" aspectratio="t"/>
                </v:line>
                <v:line id="_x0000_s3111" style="position:absolute" from="1314,8694" to="7614,8694" strokecolor="gray" strokeweight="2.25pt">
                  <o:lock v:ext="edit" aspectratio="t"/>
                </v:line>
                <v:line id="_x0000_s3112" style="position:absolute" from="1314,9594" to="7614,9594" strokecolor="gray" strokeweight="2.25pt">
                  <o:lock v:ext="edit" aspectratio="t"/>
                </v:line>
                <v:line id="_x0000_s3113" style="position:absolute" from="1314,10494" to="7614,10494" strokecolor="gray" strokeweight="2.25pt">
                  <o:lock v:ext="edit" aspectratio="t"/>
                </v:line>
              </v:group>
              <v:group id="_x0000_s3114" style="position:absolute;left:2214;top:5994;width:3600;height:5400" coordorigin="2214,5994" coordsize="3600,5400">
                <o:lock v:ext="edit" aspectratio="t"/>
                <v:line id="_x0000_s3115" style="position:absolute" from="2214,5994" to="2214,11394" strokecolor="gray" strokeweight="2.25pt">
                  <o:lock v:ext="edit" aspectratio="t"/>
                </v:line>
                <v:line id="_x0000_s3116" style="position:absolute" from="3114,5994" to="3114,11394" strokecolor="gray" strokeweight="2.25pt">
                  <o:lock v:ext="edit" aspectratio="t"/>
                </v:line>
                <v:line id="_x0000_s3117" style="position:absolute" from="4014,5994" to="4014,11394" strokecolor="red" strokeweight="3pt">
                  <o:lock v:ext="edit" aspectratio="t"/>
                </v:line>
                <v:line id="_x0000_s3118" style="position:absolute" from="4914,5994" to="4914,11394" strokecolor="gray" strokeweight="2.25pt">
                  <o:lock v:ext="edit" aspectratio="t"/>
                </v:line>
                <v:line id="_x0000_s3119" style="position:absolute" from="5814,5994" to="5814,11394" strokecolor="gray" strokeweight="2.25pt">
                  <o:lock v:ext="edit" aspectratio="t"/>
                </v:line>
              </v:group>
            </v:group>
          </v:group>
        </w:pict>
      </w:r>
    </w:p>
    <w:p w:rsidR="00B777F2" w:rsidRPr="00B777F2" w:rsidRDefault="00B777F2" w:rsidP="00B777F2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339966"/>
          <w:sz w:val="32"/>
          <w:szCs w:val="52"/>
        </w:rPr>
        <w:sym w:font="Wingdings 2" w:char="F097"/>
      </w:r>
      <w:r w:rsidRPr="00B777F2">
        <w:rPr>
          <w:rFonts w:ascii="Arial" w:hAnsi="Arial" w:cs="Arial"/>
          <w:b/>
          <w:color w:val="3366FF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Περίμετρος:</w:t>
      </w:r>
    </w:p>
    <w:p w:rsidR="00B777F2" w:rsidRPr="00B777F2" w:rsidRDefault="00B777F2" w:rsidP="00B777F2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2"/>
          <w:szCs w:val="12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486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  <w:t>.............. εκ.</w:t>
      </w:r>
    </w:p>
    <w:p w:rsidR="00B777F2" w:rsidRPr="00B777F2" w:rsidRDefault="00B777F2" w:rsidP="00B777F2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339966"/>
          <w:sz w:val="32"/>
          <w:szCs w:val="52"/>
        </w:rPr>
        <w:sym w:font="Wingdings 2" w:char="F097"/>
      </w:r>
      <w:r w:rsidRPr="00B777F2">
        <w:rPr>
          <w:rFonts w:ascii="Arial" w:hAnsi="Arial" w:cs="Arial"/>
          <w:b/>
          <w:color w:val="3366FF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Εμβαδόν:</w:t>
      </w:r>
    </w:p>
    <w:p w:rsidR="00B777F2" w:rsidRPr="00B777F2" w:rsidRDefault="00B777F2" w:rsidP="00B777F2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2"/>
          <w:szCs w:val="12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486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  <w:t>.............. τ.εκ.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C100E" w:rsidRDefault="004C100E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C100E" w:rsidRDefault="004C100E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C100E" w:rsidRDefault="004C100E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C100E" w:rsidRPr="00B777F2" w:rsidRDefault="004C100E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339966"/>
          <w:sz w:val="32"/>
          <w:szCs w:val="52"/>
        </w:rPr>
        <w:sym w:font="Wingdings 2" w:char="F097"/>
      </w:r>
      <w:r w:rsidRPr="00B777F2">
        <w:rPr>
          <w:rFonts w:ascii="Arial" w:hAnsi="Arial" w:cs="Arial"/>
          <w:b/>
          <w:color w:val="3366FF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Περίμετρος:</w:t>
      </w:r>
    </w:p>
    <w:p w:rsidR="00B777F2" w:rsidRPr="00B777F2" w:rsidRDefault="00B777F2" w:rsidP="00B777F2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2"/>
          <w:szCs w:val="12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486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  <w:t>.............. εκ.</w:t>
      </w:r>
    </w:p>
    <w:p w:rsidR="00B777F2" w:rsidRPr="00B777F2" w:rsidRDefault="00B777F2" w:rsidP="00B777F2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339966"/>
          <w:sz w:val="32"/>
          <w:szCs w:val="52"/>
        </w:rPr>
        <w:sym w:font="Wingdings 2" w:char="F097"/>
      </w:r>
      <w:r w:rsidRPr="00B777F2">
        <w:rPr>
          <w:rFonts w:ascii="Arial" w:hAnsi="Arial" w:cs="Arial"/>
          <w:b/>
          <w:color w:val="3366FF"/>
          <w:sz w:val="32"/>
          <w:szCs w:val="52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Εμβαδόν:</w:t>
      </w:r>
    </w:p>
    <w:p w:rsidR="00B777F2" w:rsidRPr="00B777F2" w:rsidRDefault="00B777F2" w:rsidP="00B777F2">
      <w:pPr>
        <w:shd w:val="clear" w:color="auto" w:fill="FFFFFF"/>
        <w:tabs>
          <w:tab w:val="left" w:pos="4500"/>
        </w:tabs>
        <w:rPr>
          <w:rFonts w:ascii="Arial" w:hAnsi="Arial" w:cs="Arial"/>
          <w:b/>
          <w:sz w:val="2"/>
          <w:szCs w:val="12"/>
          <w:lang w:val="el-GR"/>
        </w:rPr>
      </w:pPr>
    </w:p>
    <w:p w:rsidR="00B777F2" w:rsidRPr="004C100E" w:rsidRDefault="00B777F2" w:rsidP="004C100E">
      <w:pPr>
        <w:shd w:val="clear" w:color="auto" w:fill="FFFFFF"/>
        <w:tabs>
          <w:tab w:val="left" w:pos="486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  <w:t>.............. τ.εκ.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C100E" w:rsidRDefault="004C100E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C100E" w:rsidRPr="00B777F2" w:rsidRDefault="004C100E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3129" style="position:absolute;margin-left:242.05pt;margin-top:6.15pt;width:206.9pt;height:65.95pt;z-index:251586048" coordorigin="5348,7701" coordsize="5387,1809">
            <v:shape id="_x0000_s3130" type="#_x0000_t75" style="position:absolute;left:7929;top:7701;width:2806;height:1809">
              <v:imagedata r:id="rId25" o:title="5-9" gain="74473f"/>
            </v:shape>
            <v:shape id="_x0000_s3131" type="#_x0000_t202" style="position:absolute;left:5348;top:7719;width:5265;height:1620" filled="f" strokecolor="#36f" strokeweight="1.5pt">
              <v:textbox style="mso-next-textbox:#_x0000_s3131">
                <w:txbxContent>
                  <w:p w:rsidR="00291988" w:rsidRPr="005E0C38" w:rsidRDefault="00291988" w:rsidP="00B777F2"/>
                  <w:p w:rsidR="00291988" w:rsidRPr="004C100E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 w:rsidRPr="004C100E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γ΄ τεύχος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56"/>
                        <w:lang w:val="el-GR"/>
                      </w:rPr>
                      <w:t xml:space="preserve">      </w:t>
                    </w:r>
                    <w:r w:rsidRPr="004C100E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7</w:t>
                    </w:r>
                    <w:r w:rsidRPr="004C100E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–4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0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3121" style="position:absolute;margin-left:312.7pt;margin-top:18.15pt;width:154.85pt;height:19.85pt;z-index:251585024" coordorigin="7254,10655" coordsize="3097,397">
            <v:oval id="_x0000_s3122" style="position:absolute;left:8334;top:10655;width:397;height:397;rotation:-90" fillcolor="#fc0" strokeweight="2.25pt"/>
            <v:oval id="_x0000_s3123" style="position:absolute;left:7254;top:10655;width:397;height:397;rotation:-90" fillcolor="#36f" strokeweight="2.25pt"/>
            <v:oval id="_x0000_s3124" style="position:absolute;left:8874;top:10655;width:397;height:397;rotation:-90" fillcolor="#f60" strokeweight="2.25pt"/>
            <v:oval id="_x0000_s3125" style="position:absolute;left:9414;top:10655;width:397;height:397;rotation:-90" filled="f" fillcolor="#936" strokeweight="2.25pt"/>
            <v:oval id="_x0000_s3126" style="position:absolute;left:7794;top:10655;width:397;height:397;rotation:-90" fillcolor="#0cf" strokeweight="2.25pt"/>
            <v:oval id="_x0000_s3127" style="position:absolute;left:9954;top:10655;width:397;height:397;rotation:-90" fillcolor="#396" strokeweight="2.25pt"/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C100E" w:rsidP="004C100E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br w:type="page"/>
      </w:r>
      <w:r w:rsidR="004B4F26"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559" type="#_x0000_t202" style="position:absolute;margin-left:0;margin-top:788.7pt;width:46.35pt;height:25.5pt;z-index:251805184;mso-wrap-style:none;mso-position-horizontal:center;mso-position-horizontal-relative:margin;mso-position-vertical-relative:page" fillcolor="#fc9" stroked="f">
            <v:textbox style="mso-next-textbox:#_x0000_s5559" inset="2mm,1mm,2mm,1mm">
              <w:txbxContent>
                <w:p w:rsidR="00291988" w:rsidRPr="00592B62" w:rsidRDefault="00291988" w:rsidP="004C100E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23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87</w:t>
                  </w:r>
                </w:p>
              </w:txbxContent>
            </v:textbox>
            <w10:wrap anchorx="margin" anchory="page"/>
          </v:shape>
        </w:pict>
      </w:r>
    </w:p>
    <w:p w:rsidR="00B777F2" w:rsidRPr="004314EB" w:rsidRDefault="004B4F26" w:rsidP="00B777F2">
      <w:pPr>
        <w:shd w:val="clear" w:color="auto" w:fill="FFFFFF"/>
        <w:rPr>
          <w:rFonts w:ascii="Arial" w:hAnsi="Arial" w:cs="Arial"/>
          <w:b/>
          <w:sz w:val="2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FF"/>
          <w:sz w:val="40"/>
          <w:szCs w:val="64"/>
        </w:rPr>
        <w:lastRenderedPageBreak/>
        <w:pict>
          <v:shape id="_x0000_s1523" type="#_x0000_t202" style="position:absolute;margin-left:-1pt;margin-top:-6.1pt;width:1in;height:36.45pt;z-index:251486720" filled="f" fillcolor="blue" stroked="f" strokecolor="red">
            <v:textbox style="mso-next-textbox:#_x0000_s1523" inset="0,,0">
              <w:txbxContent>
                <w:p w:rsidR="00291988" w:rsidRPr="008B11EF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0000FF"/>
                      <w:sz w:val="112"/>
                      <w:szCs w:val="96"/>
                      <w:lang w:val="en-US"/>
                    </w:rPr>
                  </w:pPr>
                  <w:r w:rsidRPr="008B11EF">
                    <w:rPr>
                      <w:rFonts w:ascii="Tahoma" w:hAnsi="Tahoma" w:cs="Tahoma"/>
                      <w:b/>
                      <w:color w:val="0000FF"/>
                      <w:sz w:val="56"/>
                      <w:szCs w:val="96"/>
                    </w:rPr>
                    <w:t>35</w:t>
                  </w:r>
                </w:p>
              </w:txbxContent>
            </v:textbox>
          </v:shape>
        </w:pict>
      </w:r>
    </w:p>
    <w:p w:rsidR="00B777F2" w:rsidRPr="008B11EF" w:rsidRDefault="00B777F2" w:rsidP="00B777F2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0000FF"/>
          <w:sz w:val="40"/>
          <w:szCs w:val="64"/>
          <w:lang w:val="el-GR"/>
        </w:rPr>
      </w:pPr>
      <w:r w:rsidRPr="00B777F2">
        <w:rPr>
          <w:rFonts w:ascii="Arial" w:hAnsi="Arial" w:cs="Arial"/>
          <w:b/>
          <w:color w:val="0000FF"/>
          <w:sz w:val="40"/>
          <w:szCs w:val="64"/>
          <w:lang w:val="el-GR"/>
        </w:rPr>
        <w:tab/>
      </w:r>
      <w:r w:rsidRPr="008B11EF">
        <w:rPr>
          <w:rFonts w:ascii="Tahoma" w:hAnsi="Tahoma" w:cs="Tahoma"/>
          <w:b/>
          <w:color w:val="0000FF"/>
          <w:sz w:val="40"/>
          <w:szCs w:val="64"/>
          <w:lang w:val="el-GR"/>
        </w:rPr>
        <w:t>Διαχειρίζομαι αριθμούς</w:t>
      </w:r>
      <w:r w:rsidR="001718E9" w:rsidRPr="008B11EF">
        <w:rPr>
          <w:rFonts w:ascii="Tahoma" w:hAnsi="Tahoma" w:cs="Tahoma"/>
          <w:b/>
          <w:color w:val="0000FF"/>
          <w:sz w:val="40"/>
          <w:szCs w:val="64"/>
          <w:lang w:val="el-GR"/>
        </w:rPr>
        <w:t xml:space="preserve"> </w:t>
      </w:r>
      <w:r w:rsidRPr="008B11EF">
        <w:rPr>
          <w:rFonts w:ascii="Tahoma" w:hAnsi="Tahoma" w:cs="Tahoma"/>
          <w:b/>
          <w:color w:val="0000FF"/>
          <w:sz w:val="40"/>
          <w:szCs w:val="64"/>
          <w:lang w:val="el-GR"/>
        </w:rPr>
        <w:t>ως το 20.000</w:t>
      </w: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8B11EF" w:rsidRDefault="00B777F2" w:rsidP="001718E9">
      <w:pPr>
        <w:shd w:val="clear" w:color="auto" w:fill="FFFFFF"/>
        <w:jc w:val="center"/>
        <w:rPr>
          <w:rFonts w:ascii="Tahoma" w:hAnsi="Tahoma" w:cs="Tahoma"/>
          <w:b/>
          <w:color w:val="FF6600"/>
          <w:sz w:val="40"/>
          <w:szCs w:val="60"/>
          <w:lang w:val="el-GR"/>
        </w:rPr>
      </w:pPr>
      <w:r w:rsidRPr="008B11EF">
        <w:rPr>
          <w:rFonts w:ascii="Tahoma" w:hAnsi="Tahoma" w:cs="Tahoma"/>
          <w:b/>
          <w:color w:val="FF6600"/>
          <w:sz w:val="40"/>
          <w:szCs w:val="60"/>
          <w:lang w:val="el-GR"/>
        </w:rPr>
        <w:t>Επίσκεψη</w:t>
      </w:r>
      <w:r w:rsidR="001718E9" w:rsidRPr="008B11EF">
        <w:rPr>
          <w:rFonts w:ascii="Tahoma" w:hAnsi="Tahoma" w:cs="Tahoma"/>
          <w:b/>
          <w:color w:val="FF6600"/>
          <w:sz w:val="40"/>
          <w:szCs w:val="60"/>
          <w:lang w:val="el-GR"/>
        </w:rPr>
        <w:t xml:space="preserve"> </w:t>
      </w:r>
      <w:r w:rsidRPr="008B11EF">
        <w:rPr>
          <w:rFonts w:ascii="Tahoma" w:hAnsi="Tahoma" w:cs="Tahoma"/>
          <w:b/>
          <w:color w:val="FF6600"/>
          <w:sz w:val="40"/>
          <w:szCs w:val="60"/>
          <w:lang w:val="el-GR"/>
        </w:rPr>
        <w:t>στη Δημοτική Βιβλιοθήκη</w:t>
      </w:r>
    </w:p>
    <w:p w:rsidR="00B777F2" w:rsidRPr="00B777F2" w:rsidRDefault="001718E9" w:rsidP="00B777F2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  <w:r>
        <w:rPr>
          <w:rFonts w:ascii="Arial" w:hAnsi="Arial" w:cs="Arial"/>
          <w:b/>
          <w:noProof/>
          <w:sz w:val="16"/>
          <w:szCs w:val="28"/>
          <w:lang w:val="el-GR" w:eastAsia="el-GR"/>
        </w:rPr>
        <w:drawing>
          <wp:anchor distT="0" distB="0" distL="114300" distR="114300" simplePos="0" relativeHeight="2513064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46990</wp:posOffset>
            </wp:positionV>
            <wp:extent cx="376555" cy="395605"/>
            <wp:effectExtent l="19050" t="0" r="4445" b="0"/>
            <wp:wrapNone/>
            <wp:docPr id="498" name="Picture 498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1718E9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Ισχύει ότι 200 + 500 = 500 + 200;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Ισχύει ότι 500 – 200 = 200 – 500;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Η Δημοτική Βιβλιοθήκη “Οδυσσέας Ελύτης” ξεκίνησε έχοντας 7.127 βιβλία. Την πρώτη εβδομάδα της λειτουρ</w:t>
      </w:r>
      <w:r w:rsidR="001718E9"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>γίας της, ένα σωματείο τής δώρισε 5.980 βιβλία. Πόσα βιβλία έχει τώρα η βιβλιοθήκη;</w:t>
      </w:r>
    </w:p>
    <w:p w:rsidR="00B777F2" w:rsidRDefault="004B4F26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l-GR" w:eastAsia="el-GR"/>
        </w:rPr>
        <w:pict>
          <v:group id="_x0000_s6751" style="position:absolute;margin-left:32.25pt;margin-top:7.5pt;width:443.6pt;height:406.65pt;z-index:251806208" coordorigin="1779,5547" coordsize="8694,7562">
            <v:group id="_x0000_s1527" style="position:absolute;left:1859;top:5547;width:7447;height:1380" coordorigin="1494,1258" coordsize="9000,2216">
              <v:shape id="_x0000_s1528" type="#_x0000_t62" style="position:absolute;left:3654;top:1258;width:6840;height:2216" adj="-1453,10049" fillcolor="#cff" strokecolor="blue" strokeweight="1.5pt">
                <v:textbox style="mso-next-textbox:#_x0000_s1528" inset="0,0,0,0">
                  <w:txbxContent>
                    <w:p w:rsidR="00291988" w:rsidRPr="001718E9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1718E9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Έχει περίπου</w:t>
                      </w:r>
                    </w:p>
                    <w:p w:rsidR="00291988" w:rsidRPr="001718E9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1718E9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7.000 + 5.000 = 12.000 </w:t>
                      </w:r>
                    </w:p>
                    <w:p w:rsidR="00291988" w:rsidRPr="001718E9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1718E9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βιβλία.</w:t>
                      </w:r>
                    </w:p>
                    <w:p w:rsidR="00291988" w:rsidRPr="00651520" w:rsidRDefault="00291988" w:rsidP="00B777F2">
                      <w:pPr>
                        <w:rPr>
                          <w:szCs w:val="56"/>
                        </w:rPr>
                      </w:pPr>
                    </w:p>
                  </w:txbxContent>
                </v:textbox>
              </v:shape>
              <v:shape id="_x0000_s1529" type="#_x0000_t75" style="position:absolute;left:1494;top:1930;width:1508;height:1364">
                <v:imagedata r:id="rId52" o:title="88-1" gain="74473f"/>
              </v:shape>
            </v:group>
            <v:group id="_x0000_s5560" style="position:absolute;left:1859;top:7200;width:8614;height:1366" coordorigin="1494,4602" coordsize="9000,2251">
              <v:shape id="_x0000_s5561" type="#_x0000_t75" style="position:absolute;left:1494;top:5378;width:1406;height:1475">
                <v:imagedata r:id="rId53" o:title="88-2" gain="74473f"/>
              </v:shape>
              <v:shape id="_x0000_s5562" type="#_x0000_t62" style="position:absolute;left:3654;top:4602;width:6840;height:2216" adj="-1453,10049" fillcolor="#cff" strokecolor="blue" strokeweight="1.5pt">
                <v:textbox style="mso-next-textbox:#_x0000_s5562" inset="0,0,0,0">
                  <w:txbxContent>
                    <w:p w:rsidR="00291988" w:rsidRPr="001718E9" w:rsidRDefault="00291988" w:rsidP="001718E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1718E9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Έχει περίπου</w:t>
                      </w:r>
                    </w:p>
                    <w:p w:rsidR="00291988" w:rsidRPr="001718E9" w:rsidRDefault="00291988" w:rsidP="001718E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1718E9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7.000 + 6.000 = 13.000 </w:t>
                      </w:r>
                    </w:p>
                    <w:p w:rsidR="00291988" w:rsidRPr="001718E9" w:rsidRDefault="00291988" w:rsidP="001718E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1718E9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βιβλία.</w:t>
                      </w:r>
                    </w:p>
                    <w:p w:rsidR="00291988" w:rsidRPr="001718E9" w:rsidRDefault="00291988" w:rsidP="001718E9">
                      <w:pPr>
                        <w:rPr>
                          <w:sz w:val="14"/>
                          <w:szCs w:val="56"/>
                        </w:rPr>
                      </w:pPr>
                    </w:p>
                  </w:txbxContent>
                </v:textbox>
              </v:shape>
            </v:group>
            <v:group id="_x0000_s5563" style="position:absolute;left:1779;top:8862;width:8694;height:2658" coordorigin="1143,7961" coordsize="9617,4181">
              <v:shape id="_x0000_s5564" type="#_x0000_t75" style="position:absolute;left:1143;top:10725;width:1434;height:1417">
                <v:imagedata r:id="rId54" o:title="88-3" gain="69719f"/>
              </v:shape>
              <v:shape id="_x0000_s5565" type="#_x0000_t62" style="position:absolute;left:2225;top:7961;width:8535;height:2919;mso-position-horizontal:right" adj="1405,25093" fillcolor="#cff" strokecolor="blue" strokeweight="1.5pt">
                <v:textbox style="mso-next-textbox:#_x0000_s5565" inset="0,0,0,0">
                  <w:txbxContent>
                    <w:p w:rsidR="00291988" w:rsidRPr="00D514AF" w:rsidRDefault="00291988" w:rsidP="00D514A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D514AF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Έχει περίπου 7.130 + 5.980. </w:t>
                      </w:r>
                    </w:p>
                    <w:p w:rsidR="00291988" w:rsidRPr="00D514AF" w:rsidRDefault="00291988" w:rsidP="00D514A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D514AF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Θα κρατήσω τις χιλιάδες</w:t>
                      </w:r>
                    </w:p>
                    <w:p w:rsidR="00291988" w:rsidRPr="00D514AF" w:rsidRDefault="00291988" w:rsidP="00D514A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D514AF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στο μυαλό μου και θα προσθέσω το 130 με το 980.</w:t>
                      </w:r>
                    </w:p>
                    <w:p w:rsidR="00291988" w:rsidRPr="006C02DD" w:rsidRDefault="00291988" w:rsidP="00D514AF">
                      <w:pPr>
                        <w:rPr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</v:group>
            <v:group id="_x0000_s5566" style="position:absolute;left:2429;top:11297;width:7229;height:1812" coordorigin="1134,12450" coordsize="9626,2849">
              <v:shape id="_x0000_s5567" type="#_x0000_t75" style="position:absolute;left:1134;top:13914;width:1412;height:1385">
                <v:imagedata r:id="rId55" o:title="88-4" gain="74473f"/>
              </v:shape>
              <v:shape id="_x0000_s5568" type="#_x0000_t62" style="position:absolute;left:2398;top:12450;width:8362;height:1548;mso-position-horizontal:right" adj="723,26179" fillcolor="#cff" strokecolor="blue" strokeweight="1.5pt">
                <v:textbox style="mso-next-textbox:#_x0000_s5568" inset="0,0,0,0">
                  <w:txbxContent>
                    <w:p w:rsidR="00291988" w:rsidRPr="00D514AF" w:rsidRDefault="00291988" w:rsidP="00D514A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D514AF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Καλύτερα να ξεκινήσεις από </w:t>
                      </w:r>
                    </w:p>
                    <w:p w:rsidR="00291988" w:rsidRPr="00D514AF" w:rsidRDefault="00291988" w:rsidP="00D514AF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το μεγαλύτερο,</w:t>
                      </w:r>
                      <w:r w:rsidRPr="00D514AF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 το 980.</w:t>
                      </w:r>
                    </w:p>
                    <w:p w:rsidR="00291988" w:rsidRPr="006C02DD" w:rsidRDefault="00291988" w:rsidP="00D514AF">
                      <w:pPr>
                        <w:rPr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1718E9" w:rsidRDefault="001718E9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916D25" w:rsidRDefault="00916D25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916D25" w:rsidRPr="00B777F2" w:rsidRDefault="00916D25" w:rsidP="00B777F2">
      <w:pPr>
        <w:suppressAutoHyphens/>
        <w:rPr>
          <w:rFonts w:ascii="Arial" w:hAnsi="Arial" w:cs="Arial"/>
          <w:b/>
          <w:color w:val="008000"/>
          <w:sz w:val="28"/>
          <w:szCs w:val="48"/>
          <w:u w:val="single"/>
          <w:lang w:val="el-GR"/>
        </w:rPr>
      </w:pPr>
    </w:p>
    <w:p w:rsidR="00B777F2" w:rsidRPr="00B777F2" w:rsidRDefault="00B777F2" w:rsidP="00B777F2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14"/>
          <w:lang w:val="el-GR"/>
        </w:rPr>
      </w:pPr>
    </w:p>
    <w:p w:rsidR="00B777F2" w:rsidRPr="00B777F2" w:rsidRDefault="00B777F2" w:rsidP="00B777F2">
      <w:pPr>
        <w:suppressAutoHyphens/>
        <w:rPr>
          <w:rFonts w:ascii="Arial" w:hAnsi="Arial" w:cs="Arial"/>
          <w:b/>
          <w:bCs/>
          <w:color w:val="3366FF"/>
          <w:sz w:val="10"/>
          <w:szCs w:val="20"/>
          <w:lang w:val="el-GR"/>
        </w:rPr>
      </w:pPr>
    </w:p>
    <w:p w:rsidR="00B777F2" w:rsidRPr="00D514AF" w:rsidRDefault="00B777F2" w:rsidP="00B777F2">
      <w:pPr>
        <w:shd w:val="clear" w:color="auto" w:fill="FFFFFF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0000FF"/>
          <w:sz w:val="36"/>
          <w:szCs w:val="56"/>
          <w:lang w:val="el-GR"/>
        </w:rPr>
        <w:t>Διαχείριση αρ</w:t>
      </w:r>
      <w:r w:rsidR="00D514AF">
        <w:rPr>
          <w:rFonts w:ascii="Arial" w:hAnsi="Arial" w:cs="Arial"/>
          <w:b/>
          <w:color w:val="0000FF"/>
          <w:sz w:val="36"/>
          <w:szCs w:val="56"/>
          <w:lang w:val="el-GR"/>
        </w:rPr>
        <w:t xml:space="preserve">ιθμών ως το 20.000: στρατηγικές </w:t>
      </w:r>
      <w:r w:rsidRPr="00B777F2">
        <w:rPr>
          <w:rFonts w:ascii="Arial" w:hAnsi="Arial" w:cs="Arial"/>
          <w:b/>
          <w:color w:val="0000FF"/>
          <w:sz w:val="36"/>
          <w:szCs w:val="56"/>
          <w:lang w:val="el-GR"/>
        </w:rPr>
        <w:t>υπολογι</w:t>
      </w:r>
      <w:r w:rsidR="00D514AF">
        <w:rPr>
          <w:rFonts w:ascii="Arial" w:hAnsi="Arial" w:cs="Arial"/>
          <w:b/>
          <w:color w:val="0000FF"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color w:val="0000FF"/>
          <w:sz w:val="36"/>
          <w:szCs w:val="56"/>
          <w:lang w:val="el-GR"/>
        </w:rPr>
        <w:t>σμών, εκ</w:t>
      </w:r>
      <w:r w:rsidR="00D514AF">
        <w:rPr>
          <w:rFonts w:ascii="Arial" w:hAnsi="Arial" w:cs="Arial"/>
          <w:b/>
          <w:color w:val="0000FF"/>
          <w:sz w:val="36"/>
          <w:szCs w:val="56"/>
          <w:lang w:val="el-GR"/>
        </w:rPr>
        <w:t>τίμηση. Στρατηγική της αντικατάστασης των αριθμών ενός προβλή</w:t>
      </w:r>
      <w:r w:rsidRPr="00B777F2">
        <w:rPr>
          <w:rFonts w:ascii="Arial" w:hAnsi="Arial" w:cs="Arial"/>
          <w:b/>
          <w:color w:val="0000FF"/>
          <w:sz w:val="36"/>
          <w:szCs w:val="56"/>
          <w:lang w:val="el-GR"/>
        </w:rPr>
        <w:t>ματος με μικρότερους.</w:t>
      </w:r>
      <w:r w:rsidR="004B4F26"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569" type="#_x0000_t202" style="position:absolute;margin-left:0;margin-top:788.7pt;width:46.35pt;height:25.5pt;z-index:251807232;mso-wrap-style:none;mso-position-horizontal:center;mso-position-horizontal-relative:margin;mso-position-vertical-relative:page" fillcolor="#fc9" stroked="f">
            <v:textbox style="mso-next-textbox:#_x0000_s5569" inset="2mm,1mm,2mm,1mm">
              <w:txbxContent>
                <w:p w:rsidR="00291988" w:rsidRPr="00592B62" w:rsidRDefault="00291988" w:rsidP="00D514A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24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88</w:t>
                  </w:r>
                </w:p>
              </w:txbxContent>
            </v:textbox>
            <w10:wrap anchorx="margin" anchory="page"/>
          </v:shape>
        </w:pict>
      </w:r>
    </w:p>
    <w:p w:rsidR="00D514AF" w:rsidRPr="00D514AF" w:rsidRDefault="00D514AF" w:rsidP="00D514AF">
      <w:pPr>
        <w:spacing w:after="200" w:line="276" w:lineRule="auto"/>
        <w:rPr>
          <w:rFonts w:ascii="Arial" w:hAnsi="Arial" w:cs="Arial"/>
          <w:noProof/>
          <w:sz w:val="36"/>
          <w:szCs w:val="56"/>
          <w:lang w:val="el-GR"/>
        </w:rPr>
        <w:sectPr w:rsidR="00D514AF" w:rsidRPr="00D514AF" w:rsidSect="00E74F61">
          <w:pgSz w:w="11909" w:h="16834" w:code="9"/>
          <w:pgMar w:top="1134" w:right="1134" w:bottom="1134" w:left="1134" w:header="709" w:footer="709" w:gutter="0"/>
          <w:cols w:space="708"/>
          <w:docGrid w:linePitch="360"/>
        </w:sectPr>
      </w:pPr>
    </w:p>
    <w:p w:rsidR="00D514AF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sz w:val="36"/>
          <w:szCs w:val="56"/>
          <w:lang w:val="el-GR" w:eastAsia="el-GR"/>
        </w:rPr>
        <w:lastRenderedPageBreak/>
        <w:drawing>
          <wp:anchor distT="0" distB="0" distL="114300" distR="114300" simplePos="0" relativeHeight="251437568" behindDoc="0" locked="0" layoutInCell="1" allowOverlap="1">
            <wp:simplePos x="0" y="0"/>
            <wp:positionH relativeFrom="column">
              <wp:posOffset>240656</wp:posOffset>
            </wp:positionH>
            <wp:positionV relativeFrom="paragraph">
              <wp:posOffset>57832</wp:posOffset>
            </wp:positionV>
            <wp:extent cx="561453" cy="518615"/>
            <wp:effectExtent l="19050" t="0" r="0" b="0"/>
            <wp:wrapNone/>
            <wp:docPr id="501" name="Picture 501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3" cy="5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α)         </w:t>
      </w:r>
      <w:r w:rsidR="00D514AF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Ποιο παιδί έχει εκτιμήσει με </w:t>
      </w:r>
      <w:r w:rsidRPr="008B11EF">
        <w:rPr>
          <w:rFonts w:ascii="Tahoma" w:hAnsi="Tahoma" w:cs="Tahoma"/>
          <w:b/>
          <w:sz w:val="36"/>
          <w:szCs w:val="56"/>
          <w:lang w:val="el-GR"/>
        </w:rPr>
        <w:t>μεγαλύτερη ακρίβεια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, ο Σαλ ή η Στέλλα; </w:t>
      </w:r>
    </w:p>
    <w:p w:rsidR="00B777F2" w:rsidRPr="00D514AF" w:rsidRDefault="00D514AF" w:rsidP="00B777F2">
      <w:pPr>
        <w:shd w:val="clear" w:color="auto" w:fill="FFFFFF"/>
        <w:rPr>
          <w:rFonts w:ascii="Arial" w:hAnsi="Arial" w:cs="Arial"/>
          <w:b/>
          <w:sz w:val="36"/>
          <w:szCs w:val="56"/>
          <w:u w:val="single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Εξηγούμε με τη βοήθεια των παρακάτω αριθμογραμμών.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4B4F26" w:rsidP="00B777F2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1540" style="position:absolute;margin-left:.55pt;margin-top:7.85pt;width:728.05pt;height:81.35pt;z-index:251487744" coordorigin="1143,3638" coordsize="14542,2640">
            <v:group id="_x0000_s1541" style="position:absolute;left:1470;top:5138;width:13890;height:420" coordorigin="1339,7194" coordsize="13833,420">
              <v:line id="_x0000_s1542" style="position:absolute" from="1339,7416" to="15172,7416" strokeweight="3pt"/>
              <v:line id="_x0000_s1543" style="position:absolute" from="1731,7194" to="1731,7614" strokeweight="2.25pt"/>
              <v:line id="_x0000_s1544" style="position:absolute" from="3894,7194" to="3894,7614" strokeweight="2.25pt"/>
              <v:line id="_x0000_s1545" style="position:absolute" from="6054,7194" to="6054,7614" strokeweight="2.25pt"/>
              <v:line id="_x0000_s1546" style="position:absolute" from="8214,7194" to="8214,7614" strokeweight="2.25pt"/>
              <v:line id="_x0000_s1547" style="position:absolute" from="10374,7194" to="10374,7614" strokeweight="2.25pt"/>
              <v:line id="_x0000_s1548" style="position:absolute" from="12534,7194" to="12534,7614" strokeweight="2.25pt"/>
              <v:line id="_x0000_s1549" style="position:absolute" from="14694,7194" to="14694,7614" strokeweight="2.25pt"/>
            </v:group>
            <v:group id="_x0000_s1550" style="position:absolute;left:1143;top:3638;width:14542;height:2640" coordorigin="1143,3638" coordsize="14542,2640">
              <v:group id="_x0000_s1551" style="position:absolute;left:1143;top:4418;width:14542;height:1860" coordorigin="1143,4418" coordsize="14542,1860">
                <v:shape id="_x0000_s1552" type="#_x0000_t202" style="position:absolute;left:1143;top:4423;width:1746;height:595" fillcolor="#9cf" strokecolor="#9cf">
                  <v:textbox style="mso-next-textbox:#_x0000_s1552" inset="0,0,0,0">
                    <w:txbxContent>
                      <w:p w:rsidR="00291988" w:rsidRPr="0021663B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21663B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6.950</w:t>
                        </w:r>
                      </w:p>
                    </w:txbxContent>
                  </v:textbox>
                </v:shape>
                <v:shape id="_x0000_s1553" type="#_x0000_t202" style="position:absolute;left:13939;top:4427;width:1746;height:595;mso-position-horizontal:right" fillcolor="#9cf" strokecolor="#9cf">
                  <v:textbox style="mso-next-textbox:#_x0000_s1553" inset="0,0,0,0">
                    <w:txbxContent>
                      <w:p w:rsidR="00291988" w:rsidRPr="0021663B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21663B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7.250</w:t>
                        </w:r>
                      </w:p>
                    </w:txbxContent>
                  </v:textbox>
                </v:shape>
                <v:shape id="_x0000_s1554" type="#_x0000_t202" style="position:absolute;left:3168;top:5683;width:1746;height:595" fillcolor="#9cf" strokecolor="#9cf">
                  <v:textbox style="mso-next-textbox:#_x0000_s1554" inset="0,0,0,0">
                    <w:txbxContent>
                      <w:p w:rsidR="00291988" w:rsidRPr="0021663B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21663B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7.000</w:t>
                        </w:r>
                      </w:p>
                    </w:txbxContent>
                  </v:textbox>
                </v:shape>
                <v:shape id="_x0000_s1555" type="#_x0000_t202" style="position:absolute;left:7488;top:5683;width:1746;height:595" fillcolor="#9cf" strokecolor="#9cf">
                  <v:textbox style="mso-next-textbox:#_x0000_s1555" inset="0,0,0,0">
                    <w:txbxContent>
                      <w:p w:rsidR="00291988" w:rsidRPr="0021663B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21663B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7.100</w:t>
                        </w:r>
                      </w:p>
                    </w:txbxContent>
                  </v:textbox>
                </v:shape>
                <v:shape id="_x0000_s1556" type="#_x0000_t202" style="position:absolute;left:5328;top:4418;width:1746;height:595" fillcolor="#9cf" strokecolor="#9cf">
                  <v:textbox style="mso-next-textbox:#_x0000_s1556" inset="0,0,0,0">
                    <w:txbxContent>
                      <w:p w:rsidR="00291988" w:rsidRPr="007E2DD0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r w:rsidRPr="0021663B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7.050</w:t>
                        </w:r>
                      </w:p>
                    </w:txbxContent>
                  </v:textbox>
                </v:shape>
                <v:shape id="_x0000_s1557" type="#_x0000_t202" style="position:absolute;left:9588;top:4418;width:1746;height:595" fillcolor="#9cf" strokecolor="#9cf">
                  <v:textbox style="mso-next-textbox:#_x0000_s1557" inset="0,0,0,0">
                    <w:txbxContent>
                      <w:p w:rsidR="00291988" w:rsidRPr="0021663B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21663B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7.150</w:t>
                        </w:r>
                      </w:p>
                    </w:txbxContent>
                  </v:textbox>
                </v:shape>
                <v:shape id="_x0000_s1558" type="#_x0000_t202" style="position:absolute;left:11808;top:5683;width:1746;height:595" fillcolor="#9cf" strokecolor="#9cf">
                  <v:textbox style="mso-next-textbox:#_x0000_s1558" inset="0,0,0,0">
                    <w:txbxContent>
                      <w:p w:rsidR="00291988" w:rsidRPr="0021663B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21663B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7.200</w:t>
                        </w:r>
                      </w:p>
                    </w:txbxContent>
                  </v:textbox>
                </v:shape>
              </v:group>
              <v:group id="_x0000_s1559" style="position:absolute;left:8514;top:3638;width:1746;height:1696" coordorigin="8514,3638" coordsize="1746,1696">
                <v:shape id="_x0000_s1560" type="#_x0000_t202" style="position:absolute;left:8514;top:3638;width:1746;height:607" filled="f" fillcolor="#9cf" strokecolor="#36f" strokeweight="2.25pt">
                  <v:textbox style="mso-next-textbox:#_x0000_s1560" inset="0,0,0,0">
                    <w:txbxContent>
                      <w:p w:rsidR="00291988" w:rsidRPr="0021663B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21663B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7.127</w:t>
                        </w:r>
                      </w:p>
                    </w:txbxContent>
                  </v:textbox>
                </v:shape>
                <v:line id="_x0000_s1561" style="position:absolute" from="9434,4254" to="9434,5334" strokecolor="blue" strokeweight="2.25pt">
                  <v:stroke endarrow="block" endarrowwidth="wide"/>
                </v:line>
              </v:group>
            </v:group>
          </v:group>
        </w:pict>
      </w:r>
    </w:p>
    <w:p w:rsidR="00B777F2" w:rsidRPr="00B777F2" w:rsidRDefault="00B777F2" w:rsidP="00B777F2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1562" style="position:absolute;margin-left:.45pt;margin-top:10.05pt;width:728.15pt;height:77.25pt;z-index:251488768" coordorigin="1143,2934" coordsize="14536,2520">
            <v:group id="_x0000_s1563" style="position:absolute;left:10348;top:4194;width:1746;height:1260" coordorigin="10348,4194" coordsize="1746,1260">
              <v:shape id="_x0000_s1564" type="#_x0000_t202" style="position:absolute;left:10348;top:4847;width:1746;height:607" filled="f" fillcolor="#9cf" strokecolor="#36f" strokeweight="2.25pt">
                <v:textbox style="mso-next-textbox:#_x0000_s1564" inset="0,0,0,0">
                  <w:txbxContent>
                    <w:p w:rsidR="00291988" w:rsidRPr="0021663B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21663B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5.980</w:t>
                      </w:r>
                    </w:p>
                  </w:txbxContent>
                </v:textbox>
              </v:shape>
              <v:line id="_x0000_s1565" style="position:absolute;flip:y" from="11234,4194" to="11234,4823" strokecolor="blue" strokeweight="2.25pt">
                <v:stroke endarrow="block" endarrowwidth="wide"/>
              </v:line>
            </v:group>
            <v:group id="_x0000_s1566" style="position:absolute;left:1470;top:3681;width:13890;height:420;mso-position-horizontal:center" coordorigin="1495,3654" coordsize="13323,420">
              <v:line id="_x0000_s1567" style="position:absolute" from="1495,3876" to="14818,3876" strokeweight="3pt"/>
              <v:line id="_x0000_s1568" style="position:absolute" from="1854,3654" to="1854,4074" strokeweight="2.25pt"/>
              <v:line id="_x0000_s1569" style="position:absolute" from="3654,3654" to="3654,4074" strokeweight="2.25pt"/>
              <v:line id="_x0000_s1570" style="position:absolute" from="5454,3654" to="5454,4074" strokeweight="2.25pt"/>
              <v:line id="_x0000_s1571" style="position:absolute" from="7254,3654" to="7254,4074" strokeweight="2.25pt"/>
              <v:line id="_x0000_s1572" style="position:absolute" from="9054,3654" to="9054,4074" strokeweight="2.25pt"/>
              <v:line id="_x0000_s1573" style="position:absolute" from="10854,3654" to="10854,4074" strokeweight="2.25pt"/>
              <v:line id="_x0000_s1574" style="position:absolute" from="12654,3654" to="12654,4074" strokeweight="2.25pt"/>
              <v:line id="_x0000_s1575" style="position:absolute" from="14454,3654" to="14454,4074" strokeweight="2.25pt"/>
            </v:group>
            <v:group id="_x0000_s1576" style="position:absolute;left:1143;top:2934;width:14536;height:1934" coordorigin="1143,2934" coordsize="14536,1934">
              <v:shape id="_x0000_s1577" type="#_x0000_t202" style="position:absolute;left:1143;top:2943;width:1746;height:595;mso-position-horizontal:left" fillcolor="#9cf" strokecolor="#9cf">
                <v:textbox style="mso-next-textbox:#_x0000_s1577" inset="0,0,0,0">
                  <w:txbxContent>
                    <w:p w:rsidR="00291988" w:rsidRPr="0021663B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21663B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5.930</w:t>
                      </w:r>
                    </w:p>
                  </w:txbxContent>
                </v:textbox>
              </v:shape>
              <v:shape id="_x0000_s1578" type="#_x0000_t202" style="position:absolute;left:2808;top:4254;width:1746;height:595" fillcolor="#9cf" strokecolor="#9cf">
                <v:textbox style="mso-next-textbox:#_x0000_s1578" inset="0,0,0,0">
                  <w:txbxContent>
                    <w:p w:rsidR="00291988" w:rsidRPr="0021663B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21663B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5.940</w:t>
                      </w:r>
                    </w:p>
                  </w:txbxContent>
                </v:textbox>
              </v:shape>
              <v:shape id="_x0000_s1579" type="#_x0000_t202" style="position:absolute;left:4628;top:2934;width:1746;height:595" fillcolor="#9cf" strokecolor="#9cf">
                <v:textbox style="mso-next-textbox:#_x0000_s1579" inset="0,0,0,0">
                  <w:txbxContent>
                    <w:p w:rsidR="00291988" w:rsidRPr="0021663B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21663B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5.950</w:t>
                      </w:r>
                    </w:p>
                  </w:txbxContent>
                </v:textbox>
              </v:shape>
              <v:shape id="_x0000_s1580" type="#_x0000_t202" style="position:absolute;left:8388;top:2954;width:1746;height:595" fillcolor="#9cf" strokecolor="#9cf">
                <v:textbox style="mso-next-textbox:#_x0000_s1580" inset="0,0,0,0">
                  <w:txbxContent>
                    <w:p w:rsidR="00291988" w:rsidRPr="0021663B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21663B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5.970</w:t>
                      </w:r>
                    </w:p>
                  </w:txbxContent>
                </v:textbox>
              </v:shape>
              <v:shape id="_x0000_s1581" type="#_x0000_t202" style="position:absolute;left:6488;top:4254;width:1746;height:595" fillcolor="#9cf" strokecolor="#9cf">
                <v:textbox style="mso-next-textbox:#_x0000_s1581" inset="0,0,0,0">
                  <w:txbxContent>
                    <w:p w:rsidR="00291988" w:rsidRPr="0021663B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21663B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5.960</w:t>
                      </w:r>
                    </w:p>
                  </w:txbxContent>
                </v:textbox>
              </v:shape>
              <v:shape id="_x0000_s1582" type="#_x0000_t202" style="position:absolute;left:12168;top:2954;width:1746;height:595" fillcolor="#9cf" strokecolor="#9cf">
                <v:textbox style="mso-next-textbox:#_x0000_s1582" inset="0,0,0,0">
                  <w:txbxContent>
                    <w:p w:rsidR="00291988" w:rsidRPr="0021663B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21663B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5.990</w:t>
                      </w:r>
                    </w:p>
                  </w:txbxContent>
                </v:textbox>
              </v:shape>
              <v:shape id="_x0000_s1583" type="#_x0000_t202" style="position:absolute;left:13933;top:4273;width:1746;height:595;mso-position-horizontal:right" fillcolor="#9cf" strokecolor="#9cf">
                <v:textbox style="mso-next-textbox:#_x0000_s1583" inset="0,0,0,0">
                  <w:txbxContent>
                    <w:p w:rsidR="00291988" w:rsidRPr="0021663B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21663B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6.000</w:t>
                      </w:r>
                    </w:p>
                  </w:txbxContent>
                </v:textbox>
              </v:shape>
            </v:group>
          </v:group>
        </w:pict>
      </w:r>
    </w:p>
    <w:p w:rsidR="00B777F2" w:rsidRPr="00B777F2" w:rsidRDefault="00B777F2" w:rsidP="00B777F2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21663B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07520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171450</wp:posOffset>
            </wp:positionV>
            <wp:extent cx="499110" cy="463550"/>
            <wp:effectExtent l="19050" t="0" r="0" b="0"/>
            <wp:wrapNone/>
            <wp:docPr id="502" name="Picture 502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63B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β)         Με ποιον τρόπο εκτιμούμε </w:t>
      </w:r>
      <w:r w:rsidRPr="008B11EF">
        <w:rPr>
          <w:rFonts w:ascii="Tahoma" w:hAnsi="Tahoma" w:cs="Tahoma"/>
          <w:b/>
          <w:sz w:val="36"/>
          <w:szCs w:val="56"/>
          <w:lang w:val="el-GR"/>
        </w:rPr>
        <w:t>πιο εύκολα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, με τον τρόπο του Σαλ ή του Νικήτα; </w:t>
      </w:r>
      <w:r w:rsidR="0021663B">
        <w:rPr>
          <w:rFonts w:ascii="Arial" w:hAnsi="Arial" w:cs="Arial"/>
          <w:b/>
          <w:sz w:val="36"/>
          <w:szCs w:val="56"/>
          <w:lang w:val="el-GR"/>
        </w:rPr>
        <w:t xml:space="preserve">  </w:t>
      </w:r>
    </w:p>
    <w:p w:rsidR="00B777F2" w:rsidRPr="00B777F2" w:rsidRDefault="0021663B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Εξηγούμε.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Με ποιον τρόπο από τους 2 εκτιμούμε με </w:t>
      </w:r>
      <w:r w:rsidRPr="008B11EF">
        <w:rPr>
          <w:rFonts w:ascii="Tahoma" w:hAnsi="Tahoma" w:cs="Tahoma"/>
          <w:b/>
          <w:sz w:val="36"/>
          <w:szCs w:val="56"/>
          <w:lang w:val="el-GR"/>
        </w:rPr>
        <w:t>μεγαλύτερη ακρίβεια</w:t>
      </w:r>
      <w:r w:rsidRPr="00B777F2">
        <w:rPr>
          <w:rFonts w:ascii="Arial" w:hAnsi="Arial" w:cs="Arial"/>
          <w:b/>
          <w:sz w:val="36"/>
          <w:szCs w:val="56"/>
          <w:lang w:val="el-GR"/>
        </w:rPr>
        <w:t>; Εξηγούμε.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10"/>
          <w:szCs w:val="20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1587" style="position:absolute;margin-left:36.6pt;margin-top:23pt;width:657.15pt;height:93.2pt;z-index:251489792" coordorigin="1548,5409" coordsize="13816,2558">
            <v:group id="_x0000_s1588" style="position:absolute;left:2374;top:6217;width:12108;height:964" coordorigin="2374,6217" coordsize="12108,964"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589" type="#_x0000_t19" style="position:absolute;left:5226;top:3365;width:964;height:6667;rotation:270" coordsize="21600,37311" adj="-3820375,4013320,,18376" path="wr-21600,-3224,21600,39976,11352,,10393,37311nfewr-21600,-3224,21600,39976,11352,,10393,37311l,18376nsxe" strokeweight="2.25pt">
                <v:stroke endarrow="block" endarrowwidth="wide"/>
                <v:path o:connectlocs="11352,0;10393,37311;0,18376"/>
              </v:shape>
              <v:shape id="_x0000_s1590" type="#_x0000_t19" style="position:absolute;left:10262;top:5027;width:850;height:3266;rotation:270" coordsize="21600,37311" adj="-3820375,4013320,,18376" path="wr-21600,-3224,21600,39976,11352,,10393,37311nfewr-21600,-3224,21600,39976,11352,,10393,37311l,18376nsxe" strokeweight="2.25pt">
                <v:stroke endarrow="block" endarrowwidth="wide"/>
                <v:path o:connectlocs="11352,0;10393,37311;0,18376"/>
              </v:shape>
              <v:shape id="_x0000_s1591" type="#_x0000_t19" style="position:absolute;left:12963;top:5602;width:850;height:2188;rotation:270" coordsize="21600,37311" adj="-3820375,4013320,,18376" path="wr-21600,-3224,21600,39976,11352,,10393,37311nfewr-21600,-3224,21600,39976,11352,,10393,37311l,18376nsxe" strokeweight="2.25pt">
                <v:stroke endarrow="block" endarrowwidth="wide"/>
                <v:path o:connectlocs="11352,0;10393,37311;0,18376"/>
              </v:shape>
            </v:group>
            <v:group id="_x0000_s1592" style="position:absolute;left:1548;top:5409;width:13816;height:2558" coordorigin="1548,5409" coordsize="13816,2558">
              <v:group id="_x0000_s1593" style="position:absolute;left:1548;top:5409;width:13816;height:2558" coordorigin="1548,5409" coordsize="13816,2558">
                <v:shape id="_x0000_s1594" type="#_x0000_t202" style="position:absolute;left:4694;top:5409;width:1980;height:765" filled="f" fillcolor="#9cf" stroked="f" strokecolor="white">
                  <v:textbox style="mso-next-textbox:#_x0000_s1594" inset="0,0,0,0">
                    <w:txbxContent>
                      <w:p w:rsidR="00291988" w:rsidRPr="00EC5C6A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8"/>
                            <w:szCs w:val="8"/>
                          </w:rPr>
                        </w:pPr>
                      </w:p>
                      <w:p w:rsidR="00291988" w:rsidRPr="0021663B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36"/>
                            <w:szCs w:val="56"/>
                          </w:rPr>
                        </w:pPr>
                        <w:r w:rsidRPr="0021663B">
                          <w:rPr>
                            <w:rFonts w:ascii="Arial" w:hAnsi="Arial" w:cs="Arial"/>
                            <w:b/>
                            <w:color w:val="0000FF"/>
                            <w:sz w:val="36"/>
                            <w:szCs w:val="56"/>
                          </w:rPr>
                          <w:t>+ 5.000</w:t>
                        </w:r>
                      </w:p>
                    </w:txbxContent>
                  </v:textbox>
                </v:shape>
                <v:group id="_x0000_s1595" style="position:absolute;left:1548;top:5454;width:13816;height:2513" coordorigin="1548,5454" coordsize="13816,2513">
                  <v:group id="_x0000_s1596" style="position:absolute;left:1548;top:6725;width:13816;height:1242" coordorigin="1548,6725" coordsize="13816,1242">
                    <v:group id="_x0000_s1597" style="position:absolute;left:1580;top:6725;width:13663;height:477" coordorigin="1580,6725" coordsize="13663,477">
                      <v:line id="_x0000_s1598" style="position:absolute;mso-position-horizontal:center" from="1580,7015" to="15243,7015" strokeweight="3pt"/>
                      <v:line id="_x0000_s1599" style="position:absolute" from="2411,6765" to="2411,7202" strokeweight="2.25pt"/>
                      <v:line id="_x0000_s1600" style="position:absolute" from="9054,6742" to="9054,7179" strokeweight="2.25pt"/>
                      <v:line id="_x0000_s1601" style="position:absolute" from="12294,6745" to="12294,7182" strokeweight="2.25pt"/>
                      <v:line id="_x0000_s1602" style="position:absolute" from="14454,6725" to="14454,7162" strokeweight="2.25pt"/>
                    </v:group>
                    <v:group id="_x0000_s1603" style="position:absolute;left:1548;top:7196;width:13816;height:771" coordorigin="1548,7196" coordsize="13816,771">
                      <v:shape id="_x0000_s1604" type="#_x0000_t202" style="position:absolute;left:1548;top:7202;width:1803;height:765" fillcolor="#9cf" strokecolor="#9cf">
                        <v:textbox style="mso-next-textbox:#_x0000_s1604" inset="0,0,0,0">
                          <w:txbxContent>
                            <w:p w:rsidR="00291988" w:rsidRPr="00EC5C6A" w:rsidRDefault="00291988" w:rsidP="00B777F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:rsidR="00291988" w:rsidRPr="0021663B" w:rsidRDefault="00291988" w:rsidP="00B777F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</w:pPr>
                              <w:r w:rsidRPr="0021663B"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  <w:t>7.127</w:t>
                              </w:r>
                            </w:p>
                          </w:txbxContent>
                        </v:textbox>
                      </v:shape>
                      <v:shape id="_x0000_s1605" type="#_x0000_t202" style="position:absolute;left:8154;top:7202;width:1803;height:765" strokecolor="purple" strokeweight="2.25pt">
                        <v:textbox style="mso-next-textbox:#_x0000_s1605" inset="0,0,0,0">
                          <w:txbxContent>
                            <w:p w:rsidR="00291988" w:rsidRPr="00EC5C6A" w:rsidRDefault="00291988" w:rsidP="00B777F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:rsidR="00291988" w:rsidRPr="00DF6EA0" w:rsidRDefault="00291988" w:rsidP="00B777F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  <w:t>..........</w:t>
                              </w:r>
                            </w:p>
                          </w:txbxContent>
                        </v:textbox>
                      </v:shape>
                      <v:shape id="_x0000_s1606" type="#_x0000_t202" style="position:absolute;left:11394;top:7197;width:1803;height:765" strokecolor="purple" strokeweight="2.25pt">
                        <v:textbox style="mso-next-textbox:#_x0000_s1606" inset="0,0,0,0">
                          <w:txbxContent>
                            <w:p w:rsidR="00291988" w:rsidRPr="00EC5C6A" w:rsidRDefault="00291988" w:rsidP="00B777F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:rsidR="00291988" w:rsidRPr="00DF6EA0" w:rsidRDefault="00291988" w:rsidP="00B777F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  <w:t>..........</w:t>
                              </w:r>
                            </w:p>
                          </w:txbxContent>
                        </v:textbox>
                      </v:shape>
                      <v:shape id="_x0000_s1607" type="#_x0000_t202" style="position:absolute;left:13561;top:7196;width:1803;height:765" strokecolor="purple" strokeweight="2.25pt">
                        <v:textbox style="mso-next-textbox:#_x0000_s1607" inset="0,0,0,0">
                          <w:txbxContent>
                            <w:p w:rsidR="00291988" w:rsidRPr="00EC5C6A" w:rsidRDefault="00291988" w:rsidP="00B777F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:rsidR="00291988" w:rsidRPr="00DF6EA0" w:rsidRDefault="00291988" w:rsidP="00B777F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  <w:t>..........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608" type="#_x0000_t202" style="position:absolute;left:9414;top:5454;width:1980;height:765" filled="f" fillcolor="#9cf" strokecolor="white">
                    <v:textbox style="mso-next-textbox:#_x0000_s1608" inset="0,0,0,0">
                      <w:txbxContent>
                        <w:p w:rsidR="00291988" w:rsidRPr="00EC5C6A" w:rsidRDefault="00291988" w:rsidP="00B777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8"/>
                              <w:szCs w:val="8"/>
                            </w:rPr>
                          </w:pPr>
                        </w:p>
                        <w:p w:rsidR="00291988" w:rsidRPr="0021663B" w:rsidRDefault="00291988" w:rsidP="00B777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szCs w:val="56"/>
                            </w:rPr>
                          </w:pPr>
                          <w:r w:rsidRPr="0021663B"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szCs w:val="56"/>
                            </w:rPr>
                            <w:t>+ 900</w:t>
                          </w:r>
                        </w:p>
                      </w:txbxContent>
                    </v:textbox>
                  </v:shape>
                </v:group>
              </v:group>
              <v:shape id="_x0000_s1609" type="#_x0000_t202" style="position:absolute;left:12254;top:5509;width:1980;height:765" filled="f" fillcolor="#9cf" stroked="f" strokecolor="white">
                <v:textbox style="mso-next-textbox:#_x0000_s1609" inset="0,0,0,0">
                  <w:txbxContent>
                    <w:p w:rsidR="00291988" w:rsidRPr="00EC5C6A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291988" w:rsidRPr="0021663B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56"/>
                        </w:rPr>
                      </w:pPr>
                      <w:r w:rsidRPr="0021663B">
                        <w:rPr>
                          <w:rFonts w:ascii="Arial" w:hAnsi="Arial" w:cs="Arial"/>
                          <w:b/>
                          <w:color w:val="0000FF"/>
                          <w:sz w:val="36"/>
                          <w:szCs w:val="56"/>
                        </w:rPr>
                        <w:t>+ 80</w:t>
                      </w:r>
                    </w:p>
                  </w:txbxContent>
                </v:textbox>
              </v:shape>
            </v:group>
          </v:group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γ) Βοηθώ την Ηρώ να υπολογίσει με ακρίβεια, με τη βοήθεια μιας </w:t>
      </w:r>
      <w:r w:rsidR="00B777F2" w:rsidRPr="008B11EF">
        <w:rPr>
          <w:rFonts w:ascii="Tahoma" w:hAnsi="Tahoma" w:cs="Tahoma"/>
          <w:b/>
          <w:sz w:val="36"/>
          <w:szCs w:val="56"/>
          <w:lang w:val="el-GR"/>
        </w:rPr>
        <w:t xml:space="preserve">πρόχειρης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αριθμογραμμής.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803E87" w:rsidRDefault="004B4F26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570" type="#_x0000_t202" style="position:absolute;margin-left:0;margin-top:538.4pt;width:66.35pt;height:25.5pt;z-index:251808256;mso-wrap-style:none;mso-position-horizontal:center;mso-position-horizontal-relative:margin;mso-position-vertical-relative:page" fillcolor="#fc9" stroked="f">
            <v:textbox style="mso-next-textbox:#_x0000_s5570" inset="2mm,1mm,2mm,1mm">
              <w:txbxContent>
                <w:p w:rsidR="00291988" w:rsidRPr="00592B62" w:rsidRDefault="00291988" w:rsidP="00803E87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25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88</w:t>
                  </w:r>
                </w:p>
              </w:txbxContent>
            </v:textbox>
            <w10:wrap anchorx="margin" anchory="page"/>
          </v:shape>
        </w:pict>
      </w:r>
      <w:r w:rsidR="00803E87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  <w:sectPr w:rsidR="00B777F2" w:rsidRPr="00B777F2" w:rsidSect="00B777F2">
          <w:pgSz w:w="16834" w:h="11909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:rsidR="00803E87" w:rsidRPr="00B777F2" w:rsidRDefault="003D4727" w:rsidP="00803E87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lastRenderedPageBreak/>
        <w:drawing>
          <wp:anchor distT="0" distB="0" distL="114300" distR="114300" simplePos="0" relativeHeight="251398656" behindDoc="0" locked="0" layoutInCell="1" allowOverlap="1">
            <wp:simplePos x="0" y="0"/>
            <wp:positionH relativeFrom="column">
              <wp:posOffset>8644</wp:posOffset>
            </wp:positionH>
            <wp:positionV relativeFrom="paragraph">
              <wp:posOffset>-228770</wp:posOffset>
            </wp:positionV>
            <wp:extent cx="540508" cy="957618"/>
            <wp:effectExtent l="19050" t="0" r="0" b="0"/>
            <wp:wrapNone/>
            <wp:docPr id="6" name="Picture 562" descr="8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88-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50" cy="96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  <w:szCs w:val="56"/>
          <w:lang w:val="el-GR"/>
        </w:rPr>
        <w:t xml:space="preserve">          </w:t>
      </w:r>
      <w:r w:rsidR="00803E87" w:rsidRPr="00B777F2">
        <w:rPr>
          <w:rFonts w:ascii="Arial" w:hAnsi="Arial" w:cs="Arial"/>
          <w:b/>
          <w:sz w:val="36"/>
          <w:szCs w:val="56"/>
          <w:lang w:val="el-GR"/>
        </w:rPr>
        <w:t>δ) Υπολογίζουμε μ’ ένα γρήγορο τρόπο:</w:t>
      </w:r>
    </w:p>
    <w:p w:rsidR="007C05C3" w:rsidRDefault="004B4F26" w:rsidP="00803E87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5576" style="position:absolute;margin-left:178.65pt;margin-top:17.2pt;width:131.9pt;height:13.7pt;z-index:251809280" coordorigin="4354,10494" coordsize="1980,360">
            <v:line id="_x0000_s5577" style="position:absolute;flip:y" from="4374,10494" to="4374,10854" strokeweight="2.25pt">
              <v:stroke endarrow="block" endarrowwidth="wide"/>
            </v:line>
            <v:line id="_x0000_s5578" style="position:absolute;flip:y" from="6334,10494" to="6334,10854" strokeweight="2.25pt">
              <v:stroke endarrow="block" endarrowwidth="wide"/>
            </v:line>
            <v:line id="_x0000_s5579" style="position:absolute" from="4354,10854" to="6334,10854" strokeweight="2.25pt"/>
          </v:group>
        </w:pict>
      </w:r>
      <w:r w:rsidR="003D4727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803E87" w:rsidRPr="00B777F2">
        <w:rPr>
          <w:rFonts w:ascii="Arial" w:hAnsi="Arial" w:cs="Arial"/>
          <w:b/>
          <w:sz w:val="36"/>
          <w:szCs w:val="56"/>
          <w:lang w:val="el-GR"/>
        </w:rPr>
        <w:t xml:space="preserve">             7.127 + </w:t>
      </w:r>
      <w:r w:rsidR="00803E87"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>5.980</w:t>
      </w:r>
      <w:r w:rsidR="00803E87" w:rsidRPr="00B777F2">
        <w:rPr>
          <w:rFonts w:ascii="Arial" w:hAnsi="Arial" w:cs="Arial"/>
          <w:b/>
          <w:sz w:val="36"/>
          <w:szCs w:val="56"/>
          <w:lang w:val="el-GR"/>
        </w:rPr>
        <w:t xml:space="preserve"> = 7.127 + </w:t>
      </w:r>
      <w:r w:rsidR="00803E87"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>6.000 – 20</w:t>
      </w:r>
      <w:r w:rsidR="00803E87" w:rsidRPr="00B777F2">
        <w:rPr>
          <w:rFonts w:ascii="Arial" w:hAnsi="Arial" w:cs="Arial"/>
          <w:b/>
          <w:sz w:val="36"/>
          <w:szCs w:val="56"/>
          <w:lang w:val="el-GR"/>
        </w:rPr>
        <w:t xml:space="preserve"> =</w:t>
      </w:r>
    </w:p>
    <w:p w:rsidR="007C05C3" w:rsidRPr="00FB1C21" w:rsidRDefault="007C05C3" w:rsidP="00803E87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3D4727" w:rsidRPr="00B777F2" w:rsidRDefault="003D4727" w:rsidP="00803E87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…………………………….= ……………….- ..….= </w:t>
      </w:r>
    </w:p>
    <w:p w:rsidR="00803E87" w:rsidRDefault="00803E87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ε)  Στον έκτο μήνα της λειτουργίας της, η Δημοτική Βιβλιοθήκη έχει 14.673 βιβλία. Έχει ήδη 1.997 βιβλία </w:t>
      </w:r>
      <w:r w:rsidRPr="008B11EF">
        <w:rPr>
          <w:rFonts w:ascii="Tahoma" w:hAnsi="Tahoma" w:cs="Tahoma"/>
          <w:b/>
          <w:sz w:val="36"/>
          <w:szCs w:val="56"/>
          <w:lang w:val="el-GR"/>
        </w:rPr>
        <w:t xml:space="preserve">περισσότερα </w:t>
      </w:r>
      <w:r w:rsidRPr="00B777F2">
        <w:rPr>
          <w:rFonts w:ascii="Arial" w:hAnsi="Arial" w:cs="Arial"/>
          <w:b/>
          <w:sz w:val="36"/>
          <w:szCs w:val="56"/>
          <w:lang w:val="el-GR"/>
        </w:rPr>
        <w:t>από τη βιβλιοθήκη “Γεώργιος Σεφέρης” του γειτονικού δ</w:t>
      </w:r>
      <w:r w:rsidR="003D4727">
        <w:rPr>
          <w:rFonts w:ascii="Arial" w:hAnsi="Arial" w:cs="Arial"/>
          <w:b/>
          <w:sz w:val="36"/>
          <w:szCs w:val="56"/>
          <w:lang w:val="el-GR"/>
        </w:rPr>
        <w:t>ήμου. Πόσα βιβλία έχει η βιβλιο</w:t>
      </w:r>
      <w:r w:rsidRPr="00B777F2">
        <w:rPr>
          <w:rFonts w:ascii="Arial" w:hAnsi="Arial" w:cs="Arial"/>
          <w:b/>
          <w:sz w:val="36"/>
          <w:szCs w:val="56"/>
          <w:lang w:val="el-GR"/>
        </w:rPr>
        <w:t>θήκη “Γεώργιος Σεφέρης”;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1614" style="position:absolute;margin-left:27pt;margin-top:8.6pt;width:353.3pt;height:89.65pt;z-index:251490816" coordorigin="1674,5814" coordsize="8160,2355">
            <v:shape id="_x0000_s1615" type="#_x0000_t62" style="position:absolute;left:3474;top:5814;width:6360;height:2216" adj="-2174,16678" fillcolor="#cff" strokecolor="blue" strokeweight="1.5pt">
              <v:textbox style="mso-next-textbox:#_x0000_s1615" inset="0,0,0,0">
                <w:txbxContent>
                  <w:p w:rsidR="00291988" w:rsidRPr="003D4727" w:rsidRDefault="00291988" w:rsidP="00B777F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8B11EF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Περισσότερα</w:t>
                    </w:r>
                    <w:r w:rsidRPr="003D472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; </w:t>
                    </w:r>
                  </w:p>
                  <w:p w:rsidR="00291988" w:rsidRPr="008B11EF" w:rsidRDefault="00291988" w:rsidP="008B11EF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Θα προσθέσω τους δύο </w:t>
                    </w:r>
                    <w:r w:rsidRPr="003D472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αριθμούς</w:t>
                    </w:r>
                    <w:r w:rsidRPr="006C02DD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.</w:t>
                    </w:r>
                  </w:p>
                </w:txbxContent>
              </v:textbox>
            </v:shape>
            <v:shape id="_x0000_s1616" type="#_x0000_t75" style="position:absolute;left:1674;top:7074;width:1162;height:1095">
              <v:imagedata r:id="rId50" o:title="89-1" gain="69719f"/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1619" style="position:absolute;margin-left:26.1pt;margin-top:10.05pt;width:391.05pt;height:118.45pt;z-index:251491840" coordorigin="1259,8654" coordsize="9500,4002">
            <v:shape id="_x0000_s1620" type="#_x0000_t62" style="position:absolute;left:3230;top:8654;width:7529;height:3685;mso-position-horizontal:right" adj="-1527,18874" fillcolor="#cff" strokecolor="blue" strokeweight="1.5pt">
              <v:textbox style="mso-next-textbox:#_x0000_s1620" inset="0,0,0,0">
                <w:txbxContent>
                  <w:p w:rsidR="00291988" w:rsidRPr="003D4727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3D472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Νομίζω ότι κά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νεις λάθος, αλλά με μπερδεύουν </w:t>
                    </w:r>
                    <w:r w:rsidRPr="003D472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οι μεγάλοι αριθμ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οί. Θα διατυπώσω το πρόβλημα με </w:t>
                    </w:r>
                    <w:r w:rsidRPr="003D472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μικρότερα νούμερα.</w:t>
                    </w:r>
                  </w:p>
                </w:txbxContent>
              </v:textbox>
            </v:shape>
            <v:shape id="_x0000_s1621" type="#_x0000_t75" style="position:absolute;left:1259;top:11394;width:1372;height:1262">
              <v:imagedata r:id="rId57" o:title="89-2" gain="74473f"/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3D4727" w:rsidP="00B777F2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  <w:r>
        <w:rPr>
          <w:rFonts w:ascii="Arial" w:hAnsi="Arial"/>
          <w:b/>
          <w:bCs/>
          <w:noProof/>
          <w:color w:val="3366FF"/>
          <w:sz w:val="32"/>
          <w:szCs w:val="56"/>
          <w:lang w:val="el-GR" w:eastAsia="el-GR"/>
        </w:rPr>
        <w:drawing>
          <wp:anchor distT="0" distB="0" distL="114300" distR="114300" simplePos="0" relativeHeight="251308544" behindDoc="0" locked="0" layoutInCell="1" allowOverlap="1">
            <wp:simplePos x="0" y="0"/>
            <wp:positionH relativeFrom="column">
              <wp:posOffset>158769</wp:posOffset>
            </wp:positionH>
            <wp:positionV relativeFrom="paragraph">
              <wp:posOffset>215245</wp:posOffset>
            </wp:positionV>
            <wp:extent cx="554156" cy="504968"/>
            <wp:effectExtent l="19050" t="0" r="0" b="0"/>
            <wp:wrapNone/>
            <wp:docPr id="593" name="Picture 593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6" cy="5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727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 </w:t>
      </w:r>
      <w:r w:rsidR="003D4727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Διατυπώνουμε προφορικά το ίδιο πρόβλημα με </w:t>
      </w:r>
    </w:p>
    <w:p w:rsidR="00B777F2" w:rsidRDefault="003D4727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μικρότερους αριθμούς.</w:t>
      </w:r>
    </w:p>
    <w:p w:rsidR="003D4727" w:rsidRPr="00B777F2" w:rsidRDefault="008B11EF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0956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236855</wp:posOffset>
            </wp:positionV>
            <wp:extent cx="455930" cy="435610"/>
            <wp:effectExtent l="19050" t="0" r="1270" b="0"/>
            <wp:wrapNone/>
            <wp:docPr id="594" name="Picture 594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727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</w:t>
      </w:r>
      <w:r w:rsidR="003D4727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Σημειώνουμε το όνομα κάθε βιβλιοθήκης στην </w:t>
      </w:r>
    </w:p>
    <w:p w:rsidR="00B777F2" w:rsidRPr="00B777F2" w:rsidRDefault="003D4727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κατάλληλη θέση στο ραβδόγραμμα.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noProof/>
          <w:sz w:val="14"/>
        </w:rPr>
        <w:pict>
          <v:group id="_x0000_s1623" style="position:absolute;margin-left:16.05pt;margin-top:.7pt;width:381.85pt;height:85.7pt;z-index:251492864" coordorigin="1134,3194" coordsize="9625,2615">
            <v:shape id="_x0000_s1624" type="#_x0000_t75" style="position:absolute;left:1134;top:3294;width:1372;height:2515">
              <v:imagedata r:id="rId58" o:title="89-3" gain="74473f"/>
            </v:shape>
            <v:shape id="_x0000_s1625" type="#_x0000_t62" style="position:absolute;left:2743;top:3194;width:8016;height:2160;mso-position-horizontal:right" adj="-1331,7560" fillcolor="#cff" strokecolor="blue" strokeweight="1.5pt">
              <v:textbox style="mso-next-textbox:#_x0000_s1625" inset="0,0,0,0">
                <w:txbxContent>
                  <w:p w:rsidR="00291988" w:rsidRPr="008B11EF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8B11EF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Στο κόκκινο κουτάκι φαίνεται η διαφορά των βιβλίων των δύο βιβλιοθηκών.</w:t>
                    </w:r>
                  </w:p>
                  <w:p w:rsidR="00291988" w:rsidRPr="008B11EF" w:rsidRDefault="00291988" w:rsidP="00B777F2">
                    <w:pPr>
                      <w:rPr>
                        <w:sz w:val="14"/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3D4727" w:rsidRDefault="004B4F26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580" type="#_x0000_t202" style="position:absolute;margin-left:0;margin-top:772.95pt;width:92.4pt;height:25.5pt;z-index:251810304;mso-wrap-style:none;mso-position-horizontal:center;mso-position-horizontal-relative:margin;mso-position-vertical-relative:page" fillcolor="#fc9" stroked="f">
            <v:textbox style="mso-next-textbox:#_x0000_s5580" inset="2mm,1mm,2mm,1mm">
              <w:txbxContent>
                <w:p w:rsidR="00291988" w:rsidRPr="00592B62" w:rsidRDefault="00291988" w:rsidP="003D4727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26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88-89</w:t>
                  </w:r>
                </w:p>
              </w:txbxContent>
            </v:textbox>
            <w10:wrap anchorx="margin" anchory="page"/>
          </v:shape>
        </w:pict>
      </w:r>
      <w:r w:rsidR="003D4727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66FF"/>
          <w:sz w:val="36"/>
          <w:szCs w:val="56"/>
        </w:rPr>
        <w:lastRenderedPageBreak/>
        <w:pict>
          <v:group id="_x0000_s1626" style="position:absolute;margin-left:72.65pt;margin-top:-3.4pt;width:365.45pt;height:233.8pt;z-index:251493888" coordorigin="1141,5814" coordsize="9581,9040">
            <v:group id="_x0000_s1627" style="position:absolute;left:2926;top:13794;width:7386;height:1060" coordorigin="2928,13794" coordsize="7386,1060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628" type="#_x0000_t136" style="position:absolute;left:2928;top:13834;width:3226;height:1020;rotation:-1019749fd" fillcolor="black">
                <v:shadow color="#868686"/>
                <v:textpath style="font-family:&quot;Arial&quot;;font-size:24pt;v-text-kern:t" trim="t" fitpath="t" string="βιβλιοθήκη &#10;................."/>
              </v:shape>
              <v:shape id="_x0000_s1629" type="#_x0000_t136" style="position:absolute;left:7088;top:13794;width:3226;height:1020;rotation:-1019749fd" fillcolor="black">
                <v:shadow color="#868686"/>
                <v:textpath style="font-family:&quot;Arial&quot;;font-size:24pt;v-text-kern:t" trim="t" fitpath="t" string="βιβλιοθήκη &#10;................."/>
              </v:shape>
            </v:group>
            <v:group id="_x0000_s1630" style="position:absolute;left:1141;top:5814;width:9581;height:7795" coordorigin="1141,5814" coordsize="9581,7795">
              <v:group id="_x0000_s1631" style="position:absolute;left:1141;top:5814;width:3059;height:7795" coordorigin="1143,5814" coordsize="3059,7795">
                <v:shape id="_x0000_s1632" type="#_x0000_t202" style="position:absolute;left:2054;top:8314;width:1760;height:720" filled="f" stroked="f">
                  <v:textbox style="mso-next-textbox:#_x0000_s1632" inset="0,0,0,0">
                    <w:txbxContent>
                      <w:p w:rsidR="00291988" w:rsidRPr="003A11F7" w:rsidRDefault="00291988" w:rsidP="00B777F2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  <w:t>...........</w:t>
                        </w:r>
                      </w:p>
                    </w:txbxContent>
                  </v:textbox>
                </v:shape>
                <v:group id="_x0000_s1633" style="position:absolute;left:1143;top:5814;width:3059;height:7795" coordorigin="1704,6311" coordsize="3059,7795">
                  <v:group id="_x0000_s1634" style="position:absolute;left:2574;top:6311;width:2189;height:7795" coordorigin="2574,6311" coordsize="2189,7795">
                    <v:shape id="_x0000_s1635" type="#_x0000_t202" style="position:absolute;left:2894;top:11318;width:1440;height:720" filled="f" stroked="f">
                      <v:textbox style="mso-next-textbox:#_x0000_s1635" inset="0,0,0,0">
                        <w:txbxContent>
                          <w:p w:rsidR="00291988" w:rsidRPr="003D4727" w:rsidRDefault="00291988" w:rsidP="00B777F2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</w:pPr>
                            <w:r w:rsidRPr="003D4727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5.000</w:t>
                            </w:r>
                          </w:p>
                        </w:txbxContent>
                      </v:textbox>
                    </v:shape>
                    <v:group id="_x0000_s1636" style="position:absolute;left:2574;top:6311;width:2189;height:7795" coordorigin="2574,6311" coordsize="2189,7795">
                      <v:shape id="_x0000_s1637" type="#_x0000_t202" style="position:absolute;left:2574;top:9518;width:1760;height:720" filled="f" stroked="f">
                        <v:textbox style="mso-next-textbox:#_x0000_s1637" inset="0,0,0,0">
                          <w:txbxContent>
                            <w:p w:rsidR="00291988" w:rsidRPr="003D4727" w:rsidRDefault="00291988" w:rsidP="00B777F2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</w:pPr>
                              <w:r w:rsidRPr="003D4727"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  <w:t>10.000</w:t>
                              </w:r>
                            </w:p>
                          </w:txbxContent>
                        </v:textbox>
                      </v:shape>
                      <v:group id="_x0000_s1638" style="position:absolute;left:2574;top:6311;width:2189;height:7795" coordorigin="2574,6311" coordsize="2189,7795">
                        <v:shape id="_x0000_s1639" type="#_x0000_t202" style="position:absolute;left:2574;top:7897;width:1760;height:720" filled="f" stroked="f">
                          <v:textbox style="mso-next-textbox:#_x0000_s1639" inset="0,0,0,0">
                            <w:txbxContent>
                              <w:p w:rsidR="00291988" w:rsidRPr="003D4727" w:rsidRDefault="00291988" w:rsidP="00B777F2">
                                <w:pPr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56"/>
                                  </w:rPr>
                                </w:pPr>
                                <w:r w:rsidRPr="003D4727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56"/>
                                  </w:rPr>
                                  <w:t>14.673</w:t>
                                </w:r>
                              </w:p>
                            </w:txbxContent>
                          </v:textbox>
                        </v:shape>
                        <v:group id="_x0000_s1640" style="position:absolute;left:2574;top:6311;width:2189;height:7795" coordorigin="2574,6311" coordsize="2189,7795">
                          <v:shape id="_x0000_s1641" type="#_x0000_t202" style="position:absolute;left:2574;top:6658;width:1760;height:720" filled="f" stroked="f">
                            <v:textbox style="mso-next-textbox:#_x0000_s1641" inset="0,0,0,0">
                              <w:txbxContent>
                                <w:p w:rsidR="00291988" w:rsidRPr="003D4727" w:rsidRDefault="00291988" w:rsidP="00B777F2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56"/>
                                    </w:rPr>
                                  </w:pPr>
                                  <w:r w:rsidRPr="003D4727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56"/>
                                    </w:rPr>
                                    <w:t>15.000</w:t>
                                  </w:r>
                                </w:p>
                              </w:txbxContent>
                            </v:textbox>
                          </v:shape>
                          <v:group id="_x0000_s1642" style="position:absolute;left:4374;top:6311;width:389;height:7795" coordorigin="4374,6311" coordsize="389,7795">
                            <v:line id="_x0000_s1643" style="position:absolute;rotation:-90" from="865,10209" to="8660,10209" strokeweight="3pt">
                              <v:stroke endarrow="block" endarrowwidth="wide"/>
                            </v:line>
                            <v:line id="_x0000_s1644" style="position:absolute" from="4374,11678" to="4734,11678" strokeweight="2.25pt"/>
                            <v:line id="_x0000_s1645" style="position:absolute" from="4374,9878" to="4734,9878" strokeweight="2.25pt"/>
                            <v:line id="_x0000_s1646" style="position:absolute" from="4374,6998" to="4734,6998" strokeweight="2.25pt"/>
                            <v:line id="_x0000_s1647" style="position:absolute" from="4374,8238" to="4734,8238" strokeweight="2.25pt"/>
                            <v:line id="_x0000_s1648" style="position:absolute" from="4374,7797" to="4734,7797" strokeweight="2.25pt"/>
                            <v:line id="_x0000_s1649" style="position:absolute" from="4374,7398" to="4734,7398" strokeweight="2.25pt"/>
                            <v:line id="_x0000_s1650" style="position:absolute" from="4374,9018" to="4734,9018" strokeweight="2.25pt"/>
                          </v:group>
                        </v:group>
                      </v:group>
                    </v:group>
                  </v:group>
                  <v:shape id="_x0000_s1651" type="#_x0000_t136" style="position:absolute;left:-221;top:10259;width:4360;height:510;rotation:-90" fillcolor="black">
                    <v:shadow color="#868686"/>
                    <v:textpath style="font-family:&quot;Arial&quot;;font-size:24pt;v-text-kern:t" trim="t" fitpath="t" string="αριθμός βιβλίων"/>
                  </v:shape>
                </v:group>
              </v:group>
              <v:group id="_x0000_s1652" style="position:absolute;left:3494;top:7711;width:7228;height:5825" coordorigin="3494,7711" coordsize="7228,5825">
                <v:group id="_x0000_s1653" style="position:absolute;left:3494;top:13160;width:7228;height:376" coordorigin="3496,13178" coordsize="7228,376">
                  <v:line id="_x0000_s1654" style="position:absolute" from="3496,13178" to="10724,13178" strokeweight="3pt">
                    <v:stroke endarrow="block" endarrowwidth="wide"/>
                  </v:line>
                  <v:line id="_x0000_s1655" style="position:absolute;rotation:-90;flip:x y" from="5794,13374" to="6154,13374" strokeweight="2.25pt"/>
                  <v:line id="_x0000_s1656" style="position:absolute;rotation:-90;flip:x y" from="9234,13374" to="9594,13374" strokeweight="2.25pt"/>
                </v:group>
                <v:group id="_x0000_s1657" style="position:absolute;left:4114;top:7711;width:6053;height:5423" coordorigin="4114,7711" coordsize="6053,5423">
                  <v:group id="_x0000_s1658" style="position:absolute;left:5252;top:7711;width:4880;height:5423" coordorigin="5254,7711" coordsize="4880,5423">
                    <v:group id="_x0000_s1659" style="position:absolute;left:5254;top:7711;width:1440;height:5423" coordorigin="5254,7711" coordsize="1440,5423">
                      <v:rect id="_x0000_s1660" style="position:absolute;left:5254;top:8494;width:1440;height:4640" fillcolor="blue" stroked="f"/>
                      <v:shape id="_x0000_s1661" type="#_x0000_t202" style="position:absolute;left:5254;top:7711;width:1440;height:794" fillcolor="red" stroked="f">
                        <v:textbox style="mso-next-textbox:#_x0000_s1661" inset="0,0,0,0">
                          <w:txbxContent>
                            <w:p w:rsidR="00291988" w:rsidRPr="003D4727" w:rsidRDefault="00291988" w:rsidP="008B11EF">
                              <w:pPr>
                                <w:shd w:val="clear" w:color="auto" w:fill="FF5050"/>
                                <w:jc w:val="center"/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</w:pPr>
                              <w:r w:rsidRPr="003D4727"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  <w:t>1.997</w:t>
                              </w:r>
                            </w:p>
                          </w:txbxContent>
                        </v:textbox>
                      </v:shape>
                    </v:group>
                    <v:rect id="_x0000_s1662" style="position:absolute;left:8694;top:8494;width:1440;height:4640" fillcolor="blue" stroked="f"/>
                  </v:group>
                  <v:group id="_x0000_s1663" style="position:absolute;left:4114;top:7736;width:6053;height:798" coordorigin="4114,7736" coordsize="6053,798">
                    <v:line id="_x0000_s1664" style="position:absolute" from="4192,8534" to="10167,8534" strokeweight="2.25pt">
                      <v:stroke dashstyle="dash"/>
                    </v:line>
                    <v:line id="_x0000_s1665" style="position:absolute" from="4114,7736" to="6688,7736" strokeweight="2.25pt">
                      <v:stroke dashstyle="dash"/>
                    </v:line>
                  </v:group>
                </v:group>
              </v:group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66FF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66FF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66FF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66FF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66FF"/>
          <w:sz w:val="36"/>
          <w:szCs w:val="56"/>
          <w:lang w:val="el-GR"/>
        </w:rPr>
      </w:pPr>
    </w:p>
    <w:p w:rsidR="003D4727" w:rsidRDefault="003D4727" w:rsidP="00B777F2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B777F2" w:rsidRPr="003D4727" w:rsidRDefault="00B777F2" w:rsidP="00B777F2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Εκτιμούμε: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  <w:r w:rsidRPr="00B777F2">
        <w:rPr>
          <w:rFonts w:ascii="Arial" w:hAnsi="Arial" w:cs="Arial"/>
          <w:b/>
          <w:sz w:val="6"/>
          <w:szCs w:val="16"/>
          <w:lang w:val="el-GR"/>
        </w:rPr>
        <w:t xml:space="preserve"> </w:t>
      </w:r>
    </w:p>
    <w:p w:rsidR="003D4727" w:rsidRPr="003D4727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Η βιβλιοθήκη </w:t>
      </w:r>
      <w:r w:rsidR="003D4727">
        <w:rPr>
          <w:rFonts w:ascii="Arial" w:hAnsi="Arial" w:cs="Arial"/>
          <w:b/>
          <w:sz w:val="36"/>
          <w:szCs w:val="56"/>
          <w:lang w:val="el-GR"/>
        </w:rPr>
        <w:t xml:space="preserve">“Γεώργιος Σεφέρης” έχει περίπου </w:t>
      </w:r>
      <w:r w:rsidR="007C05C3">
        <w:rPr>
          <w:rFonts w:ascii="Arial" w:hAnsi="Arial" w:cs="Arial"/>
          <w:b/>
          <w:sz w:val="36"/>
          <w:szCs w:val="56"/>
          <w:lang w:val="el-GR"/>
        </w:rPr>
        <w:t>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 βιβλία.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Υπολογίζουμε με ακρίβεια, με τη βοήθεια </w:t>
      </w:r>
      <w:r w:rsidR="003D4727">
        <w:rPr>
          <w:rFonts w:ascii="Arial" w:hAnsi="Arial" w:cs="Arial"/>
          <w:b/>
          <w:sz w:val="36"/>
          <w:szCs w:val="56"/>
          <w:lang w:val="el-GR"/>
        </w:rPr>
        <w:t xml:space="preserve">της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πρόχει</w:t>
      </w:r>
      <w:r w:rsidR="003D4727"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>ρης αριθμογραμμής.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roundrect id="_x0000_s1669" style="position:absolute;margin-left:18.15pt;margin-top:10.2pt;width:432.85pt;height:89.2pt;z-index:251495936" arcsize="10923f" filled="f" strokeweight="2.25pt"/>
        </w:pic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1672" type="#_x0000_t19" style="position:absolute;margin-left:282pt;margin-top:19.2pt;width:126pt;height:18pt;z-index:251499008" strokeweight="2.25pt">
            <v:stroke dashstyle="dash"/>
          </v:shape>
        </w:pic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1670" style="position:absolute;z-index:251496960" from="410pt,12.05pt" to="410pt,39.05pt" strokeweight="2.25pt"/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1668" style="position:absolute;z-index:251494912;mso-position-horizontal:center" from="0,25.05pt" to="419.25pt,25.05pt" strokeweight="2.25pt"/>
        </w:pic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1671" type="#_x0000_t202" style="position:absolute;margin-left:5in;margin-top:6.65pt;width:78.1pt;height:23.15pt;z-index:251497984" fillcolor="#9cf" strokecolor="#9cf">
            <v:textbox style="mso-next-textbox:#_x0000_s1671" inset="0,0,0,0">
              <w:txbxContent>
                <w:p w:rsidR="00291988" w:rsidRPr="003D4727" w:rsidRDefault="00291988" w:rsidP="00B777F2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</w:rPr>
                  </w:pPr>
                  <w:r w:rsidRPr="003D4727">
                    <w:rPr>
                      <w:rFonts w:ascii="Arial" w:hAnsi="Arial" w:cs="Arial"/>
                      <w:b/>
                      <w:sz w:val="36"/>
                      <w:szCs w:val="56"/>
                    </w:rPr>
                    <w:t>14.673</w:t>
                  </w:r>
                </w:p>
              </w:txbxContent>
            </v:textbox>
          </v:shape>
        </w:pict>
      </w:r>
    </w:p>
    <w:p w:rsidR="007C05C3" w:rsidRDefault="007C05C3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7C05C3" w:rsidRDefault="00B777F2" w:rsidP="007C05C3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10592" behindDoc="0" locked="0" layoutInCell="1" allowOverlap="1">
            <wp:simplePos x="0" y="0"/>
            <wp:positionH relativeFrom="column">
              <wp:posOffset>-5004</wp:posOffset>
            </wp:positionH>
            <wp:positionV relativeFrom="paragraph">
              <wp:posOffset>226269</wp:posOffset>
            </wp:positionV>
            <wp:extent cx="453726" cy="805217"/>
            <wp:effectExtent l="19050" t="0" r="3474" b="0"/>
            <wp:wrapNone/>
            <wp:docPr id="643" name="Picture 643" descr="88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88-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1" cy="81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7C05C3" w:rsidP="007C05C3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Υπολογίζουμε μ’ ένα γρήγορο τρόπο: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4B4F26" w:rsidP="007C05C3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1683" style="position:absolute;margin-left:52.5pt;margin-top:15.65pt;width:99pt;height:15.3pt;z-index:251502080" coordorigin="4354,10494" coordsize="1980,360">
            <v:line id="_x0000_s1684" style="position:absolute;flip:y" from="4374,10494" to="4374,10854" strokeweight="2.25pt">
              <v:stroke endarrow="block" endarrowwidth="wide"/>
            </v:line>
            <v:line id="_x0000_s1685" style="position:absolute;flip:y" from="6334,10494" to="6334,10854" strokeweight="2.25pt">
              <v:stroke endarrow="block" endarrowwidth="wide"/>
            </v:line>
            <v:line id="_x0000_s1686" style="position:absolute" from="4354,10854" to="6334,10854" strokeweight="2.25pt"/>
          </v:group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         14.673 – </w:t>
      </w:r>
      <w:r w:rsidR="00B777F2" w:rsidRPr="00B777F2">
        <w:rPr>
          <w:rFonts w:ascii="Arial" w:hAnsi="Arial" w:cs="Arial"/>
          <w:b/>
          <w:color w:val="FF6600"/>
          <w:sz w:val="36"/>
          <w:szCs w:val="56"/>
          <w:lang w:val="el-GR"/>
        </w:rPr>
        <w:t>2.000 + 3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 = .................................................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8B11EF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8B11EF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Όταν οι μεγάλ</w:t>
      </w:r>
      <w:r w:rsidR="007C05C3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οι αριθμοί σ’ ένα πρόβλημα μας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δυσκο</w:t>
      </w:r>
      <w:r w:rsidR="007C05C3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λεύουν στην επίλυσή του, σκεφτόμαστε </w:t>
      </w:r>
      <w:r w:rsidR="007C05C3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το ίδιο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πρόβλη</w:t>
      </w:r>
      <w:r w:rsidR="007C05C3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μα με μικρότερους αριθμούς.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1673" style="position:absolute;margin-left:248.05pt;margin-top:7pt;width:225.45pt;height:50.6pt;z-index:251500032" coordorigin="5348,7701" coordsize="5387,1809">
            <v:shape id="_x0000_s1674" type="#_x0000_t75" style="position:absolute;left:7929;top:7701;width:2806;height:1809">
              <v:imagedata r:id="rId25" o:title="5-9" gain="74473f"/>
            </v:shape>
            <v:shape id="_x0000_s1675" type="#_x0000_t202" style="position:absolute;left:5348;top:7719;width:5265;height:1620" filled="f" strokecolor="#36f" strokeweight="1.5pt">
              <v:textbox style="mso-next-textbox:#_x0000_s1675">
                <w:txbxContent>
                  <w:p w:rsidR="00291988" w:rsidRPr="001076FF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>
                      <w:rPr>
                        <w:lang w:val="el-GR"/>
                      </w:rPr>
                      <w:t xml:space="preserve">       </w:t>
                    </w:r>
                    <w:r w:rsidRPr="007C05C3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γ΄ τεύχος</w:t>
                    </w:r>
                    <w:r w:rsidRPr="007C05C3">
                      <w:rPr>
                        <w:rFonts w:ascii="Arial" w:hAnsi="Arial" w:cs="Arial"/>
                        <w:b/>
                        <w:sz w:val="28"/>
                        <w:szCs w:val="56"/>
                      </w:rPr>
                      <w:t xml:space="preserve">  </w:t>
                    </w:r>
                    <w:r w:rsidRPr="007C05C3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</w:t>
                    </w:r>
                    <w:r w:rsidRPr="007C05C3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1</w:t>
                    </w:r>
                    <w:r w:rsidRPr="007C05C3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4</w:t>
                    </w:r>
                    <w:r w:rsidRPr="007C05C3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4B4F26" w:rsidP="007C05C3">
      <w:pPr>
        <w:spacing w:after="200" w:line="276" w:lineRule="auto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shape id="_x0000_s5581" type="#_x0000_t202" style="position:absolute;margin-left:0;margin-top:788.7pt;width:46.35pt;height:25.5pt;z-index:251811328;mso-wrap-style:none;mso-position-horizontal:center;mso-position-horizontal-relative:margin;mso-position-vertical-relative:page" fillcolor="#fc9" stroked="f">
            <v:textbox style="mso-next-textbox:#_x0000_s5581" inset="2mm,1mm,2mm,1mm">
              <w:txbxContent>
                <w:p w:rsidR="00291988" w:rsidRPr="00592B62" w:rsidRDefault="00291988" w:rsidP="007C05C3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27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89</w:t>
                  </w:r>
                </w:p>
              </w:txbxContent>
            </v:textbox>
            <w10:wrap anchorx="margin" anchory="page"/>
          </v:shape>
        </w:pict>
      </w: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1676" style="position:absolute;margin-left:326.05pt;margin-top:21.5pt;width:154.85pt;height:19.85pt;z-index:251501056" coordorigin="7254,10655" coordsize="3097,397">
            <v:oval id="_x0000_s1677" style="position:absolute;left:8334;top:10655;width:397;height:397;rotation:-90" strokeweight="2.25pt"/>
            <v:oval id="_x0000_s1678" style="position:absolute;left:7254;top:10655;width:397;height:397;rotation:-90" fillcolor="#36f" strokeweight="2.25pt"/>
            <v:oval id="_x0000_s1679" style="position:absolute;left:8874;top:10655;width:397;height:397;rotation:-90" fillcolor="#f60" strokeweight="2.25pt"/>
            <v:oval id="_x0000_s1680" style="position:absolute;left:9414;top:10655;width:397;height:397;rotation:-90" filled="f" fillcolor="#936" strokeweight="2.25pt"/>
            <v:oval id="_x0000_s1681" style="position:absolute;left:7794;top:10655;width:397;height:397;rotation:-90" fillcolor="#0cf" strokeweight="2.25pt"/>
            <v:oval id="_x0000_s1682" style="position:absolute;left:9954;top:10655;width:397;height:397;rotation:-90" fillcolor="#396" strokeweight="2.25pt"/>
          </v:group>
        </w:pict>
      </w:r>
      <w:r w:rsidR="007C05C3">
        <w:rPr>
          <w:rFonts w:ascii="Arial" w:hAnsi="Arial" w:cs="Arial"/>
          <w:b/>
          <w:bCs/>
          <w:sz w:val="36"/>
          <w:szCs w:val="56"/>
          <w:lang w:val="el-GR"/>
        </w:rPr>
        <w:br w:type="page"/>
      </w:r>
    </w:p>
    <w:p w:rsidR="00B777F2" w:rsidRPr="00667C46" w:rsidRDefault="004B4F26" w:rsidP="00B777F2">
      <w:pPr>
        <w:tabs>
          <w:tab w:val="left" w:pos="2160"/>
        </w:tabs>
        <w:suppressAutoHyphens/>
        <w:rPr>
          <w:rFonts w:ascii="Arial" w:hAnsi="Arial" w:cs="Arial"/>
          <w:b/>
          <w:color w:val="3366FF"/>
          <w:sz w:val="2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0000FF"/>
          <w:sz w:val="40"/>
          <w:szCs w:val="64"/>
        </w:rPr>
        <w:lastRenderedPageBreak/>
        <w:pict>
          <v:shape id="_x0000_s1690" type="#_x0000_t202" style="position:absolute;margin-left:-1pt;margin-top:-2.85pt;width:66.7pt;height:43.95pt;z-index:251503104" filled="f" fillcolor="blue" stroked="f" strokecolor="red">
            <v:textbox style="mso-next-textbox:#_x0000_s1690" inset="0,,0">
              <w:txbxContent>
                <w:p w:rsidR="00291988" w:rsidRPr="008B11EF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0000FF"/>
                      <w:sz w:val="96"/>
                      <w:szCs w:val="96"/>
                      <w:lang w:val="en-US"/>
                    </w:rPr>
                  </w:pPr>
                  <w:r w:rsidRPr="008B11EF">
                    <w:rPr>
                      <w:rFonts w:ascii="Tahoma" w:hAnsi="Tahoma" w:cs="Tahoma"/>
                      <w:b/>
                      <w:color w:val="0000FF"/>
                      <w:sz w:val="56"/>
                      <w:szCs w:val="96"/>
                    </w:rPr>
                    <w:t>36</w:t>
                  </w:r>
                </w:p>
              </w:txbxContent>
            </v:textbox>
          </v:shape>
        </w:pict>
      </w:r>
    </w:p>
    <w:p w:rsidR="00B777F2" w:rsidRPr="008B11EF" w:rsidRDefault="00B777F2" w:rsidP="00B777F2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0000FF"/>
          <w:sz w:val="40"/>
          <w:szCs w:val="64"/>
          <w:lang w:val="el-GR"/>
        </w:rPr>
      </w:pPr>
      <w:r w:rsidRPr="00B777F2">
        <w:rPr>
          <w:rFonts w:ascii="Arial" w:hAnsi="Arial" w:cs="Arial"/>
          <w:b/>
          <w:color w:val="0000FF"/>
          <w:sz w:val="40"/>
          <w:szCs w:val="64"/>
          <w:lang w:val="el-GR"/>
        </w:rPr>
        <w:tab/>
      </w:r>
      <w:r w:rsidRPr="008B11EF">
        <w:rPr>
          <w:rFonts w:ascii="Tahoma" w:hAnsi="Tahoma" w:cs="Tahoma"/>
          <w:b/>
          <w:color w:val="0000FF"/>
          <w:sz w:val="40"/>
          <w:szCs w:val="64"/>
          <w:lang w:val="el-GR"/>
        </w:rPr>
        <w:t>Γνωρίζω τους αριθμούς</w:t>
      </w:r>
      <w:r w:rsidR="007C05C3" w:rsidRPr="008B11EF">
        <w:rPr>
          <w:rFonts w:ascii="Tahoma" w:hAnsi="Tahoma" w:cs="Tahoma"/>
          <w:b/>
          <w:color w:val="0000FF"/>
          <w:sz w:val="40"/>
          <w:szCs w:val="64"/>
          <w:lang w:val="el-GR"/>
        </w:rPr>
        <w:t xml:space="preserve"> </w:t>
      </w:r>
      <w:r w:rsidRPr="008B11EF">
        <w:rPr>
          <w:rFonts w:ascii="Tahoma" w:hAnsi="Tahoma" w:cs="Tahoma"/>
          <w:b/>
          <w:color w:val="0000FF"/>
          <w:sz w:val="40"/>
          <w:szCs w:val="64"/>
          <w:lang w:val="el-GR"/>
        </w:rPr>
        <w:t>ως το 100.000</w:t>
      </w: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8B11EF" w:rsidRDefault="007C05C3" w:rsidP="00B777F2">
      <w:pPr>
        <w:shd w:val="clear" w:color="auto" w:fill="FFFFFF"/>
        <w:jc w:val="center"/>
        <w:rPr>
          <w:rFonts w:ascii="Tahoma" w:hAnsi="Tahoma" w:cs="Tahoma"/>
          <w:b/>
          <w:color w:val="FF6600"/>
          <w:sz w:val="40"/>
          <w:szCs w:val="60"/>
          <w:lang w:val="el-GR"/>
        </w:rPr>
      </w:pPr>
      <w:r w:rsidRPr="008B11EF">
        <w:rPr>
          <w:rFonts w:ascii="Tahoma" w:hAnsi="Tahoma" w:cs="Tahoma"/>
          <w:b/>
          <w:noProof/>
          <w:color w:val="FF6600"/>
          <w:sz w:val="40"/>
          <w:szCs w:val="60"/>
          <w:lang w:val="el-GR" w:eastAsia="el-GR"/>
        </w:rPr>
        <w:drawing>
          <wp:anchor distT="0" distB="0" distL="114300" distR="114300" simplePos="0" relativeHeight="2513116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243205</wp:posOffset>
            </wp:positionV>
            <wp:extent cx="376555" cy="395605"/>
            <wp:effectExtent l="19050" t="0" r="4445" b="0"/>
            <wp:wrapNone/>
            <wp:docPr id="665" name="Picture 665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8B11EF">
        <w:rPr>
          <w:rFonts w:ascii="Tahoma" w:hAnsi="Tahoma" w:cs="Tahoma"/>
          <w:b/>
          <w:color w:val="FF6600"/>
          <w:sz w:val="40"/>
          <w:szCs w:val="60"/>
          <w:lang w:val="el-GR"/>
        </w:rPr>
        <w:t>Γνωρίζουμε την Ελλάδα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7C05C3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Πού συναντάμε αριθμούς μεγαλύτερους από 20.000 στην καθημερινή μας ζωή;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group id="_x0000_s5582" style="position:absolute;margin-left:34.05pt;margin-top:7.5pt;width:367pt;height:413.5pt;z-index:251812352" coordorigin="1134,2034" coordsize="9723,11137">
            <v:group id="_x0000_s5583" style="position:absolute;left:1134;top:2034;width:9723;height:11137" coordorigin="1215,1697" coordsize="9723,11137">
              <v:shape id="_x0000_s5584" type="#_x0000_t75" style="position:absolute;left:1215;top:1697;width:9723;height:11137">
                <v:imagedata r:id="rId59" o:title="90-1"/>
              </v:shape>
              <v:group id="_x0000_s5585" style="position:absolute;left:1274;top:2154;width:9280;height:10150" coordorigin="1274,2154" coordsize="9280,10150">
                <v:shape id="_x0000_s5586" type="#_x0000_t202" style="position:absolute;left:6894;top:11754;width:652;height:550" filled="f" stroked="f">
                  <v:textbox style="mso-next-textbox:#_x0000_s5586" inset="0,0,0,0">
                    <w:txbxContent>
                      <w:p w:rsidR="00291988" w:rsidRPr="00DB160B" w:rsidRDefault="00291988" w:rsidP="007C05C3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56"/>
                            <w:szCs w:val="56"/>
                          </w:rPr>
                        </w:pPr>
                        <w:r w:rsidRPr="00E20617">
                          <w:rPr>
                            <w:rFonts w:ascii="Arial" w:hAnsi="Arial" w:cs="Arial"/>
                            <w:b/>
                            <w:color w:val="0000FF"/>
                            <w:sz w:val="36"/>
                            <w:szCs w:val="56"/>
                          </w:rPr>
                          <w:t>2</w:t>
                        </w:r>
                        <w:r w:rsidRPr="00E20617">
                          <w:rPr>
                            <w:rFonts w:ascii="Arial" w:hAnsi="Arial" w:cs="Arial"/>
                            <w:b/>
                            <w:color w:val="0000FF"/>
                            <w:sz w:val="36"/>
                            <w:szCs w:val="56"/>
                            <w:lang w:val="el-GR"/>
                          </w:rPr>
                          <w:t>7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56"/>
                            <w:szCs w:val="56"/>
                          </w:rPr>
                          <w:t>7</w:t>
                        </w:r>
                      </w:p>
                    </w:txbxContent>
                  </v:textbox>
                </v:shape>
                <v:group id="_x0000_s5587" style="position:absolute;left:1274;top:2154;width:9280;height:9940" coordorigin="1274,2154" coordsize="9280,9940">
                  <v:shape id="_x0000_s5588" type="#_x0000_t202" style="position:absolute;left:5754;top:10854;width:652;height:550" filled="f" stroked="f">
                    <v:textbox style="mso-next-textbox:#_x0000_s5588" inset="0,0,0,0">
                      <w:txbxContent>
                        <w:p w:rsidR="00291988" w:rsidRPr="00DB160B" w:rsidRDefault="00291988" w:rsidP="007C05C3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56"/>
                              <w:szCs w:val="56"/>
                            </w:rPr>
                          </w:pPr>
                          <w:r w:rsidRPr="001B5DDB"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szCs w:val="56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FF"/>
                              <w:sz w:val="36"/>
                              <w:szCs w:val="56"/>
                              <w:lang w:val="el-GR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FF"/>
                              <w:sz w:val="56"/>
                              <w:szCs w:val="56"/>
                            </w:rPr>
                            <w:t>6</w:t>
                          </w:r>
                        </w:p>
                      </w:txbxContent>
                    </v:textbox>
                  </v:shape>
                  <v:group id="_x0000_s5589" style="position:absolute;left:1274;top:2154;width:9280;height:9940" coordorigin="1274,2154" coordsize="9280,9940">
                    <v:shape id="_x0000_s5590" type="#_x0000_t202" style="position:absolute;left:9554;top:9394;width:652;height:550" filled="f" stroked="f">
                      <v:textbox style="mso-next-textbox:#_x0000_s5590" inset="0,0,0,0">
                        <w:txbxContent>
                          <w:p w:rsidR="00291988" w:rsidRPr="00DB160B" w:rsidRDefault="00291988" w:rsidP="007C05C3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1B5DDB"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36"/>
                                <w:szCs w:val="56"/>
                                <w:lang w:val="el-GR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group id="_x0000_s5591" style="position:absolute;left:1274;top:2154;width:9280;height:9940" coordorigin="1274,2154" coordsize="9280,9940">
                      <v:shape id="_x0000_s5592" type="#_x0000_t202" style="position:absolute;left:6654;top:8254;width:652;height:550" filled="f" stroked="f">
                        <v:textbox style="mso-next-textbox:#_x0000_s5592" inset="0,0,0,0">
                          <w:txbxContent>
                            <w:p w:rsidR="00291988" w:rsidRPr="00DB160B" w:rsidRDefault="00291988" w:rsidP="007C05C3">
                              <w:pP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56"/>
                                  <w:szCs w:val="56"/>
                                </w:rPr>
                              </w:pPr>
                              <w:r w:rsidRPr="001B5DD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36"/>
                                  <w:szCs w:val="56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36"/>
                                  <w:szCs w:val="56"/>
                                  <w:lang w:val="el-GR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group id="_x0000_s5593" style="position:absolute;left:1274;top:2154;width:9280;height:9940" coordorigin="1274,2154" coordsize="9280,9940">
                        <v:shape id="_x0000_s5594" type="#_x0000_t202" style="position:absolute;left:3651;top:8194;width:652;height:550" filled="f" stroked="f">
                          <v:textbox style="mso-next-textbox:#_x0000_s5594" inset="0,0,0,0">
                            <w:txbxContent>
                              <w:p w:rsidR="00291988" w:rsidRPr="00DB160B" w:rsidRDefault="00291988" w:rsidP="007C05C3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56"/>
                                    <w:szCs w:val="56"/>
                                  </w:rPr>
                                </w:pPr>
                                <w:r w:rsidRPr="001B5DDB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szCs w:val="56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36"/>
                                    <w:szCs w:val="56"/>
                                    <w:lang w:val="el-GR"/>
                                  </w:rPr>
                                  <w:t>2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56"/>
                                    <w:szCs w:val="5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group id="_x0000_s5595" style="position:absolute;left:1274;top:2154;width:9280;height:9940" coordorigin="1274,2154" coordsize="9280,9940">
                          <v:shape id="_x0000_s5596" type="#_x0000_t202" style="position:absolute;left:3874;top:7114;width:652;height:550" filled="f" stroked="f">
                            <v:textbox style="mso-next-textbox:#_x0000_s5596" inset="0,0,0,0">
                              <w:txbxContent>
                                <w:p w:rsidR="00291988" w:rsidRPr="00DB160B" w:rsidRDefault="00291988" w:rsidP="007C05C3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56"/>
                                      <w:szCs w:val="56"/>
                                    </w:rPr>
                                  </w:pPr>
                                  <w:r w:rsidRPr="001B5DDB"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  <w:szCs w:val="5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36"/>
                                      <w:szCs w:val="56"/>
                                      <w:lang w:val="el-GR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FF"/>
                                      <w:sz w:val="56"/>
                                      <w:szCs w:val="56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group id="_x0000_s5597" style="position:absolute;left:1274;top:2154;width:9280;height:9940" coordorigin="1274,2154" coordsize="9280,9940">
                            <v:shape id="_x0000_s5598" type="#_x0000_t202" style="position:absolute;left:2937;top:7327;width:652;height:607" filled="f" stroked="f">
                              <v:textbox style="mso-next-textbox:#_x0000_s5598" inset="0,0,0,0">
                                <w:txbxContent>
                                  <w:p w:rsidR="00291988" w:rsidRPr="00DB160B" w:rsidRDefault="00291988" w:rsidP="007C05C3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0000FF"/>
                                        <w:sz w:val="56"/>
                                        <w:szCs w:val="56"/>
                                      </w:rPr>
                                    </w:pPr>
                                    <w:r w:rsidRPr="001B5DDB">
                                      <w:rPr>
                                        <w:rFonts w:ascii="Arial" w:hAnsi="Arial" w:cs="Arial"/>
                                        <w:b/>
                                        <w:color w:val="0000FF"/>
                                        <w:sz w:val="36"/>
                                        <w:szCs w:val="56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FF"/>
                                        <w:sz w:val="36"/>
                                        <w:szCs w:val="56"/>
                                        <w:lang w:val="el-GR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FF"/>
                                        <w:sz w:val="56"/>
                                        <w:szCs w:val="56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group id="_x0000_s5599" style="position:absolute;left:1274;top:2154;width:9280;height:9940" coordorigin="1274,2154" coordsize="9280,9940">
                              <v:shape id="_x0000_s5600" type="#_x0000_t202" style="position:absolute;left:1314;top:6354;width:652;height:607" filled="f" stroked="f">
                                <v:textbox style="mso-next-textbox:#_x0000_s5600" inset="0,0,0,0">
                                  <w:txbxContent>
                                    <w:p w:rsidR="00291988" w:rsidRPr="00DB160B" w:rsidRDefault="00291988" w:rsidP="007C05C3">
                                      <w:pPr>
                                        <w:rPr>
                                          <w:rFonts w:ascii="Arial" w:hAnsi="Arial" w:cs="Arial"/>
                                          <w:b/>
                                          <w:color w:val="0000FF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1B5DDB">
                                        <w:rPr>
                                          <w:rFonts w:ascii="Arial" w:hAnsi="Arial" w:cs="Arial"/>
                                          <w:b/>
                                          <w:color w:val="0000FF"/>
                                          <w:sz w:val="36"/>
                                          <w:szCs w:val="56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FF"/>
                                          <w:sz w:val="36"/>
                                          <w:szCs w:val="56"/>
                                          <w:lang w:val="el-GR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FF"/>
                                          <w:sz w:val="56"/>
                                          <w:szCs w:val="5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group id="_x0000_s5601" style="position:absolute;left:1274;top:2154;width:9280;height:9940" coordorigin="1274,2154" coordsize="9280,9940">
                                <v:shape id="_x0000_s5602" type="#_x0000_t202" style="position:absolute;left:2657;top:6294;width:652;height:607" filled="f" stroked="f">
                                  <v:textbox style="mso-next-textbox:#_x0000_s5602" inset="0,0,0,0">
                                    <w:txbxContent>
                                      <w:p w:rsidR="00291988" w:rsidRPr="00DB160B" w:rsidRDefault="00291988" w:rsidP="007C05C3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color w:val="0000FF"/>
                                            <w:sz w:val="56"/>
                                            <w:szCs w:val="56"/>
                                          </w:rPr>
                                        </w:pPr>
                                        <w:r w:rsidRPr="001B5DDB">
                                          <w:rPr>
                                            <w:rFonts w:ascii="Arial" w:hAnsi="Arial" w:cs="Arial"/>
                                            <w:b/>
                                            <w:color w:val="0000FF"/>
                                            <w:sz w:val="36"/>
                                            <w:szCs w:val="56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color w:val="0000FF"/>
                                            <w:sz w:val="36"/>
                                            <w:szCs w:val="56"/>
                                            <w:lang w:val="el-GR"/>
                                          </w:rPr>
                                          <w:t>5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color w:val="0000FF"/>
                                            <w:sz w:val="56"/>
                                            <w:szCs w:val="5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_x0000_s5603" style="position:absolute;left:1274;top:2154;width:9280;height:9940" coordorigin="1274,2154" coordsize="9280,9940">
                                  <v:shape id="_x0000_s5604" type="#_x0000_t202" style="position:absolute;left:3734;top:6134;width:652;height:720" filled="f" stroked="f">
                                    <v:textbox style="mso-next-textbox:#_x0000_s5604" inset="0,0,0,0">
                                      <w:txbxContent>
                                        <w:p w:rsidR="00291988" w:rsidRPr="00E20617" w:rsidRDefault="00291988" w:rsidP="007C05C3">
                                          <w:pPr>
                                            <w:rPr>
                                              <w:rFonts w:ascii="Arial" w:hAnsi="Arial" w:cs="Arial"/>
                                              <w:b/>
                                              <w:color w:val="0000FF"/>
                                              <w:sz w:val="56"/>
                                              <w:szCs w:val="56"/>
                                              <w:lang w:val="el-GR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0000FF"/>
                                              <w:sz w:val="36"/>
                                              <w:szCs w:val="56"/>
                                              <w:lang w:val="el-GR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_x0000_s5605" style="position:absolute;left:1274;top:2154;width:9280;height:9940" coordorigin="1274,2154" coordsize="9280,9940">
                                    <v:shape id="_x0000_s5606" type="#_x0000_t202" style="position:absolute;left:5714;top:5794;width:652;height:720" filled="f" stroked="f">
                                      <v:textbox style="mso-next-textbox:#_x0000_s5606" inset="0,0,0,0">
                                        <w:txbxContent>
                                          <w:p w:rsidR="00291988" w:rsidRPr="00DB160B" w:rsidRDefault="00291988" w:rsidP="007C05C3">
                                            <w:pP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FF"/>
                                                <w:sz w:val="56"/>
                                                <w:szCs w:val="56"/>
                                              </w:rPr>
                                            </w:pPr>
                                            <w:r w:rsidRPr="001B5DDB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FF"/>
                                                <w:sz w:val="36"/>
                                                <w:szCs w:val="56"/>
                                              </w:rPr>
                                              <w:t>1</w:t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FF"/>
                                                <w:sz w:val="36"/>
                                                <w:szCs w:val="56"/>
                                                <w:lang w:val="el-GR"/>
                                              </w:rPr>
                                              <w:t>8</w:t>
                                            </w: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FF"/>
                                                <w:sz w:val="56"/>
                                                <w:szCs w:val="56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_x0000_s5607" style="position:absolute;left:1274;top:2154;width:9280;height:9940" coordorigin="1274,2154" coordsize="9280,9940">
                                      <v:shape id="_x0000_s5608" type="#_x0000_t202" style="position:absolute;left:5134;top:7354;width:652;height:720" filled="f" stroked="f">
                                        <v:textbox style="mso-next-textbox:#_x0000_s5608" inset="0,0,0,0">
                                          <w:txbxContent>
                                            <w:p w:rsidR="00291988" w:rsidRPr="00DB160B" w:rsidRDefault="00291988" w:rsidP="007C05C3">
                                              <w:pPr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0000FF"/>
                                                  <w:sz w:val="56"/>
                                                  <w:szCs w:val="56"/>
                                                </w:rPr>
                                              </w:pPr>
                                              <w:r w:rsidRPr="001B5DDB"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0000FF"/>
                                                  <w:sz w:val="36"/>
                                                  <w:szCs w:val="56"/>
                                                </w:rPr>
                                                <w:t>1</w:t>
                                              </w:r>
                                              <w:r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0000FF"/>
                                                  <w:sz w:val="36"/>
                                                  <w:szCs w:val="56"/>
                                                  <w:lang w:val="el-GR"/>
                                                </w:rPr>
                                                <w:t>9</w:t>
                                              </w:r>
                                              <w:r>
                                                <w:rPr>
                                                  <w:rFonts w:ascii="Arial" w:hAnsi="Arial" w:cs="Arial"/>
                                                  <w:b/>
                                                  <w:color w:val="0000FF"/>
                                                  <w:sz w:val="56"/>
                                                  <w:szCs w:val="56"/>
                                                </w:rPr>
                                                <w:t>9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group id="_x0000_s5609" style="position:absolute;left:1274;top:2154;width:9280;height:9940" coordorigin="1274,2154" coordsize="9280,9940">
                                        <v:shape id="_x0000_s5610" type="#_x0000_t202" style="position:absolute;left:1454;top:5314;width:652;height:720" filled="f" stroked="f">
                                          <v:textbox style="mso-next-textbox:#_x0000_s5610" inset="0,0,0,0">
                                            <w:txbxContent>
                                              <w:p w:rsidR="00291988" w:rsidRPr="00DB160B" w:rsidRDefault="00291988" w:rsidP="007C05C3">
                                                <w:pPr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color w:val="0000FF"/>
                                                    <w:sz w:val="56"/>
                                                    <w:szCs w:val="56"/>
                                                  </w:rPr>
                                                </w:pPr>
                                                <w:r w:rsidRPr="001B5DDB"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color w:val="0000FF"/>
                                                    <w:sz w:val="36"/>
                                                    <w:szCs w:val="56"/>
                                                  </w:rPr>
                                                  <w:t>1</w:t>
                                                </w:r>
                                                <w:r w:rsidRPr="00E20617"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color w:val="0000FF"/>
                                                    <w:sz w:val="36"/>
                                                    <w:szCs w:val="56"/>
                                                  </w:rPr>
                                                  <w:t>0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group id="_x0000_s5611" style="position:absolute;left:1274;top:2154;width:9280;height:9940" coordorigin="1274,2154" coordsize="9280,9940">
                                          <v:shape id="_x0000_s5612" type="#_x0000_t202" style="position:absolute;left:1934;top:4614;width:540;height:720" filled="f" stroked="f">
                                            <v:textbox style="mso-next-textbox:#_x0000_s5612" inset="0,0,0,0">
                                              <w:txbxContent>
                                                <w:p w:rsidR="00291988" w:rsidRPr="001B5DDB" w:rsidRDefault="00291988" w:rsidP="007C05C3">
                                                  <w:pPr>
                                                    <w:rPr>
                                                      <w:rFonts w:ascii="Arial" w:hAnsi="Arial" w:cs="Arial"/>
                                                      <w:b/>
                                                      <w:color w:val="0000FF"/>
                                                      <w:sz w:val="36"/>
                                                      <w:szCs w:val="56"/>
                                                    </w:rPr>
                                                  </w:pPr>
                                                  <w:r w:rsidRPr="001B5DDB">
                                                    <w:rPr>
                                                      <w:rFonts w:ascii="Arial" w:hAnsi="Arial" w:cs="Arial"/>
                                                      <w:b/>
                                                      <w:color w:val="0000FF"/>
                                                      <w:sz w:val="36"/>
                                                      <w:szCs w:val="56"/>
                                                    </w:rPr>
                                                    <w:t>9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  <v:group id="_x0000_s5613" style="position:absolute;left:1274;top:2154;width:9280;height:9940" coordorigin="1274,2154" coordsize="9280,9940">
                                            <v:shape id="_x0000_s5614" type="#_x0000_t202" style="position:absolute;left:1294;top:3754;width:540;height:607" filled="f" stroked="f">
                                              <v:textbox style="mso-next-textbox:#_x0000_s5614" inset="0,0,0,0">
                                                <w:txbxContent>
                                                  <w:p w:rsidR="00291988" w:rsidRPr="00DB160B" w:rsidRDefault="00291988" w:rsidP="007C05C3">
                                                    <w:pPr>
                                                      <w:rPr>
                                                        <w:rFonts w:ascii="Arial" w:hAnsi="Arial" w:cs="Arial"/>
                                                        <w:b/>
                                                        <w:color w:val="0000FF"/>
                                                        <w:sz w:val="56"/>
                                                        <w:szCs w:val="56"/>
                                                      </w:rPr>
                                                    </w:pPr>
                                                    <w:r w:rsidRPr="001B5DDB">
                                                      <w:rPr>
                                                        <w:rFonts w:ascii="Arial" w:hAnsi="Arial" w:cs="Arial"/>
                                                        <w:b/>
                                                        <w:color w:val="0000FF"/>
                                                        <w:sz w:val="36"/>
                                                        <w:szCs w:val="56"/>
                                                      </w:rPr>
                                                      <w:t>7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_x0000_s5615" style="position:absolute;left:1274;top:2154;width:9280;height:9940" coordorigin="1274,2154" coordsize="9280,9940">
                                              <v:shape id="_x0000_s5616" type="#_x0000_t202" style="position:absolute;left:2254;top:4114;width:540;height:720" filled="f" stroked="f">
                                                <v:textbox style="mso-next-textbox:#_x0000_s5616" inset="0,0,0,0">
                                                  <w:txbxContent>
                                                    <w:p w:rsidR="00291988" w:rsidRPr="001B5DDB" w:rsidRDefault="00291988" w:rsidP="007C05C3">
                                                      <w:pPr>
                                                        <w:rPr>
                                                          <w:rFonts w:ascii="Arial" w:hAnsi="Arial" w:cs="Arial"/>
                                                          <w:b/>
                                                          <w:color w:val="0000FF"/>
                                                          <w:sz w:val="36"/>
                                                          <w:szCs w:val="56"/>
                                                        </w:rPr>
                                                      </w:pPr>
                                                      <w:r w:rsidRPr="001B5DDB">
                                                        <w:rPr>
                                                          <w:rFonts w:ascii="Arial" w:hAnsi="Arial" w:cs="Arial"/>
                                                          <w:b/>
                                                          <w:color w:val="0000FF"/>
                                                          <w:sz w:val="36"/>
                                                          <w:szCs w:val="56"/>
                                                        </w:rPr>
                                                        <w:t>8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  <v:group id="_x0000_s5617" style="position:absolute;left:1274;top:2154;width:9280;height:9940" coordorigin="1274,2154" coordsize="9280,9940">
                                                <v:shape id="_x0000_s5618" type="#_x0000_t202" style="position:absolute;left:2374;top:5334;width:652;height:720" filled="f" stroked="f">
                                                  <v:textbox style="mso-next-textbox:#_x0000_s5618" inset="0,0,0,0">
                                                    <w:txbxContent>
                                                      <w:p w:rsidR="00291988" w:rsidRPr="00DB160B" w:rsidRDefault="00291988" w:rsidP="007C05C3">
                                                        <w:pPr>
                                                          <w:rPr>
                                                            <w:rFonts w:ascii="Arial" w:hAnsi="Arial" w:cs="Arial"/>
                                                            <w:b/>
                                                            <w:color w:val="0000FF"/>
                                                            <w:sz w:val="56"/>
                                                            <w:szCs w:val="56"/>
                                                          </w:rPr>
                                                        </w:pPr>
                                                        <w:r w:rsidRPr="001B5DDB">
                                                          <w:rPr>
                                                            <w:rFonts w:ascii="Arial" w:hAnsi="Arial" w:cs="Arial"/>
                                                            <w:b/>
                                                            <w:color w:val="0000FF"/>
                                                            <w:sz w:val="36"/>
                                                            <w:szCs w:val="56"/>
                                                          </w:rPr>
                                                          <w:t>1</w:t>
                                                        </w:r>
                                                        <w:r w:rsidRPr="00E20617">
                                                          <w:rPr>
                                                            <w:rFonts w:ascii="Arial" w:hAnsi="Arial" w:cs="Arial"/>
                                                            <w:b/>
                                                            <w:color w:val="0000FF"/>
                                                            <w:sz w:val="36"/>
                                                            <w:szCs w:val="56"/>
                                                          </w:rPr>
                                                          <w:t>1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  <v:group id="_x0000_s5619" style="position:absolute;left:1274;top:2154;width:9280;height:9940" coordorigin="1274,2154" coordsize="9280,9940">
                                                  <v:shape id="_x0000_s5620" type="#_x0000_t202" style="position:absolute;left:3174;top:5214;width:652;height:720" filled="f" stroked="f">
                                                    <v:textbox style="mso-next-textbox:#_x0000_s5620" inset="0,0,0,0">
                                                      <w:txbxContent>
                                                        <w:p w:rsidR="00291988" w:rsidRPr="00E20617" w:rsidRDefault="00291988" w:rsidP="007C05C3">
                                                          <w:pPr>
                                                            <w:rPr>
                                                              <w:rFonts w:ascii="Arial" w:hAnsi="Arial" w:cs="Arial"/>
                                                              <w:b/>
                                                              <w:color w:val="0000FF"/>
                                                              <w:sz w:val="56"/>
                                                              <w:szCs w:val="56"/>
                                                              <w:lang w:val="el-GR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Arial" w:hAnsi="Arial" w:cs="Arial"/>
                                                              <w:b/>
                                                              <w:color w:val="0000FF"/>
                                                              <w:sz w:val="36"/>
                                                              <w:szCs w:val="56"/>
                                                              <w:lang w:val="el-GR"/>
                                                            </w:rPr>
                                                            <w:t>12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  <v:group id="_x0000_s5621" style="position:absolute;left:1274;top:2154;width:9280;height:9940" coordorigin="1274,2154" coordsize="9280,9940">
                                                    <v:shape id="_x0000_s5622" type="#_x0000_t202" style="position:absolute;left:9574;top:4714;width:652;height:550" filled="f" stroked="f">
                                                      <v:textbox style="mso-next-textbox:#_x0000_s5622" inset="0,0,0,0">
                                                        <w:txbxContent>
                                                          <w:p w:rsidR="00291988" w:rsidRPr="00DB160B" w:rsidRDefault="00291988" w:rsidP="007C05C3">
                                                            <w:pPr>
                                                              <w:rPr>
                                                                <w:rFonts w:ascii="Arial" w:hAnsi="Arial" w:cs="Arial"/>
                                                                <w:b/>
                                                                <w:color w:val="0000FF"/>
                                                                <w:sz w:val="56"/>
                                                                <w:szCs w:val="56"/>
                                                              </w:rPr>
                                                            </w:pPr>
                                                            <w:r w:rsidRPr="001B5DDB">
                                                              <w:rPr>
                                                                <w:rFonts w:ascii="Arial" w:hAnsi="Arial" w:cs="Arial"/>
                                                                <w:b/>
                                                                <w:color w:val="0000FF"/>
                                                                <w:sz w:val="36"/>
                                                                <w:szCs w:val="56"/>
                                                              </w:rPr>
                                                              <w:t>2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b/>
                                                                <w:color w:val="0000FF"/>
                                                                <w:sz w:val="36"/>
                                                                <w:szCs w:val="56"/>
                                                                <w:lang w:val="el-GR"/>
                                                              </w:rPr>
                                                              <w:t>3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b/>
                                                                <w:color w:val="0000FF"/>
                                                                <w:sz w:val="56"/>
                                                                <w:szCs w:val="56"/>
                                                              </w:rPr>
                                                              <w:t>3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  <v:group id="_x0000_s5623" style="position:absolute;left:1274;top:2154;width:9280;height:9940" coordorigin="1274,2154" coordsize="9280,9940">
                                                      <v:shape id="_x0000_s5624" type="#_x0000_t202" style="position:absolute;left:4014;top:4554;width:652;height:720" filled="f" stroked="f">
                                                        <v:textbox style="mso-next-textbox:#_x0000_s5624" inset="0,0,0,0">
                                                          <w:txbxContent>
                                                            <w:p w:rsidR="00291988" w:rsidRPr="001B5DDB" w:rsidRDefault="00291988" w:rsidP="007C05C3">
                                                              <w:pPr>
                                                                <w:rPr>
                                                                  <w:rFonts w:ascii="Arial" w:hAnsi="Arial" w:cs="Arial"/>
                                                                  <w:b/>
                                                                  <w:color w:val="0000FF"/>
                                                                  <w:sz w:val="36"/>
                                                                  <w:szCs w:val="56"/>
                                                                </w:rPr>
                                                              </w:pPr>
                                                              <w:r w:rsidRPr="001B5DDB">
                                                                <w:rPr>
                                                                  <w:rFonts w:ascii="Arial" w:hAnsi="Arial" w:cs="Arial"/>
                                                                  <w:b/>
                                                                  <w:color w:val="0000FF"/>
                                                                  <w:sz w:val="36"/>
                                                                  <w:szCs w:val="56"/>
                                                                </w:rPr>
                                                                <w:t>13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  <v:group id="_x0000_s5625" style="position:absolute;left:1274;top:2154;width:9280;height:9940" coordorigin="1274,2154" coordsize="9280,9940">
                                                        <v:shape id="_x0000_s5626" type="#_x0000_t202" style="position:absolute;left:3054;top:3474;width:540;height:720" filled="f" stroked="f">
                                                          <v:textbox style="mso-next-textbox:#_x0000_s5626" inset="0,0,0,0">
                                                            <w:txbxContent>
                                                              <w:p w:rsidR="00291988" w:rsidRPr="001B5DDB" w:rsidRDefault="00291988" w:rsidP="007C05C3">
                                                                <w:pPr>
                                                                  <w:rPr>
                                                                    <w:rFonts w:ascii="Arial" w:hAnsi="Arial" w:cs="Arial"/>
                                                                    <w:b/>
                                                                    <w:color w:val="0000FF"/>
                                                                    <w:sz w:val="36"/>
                                                                    <w:szCs w:val="56"/>
                                                                  </w:rPr>
                                                                </w:pPr>
                                                                <w:r w:rsidRPr="001B5DDB">
                                                                  <w:rPr>
                                                                    <w:rFonts w:ascii="Arial" w:hAnsi="Arial" w:cs="Arial"/>
                                                                    <w:b/>
                                                                    <w:color w:val="0000FF"/>
                                                                    <w:sz w:val="36"/>
                                                                    <w:szCs w:val="56"/>
                                                                  </w:rPr>
                                                                  <w:t>6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  <v:group id="_x0000_s5627" style="position:absolute;left:1274;top:2154;width:9280;height:9940" coordorigin="1274,2154" coordsize="9280,9940">
                                                          <v:group id="_x0000_s5628" style="position:absolute;left:1274;top:2154;width:9280;height:9940" coordorigin="1274,2154" coordsize="9280,9940">
                                                            <v:shape id="_x0000_s5629" type="#_x0000_t202" style="position:absolute;left:3734;top:2834;width:540;height:720" filled="f" stroked="f">
                                                              <v:textbox style="mso-next-textbox:#_x0000_s5629" inset="0,0,0,0">
                                                                <w:txbxContent>
                                                                  <w:p w:rsidR="00291988" w:rsidRPr="001B5DDB" w:rsidRDefault="00291988" w:rsidP="007C05C3">
                                                                    <w:pPr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b/>
                                                                        <w:color w:val="0000FF"/>
                                                                        <w:sz w:val="36"/>
                                                                        <w:szCs w:val="56"/>
                                                                      </w:rPr>
                                                                    </w:pPr>
                                                                    <w:r w:rsidRPr="001B5DDB">
                                                                      <w:rPr>
                                                                        <w:rFonts w:ascii="Arial" w:hAnsi="Arial" w:cs="Arial"/>
                                                                        <w:b/>
                                                                        <w:color w:val="0000FF"/>
                                                                        <w:sz w:val="36"/>
                                                                        <w:szCs w:val="56"/>
                                                                      </w:rPr>
                                                                      <w:t>5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  <v:group id="_x0000_s5630" style="position:absolute;left:1274;top:2154;width:9280;height:9940" coordorigin="1274,2154" coordsize="9280,9940">
                                                              <v:group id="_x0000_s5631" style="position:absolute;left:1274;top:2154;width:9280;height:9940" coordorigin="1274,2154" coordsize="9280,9940">
                                                                <v:shape id="_x0000_s5632" type="#_x0000_t202" style="position:absolute;left:6514;top:2154;width:540;height:720" filled="f" stroked="f">
                                                                  <v:textbox style="mso-next-textbox:#_x0000_s5632" inset="0,0,0,0">
                                                                    <w:txbxContent>
                                                                      <w:p w:rsidR="00291988" w:rsidRPr="001B5DDB" w:rsidRDefault="00291988" w:rsidP="007C05C3">
                                                                        <w:pPr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b/>
                                                                            <w:color w:val="0000FF"/>
                                                                            <w:sz w:val="36"/>
                                                                            <w:szCs w:val="56"/>
                                                                          </w:rPr>
                                                                        </w:pPr>
                                                                        <w:r w:rsidRPr="001B5DDB">
                                                                          <w:rPr>
                                                                            <w:rFonts w:ascii="Arial" w:hAnsi="Arial" w:cs="Arial"/>
                                                                            <w:b/>
                                                                            <w:color w:val="0000FF"/>
                                                                            <w:sz w:val="36"/>
                                                                            <w:szCs w:val="56"/>
                                                                          </w:rPr>
                                                                          <w:t>2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  <v:group id="_x0000_s5633" style="position:absolute;left:1274;top:2514;width:9280;height:9580" coordorigin="1274,2514" coordsize="9280,9580">
                                                                  <v:group id="_x0000_s5634" style="position:absolute;left:1274;top:2574;width:9280;height:9520" coordorigin="1274,2574" coordsize="9280,9520">
                                                                    <v:oval id="_x0000_s5635" style="position:absolute;left:8514;top:293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36" style="position:absolute;left:6294;top:257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37" style="position:absolute;left:6754;top:287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38" style="position:absolute;left:5094;top:329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39" style="position:absolute;left:1274;top:445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40" style="position:absolute;left:3354;top:511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41" style="position:absolute;left:4575;top:511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42" style="position:absolute;left:1754;top:487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43" style="position:absolute;left:2335;top:471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44" style="position:absolute;left:2574;top:523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45" style="position:absolute;left:2114;top:539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46" style="position:absolute;left:2955;top:615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47" style="position:absolute;left:4015;top:593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48" style="position:absolute;left:5135;top:675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49" style="position:absolute;left:5475;top:715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50" style="position:absolute;left:5775;top:645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51" style="position:absolute;left:1894;top:695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52" style="position:absolute;left:3314;top:721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53" style="position:absolute;left:4395;top:767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54" style="position:absolute;left:3935;top:805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55" style="position:absolute;left:9455;top:527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56" style="position:absolute;left:6875;top:889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57" style="position:absolute;left:10395;top:957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58" style="position:absolute;left:5695;top:1159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59" style="position:absolute;left:6695;top:1193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60" style="position:absolute;left:3455;top:3854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  <v:oval id="_x0000_s5661" style="position:absolute;left:4094;top:3355;width:159;height:159" fillcolor="blue" strokecolor="blue">
                                                                      <o:lock v:ext="edit" aspectratio="t"/>
                                                                    </v:oval>
                                                                  </v:group>
                                                                  <v:shape id="_x0000_s5662" type="#_x0000_t202" style="position:absolute;left:8174;top:2514;width:540;height:720" filled="f" stroked="f">
                                                                    <v:textbox style="mso-next-textbox:#_x0000_s5662" inset="0,0,0,0">
                                                                      <w:txbxContent>
                                                                        <w:p w:rsidR="00291988" w:rsidRPr="001B5DDB" w:rsidRDefault="00291988" w:rsidP="007C05C3">
                                                                          <w:pPr>
                                                                            <w:rPr>
                                                                              <w:rFonts w:ascii="Arial" w:hAnsi="Arial" w:cs="Arial"/>
                                                                              <w:b/>
                                                                              <w:color w:val="0000FF"/>
                                                                              <w:sz w:val="36"/>
                                                                              <w:szCs w:val="56"/>
                                                                            </w:rPr>
                                                                          </w:pPr>
                                                                          <w:r w:rsidRPr="001B5DDB">
                                                                            <w:rPr>
                                                                              <w:rFonts w:ascii="Arial" w:hAnsi="Arial" w:cs="Arial"/>
                                                                              <w:b/>
                                                                              <w:color w:val="0000FF"/>
                                                                              <w:sz w:val="36"/>
                                                                              <w:szCs w:val="56"/>
                                                                            </w:rPr>
                                                                            <w:t>1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</v:group>
                                                              </v:group>
                                                              <v:shape id="_x0000_s5663" type="#_x0000_t202" style="position:absolute;left:6514;top:2994;width:540;height:720" filled="f" stroked="f">
                                                                <v:textbox style="mso-next-textbox:#_x0000_s5663" inset="0,0,0,0">
                                                                  <w:txbxContent>
                                                                    <w:p w:rsidR="00291988" w:rsidRPr="001B5DDB" w:rsidRDefault="00291988" w:rsidP="007C05C3">
                                                                      <w:pPr>
                                                                        <w:rPr>
                                                                          <w:rFonts w:ascii="Arial" w:hAnsi="Arial" w:cs="Arial"/>
                                                                          <w:b/>
                                                                          <w:color w:val="0000FF"/>
                                                                          <w:sz w:val="36"/>
                                                                          <w:szCs w:val="56"/>
                                                                        </w:rPr>
                                                                      </w:pPr>
                                                                      <w:r w:rsidRPr="001B5DDB">
                                                                        <w:rPr>
                                                                          <w:rFonts w:ascii="Arial" w:hAnsi="Arial" w:cs="Arial"/>
                                                                          <w:b/>
                                                                          <w:color w:val="0000FF"/>
                                                                          <w:sz w:val="36"/>
                                                                          <w:szCs w:val="56"/>
                                                                        </w:rPr>
                                                                        <w:t>3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v:group>
                                                          </v:group>
                                                          <v:shape id="_x0000_s5664" type="#_x0000_t202" style="position:absolute;left:5294;top:2834;width:540;height:720" filled="f" stroked="f">
                                                            <v:textbox style="mso-next-textbox:#_x0000_s5664" inset="0,0,0,0">
                                                              <w:txbxContent>
                                                                <w:p w:rsidR="00291988" w:rsidRPr="001B5DDB" w:rsidRDefault="00291988" w:rsidP="007C05C3">
                                                                  <w:pPr>
                                                                    <w:rPr>
                                                                      <w:rFonts w:ascii="Arial" w:hAnsi="Arial" w:cs="Arial"/>
                                                                      <w:b/>
                                                                      <w:color w:val="0000FF"/>
                                                                      <w:sz w:val="36"/>
                                                                      <w:szCs w:val="56"/>
                                                                    </w:rPr>
                                                                  </w:pPr>
                                                                  <w:r w:rsidRPr="001B5DDB">
                                                                    <w:rPr>
                                                                      <w:rFonts w:ascii="Arial" w:hAnsi="Arial" w:cs="Arial"/>
                                                                      <w:b/>
                                                                      <w:color w:val="0000FF"/>
                                                                      <w:sz w:val="36"/>
                                                                      <w:szCs w:val="56"/>
                                                                    </w:rPr>
                                                                    <w:t>4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v:shape id="_x0000_s5665" type="#_x0000_t202" style="position:absolute;left:4374;top:6774;width:652;height:720" filled="f" stroked="f">
              <v:textbox style="mso-next-textbox:#_x0000_s5665" inset="0,0,0,0">
                <w:txbxContent>
                  <w:p w:rsidR="00291988" w:rsidRPr="00DB160B" w:rsidRDefault="00291988" w:rsidP="007C05C3">
                    <w:pPr>
                      <w:rPr>
                        <w:rFonts w:ascii="Arial" w:hAnsi="Arial" w:cs="Arial"/>
                        <w:b/>
                        <w:color w:val="0000FF"/>
                        <w:sz w:val="56"/>
                        <w:szCs w:val="56"/>
                      </w:rPr>
                    </w:pPr>
                    <w:r w:rsidRPr="001B5DDB">
                      <w:rPr>
                        <w:rFonts w:ascii="Arial" w:hAnsi="Arial" w:cs="Arial"/>
                        <w:b/>
                        <w:color w:val="0000FF"/>
                        <w:sz w:val="36"/>
                        <w:szCs w:val="56"/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 w:val="36"/>
                        <w:szCs w:val="56"/>
                        <w:lang w:val="el-GR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 w:val="56"/>
                        <w:szCs w:val="56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0D5311">
      <w:pPr>
        <w:pStyle w:val="Style27"/>
      </w:pPr>
    </w:p>
    <w:p w:rsidR="00B777F2" w:rsidRPr="00B777F2" w:rsidRDefault="00B777F2" w:rsidP="000D5311">
      <w:pPr>
        <w:pStyle w:val="Style27"/>
        <w:rPr>
          <w:bCs/>
          <w:color w:val="3366FF"/>
        </w:rPr>
      </w:pPr>
    </w:p>
    <w:p w:rsidR="00B777F2" w:rsidRPr="00B777F2" w:rsidRDefault="00B777F2" w:rsidP="000D5311">
      <w:pPr>
        <w:pStyle w:val="Style27"/>
        <w:rPr>
          <w:bCs/>
          <w:color w:val="3366FF"/>
        </w:rPr>
      </w:pPr>
    </w:p>
    <w:p w:rsidR="00B777F2" w:rsidRPr="00B777F2" w:rsidRDefault="00B777F2" w:rsidP="000D5311">
      <w:pPr>
        <w:pStyle w:val="Style27"/>
        <w:rPr>
          <w:bCs/>
          <w:color w:val="3366FF"/>
        </w:rPr>
      </w:pPr>
    </w:p>
    <w:p w:rsidR="00B777F2" w:rsidRDefault="00B777F2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  <w:color w:val="3366FF"/>
          <w:sz w:val="32"/>
        </w:rPr>
      </w:pPr>
    </w:p>
    <w:p w:rsidR="007C05C3" w:rsidRDefault="007C05C3" w:rsidP="000D5311">
      <w:pPr>
        <w:pStyle w:val="Style27"/>
        <w:rPr>
          <w:bCs/>
        </w:rPr>
      </w:pPr>
    </w:p>
    <w:p w:rsidR="007C05C3" w:rsidRDefault="007C05C3" w:rsidP="000D5311">
      <w:pPr>
        <w:pStyle w:val="Style27"/>
        <w:rPr>
          <w:bCs/>
        </w:rPr>
      </w:pPr>
    </w:p>
    <w:p w:rsidR="000D5311" w:rsidRDefault="000D5311" w:rsidP="000D5311">
      <w:pPr>
        <w:pStyle w:val="Style27"/>
        <w:rPr>
          <w:bCs/>
        </w:rPr>
      </w:pPr>
    </w:p>
    <w:p w:rsidR="000D5311" w:rsidRDefault="000D5311" w:rsidP="000D5311">
      <w:pPr>
        <w:pStyle w:val="Style27"/>
      </w:pPr>
    </w:p>
    <w:p w:rsidR="000D5311" w:rsidRPr="00D74937" w:rsidRDefault="000D5311" w:rsidP="000D5311">
      <w:pPr>
        <w:shd w:val="clear" w:color="auto" w:fill="B3D9FF"/>
        <w:suppressAutoHyphens/>
        <w:autoSpaceDE w:val="0"/>
        <w:autoSpaceDN w:val="0"/>
        <w:adjustRightInd w:val="0"/>
        <w:jc w:val="right"/>
        <w:rPr>
          <w:rFonts w:ascii="Tahoma" w:hAnsi="Tahoma" w:cs="Tahoma"/>
          <w:b/>
          <w:color w:val="000000"/>
          <w:sz w:val="36"/>
          <w:szCs w:val="56"/>
          <w:lang w:val="el-GR"/>
        </w:rPr>
      </w:pPr>
      <w:r w:rsidRPr="00D74937">
        <w:rPr>
          <w:rFonts w:ascii="Tahoma" w:hAnsi="Tahoma" w:cs="Tahoma"/>
          <w:b/>
          <w:sz w:val="36"/>
          <w:szCs w:val="56"/>
          <w:lang w:val="el-GR"/>
        </w:rPr>
        <w:t xml:space="preserve">Ε.Σ.Υ.Ε. </w:t>
      </w:r>
      <w:r w:rsidRPr="00D74937">
        <w:rPr>
          <w:rFonts w:ascii="Tahoma" w:hAnsi="Tahoma" w:cs="Tahoma"/>
          <w:b/>
          <w:color w:val="000000"/>
          <w:sz w:val="36"/>
          <w:szCs w:val="56"/>
          <w:lang w:val="el-GR"/>
        </w:rPr>
        <w:t>– Απογραφή 2001:</w:t>
      </w:r>
    </w:p>
    <w:p w:rsidR="000D5311" w:rsidRPr="00D74937" w:rsidRDefault="000D5311" w:rsidP="000D5311">
      <w:pPr>
        <w:shd w:val="clear" w:color="auto" w:fill="B3D9FF"/>
        <w:suppressAutoHyphens/>
        <w:autoSpaceDE w:val="0"/>
        <w:autoSpaceDN w:val="0"/>
        <w:adjustRightInd w:val="0"/>
        <w:jc w:val="right"/>
        <w:rPr>
          <w:rFonts w:ascii="Tahoma" w:hAnsi="Tahoma" w:cs="Tahoma"/>
          <w:b/>
          <w:sz w:val="36"/>
          <w:szCs w:val="56"/>
          <w:lang w:val="el-GR"/>
        </w:rPr>
      </w:pPr>
      <w:r w:rsidRPr="00D74937">
        <w:rPr>
          <w:rFonts w:ascii="Tahoma" w:hAnsi="Tahoma" w:cs="Tahoma"/>
          <w:b/>
          <w:color w:val="000000"/>
          <w:sz w:val="36"/>
          <w:szCs w:val="56"/>
          <w:lang w:val="el-GR"/>
        </w:rPr>
        <w:t>Μόνιμοι κάτοικοι</w:t>
      </w:r>
    </w:p>
    <w:p w:rsidR="00B777F2" w:rsidRPr="00B777F2" w:rsidRDefault="00B777F2" w:rsidP="00B777F2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32"/>
          <w:szCs w:val="56"/>
          <w:lang w:val="el-GR"/>
        </w:rPr>
      </w:pPr>
    </w:p>
    <w:p w:rsidR="00B777F2" w:rsidRPr="00B777F2" w:rsidRDefault="00B777F2" w:rsidP="00B777F2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14"/>
          <w:lang w:val="el-GR"/>
        </w:rPr>
      </w:pPr>
    </w:p>
    <w:p w:rsidR="00B777F2" w:rsidRPr="00B777F2" w:rsidRDefault="00B777F2" w:rsidP="00B777F2">
      <w:pPr>
        <w:suppressAutoHyphens/>
        <w:rPr>
          <w:rFonts w:ascii="Arial" w:hAnsi="Arial" w:cs="Arial"/>
          <w:b/>
          <w:bCs/>
          <w:color w:val="3366FF"/>
          <w:sz w:val="10"/>
          <w:szCs w:val="20"/>
          <w:lang w:val="el-GR"/>
        </w:rPr>
      </w:pPr>
    </w:p>
    <w:p w:rsidR="00E20617" w:rsidRDefault="00B777F2" w:rsidP="00B777F2">
      <w:pPr>
        <w:shd w:val="clear" w:color="auto" w:fill="FFFFFF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0000FF"/>
          <w:sz w:val="36"/>
          <w:szCs w:val="56"/>
          <w:lang w:val="el-GR"/>
        </w:rPr>
        <w:t>Ονοματολογία, συμβολισμός, αξία θέσης ψηφίου. Δεκαδικό ανάπτυγμα, σύγκριση – διάταξη για αριθμούς ως το 100.000.</w:t>
      </w:r>
    </w:p>
    <w:p w:rsidR="00B777F2" w:rsidRPr="00E20617" w:rsidRDefault="004B4F26" w:rsidP="00E20617">
      <w:pPr>
        <w:spacing w:after="200" w:line="276" w:lineRule="auto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FF"/>
          <w:sz w:val="36"/>
          <w:szCs w:val="56"/>
          <w:lang w:val="en-US" w:eastAsia="en-US"/>
        </w:rPr>
        <w:pict>
          <v:shape id="_x0000_s5666" type="#_x0000_t202" style="position:absolute;margin-left:0;margin-top:788.7pt;width:46.35pt;height:25.5pt;z-index:251813376;mso-wrap-style:none;mso-position-horizontal:center;mso-position-horizontal-relative:margin;mso-position-vertical-relative:page" fillcolor="#fc9" stroked="f">
            <v:textbox style="mso-next-textbox:#_x0000_s5666" inset="2mm,1mm,2mm,1mm">
              <w:txbxContent>
                <w:p w:rsidR="00291988" w:rsidRPr="00592B62" w:rsidRDefault="00291988" w:rsidP="008820CB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28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90</w:t>
                  </w:r>
                </w:p>
              </w:txbxContent>
            </v:textbox>
            <w10:wrap anchorx="margin" anchory="page"/>
          </v:shape>
        </w:pict>
      </w:r>
      <w:r w:rsidR="00E20617">
        <w:rPr>
          <w:rFonts w:ascii="Arial" w:hAnsi="Arial" w:cs="Arial"/>
          <w:b/>
          <w:color w:val="0000FF"/>
          <w:sz w:val="36"/>
          <w:szCs w:val="56"/>
          <w:lang w:val="el-GR"/>
        </w:rPr>
        <w:br w:type="page"/>
      </w:r>
    </w:p>
    <w:tbl>
      <w:tblPr>
        <w:tblpPr w:leftFromText="180" w:rightFromText="180" w:vertAnchor="text" w:horzAnchor="margin" w:tblpY="211"/>
        <w:tblW w:w="997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1135"/>
        <w:gridCol w:w="8844"/>
      </w:tblGrid>
      <w:tr w:rsidR="00E20617" w:rsidRPr="00B777F2" w:rsidTr="008C6FFC">
        <w:trPr>
          <w:trHeight w:val="423"/>
        </w:trPr>
        <w:tc>
          <w:tcPr>
            <w:tcW w:w="9979" w:type="dxa"/>
            <w:gridSpan w:val="2"/>
            <w:shd w:val="clear" w:color="auto" w:fill="99CCFF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lastRenderedPageBreak/>
              <w:t>Υπόμνημα χάρτη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1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Αλεξ/πολη: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49.724</w:t>
            </w:r>
          </w:p>
        </w:tc>
      </w:tr>
      <w:tr w:rsidR="00E20617" w:rsidRPr="00B777F2" w:rsidTr="008C6FFC">
        <w:trPr>
          <w:trHeight w:val="447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2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Δράμα: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43.934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3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Καβάλα: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59.922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4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Θεσσαλονίκη: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385.406</w:t>
            </w:r>
          </w:p>
        </w:tc>
      </w:tr>
      <w:tr w:rsidR="00E20617" w:rsidRPr="00B777F2" w:rsidTr="008C6FFC">
        <w:trPr>
          <w:trHeight w:val="447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5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Γιαννιτσά: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26.677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6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Νάουσα: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19.902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7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Κέρκυρα: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30.140</w:t>
            </w:r>
          </w:p>
        </w:tc>
      </w:tr>
      <w:tr w:rsidR="00E20617" w:rsidRPr="00B777F2" w:rsidTr="008C6FFC">
        <w:trPr>
          <w:trHeight w:val="447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8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Ιωάννινα: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67.384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9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Ηγουμενίτσα: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9.104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10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Πρέβεζα: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16.894</w:t>
            </w:r>
          </w:p>
        </w:tc>
      </w:tr>
      <w:tr w:rsidR="00E20617" w:rsidRPr="00B777F2" w:rsidTr="008C6FFC">
        <w:trPr>
          <w:trHeight w:val="447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11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Άρτα: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22.390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12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Τρίκαλα: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54.605</w:t>
            </w:r>
          </w:p>
        </w:tc>
      </w:tr>
      <w:tr w:rsidR="00E20617" w:rsidRPr="00B777F2" w:rsidTr="008C6FFC">
        <w:trPr>
          <w:trHeight w:val="447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13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Βόλος: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85.001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14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Αργοστόλι: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9.593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15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Αγρίνιο: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45.354</w:t>
            </w:r>
          </w:p>
        </w:tc>
      </w:tr>
      <w:tr w:rsidR="00E20617" w:rsidRPr="00B777F2" w:rsidTr="008C6FFC">
        <w:trPr>
          <w:trHeight w:val="447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16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Λαμία: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50.551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17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Θήβα: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21.929</w:t>
            </w:r>
          </w:p>
        </w:tc>
      </w:tr>
      <w:tr w:rsidR="00E20617" w:rsidRPr="00B777F2" w:rsidTr="008C6FFC">
        <w:trPr>
          <w:trHeight w:val="423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18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Χαλκίδα: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55.264</w:t>
            </w:r>
          </w:p>
        </w:tc>
      </w:tr>
      <w:tr w:rsidR="00E20617" w:rsidRPr="00B777F2" w:rsidTr="008C6FFC">
        <w:trPr>
          <w:trHeight w:val="447"/>
        </w:trPr>
        <w:tc>
          <w:tcPr>
            <w:tcW w:w="1135" w:type="dxa"/>
            <w:vAlign w:val="bottom"/>
          </w:tcPr>
          <w:p w:rsidR="00E20617" w:rsidRPr="00B777F2" w:rsidRDefault="00E20617" w:rsidP="00E20617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19</w:t>
            </w:r>
          </w:p>
        </w:tc>
        <w:tc>
          <w:tcPr>
            <w:tcW w:w="8844" w:type="dxa"/>
          </w:tcPr>
          <w:p w:rsidR="00E20617" w:rsidRPr="00B777F2" w:rsidRDefault="00E20617" w:rsidP="00E20617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Αθήνα: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789.166</w:t>
            </w:r>
          </w:p>
        </w:tc>
      </w:tr>
      <w:tr w:rsidR="00A33D63" w:rsidRPr="00B777F2" w:rsidTr="008C6FFC">
        <w:trPr>
          <w:trHeight w:val="447"/>
        </w:trPr>
        <w:tc>
          <w:tcPr>
            <w:tcW w:w="1135" w:type="dxa"/>
            <w:vAlign w:val="bottom"/>
          </w:tcPr>
          <w:p w:rsidR="00A33D63" w:rsidRPr="00B777F2" w:rsidRDefault="00A33D63" w:rsidP="00A33D63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20</w:t>
            </w:r>
          </w:p>
        </w:tc>
        <w:tc>
          <w:tcPr>
            <w:tcW w:w="8844" w:type="dxa"/>
          </w:tcPr>
          <w:p w:rsidR="00A33D63" w:rsidRPr="00B777F2" w:rsidRDefault="00A33D63" w:rsidP="00A33D63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Πάτρα: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169.242</w:t>
            </w:r>
          </w:p>
        </w:tc>
      </w:tr>
      <w:tr w:rsidR="00A33D63" w:rsidRPr="00B777F2" w:rsidTr="008C6FFC">
        <w:trPr>
          <w:trHeight w:val="447"/>
        </w:trPr>
        <w:tc>
          <w:tcPr>
            <w:tcW w:w="1135" w:type="dxa"/>
            <w:vAlign w:val="bottom"/>
          </w:tcPr>
          <w:p w:rsidR="00A33D63" w:rsidRPr="00B777F2" w:rsidRDefault="00A33D63" w:rsidP="00A33D63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21</w:t>
            </w:r>
          </w:p>
        </w:tc>
        <w:tc>
          <w:tcPr>
            <w:tcW w:w="8844" w:type="dxa"/>
          </w:tcPr>
          <w:p w:rsidR="00A33D63" w:rsidRPr="00B777F2" w:rsidRDefault="00A33D63" w:rsidP="00A33D63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Άργος: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24.630</w:t>
            </w:r>
          </w:p>
        </w:tc>
      </w:tr>
      <w:tr w:rsidR="00A33D63" w:rsidRPr="00B777F2" w:rsidTr="008C6FFC">
        <w:trPr>
          <w:trHeight w:val="447"/>
        </w:trPr>
        <w:tc>
          <w:tcPr>
            <w:tcW w:w="1135" w:type="dxa"/>
            <w:vAlign w:val="bottom"/>
          </w:tcPr>
          <w:p w:rsidR="00A33D63" w:rsidRPr="00B777F2" w:rsidRDefault="00A33D63" w:rsidP="00A33D63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22</w:t>
            </w:r>
          </w:p>
        </w:tc>
        <w:tc>
          <w:tcPr>
            <w:tcW w:w="8844" w:type="dxa"/>
          </w:tcPr>
          <w:p w:rsidR="00A33D63" w:rsidRPr="00B777F2" w:rsidRDefault="00A33D63" w:rsidP="00A33D63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Τρίπολη: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28.298</w:t>
            </w:r>
          </w:p>
        </w:tc>
      </w:tr>
      <w:tr w:rsidR="00A33D63" w:rsidRPr="00B777F2" w:rsidTr="008C6FFC">
        <w:trPr>
          <w:trHeight w:val="447"/>
        </w:trPr>
        <w:tc>
          <w:tcPr>
            <w:tcW w:w="1135" w:type="dxa"/>
            <w:vAlign w:val="bottom"/>
          </w:tcPr>
          <w:p w:rsidR="00A33D63" w:rsidRPr="00B777F2" w:rsidRDefault="00A33D63" w:rsidP="00A33D63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23</w:t>
            </w:r>
          </w:p>
        </w:tc>
        <w:tc>
          <w:tcPr>
            <w:tcW w:w="8844" w:type="dxa"/>
          </w:tcPr>
          <w:p w:rsidR="00A33D63" w:rsidRPr="00B777F2" w:rsidRDefault="00A33D63" w:rsidP="00A33D63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Μυτιλήνη: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30.576</w:t>
            </w:r>
          </w:p>
        </w:tc>
      </w:tr>
      <w:tr w:rsidR="00A33D63" w:rsidRPr="00B777F2" w:rsidTr="008C6FFC">
        <w:trPr>
          <w:trHeight w:val="447"/>
        </w:trPr>
        <w:tc>
          <w:tcPr>
            <w:tcW w:w="1135" w:type="dxa"/>
            <w:vAlign w:val="bottom"/>
          </w:tcPr>
          <w:p w:rsidR="00A33D63" w:rsidRPr="00B777F2" w:rsidRDefault="00A33D63" w:rsidP="00A33D63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24</w:t>
            </w:r>
          </w:p>
        </w:tc>
        <w:tc>
          <w:tcPr>
            <w:tcW w:w="8844" w:type="dxa"/>
          </w:tcPr>
          <w:p w:rsidR="00A33D63" w:rsidRPr="00B777F2" w:rsidRDefault="00A33D63" w:rsidP="00A33D63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Σύρος: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11.938</w:t>
            </w:r>
          </w:p>
        </w:tc>
      </w:tr>
      <w:tr w:rsidR="00A33D63" w:rsidRPr="00B777F2" w:rsidTr="008C6FFC">
        <w:trPr>
          <w:trHeight w:val="447"/>
        </w:trPr>
        <w:tc>
          <w:tcPr>
            <w:tcW w:w="1135" w:type="dxa"/>
            <w:vAlign w:val="bottom"/>
          </w:tcPr>
          <w:p w:rsidR="00A33D63" w:rsidRPr="00B777F2" w:rsidRDefault="00A33D63" w:rsidP="00A33D63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25</w:t>
            </w:r>
          </w:p>
        </w:tc>
        <w:tc>
          <w:tcPr>
            <w:tcW w:w="8844" w:type="dxa"/>
          </w:tcPr>
          <w:p w:rsidR="00A33D63" w:rsidRPr="00B777F2" w:rsidRDefault="00A33D63" w:rsidP="00A33D63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Ρόδος: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53.640</w:t>
            </w:r>
          </w:p>
        </w:tc>
      </w:tr>
      <w:tr w:rsidR="00A33D63" w:rsidRPr="00B777F2" w:rsidTr="008C6FFC">
        <w:trPr>
          <w:trHeight w:val="447"/>
        </w:trPr>
        <w:tc>
          <w:tcPr>
            <w:tcW w:w="1135" w:type="dxa"/>
            <w:vAlign w:val="bottom"/>
          </w:tcPr>
          <w:p w:rsidR="00A33D63" w:rsidRPr="00B777F2" w:rsidRDefault="00A33D63" w:rsidP="00A33D63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26</w:t>
            </w:r>
          </w:p>
        </w:tc>
        <w:tc>
          <w:tcPr>
            <w:tcW w:w="8844" w:type="dxa"/>
          </w:tcPr>
          <w:p w:rsidR="00A33D63" w:rsidRPr="00B777F2" w:rsidRDefault="00A33D63" w:rsidP="00A33D63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Χανιά: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55.838</w:t>
            </w:r>
          </w:p>
        </w:tc>
      </w:tr>
      <w:tr w:rsidR="00A33D63" w:rsidRPr="00B777F2" w:rsidTr="008C6FFC">
        <w:trPr>
          <w:trHeight w:val="447"/>
        </w:trPr>
        <w:tc>
          <w:tcPr>
            <w:tcW w:w="1135" w:type="dxa"/>
            <w:vAlign w:val="bottom"/>
          </w:tcPr>
          <w:p w:rsidR="00A33D63" w:rsidRPr="00B777F2" w:rsidRDefault="00A33D63" w:rsidP="00A33D63">
            <w:pPr>
              <w:jc w:val="center"/>
              <w:rPr>
                <w:rFonts w:ascii="Arial" w:hAnsi="Arial" w:cs="Arial"/>
                <w:b/>
                <w:color w:val="0000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0000FF"/>
                <w:sz w:val="36"/>
                <w:szCs w:val="56"/>
              </w:rPr>
              <w:t>27</w:t>
            </w:r>
          </w:p>
        </w:tc>
        <w:tc>
          <w:tcPr>
            <w:tcW w:w="8844" w:type="dxa"/>
          </w:tcPr>
          <w:p w:rsidR="00A33D63" w:rsidRPr="00B777F2" w:rsidRDefault="00A33D63" w:rsidP="00A33D63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 xml:space="preserve"> Ρέθυμνο: </w:t>
            </w:r>
            <w:r w:rsidRPr="00B777F2">
              <w:rPr>
                <w:rFonts w:ascii="Arial" w:hAnsi="Arial" w:cs="Arial"/>
                <w:b/>
                <w:color w:val="FF6600"/>
                <w:sz w:val="36"/>
                <w:szCs w:val="56"/>
              </w:rPr>
              <w:t>28.859</w:t>
            </w:r>
          </w:p>
        </w:tc>
      </w:tr>
    </w:tbl>
    <w:p w:rsidR="00A33D63" w:rsidRDefault="004B4F26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pict>
          <v:shape id="_x0000_s6737" type="#_x0000_t202" style="position:absolute;margin-left:0;margin-top:788.7pt;width:46.35pt;height:25.5pt;z-index:252027392;mso-wrap-style:none;mso-position-horizontal:center;mso-position-horizontal-relative:margin;mso-position-vertical-relative:page" fillcolor="#fc9" stroked="f">
            <v:textbox style="mso-next-textbox:#_x0000_s6737" inset="2mm,1mm,2mm,1mm">
              <w:txbxContent>
                <w:p w:rsidR="00291988" w:rsidRPr="00592B62" w:rsidRDefault="00291988" w:rsidP="00EB686C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29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90</w:t>
                  </w:r>
                </w:p>
              </w:txbxContent>
            </v:textbox>
            <w10:wrap anchorx="margin" anchory="page"/>
          </v:shape>
        </w:pict>
      </w:r>
      <w:r w:rsidR="00A33D63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B777F2" w:rsidRPr="00E20617" w:rsidRDefault="004B4F26" w:rsidP="00A33D63">
      <w:pPr>
        <w:spacing w:after="200" w:line="276" w:lineRule="auto"/>
        <w:jc w:val="center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lastRenderedPageBreak/>
        <w:pict>
          <v:shape id="_x0000_s5667" type="#_x0000_t202" style="position:absolute;left:0;text-align:left;margin-left:229.75pt;margin-top:788.7pt;width:46.35pt;height:25.5pt;z-index:251814400;mso-wrap-style:none;mso-position-vertical-relative:page" fillcolor="#fc9" stroked="f">
            <v:textbox style="mso-next-textbox:#_x0000_s5667" inset="2mm,1mm,2mm,1mm">
              <w:txbxContent>
                <w:p w:rsidR="00291988" w:rsidRPr="00592B62" w:rsidRDefault="00291988" w:rsidP="008820CB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30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90-91</w:t>
                  </w:r>
                </w:p>
              </w:txbxContent>
            </v:textbox>
            <w10:wrap anchory="page"/>
          </v:shape>
        </w:pict>
      </w:r>
      <w:r w:rsidR="00B777F2" w:rsidRPr="00E20617">
        <w:rPr>
          <w:rFonts w:ascii="Arial" w:hAnsi="Arial" w:cs="Arial"/>
          <w:b/>
          <w:sz w:val="36"/>
          <w:szCs w:val="56"/>
          <w:lang w:val="el-GR"/>
        </w:rPr>
        <w:t>Χρωματίζουμε</w:t>
      </w:r>
    </w:p>
    <w:p w:rsidR="00B777F2" w:rsidRPr="00E20617" w:rsidRDefault="00B777F2" w:rsidP="00B777F2">
      <w:pPr>
        <w:shd w:val="clear" w:color="auto" w:fill="FFFFFF"/>
        <w:jc w:val="center"/>
        <w:rPr>
          <w:rFonts w:ascii="Arial" w:hAnsi="Arial" w:cs="Arial"/>
          <w:b/>
          <w:sz w:val="10"/>
          <w:szCs w:val="20"/>
          <w:lang w:val="el-GR"/>
        </w:rPr>
      </w:pPr>
    </w:p>
    <w:p w:rsidR="00B777F2" w:rsidRPr="00E20617" w:rsidRDefault="00B777F2" w:rsidP="00EB686C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tabs>
          <w:tab w:val="left" w:pos="3240"/>
        </w:tabs>
        <w:ind w:left="1260" w:right="1541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B777F2">
        <w:rPr>
          <w:noProof/>
          <w:color w:val="0000FF"/>
          <w:sz w:val="14"/>
          <w:lang w:val="el-GR" w:eastAsia="el-GR"/>
        </w:rPr>
        <w:drawing>
          <wp:anchor distT="0" distB="0" distL="114300" distR="114300" simplePos="0" relativeHeight="251312640" behindDoc="0" locked="0" layoutInCell="1" allowOverlap="1">
            <wp:simplePos x="0" y="0"/>
            <wp:positionH relativeFrom="column">
              <wp:posOffset>1259022</wp:posOffset>
            </wp:positionH>
            <wp:positionV relativeFrom="paragraph">
              <wp:posOffset>30227</wp:posOffset>
            </wp:positionV>
            <wp:extent cx="441960" cy="2324735"/>
            <wp:effectExtent l="0" t="0" r="0" b="0"/>
            <wp:wrapNone/>
            <wp:docPr id="754" name="Picture 754" descr="9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90-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7" cy="233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0617">
        <w:rPr>
          <w:rFonts w:ascii="Arial" w:hAnsi="Arial" w:cs="Arial"/>
          <w:b/>
          <w:color w:val="0000FF"/>
          <w:sz w:val="36"/>
          <w:szCs w:val="56"/>
          <w:lang w:val="el-GR"/>
        </w:rPr>
        <w:tab/>
        <w:t>Ήπειρος</w:t>
      </w:r>
    </w:p>
    <w:p w:rsidR="00B777F2" w:rsidRPr="00E20617" w:rsidRDefault="00B777F2" w:rsidP="00EB686C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tabs>
          <w:tab w:val="left" w:pos="3240"/>
        </w:tabs>
        <w:ind w:left="1260" w:right="1541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E20617">
        <w:rPr>
          <w:rFonts w:ascii="Arial" w:hAnsi="Arial" w:cs="Arial"/>
          <w:b/>
          <w:color w:val="0000FF"/>
          <w:sz w:val="36"/>
          <w:szCs w:val="56"/>
          <w:lang w:val="el-GR"/>
        </w:rPr>
        <w:tab/>
        <w:t>Μακεδονία</w:t>
      </w:r>
    </w:p>
    <w:p w:rsidR="00B777F2" w:rsidRPr="00E20617" w:rsidRDefault="00B777F2" w:rsidP="00EB686C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tabs>
          <w:tab w:val="left" w:pos="3240"/>
        </w:tabs>
        <w:ind w:left="1260" w:right="1541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E20617">
        <w:rPr>
          <w:rFonts w:ascii="Arial" w:hAnsi="Arial" w:cs="Arial"/>
          <w:b/>
          <w:color w:val="0000FF"/>
          <w:sz w:val="36"/>
          <w:szCs w:val="56"/>
          <w:lang w:val="el-GR"/>
        </w:rPr>
        <w:tab/>
        <w:t>Θράκη</w:t>
      </w:r>
    </w:p>
    <w:p w:rsidR="00B777F2" w:rsidRPr="00E20617" w:rsidRDefault="00B777F2" w:rsidP="00EB686C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tabs>
          <w:tab w:val="left" w:pos="3240"/>
        </w:tabs>
        <w:ind w:left="1260" w:right="1541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E20617">
        <w:rPr>
          <w:rFonts w:ascii="Arial" w:hAnsi="Arial" w:cs="Arial"/>
          <w:b/>
          <w:color w:val="0000FF"/>
          <w:sz w:val="36"/>
          <w:szCs w:val="56"/>
          <w:lang w:val="el-GR"/>
        </w:rPr>
        <w:tab/>
        <w:t>Θεσσαλία</w:t>
      </w:r>
    </w:p>
    <w:p w:rsidR="00B777F2" w:rsidRPr="00E20617" w:rsidRDefault="00B777F2" w:rsidP="00EB686C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tabs>
          <w:tab w:val="left" w:pos="3240"/>
        </w:tabs>
        <w:ind w:left="1260" w:right="1541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E20617">
        <w:rPr>
          <w:rFonts w:ascii="Arial" w:hAnsi="Arial" w:cs="Arial"/>
          <w:b/>
          <w:color w:val="0000FF"/>
          <w:sz w:val="36"/>
          <w:szCs w:val="56"/>
          <w:lang w:val="el-GR"/>
        </w:rPr>
        <w:tab/>
        <w:t>Στερεά Ελλάδα</w:t>
      </w:r>
    </w:p>
    <w:p w:rsidR="00B777F2" w:rsidRPr="00E20617" w:rsidRDefault="00B777F2" w:rsidP="00EB686C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tabs>
          <w:tab w:val="left" w:pos="3240"/>
        </w:tabs>
        <w:ind w:left="1260" w:right="1541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E20617">
        <w:rPr>
          <w:rFonts w:ascii="Arial" w:hAnsi="Arial" w:cs="Arial"/>
          <w:b/>
          <w:color w:val="0000FF"/>
          <w:sz w:val="36"/>
          <w:szCs w:val="56"/>
          <w:lang w:val="el-GR"/>
        </w:rPr>
        <w:tab/>
        <w:t>Πελοπόννησος</w:t>
      </w:r>
    </w:p>
    <w:p w:rsidR="00B777F2" w:rsidRPr="00E20617" w:rsidRDefault="00B777F2" w:rsidP="00EB686C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tabs>
          <w:tab w:val="left" w:pos="3240"/>
        </w:tabs>
        <w:ind w:left="1260" w:right="1541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E20617">
        <w:rPr>
          <w:rFonts w:ascii="Arial" w:hAnsi="Arial" w:cs="Arial"/>
          <w:b/>
          <w:color w:val="0000FF"/>
          <w:sz w:val="36"/>
          <w:szCs w:val="56"/>
          <w:lang w:val="el-GR"/>
        </w:rPr>
        <w:tab/>
        <w:t>Ιόνια Νησιά</w:t>
      </w:r>
    </w:p>
    <w:p w:rsidR="00B777F2" w:rsidRPr="00E20617" w:rsidRDefault="00B777F2" w:rsidP="00EB686C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tabs>
          <w:tab w:val="left" w:pos="3240"/>
        </w:tabs>
        <w:ind w:left="1260" w:right="1541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E20617">
        <w:rPr>
          <w:rFonts w:ascii="Arial" w:hAnsi="Arial" w:cs="Arial"/>
          <w:b/>
          <w:color w:val="0000FF"/>
          <w:sz w:val="36"/>
          <w:szCs w:val="56"/>
          <w:lang w:val="el-GR"/>
        </w:rPr>
        <w:tab/>
        <w:t>Νησιά Αιγαίου</w:t>
      </w:r>
    </w:p>
    <w:p w:rsidR="00B777F2" w:rsidRDefault="00427631" w:rsidP="00EB686C">
      <w:pPr>
        <w:pBdr>
          <w:top w:val="single" w:sz="18" w:space="0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tabs>
          <w:tab w:val="left" w:pos="3240"/>
        </w:tabs>
        <w:ind w:left="1260" w:right="1541"/>
        <w:rPr>
          <w:rFonts w:ascii="Arial" w:hAnsi="Arial" w:cs="Arial"/>
          <w:b/>
          <w:color w:val="0000FF"/>
          <w:sz w:val="36"/>
          <w:szCs w:val="56"/>
          <w:lang w:val="el-GR"/>
        </w:rPr>
      </w:pPr>
      <w:r>
        <w:rPr>
          <w:rFonts w:ascii="Arial" w:hAnsi="Arial" w:cs="Arial"/>
          <w:b/>
          <w:color w:val="0000FF"/>
          <w:sz w:val="36"/>
          <w:szCs w:val="56"/>
          <w:lang w:val="el-GR"/>
        </w:rPr>
        <w:tab/>
        <w:t>Κρήτη</w:t>
      </w:r>
    </w:p>
    <w:p w:rsidR="00833515" w:rsidRDefault="00833515" w:rsidP="00833515">
      <w:pPr>
        <w:shd w:val="clear" w:color="auto" w:fill="FFFFFF"/>
        <w:rPr>
          <w:rFonts w:ascii="Arial" w:hAnsi="Arial" w:cs="Arial"/>
          <w:b/>
          <w:color w:val="0000FF"/>
          <w:sz w:val="36"/>
          <w:szCs w:val="56"/>
          <w:lang w:val="el-GR"/>
        </w:rPr>
      </w:pPr>
    </w:p>
    <w:p w:rsidR="00833515" w:rsidRDefault="00833515" w:rsidP="00833515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α) Συμπληρώνω τον πίνακα με τη βοήθεια του χάρτη:</w:t>
      </w:r>
    </w:p>
    <w:p w:rsidR="00833515" w:rsidRPr="00B777F2" w:rsidRDefault="00833515" w:rsidP="00833515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833515" w:rsidRPr="00B777F2" w:rsidRDefault="00833515" w:rsidP="00833515">
      <w:pPr>
        <w:shd w:val="clear" w:color="auto" w:fill="FFFFFF"/>
        <w:rPr>
          <w:rFonts w:ascii="Arial" w:hAnsi="Arial" w:cs="Arial"/>
          <w:b/>
          <w:sz w:val="2"/>
          <w:szCs w:val="4"/>
          <w:lang w:val="el-GR"/>
        </w:rPr>
      </w:pPr>
    </w:p>
    <w:tbl>
      <w:tblPr>
        <w:tblW w:w="9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483"/>
        <w:gridCol w:w="2617"/>
        <w:gridCol w:w="1438"/>
        <w:gridCol w:w="3269"/>
      </w:tblGrid>
      <w:tr w:rsidR="00833515" w:rsidRPr="00B777F2" w:rsidTr="00D74937">
        <w:trPr>
          <w:trHeight w:hRule="exact" w:val="483"/>
          <w:jc w:val="center"/>
        </w:trPr>
        <w:tc>
          <w:tcPr>
            <w:tcW w:w="9807" w:type="dxa"/>
            <w:gridSpan w:val="4"/>
            <w:tcBorders>
              <w:top w:val="nil"/>
              <w:left w:val="nil"/>
              <w:bottom w:val="single" w:sz="18" w:space="0" w:color="0000FF"/>
              <w:right w:val="nil"/>
            </w:tcBorders>
          </w:tcPr>
          <w:p w:rsidR="00833515" w:rsidRPr="00D74937" w:rsidRDefault="00833515" w:rsidP="00A3210D">
            <w:pPr>
              <w:jc w:val="center"/>
              <w:rPr>
                <w:rFonts w:ascii="Tahoma" w:hAnsi="Tahoma" w:cs="Tahoma"/>
                <w:b/>
                <w:sz w:val="36"/>
                <w:szCs w:val="56"/>
              </w:rPr>
            </w:pPr>
            <w:r w:rsidRPr="00D74937">
              <w:rPr>
                <w:rFonts w:ascii="Tahoma" w:hAnsi="Tahoma" w:cs="Tahoma"/>
                <w:b/>
                <w:sz w:val="36"/>
                <w:szCs w:val="56"/>
              </w:rPr>
              <w:t>ΓΕΩΓΡΑΦΙΚΟ ΔΙΑΜΕΡΙΣΜΑ ΗΠΕΙΡΟΥ</w:t>
            </w:r>
          </w:p>
        </w:tc>
      </w:tr>
      <w:tr w:rsidR="00833515" w:rsidRPr="00FB1C21" w:rsidTr="00D74937">
        <w:trPr>
          <w:trHeight w:hRule="exact" w:val="1594"/>
          <w:jc w:val="center"/>
        </w:trPr>
        <w:tc>
          <w:tcPr>
            <w:tcW w:w="248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CC00"/>
            <w:vAlign w:val="center"/>
          </w:tcPr>
          <w:p w:rsidR="00833515" w:rsidRPr="00D74937" w:rsidRDefault="00833515" w:rsidP="00A3210D">
            <w:pPr>
              <w:jc w:val="center"/>
              <w:rPr>
                <w:rFonts w:ascii="Tahoma" w:hAnsi="Tahoma" w:cs="Tahoma"/>
                <w:b/>
                <w:sz w:val="36"/>
                <w:szCs w:val="56"/>
              </w:rPr>
            </w:pPr>
            <w:r w:rsidRPr="00D74937">
              <w:rPr>
                <w:rFonts w:ascii="Tahoma" w:hAnsi="Tahoma" w:cs="Tahoma"/>
                <w:b/>
                <w:sz w:val="36"/>
                <w:szCs w:val="56"/>
              </w:rPr>
              <w:t>Νομός</w:t>
            </w:r>
          </w:p>
        </w:tc>
        <w:tc>
          <w:tcPr>
            <w:tcW w:w="2617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CC00"/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  <w:u w:val="single"/>
              </w:rPr>
            </w:pPr>
            <w:r w:rsidRPr="00D74937">
              <w:rPr>
                <w:rFonts w:ascii="Tahoma" w:hAnsi="Tahoma" w:cs="Tahoma"/>
                <w:b/>
                <w:sz w:val="36"/>
                <w:szCs w:val="56"/>
              </w:rPr>
              <w:t>Πρωτεύουσα</w:t>
            </w:r>
          </w:p>
        </w:tc>
        <w:tc>
          <w:tcPr>
            <w:tcW w:w="4707" w:type="dxa"/>
            <w:gridSpan w:val="2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shd w:val="clear" w:color="auto" w:fill="FFCC00"/>
            <w:vAlign w:val="bottom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  <w:u w:val="single"/>
                <w:lang w:val="el-GR"/>
              </w:rPr>
            </w:pPr>
            <w:r w:rsidRPr="00B91117">
              <w:rPr>
                <w:rFonts w:ascii="Tahoma" w:hAnsi="Tahoma" w:cs="Tahoma"/>
                <w:b/>
                <w:sz w:val="36"/>
                <w:szCs w:val="56"/>
                <w:lang w:val="el-GR"/>
              </w:rPr>
              <w:t>Πληθυσμός πρωτεύουσας με αριθμούς και γράμματα</w:t>
            </w:r>
          </w:p>
        </w:tc>
      </w:tr>
      <w:tr w:rsidR="00833515" w:rsidRPr="00B777F2" w:rsidTr="00D74937">
        <w:trPr>
          <w:trHeight w:hRule="exact" w:val="1012"/>
          <w:jc w:val="center"/>
        </w:trPr>
        <w:tc>
          <w:tcPr>
            <w:tcW w:w="248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Άρτας</w:t>
            </w:r>
          </w:p>
        </w:tc>
        <w:tc>
          <w:tcPr>
            <w:tcW w:w="2617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.....................</w:t>
            </w:r>
          </w:p>
        </w:tc>
        <w:tc>
          <w:tcPr>
            <w:tcW w:w="143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22.390</w:t>
            </w:r>
          </w:p>
        </w:tc>
        <w:tc>
          <w:tcPr>
            <w:tcW w:w="326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bottom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833515" w:rsidRPr="00FB1C21" w:rsidTr="00D74937">
        <w:trPr>
          <w:trHeight w:hRule="exact" w:val="1541"/>
          <w:jc w:val="center"/>
        </w:trPr>
        <w:tc>
          <w:tcPr>
            <w:tcW w:w="248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.....................</w:t>
            </w:r>
          </w:p>
        </w:tc>
        <w:tc>
          <w:tcPr>
            <w:tcW w:w="2617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Πρέβεζα</w:t>
            </w:r>
          </w:p>
        </w:tc>
        <w:tc>
          <w:tcPr>
            <w:tcW w:w="143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............</w:t>
            </w:r>
          </w:p>
        </w:tc>
        <w:tc>
          <w:tcPr>
            <w:tcW w:w="326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bottom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δεκαέξι χιλιάδες οκτακόσιοι ενενήντα τέσσερις</w:t>
            </w:r>
          </w:p>
        </w:tc>
      </w:tr>
      <w:tr w:rsidR="00833515" w:rsidRPr="00B777F2" w:rsidTr="00D74937">
        <w:trPr>
          <w:trHeight w:hRule="exact" w:val="1232"/>
          <w:jc w:val="center"/>
        </w:trPr>
        <w:tc>
          <w:tcPr>
            <w:tcW w:w="248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Ιωαννίνων</w:t>
            </w:r>
          </w:p>
        </w:tc>
        <w:tc>
          <w:tcPr>
            <w:tcW w:w="2617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.....................</w:t>
            </w:r>
          </w:p>
        </w:tc>
        <w:tc>
          <w:tcPr>
            <w:tcW w:w="143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67.384</w:t>
            </w:r>
          </w:p>
        </w:tc>
        <w:tc>
          <w:tcPr>
            <w:tcW w:w="326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bottom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833515" w:rsidRPr="00B777F2" w:rsidTr="00D74937">
        <w:trPr>
          <w:trHeight w:hRule="exact" w:val="1056"/>
          <w:jc w:val="center"/>
        </w:trPr>
        <w:tc>
          <w:tcPr>
            <w:tcW w:w="2483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.....................</w:t>
            </w:r>
          </w:p>
        </w:tc>
        <w:tc>
          <w:tcPr>
            <w:tcW w:w="2617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Ηγουμενίτσα</w:t>
            </w:r>
          </w:p>
        </w:tc>
        <w:tc>
          <w:tcPr>
            <w:tcW w:w="1438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center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............</w:t>
            </w:r>
          </w:p>
        </w:tc>
        <w:tc>
          <w:tcPr>
            <w:tcW w:w="3269" w:type="dxa"/>
            <w:tcBorders>
              <w:top w:val="single" w:sz="18" w:space="0" w:color="0000FF"/>
              <w:left w:val="single" w:sz="18" w:space="0" w:color="0000FF"/>
              <w:bottom w:val="single" w:sz="18" w:space="0" w:color="0000FF"/>
              <w:right w:val="single" w:sz="18" w:space="0" w:color="0000FF"/>
            </w:tcBorders>
            <w:vAlign w:val="bottom"/>
          </w:tcPr>
          <w:p w:rsidR="00833515" w:rsidRPr="00B777F2" w:rsidRDefault="00833515" w:rsidP="00A3210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εννιά χιλιάδες εκατόν τέσσερις</w:t>
            </w:r>
          </w:p>
        </w:tc>
      </w:tr>
    </w:tbl>
    <w:p w:rsidR="00833515" w:rsidRPr="00833515" w:rsidRDefault="00833515" w:rsidP="00833515">
      <w:pPr>
        <w:rPr>
          <w:rFonts w:ascii="Arial" w:hAnsi="Arial" w:cs="Arial"/>
          <w:sz w:val="36"/>
          <w:szCs w:val="56"/>
          <w:lang w:val="el-GR"/>
        </w:rPr>
        <w:sectPr w:rsidR="00833515" w:rsidRPr="00833515" w:rsidSect="00B777F2">
          <w:pgSz w:w="11909" w:h="16834" w:code="9"/>
          <w:pgMar w:top="1134" w:right="1134" w:bottom="1134" w:left="1134" w:header="709" w:footer="709" w:gutter="0"/>
          <w:cols w:space="708"/>
          <w:docGrid w:linePitch="360"/>
        </w:sectPr>
      </w:pPr>
    </w:p>
    <w:p w:rsidR="000104AD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sz w:val="36"/>
          <w:szCs w:val="56"/>
          <w:lang w:val="el-GR" w:eastAsia="el-GR"/>
        </w:rPr>
        <w:lastRenderedPageBreak/>
        <w:drawing>
          <wp:anchor distT="0" distB="0" distL="114300" distR="114300" simplePos="0" relativeHeight="251313664" behindDoc="0" locked="0" layoutInCell="1" allowOverlap="1">
            <wp:simplePos x="0" y="0"/>
            <wp:positionH relativeFrom="column">
              <wp:posOffset>240084</wp:posOffset>
            </wp:positionH>
            <wp:positionV relativeFrom="paragraph">
              <wp:posOffset>45454</wp:posOffset>
            </wp:positionV>
            <wp:extent cx="503688" cy="489098"/>
            <wp:effectExtent l="19050" t="0" r="0" b="0"/>
            <wp:wrapNone/>
            <wp:docPr id="757" name="Picture 757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8" cy="48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04AD">
        <w:rPr>
          <w:rFonts w:ascii="Arial" w:hAnsi="Arial" w:cs="Arial"/>
          <w:b/>
          <w:sz w:val="36"/>
          <w:szCs w:val="56"/>
          <w:lang w:val="el-GR"/>
        </w:rPr>
        <w:t xml:space="preserve">β)         Αξιοποιούμε τα στοιχεία του προηγούμενου </w:t>
      </w:r>
    </w:p>
    <w:p w:rsidR="00B777F2" w:rsidRPr="000104AD" w:rsidRDefault="000104AD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</w:t>
      </w:r>
      <w:r w:rsidR="00B777F2" w:rsidRPr="000104AD">
        <w:rPr>
          <w:rFonts w:ascii="Arial" w:hAnsi="Arial" w:cs="Arial"/>
          <w:b/>
          <w:sz w:val="36"/>
          <w:szCs w:val="56"/>
          <w:lang w:val="el-GR"/>
        </w:rPr>
        <w:t>πίνακα:</w:t>
      </w:r>
    </w:p>
    <w:p w:rsidR="00B777F2" w:rsidRPr="000104AD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B777F2" w:rsidRPr="000104AD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0104AD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0104AD">
        <w:rPr>
          <w:rFonts w:ascii="Arial" w:hAnsi="Arial" w:cs="Arial"/>
          <w:b/>
          <w:sz w:val="36"/>
          <w:szCs w:val="56"/>
          <w:lang w:val="el-GR"/>
        </w:rPr>
        <w:t xml:space="preserve">Μεγαλύτερο πληθυσμό έχουν </w:t>
      </w:r>
      <w:r w:rsidR="000104AD">
        <w:rPr>
          <w:rFonts w:ascii="Arial" w:hAnsi="Arial" w:cs="Arial"/>
          <w:b/>
          <w:sz w:val="36"/>
          <w:szCs w:val="56"/>
          <w:lang w:val="el-GR"/>
        </w:rPr>
        <w:t xml:space="preserve">τα Ιωάννινα ή η </w:t>
      </w:r>
      <w:r w:rsidRPr="00B777F2">
        <w:rPr>
          <w:rFonts w:ascii="Arial" w:hAnsi="Arial" w:cs="Arial"/>
          <w:b/>
          <w:sz w:val="36"/>
          <w:szCs w:val="56"/>
          <w:lang w:val="el-GR"/>
        </w:rPr>
        <w:t>Ηγου</w:t>
      </w:r>
      <w:r w:rsidR="000104AD"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μενίτσα;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"/>
          <w:szCs w:val="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</w:t>
      </w:r>
      <w:r w:rsidR="000104AD">
        <w:rPr>
          <w:rFonts w:ascii="Arial" w:hAnsi="Arial" w:cs="Arial"/>
          <w:b/>
          <w:sz w:val="36"/>
          <w:szCs w:val="56"/>
          <w:lang w:val="el-GR"/>
        </w:rPr>
        <w:t>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</w:t>
      </w:r>
      <w:r w:rsidR="00640416">
        <w:rPr>
          <w:rFonts w:ascii="Arial" w:hAnsi="Arial" w:cs="Arial"/>
          <w:b/>
          <w:sz w:val="36"/>
          <w:szCs w:val="56"/>
          <w:lang w:val="el-GR"/>
        </w:rPr>
        <w:t>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</w:t>
      </w:r>
      <w:r w:rsidR="00640416">
        <w:rPr>
          <w:rFonts w:ascii="Arial" w:hAnsi="Arial" w:cs="Arial"/>
          <w:b/>
          <w:sz w:val="36"/>
          <w:szCs w:val="56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</w:t>
      </w: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66FF"/>
          <w:szCs w:val="4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Διατάσσω τον πληθυσμό των πρωτευουσών,</w:t>
      </w:r>
      <w:r w:rsidR="00833515">
        <w:rPr>
          <w:rFonts w:ascii="Arial" w:hAnsi="Arial" w:cs="Arial"/>
          <w:b/>
          <w:sz w:val="36"/>
          <w:szCs w:val="56"/>
          <w:lang w:val="el-GR"/>
        </w:rPr>
        <w:t xml:space="preserve"> απ’ το μικρό</w:t>
      </w:r>
      <w:r w:rsidRPr="00B777F2">
        <w:rPr>
          <w:rFonts w:ascii="Arial" w:hAnsi="Arial" w:cs="Arial"/>
          <w:b/>
          <w:sz w:val="36"/>
          <w:szCs w:val="56"/>
          <w:lang w:val="el-GR"/>
        </w:rPr>
        <w:t>τερο στο μεγαλύτερο: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"/>
          <w:szCs w:val="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</w:t>
      </w:r>
      <w:r w:rsidR="000104AD">
        <w:rPr>
          <w:rFonts w:ascii="Arial" w:hAnsi="Arial" w:cs="Arial"/>
          <w:b/>
          <w:sz w:val="36"/>
          <w:szCs w:val="56"/>
          <w:lang w:val="el-GR"/>
        </w:rPr>
        <w:t>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</w:t>
      </w:r>
      <w:r w:rsidR="00640416">
        <w:rPr>
          <w:rFonts w:ascii="Arial" w:hAnsi="Arial" w:cs="Arial"/>
          <w:b/>
          <w:sz w:val="36"/>
          <w:szCs w:val="56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0104AD" w:rsidRDefault="00D74937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14688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25400</wp:posOffset>
            </wp:positionV>
            <wp:extent cx="475615" cy="467360"/>
            <wp:effectExtent l="19050" t="0" r="635" b="0"/>
            <wp:wrapNone/>
            <wp:docPr id="758" name="Picture 758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γ)         Παρατηρούμε το χάρτη της Ελλάδας και</w:t>
      </w:r>
      <w:r w:rsidR="000104AD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βρί</w:t>
      </w:r>
      <w:r w:rsidR="000104AD">
        <w:rPr>
          <w:rFonts w:ascii="Arial" w:hAnsi="Arial" w:cs="Arial"/>
          <w:b/>
          <w:sz w:val="36"/>
          <w:szCs w:val="56"/>
          <w:lang w:val="el-GR"/>
        </w:rPr>
        <w:t>-</w:t>
      </w:r>
    </w:p>
    <w:p w:rsidR="00B777F2" w:rsidRDefault="000104AD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σκουμε:</w:t>
      </w:r>
    </w:p>
    <w:p w:rsidR="00703A93" w:rsidRPr="00B777F2" w:rsidRDefault="00703A93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="000104AD">
        <w:rPr>
          <w:rFonts w:ascii="Arial" w:hAnsi="Arial" w:cs="Arial"/>
          <w:b/>
          <w:sz w:val="36"/>
          <w:szCs w:val="56"/>
          <w:lang w:val="el-GR"/>
        </w:rPr>
        <w:t>2 πόλεις με πληθυσμό μεγαλύ</w:t>
      </w:r>
      <w:r w:rsidRPr="00B777F2">
        <w:rPr>
          <w:rFonts w:ascii="Arial" w:hAnsi="Arial" w:cs="Arial"/>
          <w:b/>
          <w:sz w:val="36"/>
          <w:szCs w:val="56"/>
          <w:lang w:val="el-GR"/>
        </w:rPr>
        <w:t>τερο από 50.000: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</w:t>
      </w:r>
      <w:r w:rsidR="000104AD">
        <w:rPr>
          <w:rFonts w:ascii="Arial" w:hAnsi="Arial" w:cs="Arial"/>
          <w:b/>
          <w:sz w:val="36"/>
          <w:szCs w:val="56"/>
          <w:lang w:val="el-GR"/>
        </w:rPr>
        <w:t>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</w:t>
      </w:r>
      <w:r w:rsidR="00640416">
        <w:rPr>
          <w:rFonts w:ascii="Arial" w:hAnsi="Arial" w:cs="Arial"/>
          <w:b/>
          <w:sz w:val="36"/>
          <w:szCs w:val="56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</w:t>
      </w:r>
      <w:r w:rsidR="00640416">
        <w:rPr>
          <w:rFonts w:ascii="Arial" w:hAnsi="Arial" w:cs="Arial"/>
          <w:b/>
          <w:sz w:val="36"/>
          <w:szCs w:val="56"/>
          <w:lang w:val="el-GR"/>
        </w:rPr>
        <w:t>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</w:t>
      </w:r>
    </w:p>
    <w:p w:rsidR="00703A93" w:rsidRPr="00B777F2" w:rsidRDefault="00703A93" w:rsidP="00B777F2">
      <w:pPr>
        <w:shd w:val="clear" w:color="auto" w:fill="FFFFFF"/>
        <w:rPr>
          <w:rFonts w:ascii="Arial" w:hAnsi="Arial" w:cs="Arial"/>
          <w:b/>
          <w:szCs w:val="4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="00833515">
        <w:rPr>
          <w:rFonts w:ascii="Arial" w:hAnsi="Arial" w:cs="Arial"/>
          <w:b/>
          <w:sz w:val="36"/>
          <w:szCs w:val="56"/>
          <w:lang w:val="el-GR"/>
        </w:rPr>
        <w:t>Μία πόλη που έχει περισσότε</w:t>
      </w:r>
      <w:r w:rsidRPr="00B777F2">
        <w:rPr>
          <w:rFonts w:ascii="Arial" w:hAnsi="Arial" w:cs="Arial"/>
          <w:b/>
          <w:sz w:val="36"/>
          <w:szCs w:val="56"/>
          <w:lang w:val="el-GR"/>
        </w:rPr>
        <w:t>ρους κατοίκους από την Άρτα και λιγότερους από τα Ιωάννινα: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</w:t>
      </w:r>
      <w:r w:rsidR="000104AD">
        <w:rPr>
          <w:rFonts w:ascii="Arial" w:hAnsi="Arial" w:cs="Arial"/>
          <w:b/>
          <w:sz w:val="36"/>
          <w:szCs w:val="56"/>
          <w:lang w:val="el-GR"/>
        </w:rPr>
        <w:t>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</w:t>
      </w:r>
      <w:r w:rsidR="00640416">
        <w:rPr>
          <w:rFonts w:ascii="Arial" w:hAnsi="Arial" w:cs="Arial"/>
          <w:b/>
          <w:sz w:val="36"/>
          <w:szCs w:val="56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>.</w:t>
      </w:r>
      <w:r w:rsidR="00640416">
        <w:rPr>
          <w:rFonts w:ascii="Arial" w:hAnsi="Arial" w:cs="Arial"/>
          <w:b/>
          <w:sz w:val="36"/>
          <w:szCs w:val="56"/>
          <w:lang w:val="el-GR"/>
        </w:rPr>
        <w:t>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</w:t>
      </w:r>
    </w:p>
    <w:p w:rsidR="00B777F2" w:rsidRDefault="00640416" w:rsidP="00B777F2">
      <w:pPr>
        <w:shd w:val="clear" w:color="auto" w:fill="FFFFFF"/>
        <w:rPr>
          <w:rFonts w:ascii="Arial" w:hAnsi="Arial" w:cs="Arial"/>
          <w:b/>
          <w:sz w:val="14"/>
          <w:lang w:val="el-GR"/>
        </w:rPr>
      </w:pPr>
      <w:r>
        <w:rPr>
          <w:rFonts w:ascii="Arial" w:hAnsi="Arial" w:cs="Arial"/>
          <w:b/>
          <w:sz w:val="14"/>
          <w:lang w:val="el-GR"/>
        </w:rPr>
        <w:t>.</w:t>
      </w:r>
    </w:p>
    <w:p w:rsidR="00703A93" w:rsidRPr="00B777F2" w:rsidRDefault="00703A93" w:rsidP="00B777F2">
      <w:pPr>
        <w:shd w:val="clear" w:color="auto" w:fill="FFFFFF"/>
        <w:rPr>
          <w:rFonts w:ascii="Arial" w:hAnsi="Arial" w:cs="Arial"/>
          <w:b/>
          <w:sz w:val="1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2 πόλεις που έχουν περίπου τον ίδιο πληθυσμό: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</w:t>
      </w:r>
      <w:r w:rsidR="000104AD">
        <w:rPr>
          <w:rFonts w:ascii="Arial" w:hAnsi="Arial" w:cs="Arial"/>
          <w:b/>
          <w:sz w:val="36"/>
          <w:szCs w:val="56"/>
          <w:lang w:val="el-GR"/>
        </w:rPr>
        <w:t>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</w:t>
      </w:r>
      <w:r w:rsidR="00640416">
        <w:rPr>
          <w:rFonts w:ascii="Arial" w:hAnsi="Arial" w:cs="Arial"/>
          <w:b/>
          <w:sz w:val="36"/>
          <w:szCs w:val="56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>.</w:t>
      </w:r>
      <w:r w:rsidR="00640416">
        <w:rPr>
          <w:rFonts w:ascii="Arial" w:hAnsi="Arial" w:cs="Arial"/>
          <w:b/>
          <w:sz w:val="36"/>
          <w:szCs w:val="56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</w:t>
      </w:r>
    </w:p>
    <w:p w:rsidR="00703A93" w:rsidRPr="00B777F2" w:rsidRDefault="00703A93" w:rsidP="00B777F2">
      <w:pPr>
        <w:shd w:val="clear" w:color="auto" w:fill="FFFFFF"/>
        <w:rPr>
          <w:rFonts w:ascii="Arial" w:hAnsi="Arial" w:cs="Arial"/>
          <w:b/>
          <w:szCs w:val="4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Μία πόλη με περισσότερους από 100.000 κατοίκους: ..............</w:t>
      </w:r>
      <w:r w:rsidR="000104AD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</w:t>
      </w:r>
    </w:p>
    <w:p w:rsidR="00B777F2" w:rsidRPr="00B777F2" w:rsidRDefault="00B777F2" w:rsidP="00703A93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</w:rPr>
      </w:pPr>
      <w:r w:rsidRPr="00D74937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</w:t>
      </w:r>
      <w:r w:rsidRPr="00D74937">
        <w:rPr>
          <w:rFonts w:ascii="Arial" w:hAnsi="Arial" w:cs="Arial"/>
          <w:b/>
          <w:color w:val="FFFFFF"/>
          <w:sz w:val="40"/>
          <w:szCs w:val="56"/>
          <w:shd w:val="clear" w:color="auto" w:fill="FF5050"/>
        </w:rPr>
        <w:t>Εργασία</w:t>
      </w:r>
      <w:r w:rsidRPr="00D74937">
        <w:rPr>
          <w:rFonts w:ascii="Arial" w:hAnsi="Arial" w:cs="Arial"/>
          <w:b/>
          <w:color w:val="FF0000"/>
          <w:sz w:val="40"/>
          <w:szCs w:val="56"/>
          <w:shd w:val="clear" w:color="auto" w:fill="FF5050"/>
        </w:rPr>
        <w:t>.</w:t>
      </w:r>
      <w:r w:rsidRPr="00B777F2">
        <w:rPr>
          <w:rFonts w:ascii="Arial" w:hAnsi="Arial" w:cs="Arial"/>
          <w:b/>
          <w:color w:val="FFFFFF"/>
          <w:sz w:val="40"/>
          <w:szCs w:val="56"/>
          <w:shd w:val="clear" w:color="auto" w:fill="FF0000"/>
        </w:rPr>
        <w:t xml:space="preserve"> </w:t>
      </w: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14"/>
          <w:shd w:val="clear" w:color="auto" w:fill="FF0000"/>
        </w:rPr>
      </w:pP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2"/>
          <w:szCs w:val="8"/>
        </w:rPr>
      </w:pPr>
    </w:p>
    <w:p w:rsidR="00B777F2" w:rsidRPr="00B777F2" w:rsidRDefault="00B777F2" w:rsidP="00B777F2">
      <w:pPr>
        <w:rPr>
          <w:rFonts w:ascii="Arial" w:hAnsi="Arial" w:cs="Arial"/>
          <w:b/>
          <w:bCs/>
          <w:color w:val="3366FF"/>
          <w:sz w:val="2"/>
          <w:szCs w:val="4"/>
        </w:rPr>
      </w:pPr>
    </w:p>
    <w:p w:rsidR="00703A93" w:rsidRDefault="00B777F2" w:rsidP="00B777F2">
      <w:pPr>
        <w:rPr>
          <w:rFonts w:ascii="Arial" w:hAnsi="Arial" w:cs="Arial"/>
          <w:b/>
          <w:sz w:val="36"/>
          <w:szCs w:val="56"/>
        </w:rPr>
      </w:pPr>
      <w:r w:rsidRPr="00B777F2">
        <w:rPr>
          <w:rFonts w:ascii="Arial" w:hAnsi="Arial" w:cs="Arial"/>
          <w:b/>
          <w:bCs/>
          <w:color w:val="3366FF"/>
          <w:sz w:val="36"/>
          <w:szCs w:val="56"/>
        </w:rPr>
        <w:t>1)</w:t>
      </w:r>
      <w:r w:rsidRPr="00B777F2">
        <w:rPr>
          <w:rFonts w:ascii="Arial" w:hAnsi="Arial" w:cs="Arial"/>
          <w:b/>
          <w:bCs/>
          <w:sz w:val="36"/>
          <w:szCs w:val="56"/>
        </w:rPr>
        <w:t xml:space="preserve"> </w:t>
      </w:r>
      <w:r w:rsidRPr="00B777F2">
        <w:rPr>
          <w:rFonts w:ascii="Arial" w:hAnsi="Arial" w:cs="Arial"/>
          <w:b/>
          <w:sz w:val="36"/>
          <w:szCs w:val="56"/>
        </w:rPr>
        <w:t>Παρατηρώ και συνεχίζω:</w:t>
      </w:r>
    </w:p>
    <w:p w:rsidR="00703A93" w:rsidRDefault="004B4F26">
      <w:pPr>
        <w:spacing w:after="200" w:line="276" w:lineRule="auto"/>
        <w:rPr>
          <w:rFonts w:ascii="Arial" w:hAnsi="Arial" w:cs="Arial"/>
          <w:b/>
          <w:sz w:val="36"/>
          <w:szCs w:val="56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677" type="#_x0000_t202" style="position:absolute;margin-left:0;margin-top:788.7pt;width:46.35pt;height:25.5pt;z-index:251817472;mso-wrap-style:none;mso-position-horizontal:center;mso-position-horizontal-relative:margin;mso-position-vertical-relative:page" fillcolor="#fc9" stroked="f">
            <v:textbox style="mso-next-textbox:#_x0000_s5677" inset="2mm,1mm,2mm,1mm">
              <w:txbxContent>
                <w:p w:rsidR="00291988" w:rsidRPr="00592B62" w:rsidRDefault="00291988" w:rsidP="00056EB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31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91</w:t>
                  </w:r>
                </w:p>
              </w:txbxContent>
            </v:textbox>
            <w10:wrap anchorx="margin" anchory="page"/>
          </v:shape>
        </w:pict>
      </w:r>
      <w:r w:rsidR="00703A93">
        <w:rPr>
          <w:rFonts w:ascii="Arial" w:hAnsi="Arial" w:cs="Arial"/>
          <w:b/>
          <w:sz w:val="36"/>
          <w:szCs w:val="56"/>
        </w:rPr>
        <w:br w:type="page"/>
      </w:r>
    </w:p>
    <w:p w:rsidR="00833515" w:rsidRDefault="004B4F26" w:rsidP="00B777F2">
      <w:pPr>
        <w:rPr>
          <w:rFonts w:ascii="Arial" w:hAnsi="Arial" w:cs="Arial"/>
          <w:b/>
          <w:sz w:val="22"/>
          <w:szCs w:val="40"/>
          <w:lang w:val="el-GR"/>
        </w:rPr>
      </w:pPr>
      <w:r w:rsidRPr="004B4F26">
        <w:rPr>
          <w:rFonts w:ascii="Arial" w:hAnsi="Arial" w:cs="Arial"/>
          <w:b/>
          <w:bCs/>
          <w:noProof/>
          <w:color w:val="3366FF"/>
          <w:sz w:val="22"/>
          <w:szCs w:val="40"/>
        </w:rPr>
        <w:lastRenderedPageBreak/>
        <w:pict>
          <v:group id="_x0000_s1785" style="position:absolute;margin-left:55.1pt;margin-top:11.15pt;width:316.05pt;height:45.65pt;z-index:251504128" coordorigin="2313,3335" coordsize="6321,913">
            <v:shape id="_x0000_s1786" type="#_x0000_t19" style="position:absolute;left:4087;top:2681;width:573;height:2520;rotation:90;flip:x y" coordsize="22817,43200" adj=",6109988,1217" path="wr-20383,,22817,43200,1217,,,43166nfewr-20383,,22817,43200,1217,,,43166l1217,21600nsxe" strokeweight="2.25pt">
              <v:stroke endarrow="block" endarrowwidth="wide"/>
              <v:path o:connectlocs="1217,0;0,43166;1217,21600"/>
            </v:shape>
            <v:shape id="_x0000_s1787" type="#_x0000_t19" style="position:absolute;left:5017;top:631;width:913;height:6321;rotation:90;flip:x y" coordsize="22817,43200" adj=",6109988,1217" path="wr-20383,,22817,43200,1217,,,43166nfewr-20383,,22817,43200,1217,,,43166l1217,21600nsxe" strokeweight="2.25pt">
              <v:stroke endarrow="block" endarrowwidth="wide"/>
              <v:path o:connectlocs="1217,0;0,43166;1217,21600"/>
            </v:shape>
          </v:group>
        </w:pict>
      </w:r>
    </w:p>
    <w:p w:rsidR="00833515" w:rsidRDefault="00833515" w:rsidP="00B777F2">
      <w:pPr>
        <w:rPr>
          <w:rFonts w:ascii="Arial" w:hAnsi="Arial" w:cs="Arial"/>
          <w:b/>
          <w:sz w:val="22"/>
          <w:szCs w:val="40"/>
          <w:lang w:val="el-GR"/>
        </w:rPr>
      </w:pPr>
    </w:p>
    <w:p w:rsidR="00833515" w:rsidRDefault="00833515" w:rsidP="00B777F2">
      <w:pPr>
        <w:rPr>
          <w:rFonts w:ascii="Arial" w:hAnsi="Arial" w:cs="Arial"/>
          <w:b/>
          <w:sz w:val="22"/>
          <w:szCs w:val="40"/>
          <w:lang w:val="el-GR"/>
        </w:rPr>
      </w:pPr>
    </w:p>
    <w:p w:rsidR="00B777F2" w:rsidRPr="00703A93" w:rsidRDefault="00B777F2" w:rsidP="00B777F2">
      <w:pPr>
        <w:rPr>
          <w:rFonts w:ascii="Arial" w:hAnsi="Arial" w:cs="Arial"/>
          <w:b/>
          <w:sz w:val="22"/>
          <w:szCs w:val="40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2"/>
          <w:szCs w:val="4"/>
        </w:rPr>
      </w:pPr>
    </w:p>
    <w:tbl>
      <w:tblPr>
        <w:tblW w:w="86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2892"/>
        <w:gridCol w:w="2872"/>
        <w:gridCol w:w="2906"/>
      </w:tblGrid>
      <w:tr w:rsidR="00B777F2" w:rsidRPr="00B777F2" w:rsidTr="00833515">
        <w:trPr>
          <w:trHeight w:hRule="exact" w:val="981"/>
        </w:trPr>
        <w:tc>
          <w:tcPr>
            <w:tcW w:w="2892" w:type="dxa"/>
            <w:shd w:val="clear" w:color="auto" w:fill="FFFFCD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10 χιλιάδες</w:t>
            </w:r>
          </w:p>
        </w:tc>
        <w:tc>
          <w:tcPr>
            <w:tcW w:w="2872" w:type="dxa"/>
            <w:shd w:val="clear" w:color="auto" w:fill="B3D9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10.000</w:t>
            </w:r>
          </w:p>
        </w:tc>
        <w:tc>
          <w:tcPr>
            <w:tcW w:w="2906" w:type="dxa"/>
            <w:shd w:val="clear" w:color="auto" w:fill="FFD7AF"/>
          </w:tcPr>
          <w:p w:rsidR="00B777F2" w:rsidRPr="00B777F2" w:rsidRDefault="00B777F2" w:rsidP="00703A93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1 Δεκάδα</w:t>
            </w:r>
          </w:p>
          <w:p w:rsidR="00B777F2" w:rsidRPr="00B777F2" w:rsidRDefault="00B777F2" w:rsidP="00703A93">
            <w:pPr>
              <w:jc w:val="center"/>
              <w:rPr>
                <w:rFonts w:ascii="Arial" w:hAnsi="Arial" w:cs="Arial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Χιλιάδων</w:t>
            </w:r>
          </w:p>
        </w:tc>
      </w:tr>
      <w:tr w:rsidR="00B777F2" w:rsidRPr="00B777F2" w:rsidTr="00833515">
        <w:trPr>
          <w:trHeight w:hRule="exact" w:val="981"/>
        </w:trPr>
        <w:tc>
          <w:tcPr>
            <w:tcW w:w="2892" w:type="dxa"/>
            <w:shd w:val="clear" w:color="auto" w:fill="FFFFCD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20 χιλιάδες</w:t>
            </w:r>
          </w:p>
        </w:tc>
        <w:tc>
          <w:tcPr>
            <w:tcW w:w="2872" w:type="dxa"/>
            <w:shd w:val="clear" w:color="auto" w:fill="B3D9FF"/>
            <w:vAlign w:val="center"/>
          </w:tcPr>
          <w:p w:rsidR="00B777F2" w:rsidRPr="00B777F2" w:rsidRDefault="00B777F2" w:rsidP="00703A93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20.000</w:t>
            </w:r>
          </w:p>
        </w:tc>
        <w:tc>
          <w:tcPr>
            <w:tcW w:w="2906" w:type="dxa"/>
            <w:shd w:val="clear" w:color="auto" w:fill="FFD7AF"/>
          </w:tcPr>
          <w:p w:rsidR="00B777F2" w:rsidRPr="00B777F2" w:rsidRDefault="00B777F2" w:rsidP="00703A93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2 Δεκάδες</w:t>
            </w:r>
          </w:p>
          <w:p w:rsidR="00B777F2" w:rsidRPr="00B777F2" w:rsidRDefault="00B777F2" w:rsidP="00703A93">
            <w:pPr>
              <w:jc w:val="center"/>
              <w:rPr>
                <w:rFonts w:ascii="Arial" w:hAnsi="Arial" w:cs="Arial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Χιλιάδων</w:t>
            </w:r>
          </w:p>
        </w:tc>
      </w:tr>
      <w:tr w:rsidR="00B777F2" w:rsidRPr="00B777F2" w:rsidTr="00833515">
        <w:trPr>
          <w:trHeight w:hRule="exact" w:val="891"/>
        </w:trPr>
        <w:tc>
          <w:tcPr>
            <w:tcW w:w="2892" w:type="dxa"/>
            <w:shd w:val="clear" w:color="auto" w:fill="FFFFCD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872" w:type="dxa"/>
            <w:shd w:val="clear" w:color="auto" w:fill="B3D9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30.000</w:t>
            </w:r>
          </w:p>
        </w:tc>
        <w:tc>
          <w:tcPr>
            <w:tcW w:w="2906" w:type="dxa"/>
            <w:shd w:val="clear" w:color="auto" w:fill="FFD7A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</w:tr>
      <w:tr w:rsidR="00B777F2" w:rsidRPr="00B777F2" w:rsidTr="00833515">
        <w:trPr>
          <w:trHeight w:hRule="exact" w:val="891"/>
        </w:trPr>
        <w:tc>
          <w:tcPr>
            <w:tcW w:w="2892" w:type="dxa"/>
            <w:shd w:val="clear" w:color="auto" w:fill="FFFFCD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872" w:type="dxa"/>
            <w:shd w:val="clear" w:color="auto" w:fill="B3D9F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906" w:type="dxa"/>
            <w:shd w:val="clear" w:color="auto" w:fill="FFD7A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</w:tr>
      <w:tr w:rsidR="00B777F2" w:rsidRPr="00B777F2" w:rsidTr="00833515">
        <w:trPr>
          <w:trHeight w:hRule="exact" w:val="891"/>
        </w:trPr>
        <w:tc>
          <w:tcPr>
            <w:tcW w:w="2892" w:type="dxa"/>
            <w:shd w:val="clear" w:color="auto" w:fill="FFFFCD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872" w:type="dxa"/>
            <w:shd w:val="clear" w:color="auto" w:fill="B3D9F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906" w:type="dxa"/>
            <w:shd w:val="clear" w:color="auto" w:fill="FFD7A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</w:tr>
      <w:tr w:rsidR="00B777F2" w:rsidRPr="00B777F2" w:rsidTr="00833515">
        <w:trPr>
          <w:trHeight w:hRule="exact" w:val="891"/>
        </w:trPr>
        <w:tc>
          <w:tcPr>
            <w:tcW w:w="2892" w:type="dxa"/>
            <w:shd w:val="clear" w:color="auto" w:fill="FFFFCD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60 χιλιάδες</w:t>
            </w:r>
          </w:p>
        </w:tc>
        <w:tc>
          <w:tcPr>
            <w:tcW w:w="2872" w:type="dxa"/>
            <w:shd w:val="clear" w:color="auto" w:fill="B3D9F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906" w:type="dxa"/>
            <w:shd w:val="clear" w:color="auto" w:fill="FFD7A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</w:tr>
      <w:tr w:rsidR="00B777F2" w:rsidRPr="00B777F2" w:rsidTr="00833515">
        <w:trPr>
          <w:trHeight w:hRule="exact" w:val="891"/>
        </w:trPr>
        <w:tc>
          <w:tcPr>
            <w:tcW w:w="2892" w:type="dxa"/>
            <w:shd w:val="clear" w:color="auto" w:fill="FFFFCD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872" w:type="dxa"/>
            <w:shd w:val="clear" w:color="auto" w:fill="B3D9F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906" w:type="dxa"/>
            <w:shd w:val="clear" w:color="auto" w:fill="FFD7A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</w:tr>
      <w:tr w:rsidR="00B777F2" w:rsidRPr="00B777F2" w:rsidTr="00833515">
        <w:trPr>
          <w:trHeight w:hRule="exact" w:val="891"/>
        </w:trPr>
        <w:tc>
          <w:tcPr>
            <w:tcW w:w="2892" w:type="dxa"/>
            <w:shd w:val="clear" w:color="auto" w:fill="FFFFCD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872" w:type="dxa"/>
            <w:shd w:val="clear" w:color="auto" w:fill="B3D9F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906" w:type="dxa"/>
            <w:shd w:val="clear" w:color="auto" w:fill="FFD7A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</w:tr>
      <w:tr w:rsidR="00B777F2" w:rsidRPr="00B777F2" w:rsidTr="00833515">
        <w:trPr>
          <w:trHeight w:hRule="exact" w:val="981"/>
        </w:trPr>
        <w:tc>
          <w:tcPr>
            <w:tcW w:w="2892" w:type="dxa"/>
            <w:shd w:val="clear" w:color="auto" w:fill="FFFFCD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872" w:type="dxa"/>
            <w:shd w:val="clear" w:color="auto" w:fill="B3D9FF"/>
          </w:tcPr>
          <w:p w:rsidR="00B777F2" w:rsidRPr="00B777F2" w:rsidRDefault="00B777F2" w:rsidP="00B777F2">
            <w:pPr>
              <w:rPr>
                <w:rFonts w:ascii="Arial" w:hAnsi="Arial" w:cs="Arial"/>
                <w:sz w:val="36"/>
                <w:szCs w:val="56"/>
              </w:rPr>
            </w:pPr>
          </w:p>
        </w:tc>
        <w:tc>
          <w:tcPr>
            <w:tcW w:w="2906" w:type="dxa"/>
            <w:shd w:val="clear" w:color="auto" w:fill="FFD7AF"/>
          </w:tcPr>
          <w:p w:rsidR="00B777F2" w:rsidRPr="00B777F2" w:rsidRDefault="00B777F2" w:rsidP="00703A93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9 Δεκάδες</w:t>
            </w:r>
          </w:p>
          <w:p w:rsidR="00B777F2" w:rsidRPr="00B777F2" w:rsidRDefault="00B777F2" w:rsidP="00703A93">
            <w:pPr>
              <w:jc w:val="center"/>
              <w:rPr>
                <w:rFonts w:ascii="Arial" w:hAnsi="Arial" w:cs="Arial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Χιλιάδων</w:t>
            </w:r>
          </w:p>
        </w:tc>
      </w:tr>
    </w:tbl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</w:rPr>
      </w:pP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</w:rPr>
      </w:pPr>
      <w:r w:rsidRPr="00D74937">
        <w:rPr>
          <w:rFonts w:ascii="Arial" w:hAnsi="Arial" w:cs="Arial"/>
          <w:b/>
          <w:color w:val="FFFFFF"/>
          <w:sz w:val="36"/>
          <w:szCs w:val="56"/>
          <w:shd w:val="clear" w:color="auto" w:fill="FF5050"/>
        </w:rPr>
        <w:t xml:space="preserve"> Συμπέρασμα</w:t>
      </w:r>
      <w:r w:rsidRPr="00D74937">
        <w:rPr>
          <w:rFonts w:ascii="Arial" w:hAnsi="Arial" w:cs="Arial"/>
          <w:b/>
          <w:color w:val="FFFFFF"/>
          <w:sz w:val="36"/>
          <w:szCs w:val="56"/>
          <w:shd w:val="clear" w:color="auto" w:fill="FF5050"/>
        </w:rPr>
        <w:tab/>
      </w:r>
    </w:p>
    <w:p w:rsidR="00B777F2" w:rsidRPr="00B777F2" w:rsidRDefault="004B4F26" w:rsidP="00B777F2">
      <w:pPr>
        <w:shd w:val="clear" w:color="auto" w:fill="FFFF99"/>
        <w:rPr>
          <w:rFonts w:ascii="Arial" w:hAnsi="Arial" w:cs="Arial"/>
          <w:b/>
          <w:sz w:val="18"/>
          <w:szCs w:val="32"/>
        </w:rPr>
      </w:pPr>
      <w:r w:rsidRPr="004B4F26">
        <w:rPr>
          <w:rFonts w:ascii="Arial" w:hAnsi="Arial" w:cs="Arial"/>
          <w:b/>
          <w:noProof/>
          <w:sz w:val="18"/>
          <w:szCs w:val="32"/>
        </w:rPr>
        <w:pict>
          <v:roundrect id="_x0000_s1800" style="position:absolute;margin-left:9pt;margin-top:9.45pt;width:117pt;height:45pt;z-index:251506176" arcsize="10923f" filled="f" strokecolor="green" strokeweight="2.25pt"/>
        </w:pic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</w:rPr>
      </w:pPr>
      <w:r w:rsidRPr="00B777F2">
        <w:rPr>
          <w:rFonts w:ascii="Arial" w:hAnsi="Arial"/>
          <w:b/>
          <w:bCs/>
          <w:color w:val="000000"/>
          <w:sz w:val="36"/>
          <w:szCs w:val="56"/>
        </w:rPr>
        <w:t xml:space="preserve">  100.000  είναι</w:t>
      </w:r>
      <w:r w:rsidR="00703A93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</w:t>
      </w:r>
      <w:r w:rsidR="00703A93">
        <w:rPr>
          <w:rFonts w:ascii="Arial" w:hAnsi="Arial"/>
          <w:b/>
          <w:bCs/>
          <w:color w:val="000000"/>
          <w:sz w:val="36"/>
          <w:szCs w:val="56"/>
        </w:rPr>
        <w:t>...</w:t>
      </w:r>
      <w:r w:rsidRPr="00B777F2">
        <w:rPr>
          <w:rFonts w:ascii="Arial" w:hAnsi="Arial"/>
          <w:b/>
          <w:bCs/>
          <w:color w:val="000000"/>
          <w:sz w:val="36"/>
          <w:szCs w:val="56"/>
        </w:rPr>
        <w:t xml:space="preserve">............... </w:t>
      </w:r>
      <w:r w:rsidRPr="00B777F2">
        <w:rPr>
          <w:rFonts w:ascii="Arial" w:hAnsi="Arial"/>
          <w:b/>
          <w:bCs/>
          <w:color w:val="FF0000"/>
          <w:sz w:val="36"/>
          <w:szCs w:val="56"/>
        </w:rPr>
        <w:t>Χ</w:t>
      </w:r>
      <w:r w:rsidRPr="00B777F2">
        <w:rPr>
          <w:rFonts w:ascii="Arial" w:hAnsi="Arial"/>
          <w:b/>
          <w:bCs/>
          <w:color w:val="000000"/>
          <w:sz w:val="36"/>
          <w:szCs w:val="56"/>
        </w:rPr>
        <w:t>ιλιάδες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2"/>
          <w:szCs w:val="8"/>
        </w:rPr>
      </w:pPr>
    </w:p>
    <w:p w:rsidR="00B777F2" w:rsidRPr="00703A93" w:rsidRDefault="00703A93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                 ..</w:t>
      </w:r>
      <w:r w:rsidR="00B777F2" w:rsidRPr="00703A93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............... </w:t>
      </w:r>
      <w:r w:rsidR="00B777F2" w:rsidRPr="00703A93">
        <w:rPr>
          <w:rFonts w:ascii="Arial" w:hAnsi="Arial"/>
          <w:b/>
          <w:bCs/>
          <w:color w:val="008000"/>
          <w:sz w:val="36"/>
          <w:szCs w:val="56"/>
          <w:lang w:val="el-GR"/>
        </w:rPr>
        <w:t>Δ</w:t>
      </w:r>
      <w:r w:rsidR="00B777F2" w:rsidRPr="00703A93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εκάδες </w:t>
      </w:r>
      <w:r w:rsidR="00B777F2" w:rsidRPr="00703A93">
        <w:rPr>
          <w:rFonts w:ascii="Arial" w:hAnsi="Arial"/>
          <w:b/>
          <w:bCs/>
          <w:color w:val="008000"/>
          <w:sz w:val="36"/>
          <w:szCs w:val="56"/>
          <w:lang w:val="el-GR"/>
        </w:rPr>
        <w:t>Χ</w:t>
      </w:r>
      <w:r w:rsidR="00B777F2" w:rsidRPr="00703A93">
        <w:rPr>
          <w:rFonts w:ascii="Arial" w:hAnsi="Arial"/>
          <w:b/>
          <w:bCs/>
          <w:color w:val="000000"/>
          <w:sz w:val="36"/>
          <w:szCs w:val="56"/>
          <w:lang w:val="el-GR"/>
        </w:rPr>
        <w:t>ιλιάδων</w:t>
      </w:r>
    </w:p>
    <w:p w:rsidR="00B777F2" w:rsidRPr="00703A93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2"/>
          <w:szCs w:val="8"/>
          <w:lang w:val="el-GR"/>
        </w:rPr>
      </w:pPr>
    </w:p>
    <w:p w:rsidR="00B777F2" w:rsidRPr="00703A93" w:rsidRDefault="00703A93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                 ..</w:t>
      </w:r>
      <w:r w:rsidR="00B777F2" w:rsidRPr="00703A93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............... </w:t>
      </w:r>
      <w:r w:rsidR="00B777F2" w:rsidRPr="00703A93">
        <w:rPr>
          <w:rFonts w:ascii="Arial" w:hAnsi="Arial"/>
          <w:b/>
          <w:bCs/>
          <w:color w:val="0000FF"/>
          <w:sz w:val="36"/>
          <w:szCs w:val="56"/>
          <w:lang w:val="el-GR"/>
        </w:rPr>
        <w:t>Ε</w:t>
      </w:r>
      <w:r w:rsidR="00B777F2" w:rsidRPr="00703A93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κατοντάδα </w:t>
      </w:r>
      <w:r w:rsidR="00B777F2" w:rsidRPr="00703A93">
        <w:rPr>
          <w:rFonts w:ascii="Arial" w:hAnsi="Arial"/>
          <w:b/>
          <w:bCs/>
          <w:color w:val="0000FF"/>
          <w:sz w:val="36"/>
          <w:szCs w:val="56"/>
          <w:lang w:val="el-GR"/>
        </w:rPr>
        <w:t>Χ</w:t>
      </w:r>
      <w:r w:rsidR="00B777F2" w:rsidRPr="00703A93">
        <w:rPr>
          <w:rFonts w:ascii="Arial" w:hAnsi="Arial"/>
          <w:b/>
          <w:bCs/>
          <w:color w:val="000000"/>
          <w:sz w:val="36"/>
          <w:szCs w:val="56"/>
          <w:lang w:val="el-GR"/>
        </w:rPr>
        <w:t>ιλιάδων</w:t>
      </w:r>
    </w:p>
    <w:p w:rsidR="00B777F2" w:rsidRPr="00703A93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703A93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1789" style="position:absolute;margin-left:240.2pt;margin-top:16.1pt;width:257.3pt;height:65.45pt;z-index:251505152" coordorigin="5348,7701" coordsize="5387,1809">
            <v:shape id="_x0000_s1790" type="#_x0000_t75" style="position:absolute;left:7929;top:7701;width:2806;height:1809">
              <v:imagedata r:id="rId25" o:title="5-9" gain="74473f"/>
            </v:shape>
            <v:shape id="_x0000_s1791" type="#_x0000_t202" style="position:absolute;left:5348;top:7719;width:5265;height:1620" filled="f" strokecolor="#36f" strokeweight="1.5pt">
              <v:textbox style="mso-next-textbox:#_x0000_s1791">
                <w:txbxContent>
                  <w:p w:rsidR="00291988" w:rsidRPr="0041306E" w:rsidRDefault="00291988" w:rsidP="00B777F2"/>
                  <w:p w:rsidR="00291988" w:rsidRPr="00703A93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    </w:t>
                    </w:r>
                    <w:r w:rsidRPr="00703A93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γ΄ τεύχος</w:t>
                    </w:r>
                    <w:r w:rsidRPr="00703A93">
                      <w:rPr>
                        <w:rFonts w:ascii="Arial" w:hAnsi="Arial" w:cs="Arial"/>
                        <w:b/>
                        <w:sz w:val="32"/>
                        <w:szCs w:val="56"/>
                      </w:rPr>
                      <w:t xml:space="preserve">  </w:t>
                    </w:r>
                    <w:r w:rsidRPr="00703A93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 </w:t>
                    </w:r>
                    <w:r w:rsidRPr="00703A93">
                      <w:rPr>
                        <w:rFonts w:ascii="Arial" w:hAnsi="Arial" w:cs="Arial"/>
                        <w:b/>
                        <w:szCs w:val="56"/>
                      </w:rPr>
                      <w:t xml:space="preserve"> </w:t>
                    </w:r>
                    <w:r w:rsidRPr="00703A93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6–5</w:t>
                    </w:r>
                    <w:r w:rsidRPr="00703A93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B777F2" w:rsidRPr="00703A93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703A93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E20617" w:rsidRDefault="004B4F26" w:rsidP="00B777F2">
      <w:pPr>
        <w:tabs>
          <w:tab w:val="left" w:pos="198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group id="_x0000_s5670" style="position:absolute;margin-left:334.3pt;margin-top:19.45pt;width:154.85pt;height:19.85pt;z-index:251816448" coordorigin="7254,10655" coordsize="3097,397">
            <v:oval id="_x0000_s5671" style="position:absolute;left:8334;top:10655;width:397;height:397;rotation:-90" strokeweight="2.25pt"/>
            <v:oval id="_x0000_s5672" style="position:absolute;left:7254;top:10655;width:397;height:397;rotation:-90" fillcolor="#36f" strokeweight="2.25pt"/>
            <v:oval id="_x0000_s5673" style="position:absolute;left:8874;top:10655;width:397;height:397;rotation:-90" filled="f" fillcolor="#f60" strokeweight="2.25pt"/>
            <v:oval id="_x0000_s5674" style="position:absolute;left:9414;top:10655;width:397;height:397;rotation:-90" filled="f" fillcolor="#936" strokeweight="2.25pt"/>
            <v:oval id="_x0000_s5675" style="position:absolute;left:7794;top:10655;width:397;height:397;rotation:-90" fillcolor="#0cf" strokeweight="2.25pt"/>
            <v:oval id="_x0000_s5676" style="position:absolute;left:9954;top:10655;width:397;height:397;rotation:-90" fillcolor="#396" strokeweight="2.25pt"/>
          </v:group>
        </w:pict>
      </w:r>
    </w:p>
    <w:p w:rsidR="00B777F2" w:rsidRPr="00703A93" w:rsidRDefault="004B4F26" w:rsidP="00703A93">
      <w:pPr>
        <w:spacing w:after="200" w:line="276" w:lineRule="auto"/>
        <w:rPr>
          <w:rFonts w:ascii="Arial" w:hAnsi="Arial" w:cs="Arial"/>
          <w:b/>
          <w:color w:val="3366FF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64"/>
          <w:lang w:val="en-US" w:eastAsia="en-US"/>
        </w:rPr>
        <w:pict>
          <v:shape id="_x0000_s5678" type="#_x0000_t202" style="position:absolute;margin-left:0;margin-top:788.7pt;width:46.35pt;height:25.5pt;z-index:251818496;mso-wrap-style:none;mso-position-horizontal:center;mso-position-horizontal-relative:margin;mso-position-vertical-relative:page" fillcolor="#fc9" stroked="f">
            <v:textbox style="mso-next-textbox:#_x0000_s5678" inset="2mm,1mm,2mm,1mm">
              <w:txbxContent>
                <w:p w:rsidR="00291988" w:rsidRPr="00592B62" w:rsidRDefault="00291988" w:rsidP="00056EB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32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91</w:t>
                  </w:r>
                </w:p>
              </w:txbxContent>
            </v:textbox>
            <w10:wrap anchorx="margin" anchory="page"/>
          </v:shape>
        </w:pict>
      </w:r>
      <w:r w:rsidR="00703A93">
        <w:rPr>
          <w:rFonts w:ascii="Arial" w:hAnsi="Arial" w:cs="Arial"/>
          <w:b/>
          <w:color w:val="3366FF"/>
          <w:sz w:val="40"/>
          <w:szCs w:val="64"/>
          <w:lang w:val="el-GR"/>
        </w:rPr>
        <w:br w:type="page"/>
      </w:r>
    </w:p>
    <w:p w:rsidR="00B777F2" w:rsidRPr="00D74937" w:rsidRDefault="004B4F26" w:rsidP="00B777F2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0000FF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0000FF"/>
          <w:sz w:val="40"/>
          <w:szCs w:val="64"/>
        </w:rPr>
        <w:lastRenderedPageBreak/>
        <w:pict>
          <v:shape id="_x0000_s1802" type="#_x0000_t202" style="position:absolute;margin-left:-1pt;margin-top:-4.55pt;width:64.65pt;height:35.45pt;z-index:251507200" filled="f" fillcolor="blue" stroked="f" strokecolor="red">
            <v:textbox style="mso-next-textbox:#_x0000_s1802" inset="0,,0">
              <w:txbxContent>
                <w:p w:rsidR="00291988" w:rsidRPr="00D74937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0000FF"/>
                      <w:sz w:val="112"/>
                      <w:szCs w:val="96"/>
                      <w:lang w:val="en-US"/>
                    </w:rPr>
                  </w:pPr>
                  <w:r w:rsidRPr="00D74937">
                    <w:rPr>
                      <w:rFonts w:ascii="Tahoma" w:hAnsi="Tahoma" w:cs="Tahoma"/>
                      <w:b/>
                      <w:color w:val="0000FF"/>
                      <w:sz w:val="56"/>
                      <w:szCs w:val="96"/>
                    </w:rPr>
                    <w:t>37</w:t>
                  </w:r>
                </w:p>
              </w:txbxContent>
            </v:textbox>
          </v:shape>
        </w:pict>
      </w:r>
      <w:r w:rsidR="00B777F2" w:rsidRPr="00703A93">
        <w:rPr>
          <w:rFonts w:ascii="Arial" w:hAnsi="Arial" w:cs="Arial"/>
          <w:b/>
          <w:color w:val="0000FF"/>
          <w:sz w:val="40"/>
          <w:szCs w:val="64"/>
          <w:lang w:val="el-GR"/>
        </w:rPr>
        <w:tab/>
      </w:r>
      <w:r w:rsidR="00B777F2" w:rsidRPr="00D74937">
        <w:rPr>
          <w:rFonts w:ascii="Tahoma" w:hAnsi="Tahoma" w:cs="Tahoma"/>
          <w:b/>
          <w:color w:val="0000FF"/>
          <w:sz w:val="40"/>
          <w:szCs w:val="64"/>
          <w:lang w:val="el-GR"/>
        </w:rPr>
        <w:t>Γνωρίζω τους αριθμούς</w:t>
      </w:r>
      <w:r w:rsidR="00427631" w:rsidRPr="00D74937">
        <w:rPr>
          <w:rFonts w:ascii="Tahoma" w:hAnsi="Tahoma" w:cs="Tahoma"/>
          <w:b/>
          <w:color w:val="0000FF"/>
          <w:sz w:val="40"/>
          <w:szCs w:val="64"/>
          <w:lang w:val="el-GR"/>
        </w:rPr>
        <w:t xml:space="preserve"> </w:t>
      </w:r>
      <w:r w:rsidR="00B777F2" w:rsidRPr="00D74937">
        <w:rPr>
          <w:rFonts w:ascii="Tahoma" w:hAnsi="Tahoma" w:cs="Tahoma"/>
          <w:b/>
          <w:color w:val="0000FF"/>
          <w:sz w:val="40"/>
          <w:szCs w:val="64"/>
          <w:lang w:val="el-GR"/>
        </w:rPr>
        <w:t>ως το 200.000</w:t>
      </w:r>
    </w:p>
    <w:p w:rsidR="00B777F2" w:rsidRPr="00703A93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D74937" w:rsidRDefault="00B777F2" w:rsidP="00B777F2">
      <w:pPr>
        <w:shd w:val="clear" w:color="auto" w:fill="FFFFFF"/>
        <w:jc w:val="center"/>
        <w:rPr>
          <w:rFonts w:ascii="Tahoma" w:hAnsi="Tahoma" w:cs="Tahoma"/>
          <w:b/>
          <w:color w:val="FF6600"/>
          <w:sz w:val="40"/>
          <w:szCs w:val="60"/>
          <w:lang w:val="el-GR"/>
        </w:rPr>
      </w:pPr>
      <w:r w:rsidRPr="00D74937">
        <w:rPr>
          <w:rFonts w:ascii="Tahoma" w:hAnsi="Tahoma" w:cs="Tahoma"/>
          <w:b/>
          <w:color w:val="FF6600"/>
          <w:sz w:val="40"/>
          <w:szCs w:val="60"/>
          <w:lang w:val="el-GR"/>
        </w:rPr>
        <w:t>Πληροφορίες από το διαδίκτυο</w:t>
      </w:r>
    </w:p>
    <w:p w:rsidR="00B777F2" w:rsidRPr="00703A93" w:rsidRDefault="00B777F2" w:rsidP="00B777F2">
      <w:pPr>
        <w:shd w:val="clear" w:color="auto" w:fill="FFFFFF"/>
        <w:rPr>
          <w:rFonts w:ascii="Arial" w:hAnsi="Arial" w:cs="Arial"/>
          <w:b/>
          <w:sz w:val="14"/>
          <w:lang w:val="el-GR"/>
        </w:rPr>
      </w:pPr>
    </w:p>
    <w:p w:rsidR="00833515" w:rsidRDefault="00B777F2" w:rsidP="00B777F2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B777F2">
        <w:rPr>
          <w:noProof/>
          <w:sz w:val="14"/>
          <w:lang w:val="el-GR" w:eastAsia="el-GR"/>
        </w:rPr>
        <w:drawing>
          <wp:anchor distT="0" distB="0" distL="114300" distR="114300" simplePos="0" relativeHeight="2513157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381635" cy="401955"/>
            <wp:effectExtent l="19050" t="0" r="0" b="0"/>
            <wp:wrapNone/>
            <wp:docPr id="777" name="Picture 777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833515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Πού συναντάμε μεγάλους αριθμούς στην καθημερι</w:t>
      </w:r>
      <w:r w:rsidR="00833515">
        <w:rPr>
          <w:rFonts w:ascii="Arial" w:hAnsi="Arial" w:cs="Arial"/>
          <w:b/>
          <w:color w:val="3366FF"/>
          <w:sz w:val="36"/>
          <w:szCs w:val="56"/>
          <w:lang w:val="el-GR"/>
        </w:rPr>
        <w:t>-</w:t>
      </w:r>
    </w:p>
    <w:p w:rsidR="00B777F2" w:rsidRPr="00B777F2" w:rsidRDefault="00833515" w:rsidP="00B777F2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   </w:t>
      </w:r>
      <w:r w:rsidR="00B777F2"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νή μας ζωή;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B777F2" w:rsidRPr="00833515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Τα παιδιά βρήκαν στο διαδίκτυο κείμενα τα οποία αναφέρονται σε αριθμούς μεγαλύτερους από </w:t>
      </w:r>
      <w:r w:rsidR="00833515">
        <w:rPr>
          <w:rFonts w:ascii="Arial" w:hAnsi="Arial" w:cs="Arial"/>
          <w:b/>
          <w:sz w:val="36"/>
          <w:szCs w:val="56"/>
          <w:lang w:val="el-GR"/>
        </w:rPr>
        <w:t xml:space="preserve">το </w:t>
      </w:r>
      <w:r w:rsidRPr="00B777F2">
        <w:rPr>
          <w:rFonts w:ascii="Arial" w:hAnsi="Arial" w:cs="Arial"/>
          <w:b/>
          <w:sz w:val="36"/>
          <w:szCs w:val="56"/>
          <w:lang w:val="el-GR"/>
        </w:rPr>
        <w:t>100.000. Τους υπογραμμίζω και ξαναγράφω στην οθόνη αριθμητικά σύμβολα με λέξεις και αντίστροφα:</w:t>
      </w:r>
    </w:p>
    <w:p w:rsidR="00B777F2" w:rsidRDefault="00D436F8" w:rsidP="00D436F8">
      <w:pPr>
        <w:pStyle w:val="Style4"/>
      </w:pPr>
      <w:r>
        <w:rPr>
          <w:noProof/>
          <w:lang w:eastAsia="el-GR"/>
        </w:rPr>
        <w:drawing>
          <wp:anchor distT="0" distB="0" distL="114300" distR="114300" simplePos="0" relativeHeight="251316736" behindDoc="0" locked="0" layoutInCell="1" allowOverlap="1">
            <wp:simplePos x="0" y="0"/>
            <wp:positionH relativeFrom="column">
              <wp:posOffset>254303</wp:posOffset>
            </wp:positionH>
            <wp:positionV relativeFrom="paragraph">
              <wp:posOffset>91156</wp:posOffset>
            </wp:positionV>
            <wp:extent cx="5521941" cy="5452797"/>
            <wp:effectExtent l="19050" t="0" r="2559" b="0"/>
            <wp:wrapNone/>
            <wp:docPr id="780" name="Picture 780" descr="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9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042" cy="546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6F8" w:rsidRDefault="00D436F8" w:rsidP="00D436F8">
      <w:pPr>
        <w:pStyle w:val="Style4"/>
      </w:pPr>
    </w:p>
    <w:p w:rsidR="00D436F8" w:rsidRDefault="00D436F8" w:rsidP="00D436F8">
      <w:pPr>
        <w:pStyle w:val="Style4"/>
      </w:pPr>
    </w:p>
    <w:p w:rsidR="00D436F8" w:rsidRDefault="004B4F26" w:rsidP="00D436F8">
      <w:pPr>
        <w:pStyle w:val="Style4"/>
      </w:pPr>
      <w:r w:rsidRPr="004B4F26">
        <w:rPr>
          <w:noProof/>
          <w:lang w:val="en-US" w:eastAsia="en-US"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6782" type="#_x0000_t119" style="position:absolute;margin-left:315.9pt;margin-top:19pt;width:24.25pt;height:24.3pt;z-index:252052992" fillcolor="#ffc000"/>
        </w:pict>
      </w:r>
    </w:p>
    <w:p w:rsidR="00D436F8" w:rsidRDefault="004B4F26" w:rsidP="00D436F8">
      <w:pPr>
        <w:pStyle w:val="Style4"/>
      </w:pPr>
      <w:r w:rsidRPr="004B4F26">
        <w:rPr>
          <w:noProof/>
          <w:lang w:val="en-US" w:eastAsia="en-US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6777" type="#_x0000_t109" style="position:absolute;margin-left:137.35pt;margin-top:10.85pt;width:21.1pt;height:19.25pt;z-index:252047872" fillcolor="#7030a0"/>
        </w:pict>
      </w:r>
    </w:p>
    <w:p w:rsidR="00D436F8" w:rsidRDefault="00D436F8" w:rsidP="00D436F8">
      <w:pPr>
        <w:pStyle w:val="Style4"/>
      </w:pPr>
    </w:p>
    <w:p w:rsidR="00D436F8" w:rsidRDefault="00D436F8" w:rsidP="00D436F8">
      <w:pPr>
        <w:pStyle w:val="Style4"/>
      </w:pPr>
    </w:p>
    <w:p w:rsidR="00D436F8" w:rsidRDefault="004B4F26" w:rsidP="00D436F8">
      <w:pPr>
        <w:pStyle w:val="Style4"/>
      </w:pPr>
      <w:r w:rsidRPr="004B4F26">
        <w:rPr>
          <w:noProof/>
          <w:lang w:val="en-US" w:eastAsia="en-US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6783" type="#_x0000_t4" style="position:absolute;margin-left:315.9pt;margin-top:2.3pt;width:23.45pt;height:28.5pt;z-index:252054016" fillcolor="yellow"/>
        </w:pict>
      </w:r>
      <w:r w:rsidRPr="004B4F26">
        <w:rPr>
          <w:noProof/>
          <w:lang w:val="en-US" w:eastAsia="en-US"/>
        </w:rPr>
        <w:pict>
          <v:oval id="_x0000_s6778" style="position:absolute;margin-left:133.35pt;margin-top:6.55pt;width:25.1pt;height:24.25pt;z-index:252048896" fillcolor="#17365d [2415]"/>
        </w:pict>
      </w:r>
    </w:p>
    <w:p w:rsidR="00D436F8" w:rsidRDefault="00D436F8" w:rsidP="00D436F8">
      <w:pPr>
        <w:pStyle w:val="Style4"/>
      </w:pPr>
    </w:p>
    <w:p w:rsidR="00D436F8" w:rsidRDefault="00D436F8" w:rsidP="00D436F8">
      <w:pPr>
        <w:pStyle w:val="Style4"/>
      </w:pPr>
    </w:p>
    <w:p w:rsidR="00D436F8" w:rsidRDefault="004B4F26" w:rsidP="00D436F8">
      <w:pPr>
        <w:pStyle w:val="Style4"/>
      </w:pPr>
      <w:r w:rsidRPr="004B4F26">
        <w:rPr>
          <w:noProof/>
          <w:lang w:val="en-US" w:eastAsia="en-US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6784" type="#_x0000_t128" style="position:absolute;margin-left:315.9pt;margin-top:8.9pt;width:18.35pt;height:25.95pt;z-index:252055040" fillcolor="black [3213]"/>
        </w:pict>
      </w:r>
      <w:r w:rsidRPr="004B4F26">
        <w:rPr>
          <w:noProof/>
          <w:lang w:val="en-US" w:eastAsia="en-US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6779" type="#_x0000_t5" style="position:absolute;margin-left:129.15pt;margin-top:14.75pt;width:25.95pt;height:31.8pt;z-index:252049920" fillcolor="#5a5a5a [2109]"/>
        </w:pict>
      </w:r>
    </w:p>
    <w:p w:rsidR="00D436F8" w:rsidRDefault="00D436F8" w:rsidP="00D436F8">
      <w:pPr>
        <w:pStyle w:val="Style4"/>
      </w:pPr>
    </w:p>
    <w:p w:rsidR="00D436F8" w:rsidRDefault="00D436F8" w:rsidP="00D436F8">
      <w:pPr>
        <w:pStyle w:val="Style4"/>
      </w:pPr>
    </w:p>
    <w:p w:rsidR="00D436F8" w:rsidRDefault="00D436F8" w:rsidP="00D436F8">
      <w:pPr>
        <w:pStyle w:val="Style4"/>
      </w:pPr>
    </w:p>
    <w:p w:rsidR="00D436F8" w:rsidRDefault="004B4F26" w:rsidP="00D436F8">
      <w:pPr>
        <w:pStyle w:val="Style4"/>
      </w:pPr>
      <w:r w:rsidRPr="004B4F26">
        <w:rPr>
          <w:noProof/>
          <w:lang w:val="en-US" w:eastAsia="en-US"/>
        </w:rPr>
        <w:pict>
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<v:stroke joinstyle="miter"/>
            <v:path gradientshapeok="t" o:connecttype="custom" o:connectlocs="10800,0;0,10800;10800,21600;17997,10800" textboxrect="3600,0,17997,21600"/>
          </v:shapetype>
          <v:shape id="_x0000_s6785" type="#_x0000_t130" style="position:absolute;margin-left:303.3pt;margin-top:2.3pt;width:36.85pt;height:16.75pt;z-index:252056064" fillcolor="#0c0"/>
        </w:pict>
      </w:r>
      <w:r w:rsidRPr="004B4F26">
        <w:rPr>
          <w:noProof/>
          <w:lang w:val="en-US" w:eastAsia="en-US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6780" type="#_x0000_t13" style="position:absolute;margin-left:121.4pt;margin-top:9.8pt;width:27.85pt;height:17.6pt;z-index:252050944" fillcolor="#f39"/>
        </w:pict>
      </w:r>
    </w:p>
    <w:p w:rsidR="00D436F8" w:rsidRDefault="00D436F8" w:rsidP="00D436F8">
      <w:pPr>
        <w:pStyle w:val="Style4"/>
      </w:pPr>
    </w:p>
    <w:p w:rsidR="00D436F8" w:rsidRDefault="004B4F26" w:rsidP="00D436F8">
      <w:pPr>
        <w:pStyle w:val="Style4"/>
      </w:pPr>
      <w:r w:rsidRPr="004B4F26">
        <w:rPr>
          <w:noProof/>
          <w:lang w:val="en-US" w:eastAsia="en-US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6786" type="#_x0000_t22" style="position:absolute;margin-left:315pt;margin-top:6.05pt;width:19.25pt;height:33.5pt;z-index:252057088" fillcolor="#548dd4 [1951]"/>
        </w:pict>
      </w:r>
      <w:r w:rsidRPr="004B4F26">
        <w:rPr>
          <w:noProof/>
          <w:lang w:val="en-US" w:eastAsia="en-U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6781" type="#_x0000_t67" style="position:absolute;margin-left:123.3pt;margin-top:18.65pt;width:25.95pt;height:30.15pt;z-index:252051968" fillcolor="red">
            <v:textbox style="layout-flow:vertical-ideographic"/>
          </v:shape>
        </w:pict>
      </w:r>
    </w:p>
    <w:p w:rsidR="00D436F8" w:rsidRPr="00B777F2" w:rsidRDefault="00D436F8" w:rsidP="00D436F8">
      <w:pPr>
        <w:pStyle w:val="Style4"/>
      </w:pPr>
    </w:p>
    <w:p w:rsidR="00B777F2" w:rsidRPr="00B777F2" w:rsidRDefault="00B777F2" w:rsidP="00D436F8">
      <w:pPr>
        <w:pStyle w:val="Style4"/>
        <w:rPr>
          <w:sz w:val="2"/>
          <w:szCs w:val="8"/>
        </w:rPr>
      </w:pPr>
    </w:p>
    <w:p w:rsidR="00B777F2" w:rsidRPr="00B777F2" w:rsidRDefault="00B777F2" w:rsidP="00D436F8">
      <w:pPr>
        <w:pStyle w:val="Style4"/>
        <w:rPr>
          <w:sz w:val="10"/>
          <w:szCs w:val="20"/>
        </w:rPr>
      </w:pPr>
    </w:p>
    <w:p w:rsidR="00D436F8" w:rsidRDefault="00D436F8" w:rsidP="00D436F8">
      <w:pPr>
        <w:pStyle w:val="Style4"/>
        <w:rPr>
          <w:color w:val="0000FF"/>
        </w:rPr>
      </w:pPr>
    </w:p>
    <w:p w:rsidR="00D436F8" w:rsidRDefault="00D436F8" w:rsidP="00D436F8">
      <w:pPr>
        <w:pStyle w:val="Style4"/>
        <w:rPr>
          <w:color w:val="0000FF"/>
        </w:rPr>
      </w:pPr>
    </w:p>
    <w:p w:rsidR="00D436F8" w:rsidRDefault="00D436F8" w:rsidP="00D436F8">
      <w:pPr>
        <w:pStyle w:val="Style4"/>
        <w:rPr>
          <w:color w:val="0000FF"/>
        </w:rPr>
      </w:pPr>
    </w:p>
    <w:p w:rsidR="00B777F2" w:rsidRPr="00B777F2" w:rsidRDefault="004B4F26" w:rsidP="00D436F8">
      <w:pPr>
        <w:pStyle w:val="Style4"/>
        <w:rPr>
          <w:color w:val="0000FF"/>
        </w:rPr>
      </w:pPr>
      <w:r w:rsidRPr="004B4F26">
        <w:rPr>
          <w:noProof/>
          <w:color w:val="0000FF"/>
          <w:lang w:val="en-US" w:eastAsia="en-US"/>
        </w:rPr>
        <w:pict>
          <v:shape id="_x0000_s5681" type="#_x0000_t202" style="position:absolute;margin-left:0;margin-top:788.7pt;width:46.35pt;height:25.5pt;z-index:251821568;mso-wrap-style:none;mso-position-horizontal:center;mso-position-horizontal-relative:margin;mso-position-vertical-relative:page" fillcolor="#fc9" stroked="f">
            <v:textbox style="mso-next-textbox:#_x0000_s5681" inset="2mm,1mm,2mm,1mm">
              <w:txbxContent>
                <w:p w:rsidR="00291988" w:rsidRPr="00592B62" w:rsidRDefault="00291988" w:rsidP="00D436F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33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92</w:t>
                  </w:r>
                </w:p>
              </w:txbxContent>
            </v:textbox>
            <w10:wrap anchorx="margin" anchory="page"/>
          </v:shape>
        </w:pict>
      </w:r>
      <w:r w:rsidR="00B777F2" w:rsidRPr="00B777F2">
        <w:rPr>
          <w:color w:val="0000FF"/>
        </w:rPr>
        <w:t>Αριθμοί ως το 200.000. Ονοματολογία. Σύγκριση, διάταξη, δεκαδικό ανάπτυγμα.</w:t>
      </w:r>
    </w:p>
    <w:p w:rsidR="00D436F8" w:rsidRPr="00D436F8" w:rsidRDefault="00B777F2" w:rsidP="00D436F8">
      <w:pPr>
        <w:pStyle w:val="Style4"/>
      </w:pPr>
      <w:r w:rsidRPr="00B777F2">
        <w:br w:type="page"/>
      </w:r>
    </w:p>
    <w:p w:rsidR="00D436F8" w:rsidRPr="00B777F2" w:rsidRDefault="00D436F8" w:rsidP="00B777F2">
      <w:pPr>
        <w:rPr>
          <w:rFonts w:ascii="Arial" w:hAnsi="Arial" w:cs="Arial"/>
          <w:b/>
          <w:sz w:val="20"/>
          <w:szCs w:val="36"/>
          <w:lang w:val="el-GR"/>
        </w:rPr>
      </w:pPr>
    </w:p>
    <w:p w:rsidR="00B777F2" w:rsidRPr="00B777F2" w:rsidRDefault="004B4F26" w:rsidP="00B777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3D9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14"/>
          <w:lang w:val="en-US" w:eastAsia="en-US"/>
        </w:rPr>
        <w:pict>
          <v:shape id="_x0000_s6787" type="#_x0000_t109" style="position:absolute;margin-left:228.05pt;margin-top:84.45pt;width:21.1pt;height:19.25pt;z-index:252058112" fillcolor="#7030a0"/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Σε δήμους π</w:t>
      </w:r>
      <w:r w:rsidR="00D436F8">
        <w:rPr>
          <w:rFonts w:ascii="Arial" w:hAnsi="Arial" w:cs="Arial"/>
          <w:b/>
          <w:sz w:val="36"/>
          <w:szCs w:val="56"/>
          <w:lang w:val="el-GR"/>
        </w:rPr>
        <w:t xml:space="preserve">ου έχουν πληθυσμό από εβδομήντα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χιλιά</w:t>
      </w:r>
      <w:r w:rsidR="00D436F8">
        <w:rPr>
          <w:rFonts w:ascii="Arial" w:hAnsi="Arial" w:cs="Arial"/>
          <w:b/>
          <w:sz w:val="36"/>
          <w:szCs w:val="56"/>
          <w:lang w:val="el-GR"/>
        </w:rPr>
        <w:t>-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δες έως και εκατόν δέκα χιλιάδες κατοίκους, ορίζονται 4 αντιδήμαρχοι. Σε δήμους με πληθυσμό από εκατόν</w:t>
      </w:r>
      <w:r w:rsidR="00D436F8">
        <w:rPr>
          <w:rFonts w:ascii="Arial" w:hAnsi="Arial" w:cs="Arial"/>
          <w:b/>
          <w:sz w:val="36"/>
          <w:szCs w:val="56"/>
          <w:lang w:val="el-GR"/>
        </w:rPr>
        <w:t xml:space="preserve"> δε-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κα χιλιάδες έως και εκατόν πενήντα χιλιάδες κατοίκους,</w:t>
      </w:r>
    </w:p>
    <w:p w:rsidR="00B777F2" w:rsidRPr="00B777F2" w:rsidRDefault="00B777F2" w:rsidP="00B777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3D9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ορίζονται 5 αντιδήμαρχοι.</w:t>
      </w:r>
    </w:p>
    <w:p w:rsidR="00B777F2" w:rsidRPr="00B777F2" w:rsidRDefault="00B777F2" w:rsidP="00B777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14"/>
          <w:lang w:val="el-GR"/>
        </w:rPr>
      </w:pPr>
    </w:p>
    <w:p w:rsidR="00B777F2" w:rsidRPr="00B777F2" w:rsidRDefault="00B777F2" w:rsidP="00B777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</w:t>
      </w:r>
      <w:r w:rsidR="00D436F8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</w:t>
      </w:r>
      <w:r w:rsidR="00D436F8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</w:t>
      </w:r>
    </w:p>
    <w:p w:rsidR="00B777F2" w:rsidRPr="00B777F2" w:rsidRDefault="00B777F2" w:rsidP="00B777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22"/>
          <w:szCs w:val="40"/>
          <w:lang w:val="el-GR"/>
        </w:rPr>
      </w:pPr>
    </w:p>
    <w:p w:rsidR="00B777F2" w:rsidRPr="00B777F2" w:rsidRDefault="004B4F26" w:rsidP="00B777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3D9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oval id="_x0000_s6788" style="position:absolute;margin-left:444.25pt;margin-top:42.85pt;width:25.1pt;height:24.25pt;z-index:252059136" fillcolor="#17365d [2415]"/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ΜΑΡΟΥΣΙ, ΠΑΡΑΔΕΙΣΟΣ, διαμέρισμα 11</w:t>
      </w:r>
      <w:r w:rsidR="00D436F8">
        <w:rPr>
          <w:rFonts w:ascii="Arial" w:hAnsi="Arial" w:cs="Arial"/>
          <w:b/>
          <w:sz w:val="36"/>
          <w:szCs w:val="56"/>
          <w:lang w:val="el-GR"/>
        </w:rPr>
        <w:t>0 τ.μ., 3 Υ/Δ, τζάκι, ανεξ. κου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ζίνα, 3ου ορόφου, του 1994, διαμπερές, μεγάλες βεράντες, θέα, πράσινο, ησυχία, 199.000 €.</w:t>
      </w:r>
    </w:p>
    <w:p w:rsidR="00B777F2" w:rsidRPr="00B777F2" w:rsidRDefault="00B777F2" w:rsidP="00B777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14"/>
          <w:lang w:val="el-GR"/>
        </w:rPr>
      </w:pPr>
    </w:p>
    <w:p w:rsidR="00B777F2" w:rsidRPr="00D436F8" w:rsidRDefault="00B777F2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</w:t>
      </w:r>
      <w:r w:rsidR="00D436F8">
        <w:rPr>
          <w:rFonts w:ascii="Arial" w:hAnsi="Arial" w:cs="Arial"/>
          <w:b/>
          <w:sz w:val="36"/>
          <w:szCs w:val="56"/>
          <w:lang w:val="el-GR"/>
        </w:rPr>
        <w:t>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</w:t>
      </w:r>
      <w:r w:rsidR="00D436F8">
        <w:rPr>
          <w:rFonts w:ascii="Arial" w:hAnsi="Arial" w:cs="Arial"/>
          <w:b/>
          <w:sz w:val="36"/>
          <w:szCs w:val="56"/>
          <w:lang w:val="el-GR"/>
        </w:rPr>
        <w:t>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</w:t>
      </w:r>
      <w:r w:rsidR="00D436F8">
        <w:rPr>
          <w:rFonts w:ascii="Arial" w:hAnsi="Arial" w:cs="Arial"/>
          <w:b/>
          <w:sz w:val="36"/>
          <w:szCs w:val="56"/>
          <w:lang w:val="el-GR"/>
        </w:rPr>
        <w:t>..................................</w:t>
      </w:r>
    </w:p>
    <w:p w:rsidR="00B777F2" w:rsidRPr="00B777F2" w:rsidRDefault="004B4F26" w:rsidP="00B777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3D9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789" type="#_x0000_t5" style="position:absolute;margin-left:425.8pt;margin-top:43.5pt;width:25.95pt;height:31.8pt;z-index:252060160" fillcolor="#5a5a5a [2109]"/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Καθώς η Γη απομακρύνεται από τον Ήλιο, την άνοιξη και το καλοκαίρι, η ταχύτητά της ελαττώνεται και στο αφήλιο φτάνει περίπου τα </w:t>
      </w:r>
      <w:smartTag w:uri="urn:schemas-microsoft-com:office:smarttags" w:element="metricconverter">
        <w:smartTagPr>
          <w:attr w:name="ProductID" w:val="101.000 χλμ."/>
        </w:smartTagPr>
        <w:r w:rsidR="00B777F2" w:rsidRPr="00B777F2">
          <w:rPr>
            <w:rFonts w:ascii="Arial" w:hAnsi="Arial" w:cs="Arial"/>
            <w:b/>
            <w:sz w:val="36"/>
            <w:szCs w:val="56"/>
            <w:lang w:val="el-GR"/>
          </w:rPr>
          <w:t>101.000 χλμ.</w:t>
        </w:r>
      </w:smartTag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 την ώρα. </w:t>
      </w:r>
    </w:p>
    <w:p w:rsidR="00B777F2" w:rsidRPr="00B777F2" w:rsidRDefault="00B777F2" w:rsidP="00B777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14"/>
          <w:lang w:val="el-GR"/>
        </w:rPr>
      </w:pPr>
    </w:p>
    <w:p w:rsidR="00B777F2" w:rsidRDefault="00B777F2" w:rsidP="00B777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............................................................................................................</w:t>
      </w:r>
      <w:r w:rsidR="00D436F8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</w:t>
      </w:r>
    </w:p>
    <w:p w:rsidR="00D436F8" w:rsidRPr="00B777F2" w:rsidRDefault="004B4F26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3D9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790" type="#_x0000_t13" style="position:absolute;margin-left:451.75pt;margin-top:46.65pt;width:27.85pt;height:17.6pt;z-index:252061184" fillcolor="#f39"/>
        </w:pict>
      </w:r>
      <w:r w:rsidR="00D436F8" w:rsidRPr="00B777F2">
        <w:rPr>
          <w:rFonts w:ascii="Arial" w:hAnsi="Arial" w:cs="Arial"/>
          <w:b/>
          <w:sz w:val="36"/>
          <w:szCs w:val="56"/>
          <w:lang w:val="el-GR"/>
        </w:rPr>
        <w:t>Σύμφωνα με κοινοτική οδηγία, οι θαλάσσιοι λιμένες, από τους οποίους διακινούνται ετησίως 100.000 έως 199.999 επιβάτες, κατατάσσονται στη Β΄ κατηγορία.</w:t>
      </w: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2"/>
          <w:szCs w:val="12"/>
          <w:lang w:val="el-GR"/>
        </w:rPr>
      </w:pP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</w:t>
      </w:r>
      <w:r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</w:t>
      </w: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rPr>
          <w:rFonts w:ascii="Arial" w:hAnsi="Arial" w:cs="Arial"/>
          <w:b/>
          <w:sz w:val="18"/>
          <w:szCs w:val="32"/>
          <w:lang w:val="el-GR"/>
        </w:rPr>
      </w:pPr>
    </w:p>
    <w:p w:rsidR="00D436F8" w:rsidRPr="00B777F2" w:rsidRDefault="004B4F26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3D9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791" type="#_x0000_t67" style="position:absolute;margin-left:451.75pt;margin-top:22.1pt;width:25.95pt;height:30.15pt;z-index:252062208" fillcolor="red">
            <v:textbox style="layout-flow:vertical-ideographic"/>
          </v:shape>
        </w:pict>
      </w:r>
      <w:r w:rsidR="00D436F8" w:rsidRPr="00B777F2">
        <w:rPr>
          <w:rFonts w:ascii="Arial" w:hAnsi="Arial" w:cs="Arial"/>
          <w:b/>
          <w:sz w:val="36"/>
          <w:szCs w:val="56"/>
          <w:lang w:val="el-GR"/>
        </w:rPr>
        <w:t>Με 150.000</w:t>
      </w:r>
      <w:r w:rsidR="00D436F8">
        <w:rPr>
          <w:rFonts w:ascii="Arial" w:hAnsi="Arial" w:cs="Arial"/>
          <w:b/>
          <w:sz w:val="36"/>
          <w:szCs w:val="56"/>
          <w:lang w:val="el-GR"/>
        </w:rPr>
        <w:t xml:space="preserve"> στρέμματα, η λιμνοθάλασσα του </w:t>
      </w:r>
      <w:r w:rsidR="00D436F8" w:rsidRPr="00B777F2">
        <w:rPr>
          <w:rFonts w:ascii="Arial" w:hAnsi="Arial" w:cs="Arial"/>
          <w:b/>
          <w:sz w:val="36"/>
          <w:szCs w:val="56"/>
          <w:lang w:val="el-GR"/>
        </w:rPr>
        <w:t>Μεσολογ</w:t>
      </w:r>
      <w:r w:rsidR="00D436F8">
        <w:rPr>
          <w:rFonts w:ascii="Arial" w:hAnsi="Arial" w:cs="Arial"/>
          <w:b/>
          <w:sz w:val="36"/>
          <w:szCs w:val="56"/>
          <w:lang w:val="el-GR"/>
        </w:rPr>
        <w:t>-</w:t>
      </w:r>
      <w:r w:rsidR="00D436F8" w:rsidRPr="00B777F2">
        <w:rPr>
          <w:rFonts w:ascii="Arial" w:hAnsi="Arial" w:cs="Arial"/>
          <w:b/>
          <w:sz w:val="36"/>
          <w:szCs w:val="56"/>
          <w:lang w:val="el-GR"/>
        </w:rPr>
        <w:t>γίου είναι η δεύτερη σε έκταση στη Μεσόγειο.</w:t>
      </w: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2"/>
          <w:szCs w:val="12"/>
          <w:lang w:val="el-GR"/>
        </w:rPr>
      </w:pP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</w:t>
      </w:r>
      <w:r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</w:t>
      </w:r>
    </w:p>
    <w:p w:rsidR="00D436F8" w:rsidRPr="00B777F2" w:rsidRDefault="004B4F26" w:rsidP="00466A2C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683" type="#_x0000_t202" style="position:absolute;margin-left:0;margin-top:788.7pt;width:46.35pt;height:25.5pt;z-index:251822592;mso-wrap-style:none;mso-position-horizontal:center;mso-position-horizontal-relative:margin;mso-position-vertical-relative:page" fillcolor="#fc9" stroked="f">
            <v:textbox style="mso-next-textbox:#_x0000_s5683" inset="2mm,1mm,2mm,1mm">
              <w:txbxContent>
                <w:p w:rsidR="00291988" w:rsidRPr="00592B62" w:rsidRDefault="00291988" w:rsidP="00466A2C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34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92</w:t>
                  </w:r>
                </w:p>
              </w:txbxContent>
            </v:textbox>
            <w10:wrap anchorx="margin" anchory="page"/>
          </v:shape>
        </w:pict>
      </w:r>
      <w:r w:rsidR="00466A2C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466A2C" w:rsidRPr="00B777F2" w:rsidRDefault="004B4F26" w:rsidP="00466A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3D9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lastRenderedPageBreak/>
        <w:pict>
          <v:shape id="_x0000_s6792" type="#_x0000_t119" style="position:absolute;margin-left:83.4pt;margin-top:66.6pt;width:24.25pt;height:24.3pt;z-index:252063232" fillcolor="#ffc000"/>
        </w:pict>
      </w:r>
      <w:r w:rsidR="00466A2C" w:rsidRPr="00B777F2">
        <w:rPr>
          <w:rFonts w:ascii="Arial" w:hAnsi="Arial" w:cs="Arial"/>
          <w:b/>
          <w:sz w:val="36"/>
          <w:szCs w:val="56"/>
          <w:lang w:val="el-GR"/>
        </w:rPr>
        <w:t>Η Ελλάδα το 1931 είχε 200.000 τοκετούς ετησίως. Μέχρι το 1961 οι γεννήσεις</w:t>
      </w:r>
      <w:r w:rsidR="00466A2C">
        <w:rPr>
          <w:rFonts w:ascii="Arial" w:hAnsi="Arial" w:cs="Arial"/>
          <w:b/>
          <w:sz w:val="36"/>
          <w:szCs w:val="56"/>
          <w:lang w:val="el-GR"/>
        </w:rPr>
        <w:t xml:space="preserve"> μειώθηκαν σε 150.000. Μέχρι το </w:t>
      </w:r>
      <w:r w:rsidR="00466A2C" w:rsidRPr="00B777F2">
        <w:rPr>
          <w:rFonts w:ascii="Arial" w:hAnsi="Arial" w:cs="Arial"/>
          <w:b/>
          <w:sz w:val="36"/>
          <w:szCs w:val="56"/>
          <w:lang w:val="el-GR"/>
        </w:rPr>
        <w:t>1991 οι γεννήσεις μειώθηκαν στον αριθμό των 100.000 ετησίως</w:t>
      </w:r>
      <w:r w:rsidR="00466A2C">
        <w:rPr>
          <w:rFonts w:ascii="Arial" w:hAnsi="Arial" w:cs="Arial"/>
          <w:b/>
          <w:sz w:val="36"/>
          <w:szCs w:val="56"/>
          <w:lang w:val="el-GR"/>
        </w:rPr>
        <w:t>.</w:t>
      </w:r>
    </w:p>
    <w:p w:rsidR="00466A2C" w:rsidRPr="00B777F2" w:rsidRDefault="00466A2C" w:rsidP="00466A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.................................................................................................................</w:t>
      </w:r>
      <w:r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</w:t>
      </w:r>
    </w:p>
    <w:p w:rsidR="00D436F8" w:rsidRPr="00B777F2" w:rsidRDefault="004B4F26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3D9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793" type="#_x0000_t4" style="position:absolute;margin-left:274.05pt;margin-top:41.3pt;width:23.45pt;height:28.5pt;z-index:252064256" fillcolor="yellow"/>
        </w:pict>
      </w:r>
      <w:r w:rsidR="00D436F8" w:rsidRPr="00B777F2">
        <w:rPr>
          <w:rFonts w:ascii="Arial" w:hAnsi="Arial" w:cs="Arial"/>
          <w:b/>
          <w:sz w:val="36"/>
          <w:szCs w:val="56"/>
          <w:lang w:val="el-GR"/>
        </w:rPr>
        <w:t xml:space="preserve">Σύμφωνα με τα στοιχεία του “Αθήνα </w:t>
      </w:r>
      <w:smartTag w:uri="urn:schemas-microsoft-com:office:smarttags" w:element="metricconverter">
        <w:smartTagPr>
          <w:attr w:name="ProductID" w:val="2004”"/>
        </w:smartTagPr>
        <w:r w:rsidR="00D436F8" w:rsidRPr="00B777F2">
          <w:rPr>
            <w:rFonts w:ascii="Arial" w:hAnsi="Arial" w:cs="Arial"/>
            <w:b/>
            <w:sz w:val="36"/>
            <w:szCs w:val="56"/>
            <w:lang w:val="el-GR"/>
          </w:rPr>
          <w:t>2004”</w:t>
        </w:r>
      </w:smartTag>
      <w:r w:rsidR="00466A2C">
        <w:rPr>
          <w:rFonts w:ascii="Arial" w:hAnsi="Arial" w:cs="Arial"/>
          <w:b/>
          <w:sz w:val="36"/>
          <w:szCs w:val="56"/>
          <w:lang w:val="el-GR"/>
        </w:rPr>
        <w:t>, οι εθελοντές των Ολυμπια</w:t>
      </w:r>
      <w:r w:rsidR="00D436F8" w:rsidRPr="00B777F2">
        <w:rPr>
          <w:rFonts w:ascii="Arial" w:hAnsi="Arial" w:cs="Arial"/>
          <w:b/>
          <w:sz w:val="36"/>
          <w:szCs w:val="56"/>
          <w:lang w:val="el-GR"/>
        </w:rPr>
        <w:t>κών και Παραολυμπιακών Αγώνων του 2004 ξεπερνούν τους 110.000.</w:t>
      </w: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6"/>
          <w:szCs w:val="16"/>
          <w:lang w:val="el-GR"/>
        </w:rPr>
      </w:pP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</w:t>
      </w:r>
      <w:r w:rsidR="00466A2C">
        <w:rPr>
          <w:rFonts w:ascii="Arial" w:hAnsi="Arial" w:cs="Arial"/>
          <w:b/>
          <w:sz w:val="36"/>
          <w:szCs w:val="56"/>
          <w:lang w:val="el-GR"/>
        </w:rPr>
        <w:t>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</w:t>
      </w:r>
      <w:r w:rsidR="00466A2C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</w:t>
      </w: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D436F8" w:rsidRPr="00B777F2" w:rsidRDefault="004B4F26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3D9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794" type="#_x0000_t128" style="position:absolute;margin-left:246.7pt;margin-top:42.3pt;width:18.35pt;height:25.95pt;z-index:252065280" fillcolor="black [3213]"/>
        </w:pict>
      </w:r>
      <w:r w:rsidR="00D436F8" w:rsidRPr="00B777F2">
        <w:rPr>
          <w:rFonts w:ascii="Arial" w:hAnsi="Arial" w:cs="Arial"/>
          <w:b/>
          <w:sz w:val="36"/>
          <w:szCs w:val="56"/>
          <w:lang w:val="el-GR"/>
        </w:rPr>
        <w:t>410 € φόρος αντιστοιχεί σε ΕΔΧ αυτοκίνητα που έχουν την έδρα τους σε περιοχές δήμων με πληθυσμό από 200.001 κατοίκους και άνω.</w:t>
      </w: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6"/>
          <w:szCs w:val="16"/>
          <w:lang w:val="el-GR"/>
        </w:rPr>
      </w:pP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</w:t>
      </w:r>
      <w:r w:rsidR="00466A2C">
        <w:rPr>
          <w:rFonts w:ascii="Arial" w:hAnsi="Arial" w:cs="Arial"/>
          <w:b/>
          <w:sz w:val="36"/>
          <w:szCs w:val="56"/>
          <w:lang w:val="el-GR"/>
        </w:rPr>
        <w:t>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</w:t>
      </w:r>
      <w:r w:rsidR="00466A2C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</w:t>
      </w: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D436F8" w:rsidRPr="00B777F2" w:rsidRDefault="004B4F26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3D9FF"/>
        <w:rPr>
          <w:rFonts w:ascii="Arial" w:hAnsi="Arial" w:cs="Arial"/>
          <w:b/>
          <w:noProof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795" type="#_x0000_t130" style="position:absolute;margin-left:185.5pt;margin-top:45pt;width:36.85pt;height:16.75pt;z-index:252066304" fillcolor="#0c0"/>
        </w:pict>
      </w:r>
      <w:r w:rsidR="00D436F8" w:rsidRPr="00B777F2">
        <w:rPr>
          <w:rFonts w:ascii="Arial" w:hAnsi="Arial" w:cs="Arial"/>
          <w:b/>
          <w:noProof/>
          <w:sz w:val="36"/>
          <w:szCs w:val="56"/>
          <w:lang w:val="el-GR"/>
        </w:rPr>
        <w:t>Μέχρι στιγμής έχουν υποβάλει αίτηση νομιμοποίησης περίπου 175.000-180.000 οικονομικοί μετανάστες σε ολόκληρη τη χώρα.</w:t>
      </w: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6"/>
          <w:szCs w:val="16"/>
          <w:lang w:val="el-GR"/>
        </w:rPr>
      </w:pP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</w:t>
      </w:r>
      <w:r w:rsidR="00466A2C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</w:t>
      </w: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ind w:firstLine="720"/>
        <w:rPr>
          <w:rFonts w:ascii="Arial" w:hAnsi="Arial" w:cs="Arial"/>
          <w:b/>
          <w:sz w:val="22"/>
          <w:szCs w:val="40"/>
          <w:lang w:val="el-GR"/>
        </w:rPr>
      </w:pPr>
    </w:p>
    <w:p w:rsidR="00D436F8" w:rsidRPr="00B777F2" w:rsidRDefault="004B4F26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B3D9FF"/>
        <w:rPr>
          <w:rFonts w:ascii="Arial" w:hAnsi="Arial" w:cs="Arial"/>
          <w:b/>
          <w:noProof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796" type="#_x0000_t22" style="position:absolute;margin-left:111.85pt;margin-top:22.45pt;width:19.25pt;height:33.5pt;z-index:252067328" fillcolor="#548dd4 [1951]"/>
        </w:pict>
      </w:r>
      <w:r w:rsidR="00D436F8" w:rsidRPr="00B777F2">
        <w:rPr>
          <w:rFonts w:ascii="Arial" w:hAnsi="Arial" w:cs="Arial"/>
          <w:b/>
          <w:noProof/>
          <w:sz w:val="36"/>
          <w:szCs w:val="56"/>
          <w:lang w:val="el-GR"/>
        </w:rPr>
        <w:t>Πε</w:t>
      </w:r>
      <w:r w:rsidR="00466A2C">
        <w:rPr>
          <w:rFonts w:ascii="Arial" w:hAnsi="Arial" w:cs="Arial"/>
          <w:b/>
          <w:noProof/>
          <w:sz w:val="36"/>
          <w:szCs w:val="56"/>
          <w:lang w:val="el-GR"/>
        </w:rPr>
        <w:t>ρίπου εκατόν είκοσι πέντε χιλιά</w:t>
      </w:r>
      <w:r w:rsidR="00D436F8" w:rsidRPr="00B777F2">
        <w:rPr>
          <w:rFonts w:ascii="Arial" w:hAnsi="Arial" w:cs="Arial"/>
          <w:b/>
          <w:noProof/>
          <w:sz w:val="36"/>
          <w:szCs w:val="56"/>
          <w:lang w:val="el-GR"/>
        </w:rPr>
        <w:t>δες Έλληνες έχουν τρία παιδιά.</w:t>
      </w:r>
    </w:p>
    <w:p w:rsidR="00D436F8" w:rsidRPr="00B777F2" w:rsidRDefault="00D436F8" w:rsidP="00D436F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14"/>
          <w:lang w:val="el-GR"/>
        </w:rPr>
      </w:pPr>
    </w:p>
    <w:p w:rsidR="00D436F8" w:rsidRPr="00B777F2" w:rsidRDefault="00D436F8" w:rsidP="00466A2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</w:t>
      </w:r>
      <w:r w:rsidR="00466A2C">
        <w:rPr>
          <w:rFonts w:ascii="Arial" w:hAnsi="Arial" w:cs="Arial"/>
          <w:b/>
          <w:sz w:val="36"/>
          <w:szCs w:val="56"/>
          <w:lang w:val="el-GR"/>
        </w:rPr>
        <w:t>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</w:t>
      </w:r>
      <w:r w:rsidR="00466A2C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</w:t>
      </w:r>
    </w:p>
    <w:p w:rsidR="00B777F2" w:rsidRPr="00B777F2" w:rsidRDefault="00B777F2" w:rsidP="00B777F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B777F2" w:rsidRPr="00466A2C" w:rsidRDefault="004B4F26" w:rsidP="00466A2C">
      <w:pPr>
        <w:suppressAutoHyphens/>
        <w:rPr>
          <w:rFonts w:ascii="Arial" w:hAnsi="Arial" w:cs="Arial"/>
          <w:b/>
          <w:bCs/>
          <w:color w:val="3366FF"/>
          <w:sz w:val="2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684" type="#_x0000_t202" style="position:absolute;margin-left:0;margin-top:788.7pt;width:46.35pt;height:25.5pt;z-index:251823616;mso-wrap-style:none;mso-position-horizontal:center;mso-position-horizontal-relative:margin;mso-position-vertical-relative:page" fillcolor="#fc9" stroked="f">
            <v:textbox style="mso-next-textbox:#_x0000_s5684" inset="2mm,1mm,2mm,1mm">
              <w:txbxContent>
                <w:p w:rsidR="00291988" w:rsidRPr="00592B62" w:rsidRDefault="00291988" w:rsidP="00466A2C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35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92</w:t>
                  </w:r>
                </w:p>
              </w:txbxContent>
            </v:textbox>
            <w10:wrap anchorx="margin" anchory="page"/>
          </v:shape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lastRenderedPageBreak/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Επιλέγω 5 από τους παραπάνω αριθμούς και τους διατάσσω ξεκινώντας από το μεγαλύτερο.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6"/>
          <w:szCs w:val="56"/>
          <w:lang w:val="el-GR"/>
        </w:rPr>
      </w:pPr>
    </w:p>
    <w:p w:rsidR="00B777F2" w:rsidRPr="00466A2C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</w:t>
      </w:r>
      <w:r w:rsidR="00466A2C">
        <w:rPr>
          <w:rFonts w:ascii="Arial" w:hAnsi="Arial" w:cs="Arial"/>
          <w:b/>
          <w:sz w:val="36"/>
          <w:szCs w:val="56"/>
          <w:lang w:val="el-GR"/>
        </w:rPr>
        <w:t>.............................</w:t>
      </w:r>
    </w:p>
    <w:p w:rsidR="00B777F2" w:rsidRPr="00B777F2" w:rsidRDefault="00B777F2" w:rsidP="00B777F2">
      <w:pPr>
        <w:rPr>
          <w:rFonts w:ascii="Arial" w:hAnsi="Arial" w:cs="Arial"/>
          <w:b/>
          <w:sz w:val="22"/>
          <w:szCs w:val="40"/>
          <w:lang w:val="el-GR"/>
        </w:rPr>
      </w:pPr>
    </w:p>
    <w:p w:rsidR="00B777F2" w:rsidRPr="00B777F2" w:rsidRDefault="00B777F2" w:rsidP="00B777F2">
      <w:pPr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tabs>
          <w:tab w:val="left" w:pos="1620"/>
        </w:tabs>
        <w:rPr>
          <w:rFonts w:ascii="Arial" w:hAnsi="Arial" w:cs="Arial"/>
          <w:b/>
          <w:color w:val="339966"/>
          <w:sz w:val="8"/>
          <w:szCs w:val="18"/>
          <w:lang w:val="el-GR"/>
        </w:rPr>
      </w:pPr>
      <w:r w:rsidRPr="00B777F2">
        <w:rPr>
          <w:rFonts w:ascii="Arial" w:hAnsi="Arial" w:cs="Arial"/>
          <w:b/>
          <w:color w:val="339966"/>
          <w:sz w:val="6"/>
          <w:szCs w:val="16"/>
          <w:lang w:val="el-GR"/>
        </w:rPr>
        <w:t xml:space="preserve">         </w:t>
      </w:r>
      <w:r w:rsidRPr="00B777F2">
        <w:rPr>
          <w:rFonts w:ascii="Arial" w:hAnsi="Arial" w:cs="Arial"/>
          <w:b/>
          <w:color w:val="339966"/>
          <w:sz w:val="6"/>
          <w:szCs w:val="16"/>
          <w:lang w:val="el-GR"/>
        </w:rPr>
        <w:tab/>
      </w:r>
    </w:p>
    <w:p w:rsidR="00B777F2" w:rsidRPr="00B777F2" w:rsidRDefault="00B777F2" w:rsidP="00B777F2">
      <w:pPr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tabs>
          <w:tab w:val="left" w:pos="1620"/>
        </w:tabs>
        <w:rPr>
          <w:rFonts w:ascii="Arial" w:hAnsi="Arial" w:cs="Arial"/>
          <w:b/>
          <w:color w:val="008000"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color w:val="339966"/>
          <w:sz w:val="6"/>
          <w:szCs w:val="16"/>
          <w:lang w:val="el-GR" w:eastAsia="el-GR"/>
        </w:rPr>
        <w:drawing>
          <wp:anchor distT="0" distB="0" distL="114300" distR="114300" simplePos="0" relativeHeight="251317760" behindDoc="0" locked="0" layoutInCell="1" allowOverlap="1">
            <wp:simplePos x="0" y="0"/>
            <wp:positionH relativeFrom="column">
              <wp:posOffset>-18652</wp:posOffset>
            </wp:positionH>
            <wp:positionV relativeFrom="paragraph">
              <wp:posOffset>-2559</wp:posOffset>
            </wp:positionV>
            <wp:extent cx="610469" cy="736979"/>
            <wp:effectExtent l="19050" t="0" r="0" b="0"/>
            <wp:wrapNone/>
            <wp:docPr id="784" name="Picture 784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9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69" cy="73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 w:cs="Arial"/>
          <w:b/>
          <w:color w:val="339966"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Οι αριθμοί μεγαλώνουν!  </w:t>
      </w:r>
    </w:p>
    <w:p w:rsidR="00466A2C" w:rsidRDefault="00B777F2" w:rsidP="00B777F2">
      <w:pPr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      Αξιοποίησε όσα ξέρεις για του</w:t>
      </w:r>
      <w:r w:rsidR="00466A2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ς μικρότερους </w:t>
      </w:r>
    </w:p>
    <w:p w:rsidR="00B777F2" w:rsidRPr="00B777F2" w:rsidRDefault="00466A2C" w:rsidP="00B777F2">
      <w:pPr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      α</w:t>
      </w:r>
      <w:r w:rsidR="00B777F2"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ριθμούς!</w:t>
      </w:r>
    </w:p>
    <w:p w:rsidR="00B777F2" w:rsidRPr="00B777F2" w:rsidRDefault="00B777F2" w:rsidP="00B777F2">
      <w:pPr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shd w:val="clear" w:color="auto" w:fill="FFFFFF"/>
        <w:rPr>
          <w:rFonts w:ascii="Arial" w:hAnsi="Arial" w:cs="Arial"/>
          <w:b/>
          <w:color w:val="3366FF"/>
          <w:sz w:val="8"/>
          <w:szCs w:val="1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285210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Εργασίες</w:t>
      </w:r>
      <w:r w:rsidRPr="00285210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B777F2" w:rsidRPr="00B777F2" w:rsidRDefault="00285210" w:rsidP="00B777F2">
      <w:pPr>
        <w:rPr>
          <w:rFonts w:ascii="Arial" w:hAnsi="Arial" w:cs="Arial"/>
          <w:b/>
          <w:color w:val="FFFFFF"/>
          <w:sz w:val="14"/>
          <w:lang w:val="el-GR"/>
        </w:rPr>
      </w:pPr>
      <w:r>
        <w:rPr>
          <w:rFonts w:ascii="Arial" w:hAnsi="Arial" w:cs="Arial"/>
          <w:b/>
          <w:noProof/>
          <w:color w:val="FFFFFF"/>
          <w:sz w:val="14"/>
          <w:lang w:val="el-GR" w:eastAsia="el-GR"/>
        </w:rPr>
        <w:drawing>
          <wp:anchor distT="0" distB="0" distL="114300" distR="114300" simplePos="0" relativeHeight="251318784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93980</wp:posOffset>
            </wp:positionV>
            <wp:extent cx="526415" cy="446405"/>
            <wp:effectExtent l="19050" t="0" r="6985" b="0"/>
            <wp:wrapNone/>
            <wp:docPr id="794" name="Picture 794" descr="ΕΙΚΟΝΙΔΙΟ%20ΑΝΤΑΛΛΑΓ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ΕΙΚΟΝΙΔΙΟ%20ΑΝΤΑΛΛΑΓΗ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A2C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3366FF"/>
          <w:sz w:val="36"/>
          <w:szCs w:val="56"/>
          <w:lang w:val="el-GR"/>
        </w:rPr>
        <w:t>1)</w:t>
      </w:r>
      <w:r w:rsidRPr="00B777F2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bCs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sz w:val="36"/>
          <w:szCs w:val="56"/>
          <w:lang w:val="el-GR"/>
        </w:rPr>
        <w:t xml:space="preserve">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Συμπληρώνω όποια ψηφία</w:t>
      </w:r>
      <w:r w:rsidR="00466A2C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θέλω (από το 1 ως </w:t>
      </w:r>
    </w:p>
    <w:p w:rsidR="00B777F2" w:rsidRPr="00466A2C" w:rsidRDefault="00B777F2" w:rsidP="00285210">
      <w:pPr>
        <w:shd w:val="clear" w:color="auto" w:fill="FFFFFF"/>
        <w:ind w:left="720" w:firstLine="720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το 9) στα </w:t>
      </w:r>
      <w:r w:rsidRPr="00B777F2">
        <w:rPr>
          <w:rFonts w:ascii="Arial" w:hAnsi="Arial" w:cs="Arial"/>
          <w:b/>
          <w:sz w:val="36"/>
          <w:szCs w:val="56"/>
          <w:bdr w:val="single" w:sz="18" w:space="0" w:color="0000FF"/>
          <w:lang w:val="el-GR"/>
        </w:rPr>
        <w:t>....</w:t>
      </w:r>
      <w:r w:rsidR="00285210">
        <w:rPr>
          <w:rFonts w:ascii="Arial" w:hAnsi="Arial" w:cs="Arial"/>
          <w:b/>
          <w:sz w:val="36"/>
          <w:szCs w:val="56"/>
          <w:lang w:val="el-GR"/>
        </w:rPr>
        <w:t xml:space="preserve">   Τα ψηφία αυτά περιγράφουν </w:t>
      </w:r>
      <w:r w:rsidRPr="00B777F2">
        <w:rPr>
          <w:rFonts w:ascii="Arial" w:hAnsi="Arial" w:cs="Arial"/>
          <w:b/>
          <w:sz w:val="36"/>
          <w:szCs w:val="56"/>
          <w:lang w:val="el-GR"/>
        </w:rPr>
        <w:t>έναν αριθμό. Το διπλανό μου παιδί τον βρίσκει.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1831" style="position:absolute;margin-left:1.2pt;margin-top:12.7pt;width:437.5pt;height:356.55pt;z-index:251512320" coordorigin="1158,5664" coordsize="9594,7818">
            <v:group id="_x0000_s1832" style="position:absolute;left:1168;top:5664;width:4488;height:1497" coordorigin="1168,5664" coordsize="4488,1497">
              <v:shape id="_x0000_s1833" type="#_x0000_t202" style="position:absolute;left:2028;top:5664;width:3628;height:1497" strokeweight="2.25pt">
                <v:textbox style="mso-next-textbox:#_x0000_s1833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εκατοντάδ....</w:t>
                      </w: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(100)</w:t>
                      </w:r>
                    </w:p>
                  </w:txbxContent>
                </v:textbox>
              </v:shape>
              <v:shape id="_x0000_s1834" type="#_x0000_t202" style="position:absolute;left:1168;top:5664;width:862;height:1497" strokecolor="blue" strokeweight="2.25pt">
                <v:textbox style="mso-next-textbox:#_x0000_s1834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 </w:t>
                      </w: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....</w:t>
                      </w:r>
                    </w:p>
                  </w:txbxContent>
                </v:textbox>
              </v:shape>
            </v:group>
            <v:group id="_x0000_s1835" style="position:absolute;left:7329;top:5688;width:3411;height:1497" coordorigin="7329,5688" coordsize="3411,1497">
              <v:shape id="_x0000_s1836" type="#_x0000_t202" style="position:absolute;left:8189;top:5688;width:2551;height:1497" strokeweight="2.25pt">
                <v:textbox style="mso-next-textbox:#_x0000_s1836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δεκάδ....</w:t>
                      </w: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(10</w:t>
                      </w:r>
                      <w:r w:rsidRPr="00466A2C">
                        <w:rPr>
                          <w:rFonts w:ascii="Arial" w:hAnsi="Arial" w:cs="Arial"/>
                          <w:b/>
                          <w:sz w:val="32"/>
                          <w:szCs w:val="56"/>
                        </w:rPr>
                        <w:t>)</w:t>
                      </w:r>
                    </w:p>
                  </w:txbxContent>
                </v:textbox>
              </v:shape>
              <v:shape id="_x0000_s1837" type="#_x0000_t202" style="position:absolute;left:7329;top:5688;width:862;height:1497" strokecolor="blue" strokeweight="2.25pt">
                <v:textbox style="mso-next-textbox:#_x0000_s1837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....</w:t>
                      </w:r>
                    </w:p>
                  </w:txbxContent>
                </v:textbox>
              </v:shape>
            </v:group>
            <v:group id="_x0000_s1838" style="position:absolute;left:3113;top:7614;width:5789;height:1500" coordorigin="3113,7614" coordsize="5789,1500">
              <v:shape id="_x0000_s1839" type="#_x0000_t202" style="position:absolute;left:3973;top:7617;width:4929;height:1497" strokeweight="2.25pt">
                <v:textbox style="mso-next-textbox:#_x0000_s1839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δεκάδ.... χιλιάδ....</w:t>
                      </w: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(10.000)</w:t>
                      </w:r>
                    </w:p>
                  </w:txbxContent>
                </v:textbox>
              </v:shape>
              <v:shape id="_x0000_s1840" type="#_x0000_t202" style="position:absolute;left:3113;top:7614;width:862;height:1497" strokecolor="blue" strokeweight="2.25pt">
                <v:textbox style="mso-next-textbox:#_x0000_s1840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:rsidR="00291988" w:rsidRPr="00671A67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....</w:t>
                      </w:r>
                    </w:p>
                  </w:txbxContent>
                </v:textbox>
              </v:shape>
            </v:group>
            <v:group id="_x0000_s1841" style="position:absolute;left:2558;top:9774;width:6900;height:1500" coordorigin="2558,9774" coordsize="6900,1500">
              <v:shape id="_x0000_s1842" type="#_x0000_t202" style="position:absolute;left:3418;top:9777;width:6040;height:1497" strokeweight="2.25pt">
                <v:textbox style="mso-next-textbox:#_x0000_s1842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εκατοντάδα χιλιάδων </w:t>
                      </w: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(100.000)</w:t>
                      </w:r>
                    </w:p>
                  </w:txbxContent>
                </v:textbox>
              </v:shape>
              <v:shape id="_x0000_s1843" type="#_x0000_t202" style="position:absolute;left:2558;top:9774;width:862;height:1497" strokecolor="blue" strokeweight="2.25pt">
                <v:textbox style="mso-next-textbox:#_x0000_s1843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3C5525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3C552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v:group>
            <v:group id="_x0000_s1844" style="position:absolute;left:1158;top:11982;width:3411;height:1497;mso-position-horizontal:left" coordorigin="1158,11958" coordsize="3411,1497">
              <v:shape id="_x0000_s1845" type="#_x0000_t202" style="position:absolute;left:2018;top:11958;width:2551;height:1497" strokeweight="2.25pt">
                <v:textbox style="mso-next-textbox:#_x0000_s1845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μονάδ....</w:t>
                      </w: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(1)</w:t>
                      </w:r>
                    </w:p>
                  </w:txbxContent>
                </v:textbox>
              </v:shape>
              <v:shape id="_x0000_s1846" type="#_x0000_t202" style="position:absolute;left:1158;top:11958;width:862;height:1497" strokecolor="blue" strokeweight="2.25pt">
                <v:textbox style="mso-next-textbox:#_x0000_s1846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:rsidR="00291988" w:rsidRPr="00671A67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....</w:t>
                      </w:r>
                    </w:p>
                  </w:txbxContent>
                </v:textbox>
              </v:shape>
            </v:group>
            <v:group id="_x0000_s1847" style="position:absolute;left:4958;top:11982;width:5794;height:1500;mso-position-horizontal:right" coordorigin="4829,11958" coordsize="5794,1500">
              <v:shape id="_x0000_s1848" type="#_x0000_t202" style="position:absolute;left:5694;top:11961;width:4929;height:1497" strokeweight="2.25pt">
                <v:textbox style="mso-next-textbox:#_x0000_s1848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μονάδ.... χιλιάδ....</w:t>
                      </w: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(1.000)</w:t>
                      </w:r>
                    </w:p>
                  </w:txbxContent>
                </v:textbox>
              </v:shape>
              <v:shape id="_x0000_s1849" type="#_x0000_t202" style="position:absolute;left:4829;top:11958;width:862;height:1497" strokecolor="blue" strokeweight="2.25pt">
                <v:textbox style="mso-next-textbox:#_x0000_s1849" inset="0,0,0,0">
                  <w:txbxContent>
                    <w:p w:rsidR="00291988" w:rsidRPr="00671A67" w:rsidRDefault="00291988" w:rsidP="00B777F2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 </w:t>
                      </w:r>
                    </w:p>
                    <w:p w:rsidR="00291988" w:rsidRPr="00466A2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66A2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....</w:t>
                      </w:r>
                    </w:p>
                  </w:txbxContent>
                </v:textbox>
              </v:shape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66A2C" w:rsidRDefault="00466A2C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66A2C" w:rsidRDefault="00466A2C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66A2C" w:rsidRDefault="00466A2C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66A2C" w:rsidRDefault="00466A2C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66A2C" w:rsidRDefault="00466A2C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Ο αριθμός είναι: .................................</w:t>
      </w:r>
    </w:p>
    <w:p w:rsidR="009968AE" w:rsidRDefault="004B4F26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686" type="#_x0000_t202" style="position:absolute;margin-left:0;margin-top:788.7pt;width:46.35pt;height:25.5pt;z-index:251824640;mso-wrap-style:none;mso-position-horizontal:center;mso-position-horizontal-relative:margin;mso-position-vertical-relative:page" fillcolor="#fc9" stroked="f">
            <v:textbox style="mso-next-textbox:#_x0000_s5686" inset="2mm,1mm,2mm,1mm">
              <w:txbxContent>
                <w:p w:rsidR="00291988" w:rsidRPr="00592B62" w:rsidRDefault="00291988" w:rsidP="009968AE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36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92-93</w:t>
                  </w:r>
                </w:p>
              </w:txbxContent>
            </v:textbox>
            <w10:wrap anchorx="margin" anchory="page"/>
          </v:shape>
        </w:pict>
      </w:r>
      <w:r w:rsidR="009968AE">
        <w:rPr>
          <w:rFonts w:ascii="Arial" w:hAnsi="Arial" w:cs="Arial"/>
          <w:sz w:val="36"/>
          <w:szCs w:val="56"/>
          <w:lang w:val="el-GR"/>
        </w:rPr>
        <w:br w:type="page"/>
      </w:r>
    </w:p>
    <w:p w:rsidR="00466A2C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lastRenderedPageBreak/>
        <w:pict>
          <v:shape id="_x0000_s1830" type="#_x0000_t62" style="position:absolute;margin-left:2in;margin-top:12.1pt;width:234.45pt;height:77pt;z-index:251511296" adj="-6905,11109" fillcolor="#cff" strokecolor="blue" strokeweight="1.5pt">
            <v:textbox style="mso-next-textbox:#_x0000_s1830" inset="0,0,0,0">
              <w:txbxContent>
                <w:p w:rsidR="00291988" w:rsidRPr="009968AE" w:rsidRDefault="00291988" w:rsidP="00B777F2">
                  <w:pP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</w:pPr>
                  <w:r w:rsidRPr="009968AE"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Μπορώ να βρω </w:t>
                  </w:r>
                </w:p>
                <w:p w:rsidR="00291988" w:rsidRPr="009968AE" w:rsidRDefault="00291988" w:rsidP="00B777F2">
                  <w:pPr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</w:pPr>
                  <w:r w:rsidRPr="009968AE">
                    <w:rPr>
                      <w:rFonts w:ascii="Arial" w:hAnsi="Arial" w:cs="Arial"/>
                      <w:b/>
                      <w:sz w:val="36"/>
                      <w:szCs w:val="56"/>
                      <w:lang w:val="el-GR"/>
                    </w:rPr>
                    <w:t xml:space="preserve">τον αριθμό χωρίς </w:t>
                  </w:r>
                </w:p>
                <w:p w:rsidR="00291988" w:rsidRPr="009968AE" w:rsidRDefault="00291988" w:rsidP="00B777F2">
                  <w:pPr>
                    <w:rPr>
                      <w:rFonts w:ascii="Arial" w:hAnsi="Arial" w:cs="Arial"/>
                      <w:b/>
                      <w:sz w:val="36"/>
                      <w:szCs w:val="56"/>
                    </w:rPr>
                  </w:pPr>
                  <w:r w:rsidRPr="009968AE">
                    <w:rPr>
                      <w:rFonts w:ascii="Arial" w:hAnsi="Arial" w:cs="Arial"/>
                      <w:b/>
                      <w:sz w:val="36"/>
                      <w:szCs w:val="56"/>
                    </w:rPr>
                    <w:t>να κάνω καμία πράξη!</w:t>
                  </w:r>
                </w:p>
                <w:p w:rsidR="00291988" w:rsidRPr="00281DB4" w:rsidRDefault="00291988" w:rsidP="00B777F2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</w:p>
    <w:p w:rsidR="00B777F2" w:rsidRPr="00B777F2" w:rsidRDefault="009968AE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>
        <w:rPr>
          <w:rFonts w:ascii="Arial" w:hAnsi="Arial" w:cs="Arial"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1980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135890</wp:posOffset>
            </wp:positionV>
            <wp:extent cx="662940" cy="668655"/>
            <wp:effectExtent l="19050" t="0" r="0" b="0"/>
            <wp:wrapNone/>
            <wp:docPr id="828" name="Picture 828" descr="9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92-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Έχει δίκιο η Ηρώ; Εξηγούμε με τη βοήθεια του άβακα.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2363"/>
        <w:gridCol w:w="2160"/>
        <w:gridCol w:w="1800"/>
        <w:gridCol w:w="1440"/>
        <w:gridCol w:w="1080"/>
        <w:gridCol w:w="841"/>
      </w:tblGrid>
      <w:tr w:rsidR="00B777F2" w:rsidRPr="00B777F2" w:rsidTr="00B777F2">
        <w:tc>
          <w:tcPr>
            <w:tcW w:w="2363" w:type="dxa"/>
            <w:shd w:val="clear" w:color="auto" w:fill="339966"/>
          </w:tcPr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  <w:lang w:val="en-US"/>
              </w:rPr>
              <w:t>EX</w:t>
            </w: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  <w:p w:rsidR="00B777F2" w:rsidRPr="00285210" w:rsidRDefault="004B4F26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B4F26">
              <w:rPr>
                <w:rFonts w:ascii="Arial" w:hAnsi="Arial" w:cs="Arial"/>
                <w:b/>
                <w:noProof/>
                <w:sz w:val="36"/>
                <w:szCs w:val="56"/>
              </w:rPr>
              <w:pict>
                <v:shape id="_x0000_s1853" type="#_x0000_t136" style="position:absolute;left:0;text-align:left;margin-left:20.75pt;margin-top:3.7pt;width:75.75pt;height:20.25pt;rotation:322;z-index:251513344" fillcolor="black">
                  <v:shadow color="#868686"/>
                  <v:textpath style="font-family:&quot;Arial&quot;;font-size:18pt;v-text-kern:t" trim="t" fitpath="t" string="(100.000)"/>
                </v:shape>
              </w:pict>
            </w: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2160" w:type="dxa"/>
            <w:shd w:val="clear" w:color="auto" w:fill="339966"/>
          </w:tcPr>
          <w:p w:rsidR="00B777F2" w:rsidRPr="00285210" w:rsidRDefault="004B4F26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B4F26">
              <w:rPr>
                <w:rFonts w:ascii="Arial" w:hAnsi="Arial" w:cs="Arial"/>
                <w:b/>
                <w:noProof/>
                <w:color w:val="3366FF"/>
                <w:sz w:val="36"/>
                <w:szCs w:val="56"/>
              </w:rPr>
              <w:pict>
                <v:shape id="_x0000_s1854" type="#_x0000_t136" style="position:absolute;left:0;text-align:left;margin-left:17.35pt;margin-top:44.95pt;width:66pt;height:20.25pt;rotation:322;z-index:251514368;mso-position-horizontal-relative:text;mso-position-vertical-relative:text" fillcolor="black">
                  <v:shadow color="#868686"/>
                  <v:textpath style="font-family:&quot;Arial&quot;;font-size:18pt;v-text-kern:t" trim="t" fitpath="t" string="(10.000)"/>
                </v:shape>
              </w:pict>
            </w:r>
            <w:r w:rsidR="00B777F2" w:rsidRPr="00285210">
              <w:rPr>
                <w:rFonts w:ascii="Arial" w:hAnsi="Arial" w:cs="Arial"/>
                <w:b/>
                <w:sz w:val="36"/>
                <w:szCs w:val="56"/>
              </w:rPr>
              <w:t>ΔΧ</w:t>
            </w:r>
          </w:p>
        </w:tc>
        <w:tc>
          <w:tcPr>
            <w:tcW w:w="1800" w:type="dxa"/>
            <w:shd w:val="clear" w:color="auto" w:fill="339966"/>
          </w:tcPr>
          <w:p w:rsidR="00B777F2" w:rsidRPr="00285210" w:rsidRDefault="004B4F26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B4F26">
              <w:rPr>
                <w:rFonts w:ascii="Arial" w:hAnsi="Arial" w:cs="Arial"/>
                <w:b/>
                <w:noProof/>
                <w:color w:val="3366FF"/>
                <w:sz w:val="36"/>
                <w:szCs w:val="56"/>
              </w:rPr>
              <w:pict>
                <v:shape id="_x0000_s1855" type="#_x0000_t136" style="position:absolute;left:0;text-align:left;margin-left:17.35pt;margin-top:45.1pt;width:56.25pt;height:20.25pt;rotation:322;z-index:251515392;mso-position-horizontal-relative:text;mso-position-vertical-relative:text" fillcolor="black">
                  <v:shadow color="#868686"/>
                  <v:textpath style="font-family:&quot;Arial&quot;;font-size:18pt;v-text-kern:t" trim="t" fitpath="t" string="(1.000)"/>
                </v:shape>
              </w:pict>
            </w:r>
            <w:r w:rsidR="00B777F2" w:rsidRPr="00285210">
              <w:rPr>
                <w:rFonts w:ascii="Arial" w:hAnsi="Arial" w:cs="Arial"/>
                <w:b/>
                <w:sz w:val="36"/>
                <w:szCs w:val="56"/>
              </w:rPr>
              <w:t>Χ</w:t>
            </w:r>
          </w:p>
        </w:tc>
        <w:tc>
          <w:tcPr>
            <w:tcW w:w="1440" w:type="dxa"/>
            <w:shd w:val="clear" w:color="auto" w:fill="FFCC00"/>
          </w:tcPr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Ε</w:t>
            </w: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(100)</w:t>
            </w:r>
          </w:p>
        </w:tc>
        <w:tc>
          <w:tcPr>
            <w:tcW w:w="1080" w:type="dxa"/>
            <w:shd w:val="clear" w:color="auto" w:fill="FFCC00"/>
          </w:tcPr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Δ</w:t>
            </w: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(10)</w:t>
            </w:r>
          </w:p>
        </w:tc>
        <w:tc>
          <w:tcPr>
            <w:tcW w:w="841" w:type="dxa"/>
            <w:shd w:val="clear" w:color="auto" w:fill="FFCC00"/>
          </w:tcPr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Μ</w:t>
            </w: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(1)</w:t>
            </w:r>
          </w:p>
        </w:tc>
      </w:tr>
      <w:tr w:rsidR="00B777F2" w:rsidRPr="00B777F2" w:rsidTr="00B777F2">
        <w:tc>
          <w:tcPr>
            <w:tcW w:w="2363" w:type="dxa"/>
          </w:tcPr>
          <w:p w:rsidR="00B777F2" w:rsidRPr="00285210" w:rsidRDefault="00B777F2" w:rsidP="00B777F2">
            <w:pPr>
              <w:jc w:val="center"/>
              <w:rPr>
                <w:rFonts w:ascii="Tahoma" w:hAnsi="Tahoma" w:cs="Tahoma"/>
                <w:b/>
                <w:sz w:val="36"/>
                <w:szCs w:val="56"/>
                <w:lang w:val="en-US"/>
              </w:rPr>
            </w:pPr>
            <w:r w:rsidRPr="00285210">
              <w:rPr>
                <w:rFonts w:ascii="Tahoma" w:hAnsi="Tahoma" w:cs="Tahoma"/>
                <w:b/>
                <w:sz w:val="36"/>
                <w:szCs w:val="56"/>
                <w:lang w:val="en-US"/>
              </w:rPr>
              <w:t>1</w:t>
            </w:r>
          </w:p>
        </w:tc>
        <w:tc>
          <w:tcPr>
            <w:tcW w:w="2160" w:type="dxa"/>
          </w:tcPr>
          <w:p w:rsidR="00B777F2" w:rsidRPr="009968AE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800" w:type="dxa"/>
          </w:tcPr>
          <w:p w:rsidR="00B777F2" w:rsidRPr="009968AE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440" w:type="dxa"/>
          </w:tcPr>
          <w:p w:rsidR="00B777F2" w:rsidRPr="009968AE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080" w:type="dxa"/>
          </w:tcPr>
          <w:p w:rsidR="00B777F2" w:rsidRPr="009968AE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841" w:type="dxa"/>
          </w:tcPr>
          <w:p w:rsidR="00B777F2" w:rsidRPr="009968AE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</w:tr>
    </w:tbl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n-US"/>
        </w:rPr>
      </w:pPr>
    </w:p>
    <w:p w:rsidR="00B777F2" w:rsidRPr="003A3E4E" w:rsidRDefault="00B777F2" w:rsidP="00B777F2">
      <w:pPr>
        <w:shd w:val="clear" w:color="auto" w:fill="FFFFFF"/>
        <w:rPr>
          <w:rFonts w:ascii="Arial" w:hAnsi="Arial" w:cs="Arial"/>
          <w:sz w:val="36"/>
          <w:szCs w:val="56"/>
        </w:rPr>
      </w:pPr>
      <w:r w:rsidRPr="00B777F2">
        <w:rPr>
          <w:rFonts w:ascii="Arial" w:hAnsi="Arial" w:cs="Arial"/>
          <w:b/>
          <w:sz w:val="36"/>
          <w:szCs w:val="56"/>
        </w:rPr>
        <w:t>......................................................................................................................................................................................</w:t>
      </w:r>
      <w:r w:rsidR="003A3E4E">
        <w:rPr>
          <w:rFonts w:ascii="Arial" w:hAnsi="Arial" w:cs="Arial"/>
          <w:b/>
          <w:sz w:val="36"/>
          <w:szCs w:val="56"/>
          <w:lang w:val="el-GR"/>
        </w:rPr>
        <w:t>.........</w:t>
      </w:r>
      <w:r w:rsidRPr="00B777F2">
        <w:rPr>
          <w:rFonts w:ascii="Arial" w:hAnsi="Arial" w:cs="Arial"/>
          <w:b/>
          <w:sz w:val="36"/>
          <w:szCs w:val="56"/>
        </w:rPr>
        <w:t>................................................................................................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noProof/>
          <w:color w:val="3366FF"/>
          <w:sz w:val="36"/>
          <w:szCs w:val="56"/>
        </w:rPr>
      </w:pPr>
    </w:p>
    <w:p w:rsid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color w:val="3366FF"/>
          <w:sz w:val="36"/>
          <w:szCs w:val="56"/>
          <w:lang w:val="el-GR"/>
        </w:rPr>
        <w:t>2)</w:t>
      </w:r>
      <w:r w:rsidRPr="00B777F2">
        <w:rPr>
          <w:rFonts w:ascii="Arial" w:hAnsi="Arial" w:cs="Arial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Με τη βοήθεια του άβακα συμπληρώνουμε τους αριθμούς που λείπουν.</w:t>
      </w:r>
    </w:p>
    <w:p w:rsidR="003A3E4E" w:rsidRPr="00B777F2" w:rsidRDefault="003A3E4E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1860" style="position:absolute;margin-left:0;margin-top:11.4pt;width:453.6pt;height:176.4pt;z-index:251519488;mso-position-horizontal:center" coordorigin="1494,3294" coordsize="9258,3600">
            <v:group id="_x0000_s1861" style="position:absolute;left:1494;top:3294;width:2520;height:1440" coordorigin="2394,3834" coordsize="2520,1440">
              <v:shape id="_x0000_s1862" type="#_x0000_t202" style="position:absolute;left:2394;top:3834;width:1260;height:720" strokeweight="2.25pt">
                <v:textbox style="mso-next-textbox:#_x0000_s1862" inset="0,0,0,0">
                  <w:txbxContent>
                    <w:p w:rsidR="00291988" w:rsidRPr="003A3E4E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285210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20</w:t>
                      </w:r>
                    </w:p>
                  </w:txbxContent>
                </v:textbox>
              </v:shape>
              <v:shape id="_x0000_s1863" type="#_x0000_t202" style="position:absolute;left:3654;top:3834;width:1260;height:720" fillcolor="#9cf" strokeweight="2.25pt">
                <v:textbox style="mso-next-textbox:#_x0000_s1863" inset="0,0,0,0">
                  <w:txbxContent>
                    <w:p w:rsidR="00291988" w:rsidRPr="003A3E4E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A3E4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ΔΧ</w:t>
                      </w:r>
                    </w:p>
                  </w:txbxContent>
                </v:textbox>
              </v:shape>
              <v:shape id="_x0000_s1864" type="#_x0000_t202" style="position:absolute;left:2394;top:4554;width:2520;height:720" strokeweight="2.25pt">
                <v:textbox style="mso-next-textbox:#_x0000_s1864" inset="0,0,0,0">
                  <w:txbxContent>
                    <w:p w:rsidR="00291988" w:rsidRPr="003A3E4E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A3E4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200.000</w:t>
                      </w:r>
                    </w:p>
                  </w:txbxContent>
                </v:textbox>
              </v:shape>
            </v:group>
            <v:group id="_x0000_s1865" style="position:absolute;left:4914;top:3294;width:2520;height:1440" coordorigin="2394,3834" coordsize="2520,1440">
              <v:shape id="_x0000_s1866" type="#_x0000_t202" style="position:absolute;left:2394;top:3834;width:1260;height:720" strokeweight="2.25pt">
                <v:textbox style="mso-next-textbox:#_x0000_s1866" inset="0,0,0,0">
                  <w:txbxContent>
                    <w:p w:rsidR="00291988" w:rsidRPr="00570FC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……</w:t>
                      </w:r>
                    </w:p>
                  </w:txbxContent>
                </v:textbox>
              </v:shape>
              <v:shape id="_x0000_s1867" type="#_x0000_t202" style="position:absolute;left:3654;top:3834;width:1260;height:720" fillcolor="#9cf" strokeweight="2.25pt">
                <v:textbox style="mso-next-textbox:#_x0000_s1867" inset="0,0,0,0">
                  <w:txbxContent>
                    <w:p w:rsidR="00291988" w:rsidRPr="003A3E4E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A3E4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Ε</w:t>
                      </w:r>
                    </w:p>
                  </w:txbxContent>
                </v:textbox>
              </v:shape>
              <v:shape id="_x0000_s1868" type="#_x0000_t202" style="position:absolute;left:2394;top:4554;width:2520;height:720" strokeweight="2.25pt">
                <v:textbox style="mso-next-textbox:#_x0000_s1868" inset="0,0,0,0">
                  <w:txbxContent>
                    <w:p w:rsidR="00291988" w:rsidRPr="003A3E4E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A3E4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200.000</w:t>
                      </w:r>
                    </w:p>
                  </w:txbxContent>
                </v:textbox>
              </v:shape>
            </v:group>
            <v:group id="_x0000_s1869" style="position:absolute;left:8232;top:3317;width:2520;height:1440;mso-position-horizontal:right" coordorigin="2394,3834" coordsize="2520,1440">
              <v:shape id="_x0000_s1870" type="#_x0000_t202" style="position:absolute;left:2394;top:3834;width:1260;height:720" strokeweight="2.25pt">
                <v:textbox style="mso-next-textbox:#_x0000_s1870" inset="0,0,0,0">
                  <w:txbxContent>
                    <w:p w:rsidR="00291988" w:rsidRPr="00570FC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……</w:t>
                      </w:r>
                    </w:p>
                  </w:txbxContent>
                </v:textbox>
              </v:shape>
              <v:shape id="_x0000_s1871" type="#_x0000_t202" style="position:absolute;left:3654;top:3834;width:1260;height:720" fillcolor="#9cf" strokeweight="2.25pt">
                <v:textbox style="mso-next-textbox:#_x0000_s1871" inset="0,0,0,0">
                  <w:txbxContent>
                    <w:p w:rsidR="00291988" w:rsidRPr="003A3E4E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A3E4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Χ</w:t>
                      </w:r>
                    </w:p>
                  </w:txbxContent>
                </v:textbox>
              </v:shape>
              <v:shape id="_x0000_s1872" type="#_x0000_t202" style="position:absolute;left:2394;top:4554;width:2520;height:720" strokeweight="2.25pt">
                <v:textbox style="mso-next-textbox:#_x0000_s1872" inset="0,0,0,0">
                  <w:txbxContent>
                    <w:p w:rsidR="00291988" w:rsidRPr="003A3E4E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A3E4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200.000</w:t>
                      </w:r>
                    </w:p>
                  </w:txbxContent>
                </v:textbox>
              </v:shape>
            </v:group>
            <v:group id="_x0000_s1873" style="position:absolute;left:2574;top:5454;width:2520;height:1440" coordorigin="2394,3834" coordsize="2520,1440">
              <v:shape id="_x0000_s1874" type="#_x0000_t202" style="position:absolute;left:2394;top:3834;width:1260;height:720" strokeweight="2.25pt">
                <v:textbox style="mso-next-textbox:#_x0000_s1874" inset="0,0,0,0">
                  <w:txbxContent>
                    <w:p w:rsidR="00291988" w:rsidRPr="00570FC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……</w:t>
                      </w:r>
                    </w:p>
                  </w:txbxContent>
                </v:textbox>
              </v:shape>
              <v:shape id="_x0000_s1875" type="#_x0000_t202" style="position:absolute;left:3654;top:3834;width:1260;height:720" fillcolor="#9cf" strokeweight="2.25pt">
                <v:textbox style="mso-next-textbox:#_x0000_s1875" inset="0,0,0,0">
                  <w:txbxContent>
                    <w:p w:rsidR="00291988" w:rsidRPr="00570FC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3A3E4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ΕΧ</w:t>
                      </w:r>
                    </w:p>
                  </w:txbxContent>
                </v:textbox>
              </v:shape>
              <v:shape id="_x0000_s1876" type="#_x0000_t202" style="position:absolute;left:2394;top:4554;width:2520;height:720" strokeweight="2.25pt">
                <v:textbox style="mso-next-textbox:#_x0000_s1876" inset="0,0,0,0">
                  <w:txbxContent>
                    <w:p w:rsidR="00291988" w:rsidRPr="003A3E4E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A3E4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200.000</w:t>
                      </w:r>
                    </w:p>
                  </w:txbxContent>
                </v:textbox>
              </v:shape>
            </v:group>
            <v:group id="_x0000_s1877" style="position:absolute;left:6354;top:5454;width:2520;height:1440" coordorigin="2394,3834" coordsize="2520,1440">
              <v:shape id="_x0000_s1878" type="#_x0000_t202" style="position:absolute;left:2394;top:3834;width:1260;height:720" strokeweight="2.25pt">
                <v:textbox style="mso-next-textbox:#_x0000_s1878" inset="0,0,0,0">
                  <w:txbxContent>
                    <w:p w:rsidR="00291988" w:rsidRPr="00570FCC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……</w:t>
                      </w:r>
                    </w:p>
                  </w:txbxContent>
                </v:textbox>
              </v:shape>
              <v:shape id="_x0000_s1879" type="#_x0000_t202" style="position:absolute;left:3654;top:3834;width:1260;height:720" fillcolor="#9cf" strokeweight="2.25pt">
                <v:textbox style="mso-next-textbox:#_x0000_s1879" inset="0,0,0,0">
                  <w:txbxContent>
                    <w:p w:rsidR="00291988" w:rsidRPr="003A3E4E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A3E4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Δ</w:t>
                      </w:r>
                    </w:p>
                  </w:txbxContent>
                </v:textbox>
              </v:shape>
              <v:shape id="_x0000_s1880" type="#_x0000_t202" style="position:absolute;left:2394;top:4554;width:2520;height:720" strokeweight="2.25pt">
                <v:textbox style="mso-next-textbox:#_x0000_s1880" inset="0,0,0,0">
                  <w:txbxContent>
                    <w:p w:rsidR="00291988" w:rsidRPr="003A3E4E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A3E4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200.000</w:t>
                      </w:r>
                    </w:p>
                  </w:txbxContent>
                </v:textbox>
              </v:shape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9B5FBF" w:rsidRDefault="004B4F26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>
        <w:rPr>
          <w:rFonts w:ascii="Arial" w:hAnsi="Arial" w:cs="Arial"/>
          <w:noProof/>
          <w:sz w:val="36"/>
          <w:szCs w:val="56"/>
          <w:lang w:val="el-GR" w:eastAsia="el-GR"/>
        </w:rPr>
        <w:pict>
          <v:shape id="_x0000_s6739" type="#_x0000_t202" style="position:absolute;margin-left:0;margin-top:788.7pt;width:46.35pt;height:25.5pt;z-index:252028416;mso-wrap-style:none;mso-position-horizontal:center;mso-position-horizontal-relative:margin;mso-position-vertical-relative:page" fillcolor="#fc9" stroked="f">
            <v:textbox style="mso-next-textbox:#_x0000_s6739" inset="2mm,1mm,2mm,1mm">
              <w:txbxContent>
                <w:p w:rsidR="00291988" w:rsidRPr="00592B62" w:rsidRDefault="00291988" w:rsidP="00EB686C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37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93</w:t>
                  </w:r>
                </w:p>
              </w:txbxContent>
            </v:textbox>
            <w10:wrap anchorx="margin" anchory="page"/>
          </v:shape>
        </w:pict>
      </w:r>
      <w:r w:rsidR="009B5FBF">
        <w:rPr>
          <w:rFonts w:ascii="Arial" w:hAnsi="Arial" w:cs="Arial"/>
          <w:sz w:val="36"/>
          <w:szCs w:val="56"/>
          <w:lang w:val="el-GR"/>
        </w:rPr>
        <w:br w:type="page"/>
      </w:r>
    </w:p>
    <w:p w:rsidR="00B777F2" w:rsidRPr="00B777F2" w:rsidRDefault="004B4F26" w:rsidP="009B5FBF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lastRenderedPageBreak/>
        <w:pict>
          <v:shape id="_x0000_s5687" type="#_x0000_t202" style="position:absolute;margin-left:229.75pt;margin-top:788.7pt;width:46.35pt;height:25.5pt;z-index:251825664;mso-wrap-style:none;mso-position-vertical-relative:page" fillcolor="#fc9" stroked="f">
            <v:textbox style="mso-next-textbox:#_x0000_s5687" inset="2mm,1mm,2mm,1mm">
              <w:txbxContent>
                <w:p w:rsidR="00291988" w:rsidRPr="00592B62" w:rsidRDefault="00291988" w:rsidP="003A3E4E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35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2363"/>
        <w:gridCol w:w="2160"/>
        <w:gridCol w:w="1800"/>
        <w:gridCol w:w="1440"/>
        <w:gridCol w:w="1080"/>
        <w:gridCol w:w="841"/>
      </w:tblGrid>
      <w:tr w:rsidR="00B777F2" w:rsidRPr="00B777F2" w:rsidTr="00B777F2">
        <w:tc>
          <w:tcPr>
            <w:tcW w:w="2363" w:type="dxa"/>
            <w:shd w:val="clear" w:color="auto" w:fill="339966"/>
          </w:tcPr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  <w:lang w:val="en-US"/>
              </w:rPr>
              <w:t>EX</w:t>
            </w: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  <w:p w:rsidR="00B777F2" w:rsidRPr="00285210" w:rsidRDefault="004B4F26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B4F26">
              <w:rPr>
                <w:rFonts w:ascii="Arial" w:hAnsi="Arial" w:cs="Arial"/>
                <w:b/>
                <w:noProof/>
                <w:sz w:val="36"/>
                <w:szCs w:val="56"/>
              </w:rPr>
              <w:pict>
                <v:shape id="_x0000_s1857" type="#_x0000_t136" style="position:absolute;left:0;text-align:left;margin-left:25pt;margin-top:10.4pt;width:75.75pt;height:20.25pt;rotation:322;z-index:251516416" fillcolor="black">
                  <v:shadow color="#868686"/>
                  <v:textpath style="font-family:&quot;Arial&quot;;font-size:18pt;v-text-kern:t" trim="t" fitpath="t" string="(100.000)"/>
                </v:shape>
              </w:pict>
            </w: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2160" w:type="dxa"/>
            <w:shd w:val="clear" w:color="auto" w:fill="339966"/>
          </w:tcPr>
          <w:p w:rsidR="00B777F2" w:rsidRPr="00285210" w:rsidRDefault="004B4F26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B4F26">
              <w:rPr>
                <w:rFonts w:ascii="Arial" w:hAnsi="Arial" w:cs="Arial"/>
                <w:b/>
                <w:noProof/>
                <w:color w:val="3366FF"/>
                <w:sz w:val="36"/>
                <w:szCs w:val="56"/>
              </w:rPr>
              <w:pict>
                <v:shape id="_x0000_s1858" type="#_x0000_t136" style="position:absolute;left:0;text-align:left;margin-left:21.35pt;margin-top:51.8pt;width:66pt;height:20.25pt;rotation:322;z-index:251517440;mso-position-horizontal-relative:text;mso-position-vertical-relative:text" fillcolor="black">
                  <v:shadow color="#868686"/>
                  <v:textpath style="font-family:&quot;Arial&quot;;font-size:18pt;v-text-kern:t" trim="t" fitpath="t" string="(10.000)"/>
                </v:shape>
              </w:pict>
            </w:r>
            <w:r w:rsidR="00B777F2" w:rsidRPr="00285210">
              <w:rPr>
                <w:rFonts w:ascii="Arial" w:hAnsi="Arial" w:cs="Arial"/>
                <w:b/>
                <w:sz w:val="36"/>
                <w:szCs w:val="56"/>
              </w:rPr>
              <w:t>ΔΧ</w:t>
            </w:r>
          </w:p>
        </w:tc>
        <w:tc>
          <w:tcPr>
            <w:tcW w:w="1800" w:type="dxa"/>
            <w:shd w:val="clear" w:color="auto" w:fill="339966"/>
          </w:tcPr>
          <w:p w:rsidR="00B777F2" w:rsidRPr="00285210" w:rsidRDefault="004B4F26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B4F26">
              <w:rPr>
                <w:rFonts w:ascii="Arial" w:hAnsi="Arial" w:cs="Arial"/>
                <w:b/>
                <w:noProof/>
                <w:color w:val="3366FF"/>
                <w:sz w:val="36"/>
                <w:szCs w:val="56"/>
              </w:rPr>
              <w:pict>
                <v:shape id="_x0000_s1859" type="#_x0000_t136" style="position:absolute;left:0;text-align:left;margin-left:11.3pt;margin-top:51.8pt;width:56.25pt;height:20.25pt;rotation:322;z-index:251518464;mso-position-horizontal-relative:text;mso-position-vertical-relative:text" fillcolor="black">
                  <v:shadow color="#868686"/>
                  <v:textpath style="font-family:&quot;Arial&quot;;font-size:18pt;v-text-kern:t" trim="t" fitpath="t" string="(1.000)"/>
                </v:shape>
              </w:pict>
            </w:r>
            <w:r w:rsidR="00B777F2" w:rsidRPr="00285210">
              <w:rPr>
                <w:rFonts w:ascii="Arial" w:hAnsi="Arial" w:cs="Arial"/>
                <w:b/>
                <w:sz w:val="36"/>
                <w:szCs w:val="56"/>
              </w:rPr>
              <w:t>Χ</w:t>
            </w:r>
          </w:p>
        </w:tc>
        <w:tc>
          <w:tcPr>
            <w:tcW w:w="1440" w:type="dxa"/>
            <w:shd w:val="clear" w:color="auto" w:fill="FFCC00"/>
          </w:tcPr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Ε</w:t>
            </w: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(100)</w:t>
            </w:r>
          </w:p>
        </w:tc>
        <w:tc>
          <w:tcPr>
            <w:tcW w:w="1080" w:type="dxa"/>
            <w:shd w:val="clear" w:color="auto" w:fill="FFCC00"/>
          </w:tcPr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Δ</w:t>
            </w: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(10)</w:t>
            </w:r>
          </w:p>
        </w:tc>
        <w:tc>
          <w:tcPr>
            <w:tcW w:w="841" w:type="dxa"/>
            <w:shd w:val="clear" w:color="auto" w:fill="FFCC00"/>
          </w:tcPr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Μ</w:t>
            </w:r>
          </w:p>
          <w:p w:rsidR="00B777F2" w:rsidRPr="00285210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285210">
              <w:rPr>
                <w:rFonts w:ascii="Arial" w:hAnsi="Arial" w:cs="Arial"/>
                <w:b/>
                <w:sz w:val="36"/>
                <w:szCs w:val="56"/>
              </w:rPr>
              <w:t>(1)</w:t>
            </w:r>
          </w:p>
        </w:tc>
      </w:tr>
      <w:tr w:rsidR="00B777F2" w:rsidRPr="00B777F2" w:rsidTr="00B777F2">
        <w:tc>
          <w:tcPr>
            <w:tcW w:w="2363" w:type="dxa"/>
          </w:tcPr>
          <w:p w:rsidR="00B777F2" w:rsidRPr="00285210" w:rsidRDefault="00B777F2" w:rsidP="00B777F2">
            <w:pPr>
              <w:jc w:val="center"/>
              <w:rPr>
                <w:rFonts w:ascii="Tahoma" w:hAnsi="Tahoma" w:cs="Tahoma"/>
                <w:b/>
                <w:sz w:val="36"/>
                <w:szCs w:val="56"/>
              </w:rPr>
            </w:pPr>
            <w:r w:rsidRPr="00285210">
              <w:rPr>
                <w:rFonts w:ascii="Tahoma" w:hAnsi="Tahoma" w:cs="Tahoma"/>
                <w:b/>
                <w:sz w:val="36"/>
                <w:szCs w:val="56"/>
              </w:rPr>
              <w:t>2</w:t>
            </w:r>
          </w:p>
        </w:tc>
        <w:tc>
          <w:tcPr>
            <w:tcW w:w="2160" w:type="dxa"/>
          </w:tcPr>
          <w:p w:rsidR="00B777F2" w:rsidRPr="00285210" w:rsidRDefault="00B777F2" w:rsidP="00B777F2">
            <w:pPr>
              <w:rPr>
                <w:rFonts w:ascii="Tahoma" w:hAnsi="Tahoma" w:cs="Tahoma"/>
                <w:b/>
                <w:sz w:val="36"/>
                <w:szCs w:val="56"/>
                <w:lang w:val="en-US"/>
              </w:rPr>
            </w:pPr>
          </w:p>
        </w:tc>
        <w:tc>
          <w:tcPr>
            <w:tcW w:w="180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44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08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841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</w:tr>
      <w:tr w:rsidR="00B777F2" w:rsidRPr="00B777F2" w:rsidTr="00B777F2">
        <w:tc>
          <w:tcPr>
            <w:tcW w:w="2363" w:type="dxa"/>
          </w:tcPr>
          <w:p w:rsidR="00B777F2" w:rsidRPr="00285210" w:rsidRDefault="00B777F2" w:rsidP="00B777F2">
            <w:pPr>
              <w:jc w:val="center"/>
              <w:rPr>
                <w:rFonts w:ascii="Tahoma" w:hAnsi="Tahoma" w:cs="Tahoma"/>
                <w:b/>
                <w:sz w:val="36"/>
                <w:szCs w:val="56"/>
              </w:rPr>
            </w:pPr>
            <w:r w:rsidRPr="00285210">
              <w:rPr>
                <w:rFonts w:ascii="Tahoma" w:hAnsi="Tahoma" w:cs="Tahoma"/>
                <w:b/>
                <w:sz w:val="36"/>
                <w:szCs w:val="56"/>
              </w:rPr>
              <w:t>2</w:t>
            </w:r>
          </w:p>
        </w:tc>
        <w:tc>
          <w:tcPr>
            <w:tcW w:w="2160" w:type="dxa"/>
          </w:tcPr>
          <w:p w:rsidR="00B777F2" w:rsidRPr="00285210" w:rsidRDefault="00B777F2" w:rsidP="00B777F2">
            <w:pPr>
              <w:jc w:val="center"/>
              <w:rPr>
                <w:rFonts w:ascii="Tahoma" w:hAnsi="Tahoma" w:cs="Tahoma"/>
                <w:b/>
                <w:sz w:val="36"/>
                <w:szCs w:val="56"/>
              </w:rPr>
            </w:pPr>
            <w:r w:rsidRPr="00285210">
              <w:rPr>
                <w:rFonts w:ascii="Tahoma" w:hAnsi="Tahoma" w:cs="Tahoma"/>
                <w:b/>
                <w:sz w:val="36"/>
                <w:szCs w:val="56"/>
              </w:rPr>
              <w:t>0</w:t>
            </w:r>
          </w:p>
        </w:tc>
        <w:tc>
          <w:tcPr>
            <w:tcW w:w="180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44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08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841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</w:tr>
      <w:tr w:rsidR="00B777F2" w:rsidRPr="00B777F2" w:rsidTr="00B777F2">
        <w:tc>
          <w:tcPr>
            <w:tcW w:w="2363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216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80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44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08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841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</w:tr>
      <w:tr w:rsidR="00B777F2" w:rsidRPr="00B777F2" w:rsidTr="00B777F2">
        <w:tc>
          <w:tcPr>
            <w:tcW w:w="2363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216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80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44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08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841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</w:tr>
      <w:tr w:rsidR="00B777F2" w:rsidRPr="00B777F2" w:rsidTr="00B777F2">
        <w:tc>
          <w:tcPr>
            <w:tcW w:w="2363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216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80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44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08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841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</w:tr>
      <w:tr w:rsidR="00B777F2" w:rsidRPr="00B777F2" w:rsidTr="00B777F2">
        <w:tc>
          <w:tcPr>
            <w:tcW w:w="2363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216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80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44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1080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  <w:tc>
          <w:tcPr>
            <w:tcW w:w="841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n-US"/>
              </w:rPr>
            </w:pPr>
          </w:p>
        </w:tc>
      </w:tr>
    </w:tbl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</w:rPr>
      </w:pP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</w:rPr>
      </w:pPr>
      <w:r w:rsidRPr="00285210">
        <w:rPr>
          <w:rFonts w:ascii="Arial" w:hAnsi="Arial" w:cs="Arial"/>
          <w:b/>
          <w:color w:val="FFFFFF"/>
          <w:sz w:val="36"/>
          <w:szCs w:val="56"/>
          <w:shd w:val="clear" w:color="auto" w:fill="FF5050"/>
        </w:rPr>
        <w:t xml:space="preserve"> Συμπέρασμα</w:t>
      </w:r>
      <w:r w:rsidRPr="00285210">
        <w:rPr>
          <w:rFonts w:ascii="Arial" w:hAnsi="Arial" w:cs="Arial"/>
          <w:b/>
          <w:color w:val="FFFFFF"/>
          <w:sz w:val="36"/>
          <w:szCs w:val="56"/>
          <w:shd w:val="clear" w:color="auto" w:fill="FF5050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18"/>
          <w:szCs w:val="32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</w:rPr>
      </w:pPr>
      <w:r w:rsidRPr="00B777F2">
        <w:rPr>
          <w:rFonts w:ascii="Arial" w:hAnsi="Arial"/>
          <w:b/>
          <w:bCs/>
          <w:color w:val="000000"/>
          <w:sz w:val="36"/>
          <w:szCs w:val="56"/>
        </w:rPr>
        <w:t>Ο αριθμός 200.000  ισοδυναμεί με: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10"/>
          <w:szCs w:val="20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</w:rPr>
      </w:pPr>
      <w:r w:rsidRPr="00B777F2">
        <w:rPr>
          <w:rFonts w:ascii="Arial" w:hAnsi="Arial"/>
          <w:b/>
          <w:bCs/>
          <w:color w:val="000000"/>
          <w:sz w:val="36"/>
          <w:szCs w:val="56"/>
        </w:rPr>
        <w:t xml:space="preserve">   .................... </w:t>
      </w:r>
      <w:r w:rsidRPr="00B777F2">
        <w:rPr>
          <w:rFonts w:ascii="Arial" w:hAnsi="Arial"/>
          <w:b/>
          <w:bCs/>
          <w:color w:val="FF0000"/>
          <w:sz w:val="36"/>
          <w:szCs w:val="56"/>
        </w:rPr>
        <w:t>Χ</w:t>
      </w:r>
      <w:r w:rsidRPr="00B777F2">
        <w:rPr>
          <w:rFonts w:ascii="Arial" w:hAnsi="Arial"/>
          <w:b/>
          <w:bCs/>
          <w:color w:val="000000"/>
          <w:sz w:val="36"/>
          <w:szCs w:val="56"/>
        </w:rPr>
        <w:t>ιλιάδες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2"/>
          <w:szCs w:val="8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</w:rPr>
      </w:pPr>
      <w:r w:rsidRPr="00B777F2">
        <w:rPr>
          <w:rFonts w:ascii="Arial" w:hAnsi="Arial"/>
          <w:b/>
          <w:bCs/>
          <w:color w:val="000000"/>
          <w:sz w:val="36"/>
          <w:szCs w:val="56"/>
        </w:rPr>
        <w:t xml:space="preserve">   .................... </w:t>
      </w:r>
      <w:r w:rsidRPr="00B777F2">
        <w:rPr>
          <w:rFonts w:ascii="Arial" w:hAnsi="Arial"/>
          <w:b/>
          <w:bCs/>
          <w:color w:val="008000"/>
          <w:sz w:val="36"/>
          <w:szCs w:val="56"/>
        </w:rPr>
        <w:t>Δ</w:t>
      </w:r>
      <w:r w:rsidRPr="00B777F2">
        <w:rPr>
          <w:rFonts w:ascii="Arial" w:hAnsi="Arial"/>
          <w:b/>
          <w:bCs/>
          <w:color w:val="000000"/>
          <w:sz w:val="36"/>
          <w:szCs w:val="56"/>
        </w:rPr>
        <w:t xml:space="preserve">εκάδες </w:t>
      </w:r>
      <w:r w:rsidRPr="00B777F2">
        <w:rPr>
          <w:rFonts w:ascii="Arial" w:hAnsi="Arial"/>
          <w:b/>
          <w:bCs/>
          <w:color w:val="008000"/>
          <w:sz w:val="36"/>
          <w:szCs w:val="56"/>
        </w:rPr>
        <w:t>Χ</w:t>
      </w:r>
      <w:r w:rsidRPr="00B777F2">
        <w:rPr>
          <w:rFonts w:ascii="Arial" w:hAnsi="Arial"/>
          <w:b/>
          <w:bCs/>
          <w:color w:val="000000"/>
          <w:sz w:val="36"/>
          <w:szCs w:val="56"/>
        </w:rPr>
        <w:t>ιλιάδων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2"/>
          <w:szCs w:val="8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</w:rPr>
      </w:pPr>
      <w:r w:rsidRPr="00B777F2">
        <w:rPr>
          <w:rFonts w:ascii="Arial" w:hAnsi="Arial"/>
          <w:b/>
          <w:bCs/>
          <w:color w:val="000000"/>
          <w:sz w:val="36"/>
          <w:szCs w:val="56"/>
        </w:rPr>
        <w:t xml:space="preserve">   .................... </w:t>
      </w:r>
      <w:r w:rsidRPr="00B777F2">
        <w:rPr>
          <w:rFonts w:ascii="Arial" w:hAnsi="Arial"/>
          <w:b/>
          <w:bCs/>
          <w:color w:val="0000FF"/>
          <w:sz w:val="36"/>
          <w:szCs w:val="56"/>
        </w:rPr>
        <w:t>Ε</w:t>
      </w:r>
      <w:r w:rsidRPr="00B777F2">
        <w:rPr>
          <w:rFonts w:ascii="Arial" w:hAnsi="Arial"/>
          <w:b/>
          <w:bCs/>
          <w:color w:val="000000"/>
          <w:sz w:val="36"/>
          <w:szCs w:val="56"/>
        </w:rPr>
        <w:t xml:space="preserve">κατοντάδα </w:t>
      </w:r>
      <w:r w:rsidRPr="00B777F2">
        <w:rPr>
          <w:rFonts w:ascii="Arial" w:hAnsi="Arial"/>
          <w:b/>
          <w:bCs/>
          <w:color w:val="0000FF"/>
          <w:sz w:val="36"/>
          <w:szCs w:val="56"/>
        </w:rPr>
        <w:t>Χ</w:t>
      </w:r>
      <w:r w:rsidRPr="00B777F2">
        <w:rPr>
          <w:rFonts w:ascii="Arial" w:hAnsi="Arial"/>
          <w:b/>
          <w:bCs/>
          <w:color w:val="000000"/>
          <w:sz w:val="36"/>
          <w:szCs w:val="56"/>
        </w:rPr>
        <w:t>ιλιάδων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6"/>
          <w:szCs w:val="16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1819" style="position:absolute;margin-left:3603.35pt;margin-top:7.95pt;width:244.5pt;height:82.1pt;z-index:251509248;mso-position-horizontal:right" coordorigin="5348,7701" coordsize="5387,1809">
            <v:shape id="_x0000_s1820" type="#_x0000_t75" style="position:absolute;left:7929;top:7701;width:2806;height:1809">
              <v:imagedata r:id="rId25" o:title="5-9" gain="74473f"/>
            </v:shape>
            <v:shape id="_x0000_s1821" type="#_x0000_t202" style="position:absolute;left:5348;top:7719;width:5265;height:1620" filled="f" strokecolor="#36f" strokeweight="1.5pt">
              <v:textbox style="mso-next-textbox:#_x0000_s1821">
                <w:txbxContent>
                  <w:p w:rsidR="00291988" w:rsidRPr="0041306E" w:rsidRDefault="00291988" w:rsidP="00B777F2"/>
                  <w:p w:rsidR="00291988" w:rsidRPr="003A3E4E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  </w:t>
                    </w:r>
                    <w:r w:rsidRPr="003A3E4E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γ΄ τεύχος</w:t>
                    </w:r>
                    <w:r w:rsidRPr="003A3E4E">
                      <w:rPr>
                        <w:rFonts w:ascii="Arial" w:hAnsi="Arial" w:cs="Arial"/>
                        <w:b/>
                        <w:sz w:val="28"/>
                        <w:szCs w:val="56"/>
                      </w:rPr>
                      <w:t xml:space="preserve">  </w:t>
                    </w:r>
                    <w:r w:rsidRPr="003A3E4E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 </w:t>
                    </w:r>
                    <w:r w:rsidRPr="003A3E4E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5</w:t>
                    </w:r>
                    <w:r w:rsidRPr="003A3E4E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2–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5</w:t>
                    </w:r>
                    <w:r w:rsidRPr="003A3E4E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6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</w:rPr>
      </w:pPr>
    </w:p>
    <w:p w:rsidR="00B777F2" w:rsidRPr="00B777F2" w:rsidRDefault="00B777F2" w:rsidP="00B777F2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</w:rPr>
      </w:pPr>
    </w:p>
    <w:p w:rsidR="00B777F2" w:rsidRPr="00B777F2" w:rsidRDefault="004B4F26" w:rsidP="00B777F2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1822" style="position:absolute;margin-left:321.5pt;margin-top:15.05pt;width:154.85pt;height:19.85pt;z-index:251510272" coordorigin="7254,10655" coordsize="3097,397">
            <v:oval id="_x0000_s1823" style="position:absolute;left:8334;top:10655;width:397;height:397;rotation:-90" strokeweight="2.25pt"/>
            <v:oval id="_x0000_s1824" style="position:absolute;left:7254;top:10655;width:397;height:397;rotation:-90" fillcolor="#36f" strokeweight="2.25pt"/>
            <v:oval id="_x0000_s1825" style="position:absolute;left:8874;top:10655;width:397;height:397;rotation:-90" filled="f" fillcolor="#f60" strokeweight="2.25pt"/>
            <v:oval id="_x0000_s1826" style="position:absolute;left:9414;top:10655;width:397;height:397;rotation:-90" filled="f" fillcolor="#936" strokeweight="2.25pt"/>
            <v:oval id="_x0000_s1827" style="position:absolute;left:7794;top:10655;width:397;height:397;rotation:-90" fillcolor="#0cf" strokeweight="2.25pt"/>
            <v:oval id="_x0000_s1828" style="position:absolute;left:9954;top:10655;width:397;height:397;rotation:-90" filled="f" fillcolor="#396" strokeweight="2.25pt"/>
          </v:group>
        </w:pict>
      </w:r>
    </w:p>
    <w:p w:rsidR="00B777F2" w:rsidRPr="00B777F2" w:rsidRDefault="00B777F2" w:rsidP="00B777F2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</w:rPr>
      </w:pPr>
    </w:p>
    <w:p w:rsidR="00B777F2" w:rsidRPr="00B777F2" w:rsidRDefault="00B777F2" w:rsidP="00B777F2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</w:rPr>
      </w:pPr>
    </w:p>
    <w:p w:rsidR="00B777F2" w:rsidRPr="00B777F2" w:rsidRDefault="00B777F2" w:rsidP="00B777F2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</w:rPr>
      </w:pPr>
    </w:p>
    <w:p w:rsidR="00B777F2" w:rsidRPr="00B777F2" w:rsidRDefault="00B777F2" w:rsidP="00B777F2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</w:rPr>
      </w:pPr>
    </w:p>
    <w:p w:rsidR="00B777F2" w:rsidRPr="00B777F2" w:rsidRDefault="00B777F2" w:rsidP="00B777F2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</w:rPr>
      </w:pPr>
    </w:p>
    <w:p w:rsidR="00B777F2" w:rsidRDefault="004B4F26" w:rsidP="00B777F2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72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72"/>
          <w:lang w:val="en-US" w:eastAsia="en-US"/>
        </w:rPr>
        <w:pict>
          <v:shape id="_x0000_s5688" type="#_x0000_t202" style="position:absolute;margin-left:0;margin-top:788.7pt;width:46.35pt;height:25.5pt;z-index:251826688;mso-wrap-style:none;mso-position-horizontal:center;mso-position-horizontal-relative:margin;mso-position-vertical-relative:page" fillcolor="#fc9" stroked="f">
            <v:textbox style="mso-next-textbox:#_x0000_s5688" inset="2mm,1mm,2mm,1mm">
              <w:txbxContent>
                <w:p w:rsidR="00291988" w:rsidRPr="00592B62" w:rsidRDefault="00291988" w:rsidP="003A3E4E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38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93</w:t>
                  </w:r>
                </w:p>
              </w:txbxContent>
            </v:textbox>
            <w10:wrap anchorx="margin" anchory="page"/>
          </v:shape>
        </w:pict>
      </w:r>
    </w:p>
    <w:p w:rsidR="003A3E4E" w:rsidRPr="003A3E4E" w:rsidRDefault="003A3E4E" w:rsidP="003A3E4E">
      <w:pPr>
        <w:spacing w:after="200" w:line="276" w:lineRule="auto"/>
        <w:rPr>
          <w:rFonts w:ascii="Arial" w:hAnsi="Arial" w:cs="Arial"/>
          <w:b/>
          <w:color w:val="3366FF"/>
          <w:sz w:val="40"/>
          <w:szCs w:val="72"/>
          <w:lang w:val="el-GR"/>
        </w:rPr>
      </w:pPr>
      <w:r>
        <w:rPr>
          <w:rFonts w:ascii="Arial" w:hAnsi="Arial" w:cs="Arial"/>
          <w:b/>
          <w:color w:val="3366FF"/>
          <w:sz w:val="40"/>
          <w:szCs w:val="72"/>
          <w:lang w:val="el-GR"/>
        </w:rPr>
        <w:br w:type="page"/>
      </w:r>
    </w:p>
    <w:p w:rsidR="00B777F2" w:rsidRPr="00B777F2" w:rsidRDefault="004B4F26" w:rsidP="00B777F2">
      <w:pPr>
        <w:pBdr>
          <w:top w:val="single" w:sz="12" w:space="1" w:color="CCFFCC"/>
          <w:left w:val="single" w:sz="12" w:space="4" w:color="CCFFCC"/>
          <w:bottom w:val="single" w:sz="12" w:space="1" w:color="CCFFCC"/>
          <w:right w:val="single" w:sz="12" w:space="4" w:color="CCFFCC"/>
        </w:pBdr>
        <w:shd w:val="clear" w:color="auto" w:fill="CCFFCC"/>
        <w:suppressAutoHyphens/>
        <w:autoSpaceDE w:val="0"/>
        <w:autoSpaceDN w:val="0"/>
        <w:adjustRightInd w:val="0"/>
        <w:rPr>
          <w:rFonts w:ascii="Arial" w:hAnsi="Arial" w:cs="Arial"/>
          <w:b/>
          <w:color w:val="339966"/>
          <w:sz w:val="18"/>
          <w:szCs w:val="20"/>
        </w:rPr>
      </w:pPr>
      <w:r w:rsidRPr="004B4F26">
        <w:rPr>
          <w:rFonts w:ascii="Arial" w:hAnsi="Arial" w:cs="Arial"/>
          <w:b/>
          <w:noProof/>
          <w:color w:val="339966"/>
          <w:sz w:val="44"/>
          <w:szCs w:val="64"/>
        </w:rPr>
        <w:lastRenderedPageBreak/>
        <w:pict>
          <v:shape id="_x0000_s1883" type="#_x0000_t202" style="position:absolute;margin-left:-6.3pt;margin-top:2.7pt;width:1in;height:67.05pt;z-index:251520512" filled="f" fillcolor="#396" stroked="f" strokecolor="red">
            <v:textbox style="mso-next-textbox:#_x0000_s1883" inset="0,,0">
              <w:txbxContent>
                <w:p w:rsidR="00291988" w:rsidRPr="00285210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  <w:lang w:val="en-US"/>
                    </w:rPr>
                  </w:pPr>
                  <w:r w:rsidRPr="00285210"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</w:rPr>
                    <w:t>38</w:t>
                  </w:r>
                </w:p>
              </w:txbxContent>
            </v:textbox>
          </v:shape>
        </w:pict>
      </w:r>
    </w:p>
    <w:p w:rsidR="00B777F2" w:rsidRPr="00285210" w:rsidRDefault="00B777F2" w:rsidP="00B777F2">
      <w:pPr>
        <w:pBdr>
          <w:top w:val="single" w:sz="12" w:space="1" w:color="CCFFCC"/>
          <w:left w:val="single" w:sz="12" w:space="4" w:color="CCFFCC"/>
          <w:bottom w:val="single" w:sz="12" w:space="1" w:color="CCFFCC"/>
          <w:right w:val="single" w:sz="12" w:space="4" w:color="CCFFCC"/>
        </w:pBdr>
        <w:shd w:val="clear" w:color="auto" w:fill="CCFFCC"/>
        <w:tabs>
          <w:tab w:val="left" w:pos="1418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008000"/>
          <w:sz w:val="40"/>
          <w:szCs w:val="64"/>
          <w:lang w:val="el-GR"/>
        </w:rPr>
      </w:pPr>
      <w:r w:rsidRPr="00B777F2">
        <w:rPr>
          <w:rFonts w:ascii="Arial" w:hAnsi="Arial" w:cs="Arial"/>
          <w:b/>
          <w:color w:val="339966"/>
          <w:sz w:val="40"/>
          <w:szCs w:val="64"/>
        </w:rPr>
        <w:tab/>
      </w:r>
      <w:r w:rsidRPr="00285210">
        <w:rPr>
          <w:rFonts w:ascii="Tahoma" w:hAnsi="Tahoma" w:cs="Tahoma"/>
          <w:b/>
          <w:color w:val="008000"/>
          <w:sz w:val="40"/>
          <w:szCs w:val="64"/>
          <w:lang w:val="el-GR"/>
        </w:rPr>
        <w:t>Διαχειρίζομαι προβλήματα</w:t>
      </w:r>
    </w:p>
    <w:p w:rsidR="00B777F2" w:rsidRPr="003A3E4E" w:rsidRDefault="00B777F2" w:rsidP="00B777F2">
      <w:pPr>
        <w:pBdr>
          <w:top w:val="single" w:sz="12" w:space="1" w:color="CCFFCC"/>
          <w:left w:val="single" w:sz="12" w:space="4" w:color="CCFFCC"/>
          <w:bottom w:val="single" w:sz="12" w:space="1" w:color="CCFFCC"/>
          <w:right w:val="single" w:sz="12" w:space="4" w:color="CCFFCC"/>
        </w:pBdr>
        <w:shd w:val="clear" w:color="auto" w:fill="CCFFCC"/>
        <w:suppressAutoHyphens/>
        <w:autoSpaceDE w:val="0"/>
        <w:autoSpaceDN w:val="0"/>
        <w:adjustRightInd w:val="0"/>
        <w:rPr>
          <w:rFonts w:ascii="Arial" w:hAnsi="Arial" w:cs="Arial"/>
          <w:b/>
          <w:color w:val="339966"/>
          <w:sz w:val="18"/>
          <w:szCs w:val="20"/>
          <w:lang w:val="el-GR"/>
        </w:rPr>
      </w:pPr>
    </w:p>
    <w:p w:rsidR="00B777F2" w:rsidRPr="003A3E4E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285210" w:rsidRDefault="00B777F2" w:rsidP="00B777F2">
      <w:pPr>
        <w:shd w:val="clear" w:color="auto" w:fill="FFFFFF"/>
        <w:jc w:val="center"/>
        <w:rPr>
          <w:rFonts w:ascii="Tahoma" w:hAnsi="Tahoma" w:cs="Tahoma"/>
          <w:b/>
          <w:color w:val="000080"/>
          <w:sz w:val="40"/>
          <w:szCs w:val="60"/>
          <w:lang w:val="el-GR"/>
        </w:rPr>
      </w:pPr>
      <w:r w:rsidRPr="00285210">
        <w:rPr>
          <w:rFonts w:ascii="Tahoma" w:hAnsi="Tahoma" w:cs="Tahoma"/>
          <w:b/>
          <w:bCs/>
          <w:color w:val="000080"/>
          <w:sz w:val="40"/>
          <w:szCs w:val="60"/>
          <w:lang w:val="el-GR"/>
        </w:rPr>
        <w:t>Το επιτραπέζιο της Στέλλας</w:t>
      </w:r>
    </w:p>
    <w:p w:rsidR="00B777F2" w:rsidRPr="003A3E4E" w:rsidRDefault="00B777F2" w:rsidP="00B777F2">
      <w:pPr>
        <w:shd w:val="clear" w:color="auto" w:fill="FFFFFF"/>
        <w:rPr>
          <w:rFonts w:ascii="Arial" w:hAnsi="Arial" w:cs="Arial"/>
          <w:b/>
          <w:bCs/>
          <w:sz w:val="16"/>
          <w:szCs w:val="28"/>
          <w:lang w:val="el-GR"/>
        </w:rPr>
      </w:pPr>
      <w:r w:rsidRPr="00B777F2">
        <w:rPr>
          <w:rFonts w:ascii="Arial" w:hAnsi="Arial" w:cs="Arial"/>
          <w:b/>
          <w:bCs/>
          <w:noProof/>
          <w:color w:val="339966"/>
          <w:sz w:val="36"/>
          <w:szCs w:val="56"/>
          <w:lang w:val="el-GR" w:eastAsia="el-GR"/>
        </w:rPr>
        <w:drawing>
          <wp:anchor distT="0" distB="0" distL="114300" distR="114300" simplePos="0" relativeHeight="2514355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381635" cy="401955"/>
            <wp:effectExtent l="19050" t="0" r="0" b="0"/>
            <wp:wrapNone/>
            <wp:docPr id="858" name="Picture 858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E4E" w:rsidRDefault="00B777F2" w:rsidP="00B777F2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    </w:t>
      </w:r>
      <w:r w:rsidR="003A3E4E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Σ’ ένα μαθηματικό πρόβλημα συναντάμε οπωσδή</w:t>
      </w:r>
      <w:r w:rsidR="003A3E4E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-</w:t>
      </w:r>
    </w:p>
    <w:p w:rsidR="00B777F2" w:rsidRPr="00B777F2" w:rsidRDefault="003A3E4E" w:rsidP="00B777F2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      </w:t>
      </w:r>
      <w:r w:rsidR="00B777F2"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ποτε αριθμούς;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l-GR" w:eastAsia="el-GR"/>
        </w:rPr>
        <w:pict>
          <v:group id="_x0000_s6752" style="position:absolute;margin-left:33.2pt;margin-top:41.1pt;width:444.85pt;height:387.35pt;z-index:252023296" coordorigin="2027,4954" coordsize="8897,7747">
            <v:group id="_x0000_s1884" style="position:absolute;left:9531;top:4954;width:1393;height:1393" coordorigin="8586,8675" coordsize="1667,1667">
              <v:oval id="_x0000_s1885" style="position:absolute;left:8586;top:8675;width:1667;height:1667" fillcolor="#ff9" strokecolor="#ff9">
                <o:lock v:ext="edit" aspectratio="t"/>
              </v:oval>
              <v:group id="_x0000_s1886" style="position:absolute;left:8916;top:9061;width:1063;height:1021" coordorigin="8916,9061" coordsize="1063,1021">
                <v:rect id="_x0000_s1887" style="position:absolute;left:8916;top:9061;width:448;height:448" fillcolor="red" strokeweight="2.25pt">
                  <o:lock v:ext="edit" aspectratio="t"/>
                </v:rect>
                <v:rect id="_x0000_s1888" style="position:absolute;left:9531;top:9061;width:448;height:448" fillcolor="#f90" strokeweight="2.25pt">
                  <o:lock v:ext="edit" aspectratio="t"/>
                </v:rect>
                <v:rect id="_x0000_s1889" style="position:absolute;left:9192;top:9634;width:448;height:448" fillcolor="#36f" strokeweight="2.25pt">
                  <o:lock v:ext="edit" aspectratio="t"/>
                </v:rect>
              </v:group>
            </v:group>
            <v:group id="_x0000_s1891" style="position:absolute;left:2027;top:6554;width:8175;height:6147" coordorigin="1494,1836" coordsize="6720,5052">
              <o:lock v:ext="edit" aspectratio="t"/>
              <v:group id="_x0000_s1892" style="position:absolute;left:2286;top:2682;width:5064;height:2940" coordorigin="2286,2682" coordsize="5064,2940">
                <o:lock v:ext="edit" aspectratio="t"/>
                <v:group id="_x0000_s1893" style="position:absolute;left:2730;top:2682;width:4620;height:450" coordorigin="2730,2682" coordsize="4620,450">
                  <o:lock v:ext="edit" aspectratio="t"/>
                  <v:group id="_x0000_s1894" style="position:absolute;left:2730;top:2688;width:4620;height:432" coordorigin="2784,2688" coordsize="4620,432">
                    <o:lock v:ext="edit" aspectratio="t"/>
                    <v:group id="_x0000_s1895" style="position:absolute;left:3411;top:2073;width:420;height:1674;rotation:-90" coordorigin="5274,2754" coordsize="420,1674">
                      <o:lock v:ext="edit" aspectratio="t"/>
                      <v:rect id="_x0000_s1896" style="position:absolute;left:5274;top:2754;width:420;height:420" filled="f" strokeweight="2.25pt">
                        <o:lock v:ext="edit" aspectratio="t"/>
                      </v:rect>
                      <v:rect id="_x0000_s1897" style="position:absolute;left:5274;top:3162;width:420;height:420" filled="f" strokeweight="2.25pt">
                        <o:lock v:ext="edit" aspectratio="t"/>
                      </v:rect>
                      <v:rect id="_x0000_s1898" style="position:absolute;left:5274;top:3582;width:420;height:420" filled="f" strokeweight="2.25pt">
                        <o:lock v:ext="edit" aspectratio="t"/>
                      </v:rect>
                      <v:rect id="_x0000_s1899" style="position:absolute;left:5274;top:4008;width:420;height:420" filled="f" strokeweight="2.25pt">
                        <o:lock v:ext="edit" aspectratio="t"/>
                      </v:rect>
                    </v:group>
                    <v:group id="_x0000_s1900" style="position:absolute;left:5085;top:2073;width:420;height:1674;rotation:-90" coordorigin="5274,2754" coordsize="420,1674">
                      <o:lock v:ext="edit" aspectratio="t"/>
                      <v:rect id="_x0000_s1901" style="position:absolute;left:5274;top:2754;width:420;height:420" filled="f" strokeweight="2.25pt">
                        <o:lock v:ext="edit" aspectratio="t"/>
                      </v:rect>
                      <v:rect id="_x0000_s1902" style="position:absolute;left:5274;top:3162;width:420;height:420" filled="f" strokeweight="2.25pt">
                        <o:lock v:ext="edit" aspectratio="t"/>
                      </v:rect>
                      <v:rect id="_x0000_s1903" style="position:absolute;left:5274;top:3582;width:420;height:420" filled="f" strokeweight="2.25pt">
                        <o:lock v:ext="edit" aspectratio="t"/>
                      </v:rect>
                      <v:rect id="_x0000_s1904" style="position:absolute;left:5274;top:4008;width:420;height:420" filled="f" strokeweight="2.25pt">
                        <o:lock v:ext="edit" aspectratio="t"/>
                      </v:rect>
                    </v:group>
                    <v:group id="_x0000_s1905" style="position:absolute;left:6132;top:2688;width:1272;height:432" coordorigin="6132,2688" coordsize="1272,432">
                      <o:lock v:ext="edit" aspectratio="t"/>
                      <v:rect id="_x0000_s1906" style="position:absolute;left:6132;top:2700;width:420;height:420;rotation:-90" filled="f" strokeweight="2.25pt">
                        <o:lock v:ext="edit" aspectratio="t"/>
                      </v:rect>
                      <v:rect id="_x0000_s1907" style="position:absolute;left:6564;top:2688;width:420;height:420;rotation:-90" filled="f" strokeweight="2.25pt">
                        <o:lock v:ext="edit" aspectratio="t"/>
                      </v:rect>
                      <v:rect id="_x0000_s1908" style="position:absolute;left:6984;top:2700;width:420;height:420;rotation:-90" filled="f" strokeweight="2.25pt">
                        <o:lock v:ext="edit" aspectratio="t"/>
                      </v:rect>
                    </v:group>
                  </v:group>
                  <v:line id="_x0000_s1909" style="position:absolute;rotation:-90" from="2958,2922" to="3378,2922" strokeweight="3pt">
                    <o:lock v:ext="edit" aspectratio="t"/>
                  </v:line>
                  <v:line id="_x0000_s1910" style="position:absolute;rotation:-90" from="4218,2892" to="4638,2892" strokeweight="3pt">
                    <o:lock v:ext="edit" aspectratio="t"/>
                  </v:line>
                  <v:line id="_x0000_s1911" style="position:absolute;rotation:-90" from="5478,2892" to="5898,2892" strokeweight="3pt">
                    <o:lock v:ext="edit" aspectratio="t"/>
                  </v:line>
                  <v:line id="_x0000_s1912" style="position:absolute;rotation:-90" from="6738,2892" to="7158,2892" strokeweight="3pt">
                    <o:lock v:ext="edit" aspectratio="t"/>
                  </v:line>
                </v:group>
                <v:group id="_x0000_s1913" style="position:absolute;left:2286;top:2700;width:438;height:2922" coordorigin="2286,2700" coordsize="438,2922">
                  <o:lock v:ext="edit" aspectratio="t"/>
                  <v:group id="_x0000_s1914" style="position:absolute;left:2304;top:2700;width:420;height:2922" coordorigin="9414,2574" coordsize="420,2922">
                    <o:lock v:ext="edit" aspectratio="t"/>
                    <v:group id="_x0000_s1915" style="position:absolute;left:9414;top:2574;width:420;height:1674" coordorigin="5274,2754" coordsize="420,1674">
                      <o:lock v:ext="edit" aspectratio="t"/>
                      <v:rect id="_x0000_s1916" style="position:absolute;left:5274;top:2754;width:420;height:420" filled="f" strokeweight="2.25pt">
                        <o:lock v:ext="edit" aspectratio="t"/>
                      </v:rect>
                      <v:rect id="_x0000_s1917" style="position:absolute;left:5274;top:3162;width:420;height:420" filled="f" strokeweight="2.25pt">
                        <o:lock v:ext="edit" aspectratio="t"/>
                      </v:rect>
                      <v:rect id="_x0000_s1918" style="position:absolute;left:5274;top:3582;width:420;height:420" filled="f" strokeweight="2.25pt">
                        <o:lock v:ext="edit" aspectratio="t"/>
                      </v:rect>
                      <v:rect id="_x0000_s1919" style="position:absolute;left:5274;top:4008;width:420;height:420" filled="f" strokeweight="2.25pt">
                        <o:lock v:ext="edit" aspectratio="t"/>
                      </v:rect>
                    </v:group>
                    <v:group id="_x0000_s1920" style="position:absolute;left:9414;top:4248;width:420;height:1248" coordorigin="9414,4248" coordsize="420,1248">
                      <o:lock v:ext="edit" aspectratio="t"/>
                      <v:rect id="_x0000_s1921" style="position:absolute;left:9414;top:4248;width:420;height:420" filled="f" strokeweight="2.25pt">
                        <o:lock v:ext="edit" aspectratio="t"/>
                      </v:rect>
                      <v:rect id="_x0000_s1922" style="position:absolute;left:9414;top:4656;width:420;height:420" filled="f" strokeweight="2.25pt">
                        <o:lock v:ext="edit" aspectratio="t"/>
                      </v:rect>
                      <v:rect id="_x0000_s1923" style="position:absolute;left:9414;top:5076;width:420;height:420" filled="f" strokeweight="2.25pt">
                        <o:lock v:ext="edit" aspectratio="t"/>
                      </v:rect>
                    </v:group>
                  </v:group>
                  <v:group id="_x0000_s1924" style="position:absolute;left:2286;top:3510;width:420;height:1242" coordorigin="2214,3492" coordsize="420,1242">
                    <o:lock v:ext="edit" aspectratio="t"/>
                    <v:line id="_x0000_s1925" style="position:absolute" from="2214,3492" to="2634,3492" strokeweight="3pt">
                      <o:lock v:ext="edit" aspectratio="t"/>
                    </v:line>
                    <v:line id="_x0000_s1926" style="position:absolute" from="2214,4734" to="2634,4734" strokeweight="3pt">
                      <o:lock v:ext="edit" aspectratio="t"/>
                    </v:line>
                  </v:group>
                </v:group>
              </v:group>
              <v:group id="_x0000_s1927" style="position:absolute;left:1494;top:1836;width:6720;height:5052" coordorigin="1494,1836" coordsize="6720,5052">
                <o:lock v:ext="edit" aspectratio="t"/>
                <v:group id="_x0000_s1928" style="position:absolute;left:1494;top:1854;width:438;height:5022" coordorigin="2016,1314" coordsize="438,5022">
                  <o:lock v:ext="edit" aspectratio="t"/>
                  <v:line id="_x0000_s1929" style="position:absolute" from="2034,2592" to="2454,2592" strokeweight="3pt">
                    <o:lock v:ext="edit" aspectratio="t"/>
                  </v:line>
                  <v:group id="_x0000_s1930" style="position:absolute;left:2034;top:1314;width:420;height:5022" coordorigin="2754,1314" coordsize="420,5022">
                    <o:lock v:ext="edit" aspectratio="t"/>
                    <v:group id="_x0000_s1931" style="position:absolute;left:2754;top:1314;width:420;height:1674" coordorigin="5274,2754" coordsize="420,1674">
                      <o:lock v:ext="edit" aspectratio="t"/>
                      <v:rect id="_x0000_s1932" style="position:absolute;left:5274;top:2754;width:420;height:420" filled="f" strokeweight="2.25pt">
                        <o:lock v:ext="edit" aspectratio="t"/>
                      </v:rect>
                      <v:rect id="_x0000_s1933" style="position:absolute;left:5274;top:3162;width:420;height:420" filled="f" strokeweight="2.25pt">
                        <o:lock v:ext="edit" aspectratio="t"/>
                      </v:rect>
                      <v:rect id="_x0000_s1934" style="position:absolute;left:5274;top:3582;width:420;height:420" filled="f" strokeweight="2.25pt">
                        <o:lock v:ext="edit" aspectratio="t"/>
                      </v:rect>
                      <v:rect id="_x0000_s1935" style="position:absolute;left:5274;top:4008;width:420;height:420" filled="f" strokeweight="2.25pt">
                        <o:lock v:ext="edit" aspectratio="t"/>
                      </v:rect>
                    </v:group>
                    <v:group id="_x0000_s1936" style="position:absolute;left:2754;top:2988;width:420;height:1674" coordorigin="5274,2754" coordsize="420,1674">
                      <o:lock v:ext="edit" aspectratio="t"/>
                      <v:rect id="_x0000_s1937" style="position:absolute;left:5274;top:2754;width:420;height:420" filled="f" strokeweight="2.25pt">
                        <o:lock v:ext="edit" aspectratio="t"/>
                      </v:rect>
                      <v:rect id="_x0000_s1938" style="position:absolute;left:5274;top:3162;width:420;height:420" filled="f" strokeweight="2.25pt">
                        <o:lock v:ext="edit" aspectratio="t"/>
                      </v:rect>
                      <v:rect id="_x0000_s1939" style="position:absolute;left:5274;top:3582;width:420;height:420" filled="f" strokeweight="2.25pt">
                        <o:lock v:ext="edit" aspectratio="t"/>
                      </v:rect>
                      <v:rect id="_x0000_s1940" style="position:absolute;left:5274;top:4008;width:420;height:420" filled="f" strokeweight="2.25pt">
                        <o:lock v:ext="edit" aspectratio="t"/>
                      </v:rect>
                    </v:group>
                    <v:group id="_x0000_s1941" style="position:absolute;left:2754;top:4662;width:420;height:1674" coordorigin="5274,2754" coordsize="420,1674">
                      <o:lock v:ext="edit" aspectratio="t"/>
                      <v:rect id="_x0000_s1942" style="position:absolute;left:5274;top:2754;width:420;height:420" filled="f" strokeweight="2.25pt">
                        <o:lock v:ext="edit" aspectratio="t"/>
                      </v:rect>
                      <v:rect id="_x0000_s1943" style="position:absolute;left:5274;top:3162;width:420;height:420" filled="f" strokeweight="2.25pt">
                        <o:lock v:ext="edit" aspectratio="t"/>
                      </v:rect>
                      <v:rect id="_x0000_s1944" style="position:absolute;left:5274;top:3582;width:420;height:420" filled="f" strokeweight="2.25pt">
                        <o:lock v:ext="edit" aspectratio="t"/>
                      </v:rect>
                      <v:rect id="_x0000_s1945" style="position:absolute;left:5274;top:4008;width:420;height:420" filled="f" strokeweight="2.25pt">
                        <o:lock v:ext="edit" aspectratio="t"/>
                      </v:rect>
                    </v:group>
                  </v:group>
                  <v:line id="_x0000_s1946" style="position:absolute" from="2016,3852" to="2436,3852" strokeweight="3pt">
                    <o:lock v:ext="edit" aspectratio="t"/>
                  </v:line>
                </v:group>
                <v:group id="_x0000_s1947" style="position:absolute;left:1945;top:1836;width:6263;height:432" coordorigin="1945,1242" coordsize="6263,432">
                  <o:lock v:ext="edit" aspectratio="t"/>
                  <v:group id="_x0000_s1948" style="position:absolute;left:1945;top:1253;width:6263;height:421" coordorigin="1945,1133" coordsize="6263,421">
                    <o:lock v:ext="edit" aspectratio="t"/>
                    <v:group id="_x0000_s1949" style="position:absolute;left:2572;top:506;width:420;height:1674;rotation:-90" coordorigin="5274,2754" coordsize="420,1674">
                      <o:lock v:ext="edit" aspectratio="t"/>
                      <v:rect id="_x0000_s1950" style="position:absolute;left:5274;top:2754;width:420;height:420" filled="f" strokeweight="2.25pt">
                        <o:lock v:ext="edit" aspectratio="t"/>
                      </v:rect>
                      <v:rect id="_x0000_s1951" style="position:absolute;left:5274;top:3162;width:420;height:420" filled="f" strokeweight="2.25pt">
                        <o:lock v:ext="edit" aspectratio="t"/>
                      </v:rect>
                      <v:rect id="_x0000_s1952" style="position:absolute;left:5274;top:3582;width:420;height:420" filled="f" strokeweight="2.25pt">
                        <o:lock v:ext="edit" aspectratio="t"/>
                      </v:rect>
                      <v:rect id="_x0000_s1953" style="position:absolute;left:5274;top:4008;width:420;height:420" filled="f" strokeweight="2.25pt">
                        <o:lock v:ext="edit" aspectratio="t"/>
                      </v:rect>
                    </v:group>
                    <v:group id="_x0000_s1954" style="position:absolute;left:4245;top:507;width:420;height:1674;rotation:-90" coordorigin="5274,2754" coordsize="420,1674">
                      <o:lock v:ext="edit" aspectratio="t"/>
                      <v:rect id="_x0000_s1955" style="position:absolute;left:5274;top:2754;width:420;height:420" filled="f" strokeweight="2.25pt">
                        <o:lock v:ext="edit" aspectratio="t"/>
                      </v:rect>
                      <v:rect id="_x0000_s1956" style="position:absolute;left:5274;top:3162;width:420;height:420" filled="f" strokeweight="2.25pt">
                        <o:lock v:ext="edit" aspectratio="t"/>
                      </v:rect>
                      <v:rect id="_x0000_s1957" style="position:absolute;left:5274;top:3582;width:420;height:420" filled="f" strokeweight="2.25pt">
                        <o:lock v:ext="edit" aspectratio="t"/>
                      </v:rect>
                      <v:rect id="_x0000_s1958" style="position:absolute;left:5274;top:4008;width:420;height:420" filled="f" strokeweight="2.25pt">
                        <o:lock v:ext="edit" aspectratio="t"/>
                      </v:rect>
                    </v:group>
                    <v:group id="_x0000_s1959" style="position:absolute;left:5919;top:507;width:420;height:1674;rotation:-90" coordorigin="5274,2754" coordsize="420,1674">
                      <o:lock v:ext="edit" aspectratio="t"/>
                      <v:rect id="_x0000_s1960" style="position:absolute;left:5274;top:2754;width:420;height:420" filled="f" strokeweight="2.25pt">
                        <o:lock v:ext="edit" aspectratio="t"/>
                      </v:rect>
                      <v:rect id="_x0000_s1961" style="position:absolute;left:5274;top:3162;width:420;height:420" filled="f" strokeweight="2.25pt">
                        <o:lock v:ext="edit" aspectratio="t"/>
                      </v:rect>
                      <v:rect id="_x0000_s1962" style="position:absolute;left:5274;top:3582;width:420;height:420" filled="f" strokeweight="2.25pt">
                        <o:lock v:ext="edit" aspectratio="t"/>
                      </v:rect>
                      <v:rect id="_x0000_s1963" style="position:absolute;left:5274;top:4008;width:420;height:420" filled="f" strokeweight="2.25pt">
                        <o:lock v:ext="edit" aspectratio="t"/>
                      </v:rect>
                    </v:group>
                    <v:group id="_x0000_s1964" style="position:absolute;left:6960;top:1134;width:1248;height:420" coordorigin="5634,1854" coordsize="1248,420">
                      <o:lock v:ext="edit" aspectratio="t"/>
                      <v:rect id="_x0000_s1965" style="position:absolute;left:5634;top:1854;width:420;height:420;rotation:-90" filled="f" strokeweight="2.25pt">
                        <o:lock v:ext="edit" aspectratio="t"/>
                      </v:rect>
                      <v:rect id="_x0000_s1966" style="position:absolute;left:6042;top:1854;width:420;height:420;rotation:-90" filled="f" strokeweight="2.25pt">
                        <o:lock v:ext="edit" aspectratio="t"/>
                      </v:rect>
                      <v:rect id="_x0000_s1967" style="position:absolute;left:6462;top:1854;width:420;height:420;rotation:-90" filled="f" strokeweight="2.25pt">
                        <o:lock v:ext="edit" aspectratio="t"/>
                      </v:rect>
                    </v:group>
                  </v:group>
                  <v:group id="_x0000_s1968" style="position:absolute;left:2376;top:1242;width:5022;height:420" coordorigin="2394,1134" coordsize="5022,420">
                    <o:lock v:ext="edit" aspectratio="t"/>
                    <v:line id="_x0000_s1969" style="position:absolute;rotation:-90" from="2184,1344" to="2604,1344" strokeweight="3pt">
                      <o:lock v:ext="edit" aspectratio="t"/>
                    </v:line>
                    <v:line id="_x0000_s1970" style="position:absolute;rotation:-90" from="3444,1344" to="3864,1344" strokeweight="3pt">
                      <o:lock v:ext="edit" aspectratio="t"/>
                    </v:line>
                    <v:line id="_x0000_s1971" style="position:absolute;rotation:-90" from="4704,1344" to="5124,1344" strokeweight="3pt">
                      <o:lock v:ext="edit" aspectratio="t"/>
                    </v:line>
                    <v:line id="_x0000_s1972" style="position:absolute;rotation:-90" from="5946,1344" to="6366,1344" strokeweight="3pt">
                      <o:lock v:ext="edit" aspectratio="t"/>
                    </v:line>
                    <v:line id="_x0000_s1973" style="position:absolute;rotation:-90" from="7206,1344" to="7626,1344" strokeweight="3pt">
                      <o:lock v:ext="edit" aspectratio="t"/>
                    </v:line>
                  </v:group>
                </v:group>
                <v:group id="_x0000_s1974" style="position:absolute;left:3168;top:3546;width:2940;height:1266" coordorigin="3168,3546" coordsize="2940,1266">
                  <o:lock v:ext="edit" aspectratio="t"/>
                  <v:group id="_x0000_s1975" style="position:absolute;left:3168;top:3564;width:420;height:1248" coordorigin="9414,4248" coordsize="420,1248">
                    <o:lock v:ext="edit" aspectratio="t"/>
                    <v:rect id="_x0000_s1976" style="position:absolute;left:9414;top:4248;width:420;height:420" filled="f" strokeweight="2.25pt">
                      <o:lock v:ext="edit" aspectratio="t"/>
                    </v:rect>
                    <v:rect id="_x0000_s1977" style="position:absolute;left:9414;top:4656;width:420;height:420" filled="f" strokeweight="2.25pt">
                      <o:lock v:ext="edit" aspectratio="t"/>
                    </v:rect>
                    <v:rect id="_x0000_s1978" style="position:absolute;left:9414;top:5076;width:420;height:420" filled="f" strokeweight="2.25pt">
                      <o:lock v:ext="edit" aspectratio="t"/>
                    </v:rect>
                  </v:group>
                  <v:group id="_x0000_s1979" style="position:absolute;left:3582;top:3546;width:2526;height:438" coordorigin="3582,3546" coordsize="2526,438">
                    <o:lock v:ext="edit" aspectratio="t"/>
                    <v:line id="_x0000_s1980" style="position:absolute;rotation:-90" from="4200,3756" to="4620,3756" strokeweight="3pt">
                      <o:lock v:ext="edit" aspectratio="t"/>
                    </v:line>
                    <v:group id="_x0000_s1981" style="position:absolute;left:3582;top:3564;width:2526;height:420" coordorigin="4872,3546" coordsize="2526,420">
                      <o:lock v:ext="edit" aspectratio="t"/>
                      <v:group id="_x0000_s1982" style="position:absolute;left:4872;top:3546;width:1266;height:420" coordorigin="4872,3546" coordsize="1266,420">
                        <o:lock v:ext="edit" aspectratio="t"/>
                        <v:rect id="_x0000_s1983" style="position:absolute;left:4872;top:3546;width:420;height:420;rotation:-90" filled="f" strokeweight="2.25pt">
                          <o:lock v:ext="edit" aspectratio="t"/>
                        </v:rect>
                        <v:rect id="_x0000_s1984" style="position:absolute;left:5298;top:3546;width:420;height:420;rotation:-90" filled="f" strokeweight="2.25pt">
                          <o:lock v:ext="edit" aspectratio="t"/>
                        </v:rect>
                        <v:rect id="_x0000_s1985" style="position:absolute;left:5718;top:3546;width:420;height:420;rotation:-90" filled="f" strokeweight="2.25pt">
                          <o:lock v:ext="edit" aspectratio="t"/>
                        </v:rect>
                      </v:group>
                      <v:group id="_x0000_s1986" style="position:absolute;left:6132;top:3546;width:1266;height:420" coordorigin="4872,3546" coordsize="1266,420">
                        <o:lock v:ext="edit" aspectratio="t"/>
                        <v:rect id="_x0000_s1987" style="position:absolute;left:4872;top:3546;width:420;height:420;rotation:-90" filled="f" strokeweight="2.25pt">
                          <o:lock v:ext="edit" aspectratio="t"/>
                        </v:rect>
                        <v:rect id="_x0000_s1988" style="position:absolute;left:5298;top:3546;width:420;height:420;rotation:-90" filled="f" strokeweight="2.25pt">
                          <o:lock v:ext="edit" aspectratio="t"/>
                        </v:rect>
                        <v:rect id="_x0000_s1989" style="position:absolute;left:5718;top:3546;width:420;height:420;rotation:-90" filled="f" strokeweight="2.25pt">
                          <o:lock v:ext="edit" aspectratio="t"/>
                        </v:rect>
                      </v:group>
                    </v:group>
                  </v:group>
                </v:group>
                <v:group id="_x0000_s1990" style="position:absolute;left:7776;top:2232;width:438;height:3384" coordorigin="8076,2232" coordsize="438,3384">
                  <o:lock v:ext="edit" aspectratio="t"/>
                  <v:group id="_x0000_s1991" style="position:absolute;left:8076;top:2232;width:438;height:2502" coordorigin="7884,2232" coordsize="438,2502">
                    <o:lock v:ext="edit" aspectratio="t"/>
                    <v:line id="_x0000_s1992" style="position:absolute" from="7884,3474" to="8304,3474" strokeweight="3pt">
                      <o:lock v:ext="edit" aspectratio="t"/>
                    </v:line>
                    <v:line id="_x0000_s1993" style="position:absolute" from="7902,2232" to="8322,2232" strokeweight="3pt">
                      <o:lock v:ext="edit" aspectratio="t"/>
                    </v:line>
                    <v:line id="_x0000_s1994" style="position:absolute" from="7884,4734" to="8304,4734" strokeweight="3pt">
                      <o:lock v:ext="edit" aspectratio="t"/>
                    </v:line>
                  </v:group>
                  <v:group id="_x0000_s1995" style="position:absolute;left:8094;top:2232;width:420;height:3384" coordorigin="7794,2232" coordsize="420,3384">
                    <o:lock v:ext="edit" aspectratio="t"/>
                    <v:group id="_x0000_s1996" style="position:absolute;left:7794;top:2232;width:420;height:1692" coordorigin="8892,2412" coordsize="420,1692">
                      <o:lock v:ext="edit" aspectratio="t"/>
                      <v:rect id="_x0000_s1997" style="position:absolute;left:8892;top:2412;width:420;height:420" filled="f" strokeweight="2.25pt">
                        <o:lock v:ext="edit" aspectratio="t"/>
                      </v:rect>
                      <v:rect id="_x0000_s1998" style="position:absolute;left:8892;top:2838;width:420;height:420" filled="f" strokeweight="2.25pt">
                        <o:lock v:ext="edit" aspectratio="t"/>
                      </v:rect>
                      <v:rect id="_x0000_s1999" style="position:absolute;left:8892;top:3258;width:420;height:420" filled="f" strokeweight="2.25pt">
                        <o:lock v:ext="edit" aspectratio="t"/>
                      </v:rect>
                      <v:rect id="_x0000_s2000" style="position:absolute;left:8892;top:3684;width:420;height:420" filled="f" strokeweight="2.25pt">
                        <o:lock v:ext="edit" aspectratio="t"/>
                      </v:rect>
                    </v:group>
                    <v:group id="_x0000_s2001" style="position:absolute;left:7794;top:3924;width:420;height:1692" coordorigin="8892,2412" coordsize="420,1692">
                      <o:lock v:ext="edit" aspectratio="t"/>
                      <v:rect id="_x0000_s2002" style="position:absolute;left:8892;top:2412;width:420;height:420" filled="f" strokeweight="2.25pt">
                        <o:lock v:ext="edit" aspectratio="t"/>
                      </v:rect>
                      <v:rect id="_x0000_s2003" style="position:absolute;left:8892;top:2838;width:420;height:420" filled="f" strokeweight="2.25pt">
                        <o:lock v:ext="edit" aspectratio="t"/>
                      </v:rect>
                      <v:rect id="_x0000_s2004" style="position:absolute;left:8892;top:3258;width:420;height:420" filled="f" strokeweight="2.25pt">
                        <o:lock v:ext="edit" aspectratio="t"/>
                      </v:rect>
                      <v:rect id="_x0000_s2005" style="position:absolute;left:8892;top:3684;width:420;height:420" filled="f" strokeweight="2.25pt">
                        <o:lock v:ext="edit" aspectratio="t"/>
                      </v:rect>
                    </v:group>
                  </v:group>
                </v:group>
                <v:group id="_x0000_s2006" style="position:absolute;left:2304;top:5592;width:5904;height:444" coordorigin="2304,5592" coordsize="5904,444">
                  <o:lock v:ext="edit" aspectratio="t"/>
                  <v:group id="_x0000_s2007" style="position:absolute;left:6087;top:3909;width:438;height:3804;rotation:-90" coordorigin="8892,2412" coordsize="438,3804">
                    <o:lock v:ext="edit" aspectratio="t"/>
                    <v:group id="_x0000_s2008" style="position:absolute;left:8892;top:2412;width:438;height:2502" coordorigin="7884,2232" coordsize="438,2502">
                      <o:lock v:ext="edit" aspectratio="t"/>
                      <v:line id="_x0000_s2009" style="position:absolute" from="7884,3474" to="8304,3474" strokeweight="3pt">
                        <o:lock v:ext="edit" aspectratio="t"/>
                      </v:line>
                      <v:line id="_x0000_s2010" style="position:absolute" from="7902,2232" to="8322,2232" strokeweight="3pt">
                        <o:lock v:ext="edit" aspectratio="t"/>
                      </v:line>
                      <v:line id="_x0000_s2011" style="position:absolute" from="7884,4734" to="8304,4734" strokeweight="3pt">
                        <o:lock v:ext="edit" aspectratio="t"/>
                      </v:line>
                    </v:group>
                    <v:group id="_x0000_s2012" style="position:absolute;left:8892;top:2412;width:420;height:3804" coordorigin="8892,2412" coordsize="420,3804">
                      <o:lock v:ext="edit" aspectratio="t"/>
                      <v:group id="_x0000_s2013" style="position:absolute;left:8892;top:2412;width:420;height:1692" coordorigin="8892,2412" coordsize="420,1692">
                        <o:lock v:ext="edit" aspectratio="t"/>
                        <v:rect id="_x0000_s2014" style="position:absolute;left:8892;top:2412;width:420;height:420" filled="f" strokeweight="2.25pt">
                          <o:lock v:ext="edit" aspectratio="t"/>
                        </v:rect>
                        <v:rect id="_x0000_s2015" style="position:absolute;left:8892;top:2838;width:420;height:420" filled="f" strokeweight="2.25pt">
                          <o:lock v:ext="edit" aspectratio="t"/>
                        </v:rect>
                        <v:rect id="_x0000_s2016" style="position:absolute;left:8892;top:3258;width:420;height:420" filled="f" strokeweight="2.25pt">
                          <o:lock v:ext="edit" aspectratio="t"/>
                        </v:rect>
                        <v:rect id="_x0000_s2017" style="position:absolute;left:8892;top:3684;width:420;height:420" filled="f" strokeweight="2.25pt">
                          <o:lock v:ext="edit" aspectratio="t"/>
                        </v:rect>
                      </v:group>
                      <v:rect id="_x0000_s2018" style="position:absolute;left:8892;top:5796;width:420;height:420" filled="f" strokeweight="2.25pt">
                        <o:lock v:ext="edit" aspectratio="t"/>
                      </v:rect>
                      <v:group id="_x0000_s2019" style="position:absolute;left:8892;top:4104;width:420;height:1692" coordorigin="8892,2412" coordsize="420,1692">
                        <o:lock v:ext="edit" aspectratio="t"/>
                        <v:rect id="_x0000_s2020" style="position:absolute;left:8892;top:2412;width:420;height:420" filled="f" strokeweight="2.25pt">
                          <o:lock v:ext="edit" aspectratio="t"/>
                        </v:rect>
                        <v:rect id="_x0000_s2021" style="position:absolute;left:8892;top:2838;width:420;height:420" filled="f" strokeweight="2.25pt">
                          <o:lock v:ext="edit" aspectratio="t"/>
                        </v:rect>
                        <v:rect id="_x0000_s2022" style="position:absolute;left:8892;top:3258;width:420;height:420" filled="f" strokeweight="2.25pt">
                          <o:lock v:ext="edit" aspectratio="t"/>
                        </v:rect>
                        <v:rect id="_x0000_s2023" style="position:absolute;left:8892;top:3684;width:420;height:420" filled="f" strokeweight="2.25pt">
                          <o:lock v:ext="edit" aspectratio="t"/>
                        </v:rect>
                      </v:group>
                    </v:group>
                  </v:group>
                  <v:group id="_x0000_s2024" style="position:absolute;left:2304;top:5610;width:2112;height:426" coordorigin="2304,5610" coordsize="2112,426">
                    <o:lock v:ext="edit" aspectratio="t"/>
                    <v:line id="_x0000_s2025" style="position:absolute;rotation:-90" from="2958,5826" to="3378,5826" strokeweight="3pt">
                      <o:lock v:ext="edit" aspectratio="t"/>
                    </v:line>
                    <v:group id="_x0000_s2026" style="position:absolute;left:3150;top:4764;width:420;height:2112;rotation:-90" coordorigin="8694,3114" coordsize="420,2112">
                      <o:lock v:ext="edit" aspectratio="t"/>
                      <v:rect id="_x0000_s2027" style="position:absolute;left:8694;top:3114;width:420;height:420" filled="f" strokeweight="2.25pt">
                        <o:lock v:ext="edit" aspectratio="t"/>
                      </v:rect>
                      <v:rect id="_x0000_s2028" style="position:absolute;left:8694;top:3540;width:420;height:420" filled="f" strokeweight="2.25pt">
                        <o:lock v:ext="edit" aspectratio="t"/>
                      </v:rect>
                      <v:rect id="_x0000_s2029" style="position:absolute;left:8694;top:3960;width:420;height:420" filled="f" strokeweight="2.25pt">
                        <o:lock v:ext="edit" aspectratio="t"/>
                      </v:rect>
                      <v:rect id="_x0000_s2030" style="position:absolute;left:8694;top:4386;width:420;height:420" filled="f" strokeweight="2.25pt">
                        <o:lock v:ext="edit" aspectratio="t"/>
                      </v:rect>
                      <v:rect id="_x0000_s2031" style="position:absolute;left:8694;top:4806;width:420;height:420" filled="f" strokeweight="2.25pt">
                        <o:lock v:ext="edit" aspectratio="t"/>
                      </v:rect>
                    </v:group>
                  </v:group>
                </v:group>
                <v:group id="_x0000_s2032" style="position:absolute;left:3168;top:3114;width:4182;height:2118" coordorigin="3168,3114" coordsize="4182,2118">
                  <o:lock v:ext="edit" aspectratio="t"/>
                  <v:group id="_x0000_s2033" style="position:absolute;left:3168;top:4788;width:3768;height:444" coordorigin="3168,4788" coordsize="3768,444">
                    <o:lock v:ext="edit" aspectratio="t"/>
                    <v:group id="_x0000_s2034" style="position:absolute;left:4842;top:3138;width:420;height:3768;rotation:-90" coordorigin="7794,2268" coordsize="420,3768">
                      <o:lock v:ext="edit" aspectratio="t"/>
                      <v:group id="_x0000_s2035" style="position:absolute;left:7794;top:2268;width:420;height:1674" coordorigin="5274,2754" coordsize="420,1674">
                        <o:lock v:ext="edit" aspectratio="t"/>
                        <v:rect id="_x0000_s2036" style="position:absolute;left:5274;top:2754;width:420;height:420" filled="f" strokeweight="2.25pt">
                          <o:lock v:ext="edit" aspectratio="t"/>
                        </v:rect>
                        <v:rect id="_x0000_s2037" style="position:absolute;left:5274;top:3162;width:420;height:420" filled="f" strokeweight="2.25pt">
                          <o:lock v:ext="edit" aspectratio="t"/>
                        </v:rect>
                        <v:rect id="_x0000_s2038" style="position:absolute;left:5274;top:3582;width:420;height:420" filled="f" strokeweight="2.25pt">
                          <o:lock v:ext="edit" aspectratio="t"/>
                        </v:rect>
                        <v:rect id="_x0000_s2039" style="position:absolute;left:5274;top:4008;width:420;height:420" filled="f" strokeweight="2.25pt">
                          <o:lock v:ext="edit" aspectratio="t"/>
                        </v:rect>
                      </v:group>
                      <v:group id="_x0000_s2040" style="position:absolute;left:7794;top:3942;width:420;height:1674" coordorigin="5274,2754" coordsize="420,1674">
                        <o:lock v:ext="edit" aspectratio="t"/>
                        <v:rect id="_x0000_s2041" style="position:absolute;left:5274;top:2754;width:420;height:420" filled="f" strokeweight="2.25pt">
                          <o:lock v:ext="edit" aspectratio="t"/>
                        </v:rect>
                        <v:rect id="_x0000_s2042" style="position:absolute;left:5274;top:3162;width:420;height:420" filled="f" strokeweight="2.25pt">
                          <o:lock v:ext="edit" aspectratio="t"/>
                        </v:rect>
                        <v:rect id="_x0000_s2043" style="position:absolute;left:5274;top:3582;width:420;height:420" filled="f" strokeweight="2.25pt">
                          <o:lock v:ext="edit" aspectratio="t"/>
                        </v:rect>
                        <v:rect id="_x0000_s2044" style="position:absolute;left:5274;top:4008;width:420;height:420" filled="f" strokeweight="2.25pt">
                          <o:lock v:ext="edit" aspectratio="t"/>
                        </v:rect>
                      </v:group>
                      <v:rect id="_x0000_s2045" style="position:absolute;left:7794;top:5616;width:420;height:420" filled="f" strokeweight="2.25pt">
                        <o:lock v:ext="edit" aspectratio="t"/>
                      </v:rect>
                    </v:group>
                    <v:group id="_x0000_s2046" style="position:absolute;left:4392;top:4788;width:1260;height:438" coordorigin="4392,4734" coordsize="1260,438">
                      <o:lock v:ext="edit" aspectratio="t"/>
                      <v:line id="_x0000_s2047" style="position:absolute;rotation:-90" from="4182,4962" to="4602,4962" strokeweight="3pt">
                        <o:lock v:ext="edit" aspectratio="t"/>
                      </v:line>
                      <v:line id="_x0000_s2048" style="position:absolute;rotation:-90" from="5442,4944" to="5862,4944" strokeweight="3pt">
                        <o:lock v:ext="edit" aspectratio="t"/>
                      </v:line>
                    </v:group>
                  </v:group>
                  <v:group id="_x0000_s2049" style="position:absolute;left:6924;top:3114;width:426;height:2112" coordorigin="6924,3114" coordsize="426,2112">
                    <o:lock v:ext="edit" aspectratio="t"/>
                    <v:group id="_x0000_s2050" style="position:absolute;left:6930;top:3114;width:420;height:2112" coordorigin="8694,3114" coordsize="420,2112">
                      <o:lock v:ext="edit" aspectratio="t"/>
                      <v:rect id="_x0000_s2051" style="position:absolute;left:8694;top:3114;width:420;height:420" filled="f" strokeweight="2.25pt">
                        <o:lock v:ext="edit" aspectratio="t"/>
                      </v:rect>
                      <v:rect id="_x0000_s2052" style="position:absolute;left:8694;top:3540;width:420;height:420" filled="f" strokeweight="2.25pt">
                        <o:lock v:ext="edit" aspectratio="t"/>
                      </v:rect>
                      <v:rect id="_x0000_s2053" style="position:absolute;left:8694;top:3960;width:420;height:420" filled="f" strokeweight="2.25pt">
                        <o:lock v:ext="edit" aspectratio="t"/>
                      </v:rect>
                      <v:rect id="_x0000_s2054" style="position:absolute;left:8694;top:4386;width:420;height:420" filled="f" strokeweight="2.25pt">
                        <o:lock v:ext="edit" aspectratio="t"/>
                      </v:rect>
                      <v:rect id="_x0000_s2055" style="position:absolute;left:8694;top:4806;width:420;height:420" filled="f" strokeweight="2.25pt">
                        <o:lock v:ext="edit" aspectratio="t"/>
                      </v:rect>
                    </v:group>
                    <v:line id="_x0000_s2056" style="position:absolute" from="6924,3924" to="7344,3924" strokeweight="3pt">
                      <o:lock v:ext="edit" aspectratio="t"/>
                    </v:line>
                  </v:group>
                </v:group>
                <v:group id="_x0000_s2057" style="position:absolute;left:1926;top:6462;width:4626;height:426" coordorigin="1854,6894" coordsize="4626,426">
                  <o:lock v:ext="edit" aspectratio="t"/>
                  <v:group id="_x0000_s2058" style="position:absolute;left:2718;top:6894;width:2520;height:420" coordorigin="2718,7146" coordsize="2520,420">
                    <o:lock v:ext="edit" aspectratio="t"/>
                    <v:line id="_x0000_s2059" style="position:absolute;rotation:-90" from="3768,7356" to="4188,7356" strokeweight="3pt">
                      <o:lock v:ext="edit" aspectratio="t"/>
                    </v:line>
                    <v:line id="_x0000_s2060" style="position:absolute;rotation:-90" from="2508,7356" to="2928,7356" strokeweight="3pt">
                      <o:lock v:ext="edit" aspectratio="t"/>
                    </v:line>
                    <v:line id="_x0000_s2061" style="position:absolute;rotation:-90" from="5028,7356" to="5448,7356" strokeweight="3pt">
                      <o:lock v:ext="edit" aspectratio="t"/>
                    </v:line>
                  </v:group>
                  <v:group id="_x0000_s2062" style="position:absolute;left:1854;top:6894;width:4626;height:426" coordorigin="1854,7086" coordsize="4626,426">
                    <o:lock v:ext="edit" aspectratio="t"/>
                    <v:group id="_x0000_s2063" style="position:absolute;left:2481;top:6459;width:420;height:1674;rotation:-90" coordorigin="5274,2754" coordsize="420,1674">
                      <o:lock v:ext="edit" aspectratio="t"/>
                      <v:rect id="_x0000_s2064" style="position:absolute;left:5274;top:2754;width:420;height:420" filled="f" strokeweight="2.25pt">
                        <o:lock v:ext="edit" aspectratio="t"/>
                      </v:rect>
                      <v:rect id="_x0000_s2065" style="position:absolute;left:5274;top:3162;width:420;height:420" filled="f" strokeweight="2.25pt">
                        <o:lock v:ext="edit" aspectratio="t"/>
                      </v:rect>
                      <v:rect id="_x0000_s2066" style="position:absolute;left:5274;top:3582;width:420;height:420" filled="f" strokeweight="2.25pt">
                        <o:lock v:ext="edit" aspectratio="t"/>
                      </v:rect>
                      <v:rect id="_x0000_s2067" style="position:absolute;left:5274;top:4008;width:420;height:420" filled="f" strokeweight="2.25pt">
                        <o:lock v:ext="edit" aspectratio="t"/>
                      </v:rect>
                    </v:group>
                    <v:group id="_x0000_s2068" style="position:absolute;left:4155;top:6459;width:420;height:1674;rotation:-90" coordorigin="5274,2754" coordsize="420,1674">
                      <o:lock v:ext="edit" aspectratio="t"/>
                      <v:rect id="_x0000_s2069" style="position:absolute;left:5274;top:2754;width:420;height:420" filled="f" strokeweight="2.25pt">
                        <o:lock v:ext="edit" aspectratio="t"/>
                      </v:rect>
                      <v:rect id="_x0000_s2070" style="position:absolute;left:5274;top:3162;width:420;height:420" filled="f" strokeweight="2.25pt">
                        <o:lock v:ext="edit" aspectratio="t"/>
                      </v:rect>
                      <v:rect id="_x0000_s2071" style="position:absolute;left:5274;top:3582;width:420;height:420" filled="f" strokeweight="2.25pt">
                        <o:lock v:ext="edit" aspectratio="t"/>
                      </v:rect>
                      <v:rect id="_x0000_s2072" style="position:absolute;left:5274;top:4008;width:420;height:420" filled="f" strokeweight="2.25pt">
                        <o:lock v:ext="edit" aspectratio="t"/>
                      </v:rect>
                    </v:group>
                    <v:rect id="_x0000_s2073" style="position:absolute;left:5202;top:7086;width:420;height:420;rotation:-90" filled="f" strokeweight="2.25pt">
                      <o:lock v:ext="edit" aspectratio="t"/>
                    </v:rect>
                    <v:rect id="_x0000_s2074" style="position:absolute;left:5634;top:7086;width:420;height:420;rotation:-90" filled="f" strokeweight="2.25pt">
                      <o:lock v:ext="edit" aspectratio="t"/>
                    </v:rect>
                    <v:rect id="_x0000_s2075" style="position:absolute;left:6060;top:7092;width:420;height:420;rotation:-90" filled="f" strokeweight="2.25pt">
                      <o:lock v:ext="edit" aspectratio="t"/>
                    </v:rect>
                  </v:group>
                </v:group>
              </v:group>
            </v:group>
          </v:group>
        </w:pict>
      </w:r>
      <w:r w:rsidR="00B777F2"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="00B777F2"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Η Στέλλα φτιάχνει ένα επιτραπέζιο παιχνίδι για να παίζει με τους φίλους της. Ο διάδρομος το</w:t>
      </w:r>
      <w:r w:rsidR="00285210">
        <w:rPr>
          <w:rFonts w:ascii="Arial" w:hAnsi="Arial" w:cs="Arial"/>
          <w:b/>
          <w:sz w:val="36"/>
          <w:szCs w:val="56"/>
          <w:lang w:val="el-GR"/>
        </w:rPr>
        <w:t>υ παιχνιδιού έχει 101 τετραγωνά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κια. Για να τον χρωματίσει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θα χρησιμοποιήσει ένα μοτίβο 3 χρωμάτων.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2"/>
          <w:szCs w:val="56"/>
          <w:lang w:val="el-GR"/>
        </w:rPr>
      </w:pPr>
    </w:p>
    <w:p w:rsidR="00B777F2" w:rsidRDefault="00B777F2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3A3E4E" w:rsidRPr="00B777F2" w:rsidRDefault="003A3E4E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B777F2" w:rsidRPr="00B777F2" w:rsidRDefault="00B777F2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0000"/>
          <w:sz w:val="10"/>
          <w:szCs w:val="20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Οργάνωση και παρουσίαση πληροφοριών και αξιοποί</w:t>
      </w:r>
      <w:r w:rsidR="003A3E4E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ησή τους στην επίλυση προβλημάτων. Η στρατηγική της επίλυσης μιας πιο απλής περίπτωσης.</w:t>
      </w:r>
    </w:p>
    <w:p w:rsidR="00B777F2" w:rsidRPr="00917F71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color w:val="339966"/>
          <w:sz w:val="36"/>
          <w:szCs w:val="56"/>
          <w:lang w:val="en-US" w:eastAsia="en-US"/>
        </w:rPr>
        <w:pict>
          <v:shape id="_x0000_s5694" type="#_x0000_t202" style="position:absolute;margin-left:0;margin-top:788.7pt;width:46.35pt;height:25.5pt;z-index:251828736;mso-wrap-style:none;mso-position-horizontal:center;mso-position-horizontal-relative:margin;mso-position-vertical-relative:page" fillcolor="#fc9" stroked="f">
            <v:textbox style="mso-next-textbox:#_x0000_s5694" inset="2mm,1mm,2mm,1mm">
              <w:txbxContent>
                <w:p w:rsidR="00291988" w:rsidRPr="00592B62" w:rsidRDefault="00291988" w:rsidP="0000377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39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94</w:t>
                  </w:r>
                </w:p>
              </w:txbxContent>
            </v:textbox>
            <w10:wrap anchorx="margin" anchory="page"/>
          </v:shape>
        </w:pict>
      </w:r>
      <w:r w:rsidR="00B777F2"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br w:type="page"/>
      </w:r>
    </w:p>
    <w:p w:rsidR="00B777F2" w:rsidRP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2"/>
          <w:szCs w:val="56"/>
        </w:rPr>
        <w:lastRenderedPageBreak/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Ποιες επιλογές έχει η Στέλλα για το μοτίβο της; Χρωματίζω κατάλληλα:</w:t>
      </w:r>
    </w:p>
    <w:p w:rsidR="00B777F2" w:rsidRPr="00B777F2" w:rsidRDefault="004B4F26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  <w:lang w:val="el-GR" w:eastAsia="el-GR"/>
        </w:rPr>
        <w:pict>
          <v:group id="_x0000_s2076" style="position:absolute;margin-left:229.4pt;margin-top:2.25pt;width:58.15pt;height:146.25pt;z-index:252024320" coordorigin="5274,9367" coordsize="1348,3390">
            <v:group id="_x0000_s2077" style="position:absolute;left:5284;top:9367;width:1338;height:465;mso-position-horizontal:center" coordorigin="3222,10116" coordsize="1260,438">
              <o:lock v:ext="edit" aspectratio="t"/>
              <v:rect id="_x0000_s2078" style="position:absolute;left:3222;top:10134;width:420;height:420" fillcolor="red" strokeweight="2.25pt">
                <o:lock v:ext="edit" aspectratio="t"/>
              </v:rect>
              <v:rect id="_x0000_s2079" style="position:absolute;left:3630;top:10134;width:420;height:420" strokeweight="2.25pt">
                <o:lock v:ext="edit" aspectratio="t"/>
              </v:rect>
              <v:rect id="_x0000_s2080" style="position:absolute;left:4062;top:10134;width:420;height:420" strokeweight="2.25pt">
                <o:lock v:ext="edit" aspectratio="t"/>
              </v:rect>
              <v:line id="_x0000_s2081" style="position:absolute" from="4086,10116" to="4086,10536" strokeweight="3pt">
                <o:lock v:ext="edit" aspectratio="t"/>
              </v:line>
            </v:group>
            <v:group id="_x0000_s2082" style="position:absolute;left:5284;top:9949;width:1338;height:465" coordorigin="3222,10116" coordsize="1260,438">
              <o:lock v:ext="edit" aspectratio="t"/>
              <v:rect id="_x0000_s2083" style="position:absolute;left:3222;top:10134;width:420;height:420" fillcolor="red" strokeweight="2.25pt">
                <o:lock v:ext="edit" aspectratio="t"/>
              </v:rect>
              <v:rect id="_x0000_s2084" style="position:absolute;left:3630;top:10134;width:420;height:420" strokeweight="2.25pt">
                <o:lock v:ext="edit" aspectratio="t"/>
              </v:rect>
              <v:rect id="_x0000_s2085" style="position:absolute;left:4062;top:10134;width:420;height:420" strokeweight="2.25pt">
                <o:lock v:ext="edit" aspectratio="t"/>
              </v:rect>
              <v:line id="_x0000_s2086" style="position:absolute" from="4086,10116" to="4086,10536" strokeweight="3pt">
                <o:lock v:ext="edit" aspectratio="t"/>
              </v:line>
            </v:group>
            <v:group id="_x0000_s2087" style="position:absolute;left:5274;top:10543;width:1338;height:465" coordorigin="3222,10116" coordsize="1260,438">
              <o:lock v:ext="edit" aspectratio="t"/>
              <v:rect id="_x0000_s2088" style="position:absolute;left:3222;top:10134;width:420;height:420" fillcolor="#36f" strokeweight="2.25pt">
                <o:lock v:ext="edit" aspectratio="t"/>
              </v:rect>
              <v:rect id="_x0000_s2089" style="position:absolute;left:3630;top:10134;width:420;height:420" strokeweight="2.25pt">
                <o:lock v:ext="edit" aspectratio="t"/>
              </v:rect>
              <v:rect id="_x0000_s2090" style="position:absolute;left:4062;top:10134;width:420;height:420" strokeweight="2.25pt">
                <o:lock v:ext="edit" aspectratio="t"/>
              </v:rect>
              <v:line id="_x0000_s2091" style="position:absolute" from="4086,10116" to="4086,10536" strokeweight="3pt">
                <o:lock v:ext="edit" aspectratio="t"/>
              </v:line>
            </v:group>
            <v:group id="_x0000_s2092" style="position:absolute;left:5274;top:11119;width:1338;height:465" coordorigin="3222,10116" coordsize="1260,438">
              <o:lock v:ext="edit" aspectratio="t"/>
              <v:rect id="_x0000_s2093" style="position:absolute;left:3222;top:10134;width:420;height:420" fillcolor="#36f" strokeweight="2.25pt">
                <o:lock v:ext="edit" aspectratio="t"/>
              </v:rect>
              <v:rect id="_x0000_s2094" style="position:absolute;left:3630;top:10134;width:420;height:420" strokeweight="2.25pt">
                <o:lock v:ext="edit" aspectratio="t"/>
              </v:rect>
              <v:rect id="_x0000_s2095" style="position:absolute;left:4062;top:10134;width:420;height:420" strokeweight="2.25pt">
                <o:lock v:ext="edit" aspectratio="t"/>
              </v:rect>
              <v:line id="_x0000_s2096" style="position:absolute" from="4086,10116" to="4086,10536" strokeweight="3pt">
                <o:lock v:ext="edit" aspectratio="t"/>
              </v:line>
            </v:group>
            <v:group id="_x0000_s2097" style="position:absolute;left:5274;top:11716;width:1338;height:465" coordorigin="3222,10116" coordsize="1260,438">
              <o:lock v:ext="edit" aspectratio="t"/>
              <v:rect id="_x0000_s2098" style="position:absolute;left:3222;top:10134;width:420;height:420" strokeweight="2.25pt">
                <o:lock v:ext="edit" aspectratio="t"/>
              </v:rect>
              <v:rect id="_x0000_s2099" style="position:absolute;left:3630;top:10134;width:420;height:420" strokeweight="2.25pt">
                <o:lock v:ext="edit" aspectratio="t"/>
              </v:rect>
              <v:rect id="_x0000_s2100" style="position:absolute;left:4062;top:10134;width:420;height:420" strokeweight="2.25pt">
                <o:lock v:ext="edit" aspectratio="t"/>
              </v:rect>
              <v:line id="_x0000_s2101" style="position:absolute" from="4086,10116" to="4086,10536" strokeweight="3pt">
                <o:lock v:ext="edit" aspectratio="t"/>
              </v:line>
            </v:group>
            <v:group id="_x0000_s2102" style="position:absolute;left:5274;top:12292;width:1338;height:465" coordorigin="3222,10116" coordsize="1260,438">
              <o:lock v:ext="edit" aspectratio="t"/>
              <v:rect id="_x0000_s2103" style="position:absolute;left:3222;top:10134;width:420;height:420" strokeweight="2.25pt">
                <o:lock v:ext="edit" aspectratio="t"/>
              </v:rect>
              <v:rect id="_x0000_s2104" style="position:absolute;left:3630;top:10134;width:420;height:420" strokeweight="2.25pt">
                <o:lock v:ext="edit" aspectratio="t"/>
              </v:rect>
              <v:rect id="_x0000_s2105" style="position:absolute;left:4062;top:10134;width:420;height:420" strokeweight="2.25pt">
                <o:lock v:ext="edit" aspectratio="t"/>
              </v:rect>
              <v:line id="_x0000_s2106" style="position:absolute" from="4086,10116" to="4086,10536" strokeweight="3pt">
                <o:lock v:ext="edit" aspectratio="t"/>
              </v:line>
            </v:group>
          </v:group>
        </w:pict>
      </w:r>
    </w:p>
    <w:p w:rsidR="00B777F2" w:rsidRP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917F71" w:rsidRDefault="00917F71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917F71" w:rsidRDefault="00917F71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917F71" w:rsidRPr="00B777F2" w:rsidRDefault="00917F71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2107" style="position:absolute;margin-left:30.45pt;margin-top:17.6pt;width:347.55pt;height:222.25pt;z-index:251521536" coordorigin="1134,1447" coordsize="9622,6153">
            <v:group id="_x0000_s2108" style="position:absolute;left:1134;top:1447;width:9622;height:2103" coordorigin="1134,1447" coordsize="9622,2103">
              <v:shape id="_x0000_s2109" type="#_x0000_t75" style="position:absolute;left:1134;top:2140;width:1321;height:1321">
                <v:imagedata r:id="rId63" o:title="94-1" gain="69719f"/>
              </v:shape>
              <v:shape id="_x0000_s2110" type="#_x0000_t62" style="position:absolute;left:3066;top:1447;width:7690;height:2103" adj="-1587,10370" fillcolor="#cff" strokecolor="blue" strokeweight="1.5pt">
                <v:textbox style="mso-next-textbox:#_x0000_s2110" inset="0,0,0,0">
                  <w:txbxContent>
                    <w:p w:rsidR="00291988" w:rsidRPr="006E354D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1D1528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Θέλω το τελευταίο κουτάκι να είναι κόκκινο. </w:t>
                      </w:r>
                      <w:r w:rsidRPr="006E354D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Ποιο μοτίβο να επιλέξω;</w:t>
                      </w:r>
                    </w:p>
                    <w:p w:rsidR="00291988" w:rsidRPr="006E354D" w:rsidRDefault="00291988" w:rsidP="00B777F2">
                      <w:pPr>
                        <w:rPr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</v:group>
            <v:group id="_x0000_s2111" style="position:absolute;left:1494;top:4130;width:9262;height:3470" coordorigin="1494,4130" coordsize="9262,3470">
              <v:shape id="_x0000_s2112" type="#_x0000_t75" style="position:absolute;left:1494;top:5415;width:1281;height:1451">
                <v:imagedata r:id="rId64" o:title="94-2"/>
              </v:shape>
              <v:shape id="_x0000_s2113" type="#_x0000_t62" style="position:absolute;left:3834;top:4130;width:6922;height:3470" adj="-2680,10500" fillcolor="#cff" strokecolor="blue" strokeweight="1.5pt">
                <v:textbox style="mso-next-textbox:#_x0000_s2113" inset="0,0,0,0">
                  <w:txbxContent>
                    <w:p w:rsidR="00291988" w:rsidRPr="001D1528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1D1528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Είναι δύσκολο να </w:t>
                      </w:r>
                    </w:p>
                    <w:p w:rsidR="00291988" w:rsidRPr="001D1528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1D1528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το σκεφτούμε με τόσα πολλά τετραγωνάκια. </w:t>
                      </w:r>
                    </w:p>
                    <w:p w:rsidR="00291988" w:rsidRPr="001D1528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1D1528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Ας δούμε μια πιο απλή περίπτωση!</w:t>
                      </w:r>
                    </w:p>
                    <w:p w:rsidR="00291988" w:rsidRPr="006C02DD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6C02DD" w:rsidRDefault="00291988" w:rsidP="00B777F2">
                      <w:pPr>
                        <w:rPr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1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1D1528" w:rsidRPr="00B777F2" w:rsidRDefault="001D1528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1D1528" w:rsidP="00B777F2">
      <w:pPr>
        <w:shd w:val="clear" w:color="auto" w:fill="FFFFFF"/>
        <w:rPr>
          <w:rFonts w:ascii="Arial" w:hAnsi="Arial" w:cs="Arial"/>
          <w:b/>
          <w:sz w:val="10"/>
          <w:szCs w:val="20"/>
          <w:lang w:val="el-GR"/>
        </w:rPr>
      </w:pPr>
      <w:r>
        <w:rPr>
          <w:rFonts w:ascii="Arial" w:hAnsi="Arial" w:cs="Arial"/>
          <w:b/>
          <w:noProof/>
          <w:sz w:val="10"/>
          <w:szCs w:val="20"/>
          <w:lang w:val="el-GR" w:eastAsia="el-GR"/>
        </w:rPr>
        <w:drawing>
          <wp:anchor distT="0" distB="0" distL="114300" distR="114300" simplePos="0" relativeHeight="25132083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-635</wp:posOffset>
            </wp:positionV>
            <wp:extent cx="495935" cy="477520"/>
            <wp:effectExtent l="19050" t="0" r="0" b="0"/>
            <wp:wrapNone/>
            <wp:docPr id="1090" name="Picture 1090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528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</w:t>
      </w:r>
      <w:r w:rsidR="001D1528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Βοηθάμε τη Στέλλα να λύσει το πρόβλημα για 11 </w:t>
      </w:r>
      <w:r w:rsidR="001D1528">
        <w:rPr>
          <w:rFonts w:ascii="Arial" w:hAnsi="Arial" w:cs="Arial"/>
          <w:b/>
          <w:sz w:val="36"/>
          <w:szCs w:val="56"/>
          <w:lang w:val="el-GR"/>
        </w:rPr>
        <w:t xml:space="preserve"> </w:t>
      </w:r>
    </w:p>
    <w:p w:rsidR="00B777F2" w:rsidRPr="00B777F2" w:rsidRDefault="001D1528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τετραγωνάκια.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2116" style="position:absolute;margin-left:0;margin-top:4.9pt;width:247.4pt;height:60.7pt;z-index:251522560;mso-position-horizontal:center" coordorigin="2574,10854" coordsize="4948,1214">
            <v:group id="_x0000_s2117" style="position:absolute;left:2574;top:11196;width:4948;height:466" coordorigin="2574,11196" coordsize="4948,466">
              <v:group id="_x0000_s2118" style="position:absolute;left:2574;top:11214;width:4948;height:448" coordorigin="2574,11214" coordsize="4948,448">
                <v:rect id="_x0000_s2119" style="position:absolute;left:2574;top:11214;width:448;height:448" strokeweight="2.25pt">
                  <o:lock v:ext="edit" aspectratio="t"/>
                </v:rect>
                <v:rect id="_x0000_s2120" style="position:absolute;left:3026;top:11214;width:448;height:448" strokeweight="2.25pt">
                  <o:lock v:ext="edit" aspectratio="t"/>
                </v:rect>
                <v:rect id="_x0000_s2121" style="position:absolute;left:3474;top:11214;width:448;height:448" strokeweight="2.25pt">
                  <o:lock v:ext="edit" aspectratio="t"/>
                </v:rect>
                <v:rect id="_x0000_s2122" style="position:absolute;left:3926;top:11214;width:448;height:448" strokeweight="2.25pt">
                  <o:lock v:ext="edit" aspectratio="t"/>
                </v:rect>
                <v:rect id="_x0000_s2123" style="position:absolute;left:4374;top:11214;width:448;height:448" strokeweight="2.25pt">
                  <o:lock v:ext="edit" aspectratio="t"/>
                </v:rect>
                <v:rect id="_x0000_s2124" style="position:absolute;left:4826;top:11214;width:448;height:448" strokeweight="2.25pt">
                  <o:lock v:ext="edit" aspectratio="t"/>
                </v:rect>
                <v:rect id="_x0000_s2125" style="position:absolute;left:5274;top:11214;width:448;height:448" strokeweight="2.25pt">
                  <o:lock v:ext="edit" aspectratio="t"/>
                </v:rect>
                <v:rect id="_x0000_s2126" style="position:absolute;left:5726;top:11214;width:448;height:448" strokeweight="2.25pt">
                  <o:lock v:ext="edit" aspectratio="t"/>
                </v:rect>
                <v:rect id="_x0000_s2127" style="position:absolute;left:6174;top:11214;width:448;height:448" strokeweight="2.25pt">
                  <o:lock v:ext="edit" aspectratio="t"/>
                </v:rect>
                <v:rect id="_x0000_s2128" style="position:absolute;left:6622;top:11214;width:448;height:448" strokeweight="2.25pt">
                  <o:lock v:ext="edit" aspectratio="t"/>
                </v:rect>
                <v:rect id="_x0000_s2129" style="position:absolute;left:7074;top:11214;width:448;height:448" strokeweight="2.25pt">
                  <o:lock v:ext="edit" aspectratio="t"/>
                </v:rect>
              </v:group>
              <v:group id="_x0000_s2130" style="position:absolute;left:3492;top:11196;width:2700;height:463" coordorigin="3492,11070" coordsize="2700,463">
                <v:line id="_x0000_s2131" style="position:absolute" from="3492,11085" to="3492,11533" strokeweight="3pt"/>
                <v:line id="_x0000_s2132" style="position:absolute" from="4842,11070" to="4842,11518" strokeweight="3pt"/>
                <v:line id="_x0000_s2133" style="position:absolute" from="6192,11070" to="6192,11518" strokeweight="3pt"/>
              </v:group>
            </v:group>
            <v:group id="_x0000_s2134" style="position:absolute;left:3924;top:10854;width:2700;height:1214" coordorigin="3924,10854" coordsize="2700,1214">
              <v:line id="_x0000_s2135" style="position:absolute" from="3924,10872" to="3924,12068" strokeweight="3pt">
                <v:stroke dashstyle="1 1"/>
              </v:line>
              <v:line id="_x0000_s2136" style="position:absolute" from="5274,10854" to="5274,12050" strokeweight="3pt">
                <v:stroke dashstyle="1 1"/>
              </v:line>
              <v:line id="_x0000_s2137" style="position:absolute" from="6624,10854" to="6624,12050" strokeweight="3pt">
                <v:stroke dashstyle="1 1"/>
              </v:line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1D1528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>
        <w:rPr>
          <w:rFonts w:ascii="Arial" w:hAnsi="Arial" w:cs="Arial"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21856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212090</wp:posOffset>
            </wp:positionV>
            <wp:extent cx="506095" cy="463550"/>
            <wp:effectExtent l="19050" t="0" r="8255" b="0"/>
            <wp:wrapNone/>
            <wp:docPr id="1091" name="Picture 1091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528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Γενικεύουμε:</w:t>
      </w:r>
      <w:r w:rsidR="001D1528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Πώς θα σκεφτούμε για να λύσουμε </w:t>
      </w:r>
    </w:p>
    <w:p w:rsidR="006D353B" w:rsidRDefault="001D1528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το πρόβλημα για τα 101 τετραγωνάκια;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Τι θα έπρεπε να κάνει η Στέλλα για το παιχνίδι της, αν έφτιαχνε ένα μοτίβο με 4 χρώματα; Συζητάμε.</w:t>
      </w:r>
    </w:p>
    <w:p w:rsidR="00B777F2" w:rsidRPr="00B777F2" w:rsidRDefault="004B4F26" w:rsidP="006D353B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695" type="#_x0000_t202" style="position:absolute;margin-left:0;margin-top:788.7pt;width:46.35pt;height:25.5pt;z-index:251829760;mso-wrap-style:none;mso-position-horizontal:center;mso-position-horizontal-relative:margin;mso-position-vertical-relative:page" fillcolor="#fc9" stroked="f">
            <v:textbox style="mso-next-textbox:#_x0000_s5695" inset="2mm,1mm,2mm,1mm">
              <w:txbxContent>
                <w:p w:rsidR="00291988" w:rsidRPr="00592B62" w:rsidRDefault="00291988" w:rsidP="0000377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40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94</w:t>
                  </w:r>
                </w:p>
              </w:txbxContent>
            </v:textbox>
            <w10:wrap anchorx="margin" anchory="page"/>
          </v:shape>
        </w:pict>
      </w:r>
      <w:r w:rsidRPr="004B4F26">
        <w:rPr>
          <w:rFonts w:ascii="Arial" w:hAnsi="Arial" w:cs="Arial"/>
          <w:noProof/>
          <w:sz w:val="36"/>
          <w:szCs w:val="56"/>
        </w:rPr>
        <w:pict>
          <v:group id="_x0000_s2139" style="position:absolute;margin-left:390.85pt;margin-top:.55pt;width:56.4pt;height:56.4pt;z-index:251523584" coordorigin="8694,2394" coordsize="1667,1667">
            <v:oval id="_x0000_s2140" style="position:absolute;left:8694;top:2394;width:1667;height:1667" fillcolor="#ff9" strokecolor="#ff9">
              <o:lock v:ext="edit" aspectratio="t"/>
            </v:oval>
            <v:group id="_x0000_s2141" style="position:absolute;left:9006;top:2726;width:1063;height:1021" coordorigin="9024,2780" coordsize="1063,1021">
              <v:rect id="_x0000_s2142" style="position:absolute;left:9024;top:2780;width:448;height:448" fillcolor="red" strokeweight="2.25pt">
                <o:lock v:ext="edit" aspectratio="t"/>
              </v:rect>
              <v:rect id="_x0000_s2143" style="position:absolute;left:9639;top:2780;width:448;height:448" fillcolor="#f90" strokeweight="2.25pt">
                <o:lock v:ext="edit" aspectratio="t"/>
              </v:rect>
              <v:rect id="_x0000_s2144" style="position:absolute;left:9054;top:3353;width:448;height:448" fillcolor="#36f" strokeweight="2.25pt">
                <o:lock v:ext="edit" aspectratio="t"/>
              </v:rect>
              <v:rect id="_x0000_s2145" style="position:absolute;left:9632;top:3348;width:448;height:448" fillcolor="#396" strokeweight="2.25pt">
                <o:lock v:ext="edit" aspectratio="t"/>
              </v:rect>
            </v:group>
          </v:group>
        </w:pict>
      </w:r>
      <w:r w:rsidR="001D1528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B777F2" w:rsidRDefault="00B777F2" w:rsidP="00B777F2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285210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lastRenderedPageBreak/>
        <w:t xml:space="preserve"> Εργασίες</w:t>
      </w:r>
      <w:r w:rsidRPr="00285210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003770" w:rsidRPr="00B777F2" w:rsidRDefault="00003770" w:rsidP="00B777F2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14"/>
          <w:lang w:val="el-GR"/>
        </w:rPr>
      </w:pPr>
    </w:p>
    <w:p w:rsidR="009A31B6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noProof/>
          <w:color w:val="3366FF"/>
          <w:sz w:val="40"/>
          <w:szCs w:val="60"/>
          <w:lang w:val="el-GR" w:eastAsia="el-GR"/>
        </w:rPr>
        <w:drawing>
          <wp:anchor distT="0" distB="0" distL="114300" distR="114300" simplePos="0" relativeHeight="251322880" behindDoc="0" locked="0" layoutInCell="1" allowOverlap="1">
            <wp:simplePos x="0" y="0"/>
            <wp:positionH relativeFrom="column">
              <wp:posOffset>241926</wp:posOffset>
            </wp:positionH>
            <wp:positionV relativeFrom="paragraph">
              <wp:posOffset>4692</wp:posOffset>
            </wp:positionV>
            <wp:extent cx="416408" cy="409433"/>
            <wp:effectExtent l="19050" t="0" r="2692" b="0"/>
            <wp:wrapNone/>
            <wp:docPr id="1122" name="Picture 112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8" cy="40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 w:cs="Arial"/>
          <w:b/>
          <w:bCs/>
          <w:color w:val="3366FF"/>
          <w:sz w:val="40"/>
          <w:szCs w:val="60"/>
          <w:lang w:val="el-GR"/>
        </w:rPr>
        <w:t>1)</w:t>
      </w:r>
      <w:r w:rsidRPr="00B777F2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bCs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Στο διασχολικό πρωτάθλημα ποδοσφαίρου, οι </w:t>
      </w:r>
      <w:r w:rsidR="009A31B6">
        <w:rPr>
          <w:rFonts w:ascii="Arial" w:hAnsi="Arial" w:cs="Arial"/>
          <w:b/>
          <w:sz w:val="36"/>
          <w:szCs w:val="56"/>
          <w:lang w:val="el-GR"/>
        </w:rPr>
        <w:t xml:space="preserve"> </w:t>
      </w:r>
    </w:p>
    <w:p w:rsidR="00B777F2" w:rsidRPr="00B777F2" w:rsidRDefault="009A31B6" w:rsidP="00B777F2">
      <w:pPr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ομάδες συναντιούνται ανά δύο, 2 φορές: μια φο</w:t>
      </w:r>
      <w:r>
        <w:rPr>
          <w:rFonts w:ascii="Arial" w:hAnsi="Arial" w:cs="Arial"/>
          <w:b/>
          <w:sz w:val="36"/>
          <w:szCs w:val="56"/>
          <w:lang w:val="el-GR"/>
        </w:rPr>
        <w:t>-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ρά στο γήπεδο </w:t>
      </w:r>
      <w:r>
        <w:rPr>
          <w:rFonts w:ascii="Arial" w:hAnsi="Arial" w:cs="Arial"/>
          <w:b/>
          <w:sz w:val="36"/>
          <w:szCs w:val="56"/>
          <w:lang w:val="el-GR"/>
        </w:rPr>
        <w:t xml:space="preserve">της μιας και μια στο γήπεδο της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άλλης ομάδας. Οργανώνουμε τα στοιχεία στον επόμενο πίνα</w:t>
      </w:r>
      <w:r>
        <w:rPr>
          <w:rFonts w:ascii="Arial" w:hAnsi="Arial" w:cs="Arial"/>
          <w:b/>
          <w:sz w:val="36"/>
          <w:szCs w:val="56"/>
          <w:lang w:val="el-GR"/>
        </w:rPr>
        <w:t>-κα και υπολογί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ζουμε πόσες θα είναι συνολικά οι συνα</w:t>
      </w:r>
      <w:r>
        <w:rPr>
          <w:rFonts w:ascii="Arial" w:hAnsi="Arial" w:cs="Arial"/>
          <w:b/>
          <w:sz w:val="36"/>
          <w:szCs w:val="56"/>
          <w:lang w:val="el-GR"/>
        </w:rPr>
        <w:t>-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ντή</w:t>
      </w:r>
      <w:r>
        <w:rPr>
          <w:rFonts w:ascii="Arial" w:hAnsi="Arial" w:cs="Arial"/>
          <w:b/>
          <w:sz w:val="36"/>
          <w:szCs w:val="56"/>
          <w:lang w:val="el-GR"/>
        </w:rPr>
        <w:t>σεις των δύο ομάδων.</w:t>
      </w:r>
    </w:p>
    <w:p w:rsidR="00B777F2" w:rsidRPr="00B777F2" w:rsidRDefault="00B777F2" w:rsidP="00B777F2">
      <w:pPr>
        <w:rPr>
          <w:rFonts w:ascii="Arial" w:hAnsi="Arial" w:cs="Arial"/>
          <w:b/>
          <w:sz w:val="14"/>
          <w:lang w:val="el-GR"/>
        </w:rPr>
      </w:pPr>
    </w:p>
    <w:p w:rsidR="00B777F2" w:rsidRPr="00B777F2" w:rsidRDefault="00B777F2" w:rsidP="00B777F2">
      <w:pPr>
        <w:shd w:val="clear" w:color="auto" w:fill="9BDC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9BDC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9BDC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9BDCFF"/>
        <w:rPr>
          <w:rFonts w:ascii="Arial" w:hAnsi="Arial" w:cs="Arial"/>
          <w:b/>
          <w:bCs/>
          <w:sz w:val="36"/>
          <w:szCs w:val="56"/>
          <w:lang w:val="el-GR"/>
        </w:rPr>
      </w:pPr>
    </w:p>
    <w:tbl>
      <w:tblPr>
        <w:tblpPr w:leftFromText="180" w:rightFromText="180" w:vertAnchor="page" w:horzAnchor="margin" w:tblpY="7008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2156"/>
        <w:gridCol w:w="1882"/>
        <w:gridCol w:w="1882"/>
        <w:gridCol w:w="1882"/>
        <w:gridCol w:w="1882"/>
      </w:tblGrid>
      <w:tr w:rsidR="009A31B6" w:rsidRPr="00B777F2" w:rsidTr="009A31B6">
        <w:trPr>
          <w:trHeight w:val="699"/>
        </w:trPr>
        <w:tc>
          <w:tcPr>
            <w:tcW w:w="2156" w:type="dxa"/>
          </w:tcPr>
          <w:p w:rsidR="009A31B6" w:rsidRPr="00B777F2" w:rsidRDefault="004B4F26" w:rsidP="009A31B6">
            <w:pPr>
              <w:rPr>
                <w:rFonts w:ascii="Arial" w:hAnsi="Arial" w:cs="Arial"/>
                <w:noProof/>
                <w:sz w:val="36"/>
                <w:szCs w:val="56"/>
                <w:lang w:val="el-GR"/>
              </w:rPr>
            </w:pPr>
            <w:r w:rsidRPr="004B4F26">
              <w:rPr>
                <w:rFonts w:ascii="Arial" w:hAnsi="Arial" w:cs="Arial"/>
                <w:noProof/>
                <w:sz w:val="36"/>
                <w:szCs w:val="56"/>
              </w:rPr>
              <w:pict>
                <v:line id="_x0000_s5692" style="position:absolute;z-index:251827712" from="-1.35pt,.55pt" to="106.85pt,46.35pt" strokeweight="2.25pt"/>
              </w:pict>
            </w:r>
          </w:p>
          <w:p w:rsidR="009A31B6" w:rsidRPr="00B777F2" w:rsidRDefault="009A31B6" w:rsidP="009A31B6">
            <w:pPr>
              <w:rPr>
                <w:rFonts w:ascii="Arial" w:hAnsi="Arial" w:cs="Arial"/>
                <w:sz w:val="36"/>
                <w:szCs w:val="56"/>
                <w:lang w:val="el-GR"/>
              </w:rPr>
            </w:pPr>
          </w:p>
        </w:tc>
        <w:tc>
          <w:tcPr>
            <w:tcW w:w="1882" w:type="dxa"/>
            <w:shd w:val="clear" w:color="auto" w:fill="CCFFFF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1ο σχολείο</w:t>
            </w:r>
          </w:p>
        </w:tc>
        <w:tc>
          <w:tcPr>
            <w:tcW w:w="1882" w:type="dxa"/>
            <w:shd w:val="clear" w:color="auto" w:fill="CCFFFF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2ο σχολείο</w:t>
            </w:r>
          </w:p>
        </w:tc>
        <w:tc>
          <w:tcPr>
            <w:tcW w:w="1882" w:type="dxa"/>
            <w:shd w:val="clear" w:color="auto" w:fill="CCFFFF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3ο σχολείο</w:t>
            </w:r>
          </w:p>
        </w:tc>
        <w:tc>
          <w:tcPr>
            <w:tcW w:w="1882" w:type="dxa"/>
            <w:shd w:val="clear" w:color="auto" w:fill="CCFFFF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4ο σχολείο</w:t>
            </w:r>
          </w:p>
        </w:tc>
      </w:tr>
      <w:tr w:rsidR="009A31B6" w:rsidRPr="00B777F2" w:rsidTr="009A31B6">
        <w:trPr>
          <w:trHeight w:hRule="exact" w:val="615"/>
        </w:trPr>
        <w:tc>
          <w:tcPr>
            <w:tcW w:w="2156" w:type="dxa"/>
            <w:shd w:val="clear" w:color="auto" w:fill="CCFFCC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1ο σχολείο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FF0000"/>
                <w:sz w:val="36"/>
                <w:szCs w:val="56"/>
              </w:rPr>
              <w:t>Χ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color w:val="3366FF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color w:val="3366FF"/>
                <w:sz w:val="40"/>
                <w:szCs w:val="60"/>
              </w:rPr>
              <w:sym w:font="Wingdings 2" w:char="F050"/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</w:tr>
      <w:tr w:rsidR="009A31B6" w:rsidRPr="00B777F2" w:rsidTr="009A31B6">
        <w:trPr>
          <w:trHeight w:hRule="exact" w:val="615"/>
        </w:trPr>
        <w:tc>
          <w:tcPr>
            <w:tcW w:w="2156" w:type="dxa"/>
            <w:shd w:val="clear" w:color="auto" w:fill="CCFFCC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2ο σχολείο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</w:tr>
      <w:tr w:rsidR="009A31B6" w:rsidRPr="00B777F2" w:rsidTr="009A31B6">
        <w:trPr>
          <w:trHeight w:hRule="exact" w:val="615"/>
        </w:trPr>
        <w:tc>
          <w:tcPr>
            <w:tcW w:w="2156" w:type="dxa"/>
            <w:shd w:val="clear" w:color="auto" w:fill="CCFFCC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3ο σχολείο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</w:tr>
      <w:tr w:rsidR="009A31B6" w:rsidRPr="00B777F2" w:rsidTr="009A31B6">
        <w:trPr>
          <w:trHeight w:hRule="exact" w:val="615"/>
        </w:trPr>
        <w:tc>
          <w:tcPr>
            <w:tcW w:w="2156" w:type="dxa"/>
            <w:shd w:val="clear" w:color="auto" w:fill="CCFFCC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4ο σχολείο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  <w:tc>
          <w:tcPr>
            <w:tcW w:w="1882" w:type="dxa"/>
          </w:tcPr>
          <w:p w:rsidR="009A31B6" w:rsidRPr="00B777F2" w:rsidRDefault="009A31B6" w:rsidP="009A31B6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…..</w:t>
            </w:r>
          </w:p>
        </w:tc>
      </w:tr>
    </w:tbl>
    <w:p w:rsidR="009A31B6" w:rsidRDefault="009A31B6" w:rsidP="00B777F2">
      <w:pPr>
        <w:rPr>
          <w:rFonts w:ascii="Arial" w:hAnsi="Arial" w:cs="Arial"/>
          <w:b/>
          <w:bCs/>
          <w:noProof/>
          <w:color w:val="3366FF"/>
          <w:sz w:val="40"/>
          <w:szCs w:val="60"/>
          <w:lang w:val="el-GR"/>
        </w:rPr>
      </w:pPr>
    </w:p>
    <w:p w:rsidR="009A31B6" w:rsidRDefault="009A31B6" w:rsidP="00B777F2">
      <w:pPr>
        <w:rPr>
          <w:rFonts w:ascii="Arial" w:hAnsi="Arial" w:cs="Arial"/>
          <w:b/>
          <w:bCs/>
          <w:noProof/>
          <w:color w:val="3366FF"/>
          <w:sz w:val="40"/>
          <w:szCs w:val="60"/>
          <w:lang w:val="el-GR"/>
        </w:rPr>
      </w:pPr>
    </w:p>
    <w:p w:rsidR="009A31B6" w:rsidRDefault="009A31B6" w:rsidP="00003770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noProof/>
          <w:color w:val="3366FF"/>
          <w:sz w:val="40"/>
          <w:szCs w:val="60"/>
          <w:lang w:val="el-GR"/>
        </w:rPr>
        <w:t>2)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Μια μεγάλη καλλιεργήσιμη έκταση στο Θεσσαλικό κάμπο έχει σχήμα ορθογωνίου παραλληλογράμμου και περίμετρο </w:t>
      </w:r>
      <w:smartTag w:uri="urn:schemas-microsoft-com:office:smarttags" w:element="metricconverter">
        <w:smartTagPr>
          <w:attr w:name="ProductID" w:val="4.492 μ."/>
        </w:smartTagPr>
        <w:r w:rsidRPr="00B777F2">
          <w:rPr>
            <w:rFonts w:ascii="Arial" w:hAnsi="Arial" w:cs="Arial"/>
            <w:b/>
            <w:sz w:val="36"/>
            <w:szCs w:val="56"/>
            <w:lang w:val="el-GR"/>
          </w:rPr>
          <w:t>4.492 μ.</w:t>
        </w:r>
      </w:smartTag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Η μια του διάσταση έχει μήκος 1.496μ. Πόσο μήκος έχει η άλλη του διάσταση; Φτιάχνω ένα πρόχ</w:t>
      </w:r>
      <w:r>
        <w:rPr>
          <w:rFonts w:ascii="Arial" w:hAnsi="Arial" w:cs="Arial"/>
          <w:b/>
          <w:sz w:val="36"/>
          <w:szCs w:val="56"/>
          <w:lang w:val="el-GR"/>
        </w:rPr>
        <w:t>ειρο σχεδιάγραμμα για να με βοη</w:t>
      </w:r>
      <w:r w:rsidRPr="00B777F2">
        <w:rPr>
          <w:rFonts w:ascii="Arial" w:hAnsi="Arial" w:cs="Arial"/>
          <w:b/>
          <w:sz w:val="36"/>
          <w:szCs w:val="56"/>
          <w:lang w:val="el-GR"/>
        </w:rPr>
        <w:t>θήσει στην επίλυση του προβλήματος</w:t>
      </w:r>
      <w:r w:rsidR="00003770">
        <w:rPr>
          <w:rFonts w:ascii="Arial" w:hAnsi="Arial" w:cs="Arial"/>
          <w:b/>
          <w:sz w:val="36"/>
          <w:szCs w:val="56"/>
          <w:lang w:val="el-GR"/>
        </w:rPr>
        <w:t>.</w:t>
      </w:r>
    </w:p>
    <w:p w:rsidR="00003770" w:rsidRPr="00003770" w:rsidRDefault="004B4F26" w:rsidP="00003770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696" type="#_x0000_t202" style="position:absolute;margin-left:0;margin-top:788.7pt;width:46.35pt;height:25.5pt;z-index:251830784;mso-wrap-style:none;mso-position-horizontal:center;mso-position-horizontal-relative:margin;mso-position-vertical-relative:page" fillcolor="#fc9" stroked="f">
            <v:textbox style="mso-next-textbox:#_x0000_s5696" inset="2mm,1mm,2mm,1mm">
              <w:txbxContent>
                <w:p w:rsidR="00291988" w:rsidRPr="00592B62" w:rsidRDefault="00291988" w:rsidP="0000377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41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95</w:t>
                  </w:r>
                </w:p>
              </w:txbxContent>
            </v:textbox>
            <w10:wrap anchorx="margin" anchory="page"/>
          </v:shape>
        </w:pict>
      </w:r>
      <w:r w:rsidR="00003770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B777F2" w:rsidRP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10"/>
          <w:szCs w:val="20"/>
          <w:lang w:val="el-GR"/>
        </w:rPr>
      </w:pPr>
    </w:p>
    <w:p w:rsidR="00B777F2" w:rsidRPr="00B777F2" w:rsidRDefault="00B777F2" w:rsidP="00B777F2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9A31B6" w:rsidRDefault="009A31B6" w:rsidP="009A31B6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9B5FBF" w:rsidRDefault="009B5FBF" w:rsidP="009A31B6">
      <w:pPr>
        <w:shd w:val="clear" w:color="auto" w:fill="FFFFFF"/>
        <w:rPr>
          <w:rFonts w:ascii="Arial" w:hAnsi="Arial" w:cs="Arial"/>
          <w:b/>
          <w:color w:val="FFFFFF"/>
          <w:sz w:val="36"/>
          <w:szCs w:val="56"/>
          <w:shd w:val="clear" w:color="auto" w:fill="FF0000"/>
          <w:lang w:val="el-GR"/>
        </w:rPr>
      </w:pPr>
    </w:p>
    <w:p w:rsidR="00B777F2" w:rsidRPr="009A31B6" w:rsidRDefault="00B777F2" w:rsidP="009A31B6">
      <w:pPr>
        <w:shd w:val="clear" w:color="auto" w:fill="FFFFFF"/>
        <w:rPr>
          <w:rFonts w:ascii="Arial" w:hAnsi="Arial" w:cs="Arial"/>
          <w:sz w:val="2"/>
          <w:szCs w:val="56"/>
          <w:lang w:val="el-GR"/>
        </w:rPr>
      </w:pPr>
      <w:r w:rsidRPr="00285210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285210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Σε ένα σύνθετο πρόβλημα μας βοηθά: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να </w:t>
      </w:r>
      <w:r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οργανώνουμε</w:t>
      </w:r>
      <w:r w:rsidR="00FC04B9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και να παρου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σιάζουμε τις </w:t>
      </w:r>
      <w:r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πληρο</w:t>
      </w:r>
      <w:r w:rsidR="00003770"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-</w:t>
      </w:r>
      <w:r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 xml:space="preserve">φορίες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του προβλήματος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να </w:t>
      </w:r>
      <w:r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αναλύουμε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το πρόβλημα σε επιμέρους</w:t>
      </w:r>
      <w:r w:rsidR="009A31B6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  <w:r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απλού</w:t>
      </w:r>
      <w:r w:rsidR="00003770"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-</w:t>
      </w:r>
      <w:r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στερα</w:t>
      </w:r>
      <w:r w:rsidR="009A31B6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προβλή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ματα</w:t>
      </w: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2"/>
          <w:szCs w:val="4"/>
          <w:lang w:val="el-GR"/>
        </w:rPr>
      </w:pPr>
    </w:p>
    <w:p w:rsidR="00B777F2" w:rsidRPr="00285210" w:rsidRDefault="00B777F2" w:rsidP="00B777F2">
      <w:pPr>
        <w:shd w:val="clear" w:color="auto" w:fill="FFFF99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να σκεφτόμαστε μια πιο </w:t>
      </w:r>
      <w:r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απλή περίπτωση.</w:t>
      </w:r>
    </w:p>
    <w:p w:rsidR="00B777F2" w:rsidRPr="00285210" w:rsidRDefault="00B777F2" w:rsidP="00B777F2">
      <w:pPr>
        <w:shd w:val="clear" w:color="auto" w:fill="FFFFFF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2149" style="position:absolute;margin-left:246.7pt;margin-top:.95pt;width:199.9pt;height:67.15pt;z-index:251524608" coordorigin="5348,7701" coordsize="5387,1809">
            <v:shape id="_x0000_s2150" type="#_x0000_t75" style="position:absolute;left:7929;top:7701;width:2806;height:1809">
              <v:imagedata r:id="rId25" o:title="5-9" gain="74473f"/>
            </v:shape>
            <v:shape id="_x0000_s2151" type="#_x0000_t202" style="position:absolute;left:5348;top:7719;width:5265;height:1620" filled="f" strokecolor="#396" strokeweight="1.5pt">
              <v:textbox style="mso-next-textbox:#_x0000_s2151">
                <w:txbxContent>
                  <w:p w:rsidR="00291988" w:rsidRPr="0041306E" w:rsidRDefault="00291988" w:rsidP="00B777F2"/>
                  <w:p w:rsidR="00291988" w:rsidRPr="00003770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</w:t>
                    </w:r>
                    <w:r w:rsidRPr="00003770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γ΄ τεύχος</w:t>
                    </w:r>
                    <w:r w:rsidRPr="00003770">
                      <w:rPr>
                        <w:rFonts w:ascii="Arial" w:hAnsi="Arial" w:cs="Arial"/>
                        <w:b/>
                        <w:sz w:val="20"/>
                        <w:szCs w:val="56"/>
                      </w:rPr>
                      <w:t xml:space="preserve"> </w:t>
                    </w:r>
                    <w:r w:rsidRPr="00003770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57</w:t>
                    </w:r>
                    <w:r w:rsidRPr="00003770"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61</w:t>
                    </w:r>
                  </w:p>
                  <w:p w:rsidR="00291988" w:rsidRDefault="00291988"/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4B4F26" w:rsidP="00B777F2">
      <w:pPr>
        <w:tabs>
          <w:tab w:val="left" w:pos="198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2152" style="position:absolute;margin-left:301.65pt;margin-top:10.6pt;width:154.85pt;height:19.85pt;z-index:251525632" coordorigin="7254,10655" coordsize="3097,397">
            <v:oval id="_x0000_s2153" style="position:absolute;left:8334;top:10655;width:397;height:397;rotation:-90" fillcolor="#fc0" strokeweight="2.25pt"/>
            <v:oval id="_x0000_s2154" style="position:absolute;left:7254;top:10655;width:397;height:397;rotation:-90" strokeweight="2.25pt"/>
            <v:oval id="_x0000_s2155" style="position:absolute;left:8874;top:10655;width:397;height:397;rotation:-90" filled="f" fillcolor="#f60" strokeweight="2.25pt"/>
            <v:oval id="_x0000_s2156" style="position:absolute;left:9414;top:10655;width:397;height:397;rotation:-90" fillcolor="red" strokeweight="2.25pt"/>
            <v:oval id="_x0000_s2157" style="position:absolute;left:7794;top:10655;width:397;height:397;rotation:-90" fillcolor="#0cf" strokeweight="2.25pt"/>
            <v:oval id="_x0000_s2158" style="position:absolute;left:9954;top:10655;width:397;height:397;rotation:-90" fillcolor="#396" strokeweight="2.25pt"/>
          </v:group>
        </w:pict>
      </w:r>
    </w:p>
    <w:p w:rsidR="00B777F2" w:rsidRPr="00B777F2" w:rsidRDefault="004B4F26" w:rsidP="00003770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shape id="_x0000_s5697" type="#_x0000_t202" style="position:absolute;margin-left:0;margin-top:788.7pt;width:46.35pt;height:25.5pt;z-index:251831808;mso-wrap-style:none;mso-position-horizontal:center;mso-position-horizontal-relative:margin;mso-position-vertical-relative:page" fillcolor="#fc9" stroked="f">
            <v:textbox style="mso-next-textbox:#_x0000_s5697" inset="2mm,1mm,2mm,1mm">
              <w:txbxContent>
                <w:p w:rsidR="00291988" w:rsidRPr="00592B62" w:rsidRDefault="00291988" w:rsidP="0000377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42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95</w:t>
                  </w:r>
                </w:p>
              </w:txbxContent>
            </v:textbox>
            <w10:wrap anchorx="margin" anchory="page"/>
          </v:shape>
        </w:pict>
      </w:r>
      <w:r w:rsidR="00003770">
        <w:rPr>
          <w:rFonts w:ascii="Arial" w:hAnsi="Arial" w:cs="Arial"/>
          <w:sz w:val="36"/>
          <w:szCs w:val="56"/>
          <w:lang w:val="el-GR"/>
        </w:rPr>
        <w:br w:type="page"/>
      </w:r>
    </w:p>
    <w:p w:rsidR="00B777F2" w:rsidRPr="00285210" w:rsidRDefault="004B4F26" w:rsidP="00B777F2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rPr>
          <w:rFonts w:ascii="Tahoma" w:hAnsi="Tahoma" w:cs="Tahoma"/>
          <w:b/>
          <w:color w:val="0000FF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64"/>
        </w:rPr>
        <w:lastRenderedPageBreak/>
        <w:pict>
          <v:shape id="_x0000_s2162" type="#_x0000_t202" style="position:absolute;margin-left:8.15pt;margin-top:-2.05pt;width:54.4pt;height:53.35pt;z-index:251526656" filled="f" fillcolor="#36f" stroked="f" strokecolor="red">
            <v:textbox style="mso-next-textbox:#_x0000_s2162" inset="0,,0">
              <w:txbxContent>
                <w:p w:rsidR="00291988" w:rsidRPr="00285210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0000FF"/>
                      <w:sz w:val="112"/>
                      <w:szCs w:val="112"/>
                      <w:lang w:val="en-US"/>
                    </w:rPr>
                  </w:pPr>
                  <w:r w:rsidRPr="00285210">
                    <w:rPr>
                      <w:rFonts w:ascii="Tahoma" w:hAnsi="Tahoma" w:cs="Tahoma"/>
                      <w:b/>
                      <w:color w:val="0000FF"/>
                      <w:sz w:val="56"/>
                      <w:szCs w:val="112"/>
                    </w:rPr>
                    <w:t>39</w:t>
                  </w:r>
                </w:p>
              </w:txbxContent>
            </v:textbox>
          </v:shape>
        </w:pict>
      </w:r>
      <w:r w:rsidR="00B777F2" w:rsidRPr="00B777F2">
        <w:rPr>
          <w:rFonts w:ascii="Arial" w:hAnsi="Arial" w:cs="Arial"/>
          <w:b/>
          <w:color w:val="3366FF"/>
          <w:sz w:val="40"/>
          <w:szCs w:val="64"/>
          <w:lang w:val="el-GR"/>
        </w:rPr>
        <w:tab/>
      </w:r>
      <w:r w:rsidR="00B777F2" w:rsidRPr="00285210">
        <w:rPr>
          <w:rFonts w:ascii="Tahoma" w:hAnsi="Tahoma" w:cs="Tahoma"/>
          <w:b/>
          <w:color w:val="0000FF"/>
          <w:sz w:val="40"/>
          <w:szCs w:val="64"/>
          <w:lang w:val="el-GR"/>
        </w:rPr>
        <w:t>Εκτιμώ και υπολογίζω</w:t>
      </w:r>
      <w:r w:rsidR="00003770" w:rsidRPr="00285210">
        <w:rPr>
          <w:rFonts w:ascii="Tahoma" w:hAnsi="Tahoma" w:cs="Tahoma"/>
          <w:b/>
          <w:color w:val="0000FF"/>
          <w:sz w:val="40"/>
          <w:szCs w:val="64"/>
          <w:lang w:val="el-GR"/>
        </w:rPr>
        <w:t xml:space="preserve"> </w:t>
      </w:r>
      <w:r w:rsidR="00B777F2" w:rsidRPr="00285210">
        <w:rPr>
          <w:rFonts w:ascii="Tahoma" w:hAnsi="Tahoma" w:cs="Tahoma"/>
          <w:b/>
          <w:color w:val="0000FF"/>
          <w:sz w:val="40"/>
          <w:szCs w:val="64"/>
          <w:lang w:val="el-GR"/>
        </w:rPr>
        <w:t xml:space="preserve">με το νου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285210" w:rsidRDefault="00B777F2" w:rsidP="00003770">
      <w:pPr>
        <w:shd w:val="clear" w:color="auto" w:fill="FFFFFF"/>
        <w:jc w:val="center"/>
        <w:rPr>
          <w:rFonts w:ascii="Tahoma" w:hAnsi="Tahoma" w:cs="Tahoma"/>
          <w:b/>
          <w:color w:val="FF0000"/>
          <w:sz w:val="40"/>
          <w:szCs w:val="60"/>
          <w:lang w:val="el-GR"/>
        </w:rPr>
      </w:pPr>
      <w:r w:rsidRPr="00285210">
        <w:rPr>
          <w:rFonts w:ascii="Tahoma" w:hAnsi="Tahoma" w:cs="Tahoma"/>
          <w:b/>
          <w:color w:val="FF0000"/>
          <w:sz w:val="40"/>
          <w:szCs w:val="60"/>
          <w:lang w:val="el-GR"/>
        </w:rPr>
        <w:t>Στατιστικά στοιχεία για τους μαθητές του δημοτικού</w:t>
      </w:r>
    </w:p>
    <w:p w:rsidR="00B777F2" w:rsidRPr="00B777F2" w:rsidRDefault="00003770" w:rsidP="00B777F2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  <w:r>
        <w:rPr>
          <w:rFonts w:ascii="Arial" w:hAnsi="Arial" w:cs="Arial"/>
          <w:b/>
          <w:noProof/>
          <w:sz w:val="16"/>
          <w:szCs w:val="28"/>
          <w:lang w:val="el-GR" w:eastAsia="el-GR"/>
        </w:rPr>
        <w:drawing>
          <wp:anchor distT="0" distB="0" distL="114300" distR="114300" simplePos="0" relativeHeight="25132390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14605</wp:posOffset>
            </wp:positionV>
            <wp:extent cx="376555" cy="395605"/>
            <wp:effectExtent l="19050" t="0" r="4445" b="0"/>
            <wp:wrapNone/>
            <wp:docPr id="1137" name="Picture 1137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772" w:rsidRDefault="00B777F2" w:rsidP="00B777F2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 </w:t>
      </w:r>
      <w:r w:rsidR="00A4777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Σε τι μας χρησιμεύει η γραφική απεικόνιση των </w:t>
      </w:r>
      <w:r w:rsidR="00A4777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</w:t>
      </w:r>
    </w:p>
    <w:p w:rsidR="00B777F2" w:rsidRPr="00B777F2" w:rsidRDefault="00A47772" w:rsidP="00B777F2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  </w:t>
      </w:r>
      <w:r w:rsidR="00B777F2"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δεδομένων, π.χ., με ραβδόγραμμα;</w:t>
      </w:r>
    </w:p>
    <w:p w:rsidR="00B777F2" w:rsidRPr="00B777F2" w:rsidRDefault="00B777F2" w:rsidP="00B777F2">
      <w:pPr>
        <w:ind w:left="29"/>
        <w:rPr>
          <w:rFonts w:ascii="Arial" w:hAnsi="Arial" w:cs="Arial"/>
          <w:b/>
          <w:sz w:val="6"/>
          <w:szCs w:val="16"/>
          <w:lang w:val="el-GR"/>
        </w:rPr>
      </w:pPr>
    </w:p>
    <w:p w:rsidR="003B7FF1" w:rsidRDefault="003B7FF1" w:rsidP="003B7FF1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u w:val="single"/>
          <w:lang w:val="el-GR"/>
        </w:rPr>
      </w:pPr>
    </w:p>
    <w:p w:rsidR="003B7FF1" w:rsidRPr="00285210" w:rsidRDefault="00B14CAE" w:rsidP="003B7FF1">
      <w:pPr>
        <w:shd w:val="clear" w:color="auto" w:fill="FFFFFF"/>
        <w:jc w:val="center"/>
        <w:rPr>
          <w:rFonts w:ascii="Tahoma" w:hAnsi="Tahoma" w:cs="Tahoma"/>
          <w:b/>
          <w:sz w:val="36"/>
          <w:szCs w:val="56"/>
          <w:lang w:val="el-GR"/>
        </w:rPr>
      </w:pPr>
      <w:r>
        <w:rPr>
          <w:rFonts w:ascii="Tahoma" w:hAnsi="Tahoma" w:cs="Tahoma"/>
          <w:b/>
          <w:sz w:val="36"/>
          <w:szCs w:val="56"/>
          <w:lang w:val="el-GR"/>
        </w:rPr>
        <w:t xml:space="preserve">     </w:t>
      </w:r>
      <w:r w:rsidR="003B7FF1" w:rsidRPr="00285210">
        <w:rPr>
          <w:rFonts w:ascii="Tahoma" w:hAnsi="Tahoma" w:cs="Tahoma"/>
          <w:b/>
          <w:sz w:val="36"/>
          <w:szCs w:val="56"/>
          <w:lang w:val="el-GR"/>
        </w:rPr>
        <w:t>ΕΓΓΡΑΦΕΣ ΜΑΘΗΤΩΝ ΣΕ ΔΗΜΟΣΙΑ ΣΧΟΛΕΙΑ</w:t>
      </w:r>
    </w:p>
    <w:p w:rsidR="00B777F2" w:rsidRPr="00285210" w:rsidRDefault="004B4F26" w:rsidP="003B7FF1">
      <w:pPr>
        <w:shd w:val="clear" w:color="auto" w:fill="FFFFFF"/>
        <w:jc w:val="center"/>
        <w:rPr>
          <w:rFonts w:ascii="Tahoma" w:hAnsi="Tahoma" w:cs="Tahoma"/>
          <w:b/>
          <w:sz w:val="36"/>
          <w:szCs w:val="56"/>
          <w:lang w:val="el-GR"/>
        </w:rPr>
      </w:pPr>
      <w:r w:rsidRPr="004B4F26">
        <w:rPr>
          <w:rFonts w:ascii="Tahoma" w:hAnsi="Tahoma" w:cs="Tahoma"/>
          <w:b/>
          <w:noProof/>
          <w:sz w:val="36"/>
          <w:szCs w:val="56"/>
          <w:lang w:val="en-US" w:eastAsia="en-US"/>
        </w:rPr>
        <w:pict>
          <v:shape id="_x0000_s6822" type="#_x0000_t202" style="position:absolute;left:0;text-align:left;margin-left:364.5pt;margin-top:20.8pt;width:13.55pt;height:14.95pt;z-index:252173824" fillcolor="#b8cce4 [1300]">
            <v:textbox>
              <w:txbxContent>
                <w:p w:rsidR="00291988" w:rsidRDefault="00291988"/>
              </w:txbxContent>
            </v:textbox>
          </v:shape>
        </w:pict>
      </w:r>
      <w:r w:rsidRPr="004B4F26">
        <w:rPr>
          <w:rFonts w:ascii="Tahoma" w:hAnsi="Tahoma" w:cs="Tahoma"/>
          <w:b/>
          <w:noProof/>
          <w:sz w:val="36"/>
          <w:szCs w:val="56"/>
          <w:lang w:val="en-US" w:eastAsia="en-US"/>
        </w:rPr>
        <w:pict>
          <v:shape id="_x0000_s6819" type="#_x0000_t202" style="position:absolute;left:0;text-align:left;margin-left:359.65pt;margin-top:10.65pt;width:114.05pt;height:67.2pt;z-index:252171776">
            <v:textbox style="mso-next-textbox:#_x0000_s6819">
              <w:txbxContent>
                <w:p w:rsidR="00291988" w:rsidRPr="00B14CAE" w:rsidRDefault="00291988" w:rsidP="00B14CAE">
                  <w:pPr>
                    <w:ind w:left="360"/>
                    <w:rPr>
                      <w:lang w:val="el-GR"/>
                    </w:rPr>
                  </w:pPr>
                  <w:r>
                    <w:rPr>
                      <w:rFonts w:ascii="Arial" w:hAnsi="Arial" w:cs="Arial"/>
                      <w:sz w:val="36"/>
                      <w:lang w:val="el-GR"/>
                    </w:rPr>
                    <w:t xml:space="preserve"> </w:t>
                  </w:r>
                  <w:r w:rsidRPr="00B14CAE">
                    <w:rPr>
                      <w:rFonts w:ascii="Arial" w:hAnsi="Arial" w:cs="Arial"/>
                      <w:sz w:val="36"/>
                      <w:lang w:val="el-GR"/>
                    </w:rPr>
                    <w:t>Αγόρια</w:t>
                  </w:r>
                </w:p>
                <w:p w:rsidR="00291988" w:rsidRDefault="00291988">
                  <w:pPr>
                    <w:rPr>
                      <w:lang w:val="el-GR"/>
                    </w:rPr>
                  </w:pPr>
                </w:p>
                <w:p w:rsidR="00291988" w:rsidRPr="00B14CAE" w:rsidRDefault="00291988">
                  <w:pPr>
                    <w:rPr>
                      <w:rFonts w:ascii="Arial" w:hAnsi="Arial" w:cs="Arial"/>
                      <w:sz w:val="36"/>
                      <w:lang w:val="el-GR"/>
                    </w:rPr>
                  </w:pPr>
                  <w:r>
                    <w:rPr>
                      <w:lang w:val="el-GR"/>
                    </w:rPr>
                    <w:t xml:space="preserve">        </w:t>
                  </w:r>
                  <w:r w:rsidRPr="00B14CAE">
                    <w:rPr>
                      <w:rFonts w:ascii="Arial" w:hAnsi="Arial" w:cs="Arial"/>
                      <w:sz w:val="36"/>
                      <w:lang w:val="el-GR"/>
                    </w:rPr>
                    <w:t>Κορίτσια</w:t>
                  </w:r>
                </w:p>
              </w:txbxContent>
            </v:textbox>
          </v:shape>
        </w:pict>
      </w:r>
      <w:r w:rsidR="00B14CAE">
        <w:rPr>
          <w:rFonts w:ascii="Tahoma" w:hAnsi="Tahoma" w:cs="Tahoma"/>
          <w:b/>
          <w:sz w:val="36"/>
          <w:szCs w:val="56"/>
          <w:lang w:val="el-GR"/>
        </w:rPr>
        <w:t xml:space="preserve">           </w:t>
      </w:r>
      <w:r w:rsidR="003B7FF1" w:rsidRPr="00285210">
        <w:rPr>
          <w:rFonts w:ascii="Tahoma" w:hAnsi="Tahoma" w:cs="Tahoma"/>
          <w:b/>
          <w:sz w:val="36"/>
          <w:szCs w:val="56"/>
          <w:lang w:val="el-GR"/>
        </w:rPr>
        <w:t>2001-2002</w:t>
      </w: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4B4F26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820" type="#_x0000_t202" style="position:absolute;margin-left:364.5pt;margin-top:8.3pt;width:13.55pt;height:14.05pt;z-index:252172800" fillcolor="#fabf8f [1945]">
            <v:textbox style="mso-next-textbox:#_x0000_s6820">
              <w:txbxContent>
                <w:p w:rsidR="00291988" w:rsidRDefault="00291988"/>
              </w:txbxContent>
            </v:textbox>
          </v:shape>
        </w:pict>
      </w:r>
    </w:p>
    <w:p w:rsidR="00A47772" w:rsidRDefault="004B4F26" w:rsidP="009834C5">
      <w:pPr>
        <w:ind w:left="-142" w:right="62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Tahoma" w:hAnsi="Tahoma" w:cs="Tahoma"/>
          <w:b/>
          <w:noProof/>
          <w:sz w:val="36"/>
          <w:szCs w:val="56"/>
          <w:lang w:val="en-US" w:eastAsia="en-US"/>
        </w:rPr>
        <w:pict>
          <v:group id="_x0000_s5698" style="position:absolute;left:0;text-align:left;margin-left:3.15pt;margin-top:19.7pt;width:475.95pt;height:291.5pt;z-index:251832832" coordorigin="1141,2304" coordsize="11063,7200">
            <v:shape id="_x0000_s5699" type="#_x0000_t136" style="position:absolute;left:-419;top:6729;width:3525;height:405;rotation:270" fillcolor="black">
              <v:shadow color="#868686"/>
              <v:textpath style="font-family:&quot;Arial&quot;;font-size:18pt;v-text-kern:t" trim="t" fitpath="t" string="ΑΡΙΘΜΟΣ ΜΑΘΗΤΩΝ"/>
            </v:shape>
            <v:group id="_x0000_s5700" style="position:absolute;left:1944;top:2304;width:10260;height:7200" coordorigin="1944,2304" coordsize="10260,7200">
              <v:group id="_x0000_s5701" style="position:absolute;left:1944;top:2304;width:10260;height:7200" coordorigin="1746,3186" coordsize="10260,7200">
                <v:shape id="_x0000_s5702" type="#_x0000_t202" style="position:absolute;left:1746;top:9791;width:1800;height:595" stroked="f">
                  <v:textbox style="mso-next-textbox:#_x0000_s5702" inset="0,0,0,0">
                    <w:txbxContent>
                      <w:p w:rsidR="00291988" w:rsidRPr="00A47772" w:rsidRDefault="00291988" w:rsidP="00A4777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A47772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42.000</w:t>
                        </w:r>
                      </w:p>
                    </w:txbxContent>
                  </v:textbox>
                </v:shape>
                <v:group id="_x0000_s5703" style="position:absolute;left:1746;top:3186;width:10260;height:7128" coordorigin="1746,3186" coordsize="10260,7128">
                  <v:shape id="_x0000_s5704" type="#_x0000_t202" style="position:absolute;left:1746;top:9215;width:1800;height:595" stroked="f">
                    <v:textbox style="mso-next-textbox:#_x0000_s5704" inset="0,0,0,0">
                      <w:txbxContent>
                        <w:p w:rsidR="00291988" w:rsidRPr="00A47772" w:rsidRDefault="00291988" w:rsidP="00A477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r w:rsidRPr="00A47772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43.000</w:t>
                          </w:r>
                        </w:p>
                      </w:txbxContent>
                    </v:textbox>
                  </v:shape>
                  <v:group id="_x0000_s5705" style="position:absolute;left:1746;top:3186;width:10260;height:7128" coordorigin="1746,3186" coordsize="10260,7128">
                    <v:shape id="_x0000_s5706" type="#_x0000_t202" style="position:absolute;left:1746;top:8676;width:1800;height:595" stroked="f">
                      <v:textbox style="mso-next-textbox:#_x0000_s5706" inset="0,0,0,0">
                        <w:txbxContent>
                          <w:p w:rsidR="00291988" w:rsidRPr="00A47772" w:rsidRDefault="00291988" w:rsidP="00A477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</w:pPr>
                            <w:r w:rsidRPr="00A47772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44.000</w:t>
                            </w:r>
                          </w:p>
                        </w:txbxContent>
                      </v:textbox>
                    </v:shape>
                    <v:group id="_x0000_s5707" style="position:absolute;left:1746;top:3186;width:10260;height:7128" coordorigin="1746,3186" coordsize="10260,7128">
                      <v:shape id="_x0000_s5708" type="#_x0000_t202" style="position:absolute;left:1746;top:8100;width:1800;height:595" stroked="f">
                        <v:textbox style="mso-next-textbox:#_x0000_s5708" inset="0,0,0,0">
                          <w:txbxContent>
                            <w:p w:rsidR="00291988" w:rsidRPr="00A47772" w:rsidRDefault="00291988" w:rsidP="00A4777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</w:pPr>
                              <w:r w:rsidRPr="00A47772"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  <w:t>45.000</w:t>
                              </w:r>
                            </w:p>
                          </w:txbxContent>
                        </v:textbox>
                      </v:shape>
                      <v:group id="_x0000_s5709" style="position:absolute;left:1746;top:3186;width:10260;height:7128" coordorigin="1746,3186" coordsize="10260,7128">
                        <v:shape id="_x0000_s5710" type="#_x0000_t202" style="position:absolute;left:1746;top:7559;width:1800;height:595" stroked="f">
                          <v:textbox style="mso-next-textbox:#_x0000_s5710" inset="0,0,0,0">
                            <w:txbxContent>
                              <w:p w:rsidR="00291988" w:rsidRPr="00A47772" w:rsidRDefault="00291988" w:rsidP="00A477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56"/>
                                  </w:rPr>
                                </w:pPr>
                                <w:r w:rsidRPr="00A47772">
                                  <w:rPr>
                                    <w:rFonts w:ascii="Arial" w:hAnsi="Arial" w:cs="Arial"/>
                                    <w:b/>
                                    <w:sz w:val="36"/>
                                    <w:szCs w:val="56"/>
                                  </w:rPr>
                                  <w:t>46.000</w:t>
                                </w:r>
                              </w:p>
                            </w:txbxContent>
                          </v:textbox>
                        </v:shape>
                        <v:group id="_x0000_s5711" style="position:absolute;left:1746;top:3186;width:10260;height:7128" coordorigin="1746,3186" coordsize="10260,7128">
                          <v:shape id="_x0000_s5712" type="#_x0000_t202" style="position:absolute;left:1746;top:7019;width:1800;height:595" stroked="f">
                            <v:textbox style="mso-next-textbox:#_x0000_s5712" inset="0,0,0,0">
                              <w:txbxContent>
                                <w:p w:rsidR="00291988" w:rsidRPr="00A47772" w:rsidRDefault="00291988" w:rsidP="00A477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56"/>
                                    </w:rPr>
                                  </w:pPr>
                                  <w:r w:rsidRPr="00A47772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56"/>
                                    </w:rPr>
                                    <w:t>47.000</w:t>
                                  </w:r>
                                </w:p>
                              </w:txbxContent>
                            </v:textbox>
                          </v:shape>
                          <v:group id="_x0000_s5713" style="position:absolute;left:1746;top:3186;width:10260;height:7128" coordorigin="1746,3186" coordsize="10260,7128">
                            <v:shape id="_x0000_s5714" type="#_x0000_t202" style="position:absolute;left:1746;top:6479;width:1800;height:595" stroked="f">
                              <v:textbox style="mso-next-textbox:#_x0000_s5714" inset="0,0,0,0">
                                <w:txbxContent>
                                  <w:p w:rsidR="00291988" w:rsidRPr="00A47772" w:rsidRDefault="00291988" w:rsidP="00A47772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36"/>
                                        <w:szCs w:val="56"/>
                                      </w:rPr>
                                    </w:pPr>
                                    <w:r w:rsidRPr="00A47772">
                                      <w:rPr>
                                        <w:rFonts w:ascii="Arial" w:hAnsi="Arial" w:cs="Arial"/>
                                        <w:b/>
                                        <w:sz w:val="36"/>
                                        <w:szCs w:val="56"/>
                                      </w:rPr>
                                      <w:t>48.000</w:t>
                                    </w:r>
                                  </w:p>
                                </w:txbxContent>
                              </v:textbox>
                            </v:shape>
                            <v:group id="_x0000_s5715" style="position:absolute;left:1746;top:3186;width:10260;height:7128" coordorigin="1746,3186" coordsize="10260,7128">
                              <v:shape id="_x0000_s5716" type="#_x0000_t202" style="position:absolute;left:1746;top:5939;width:1800;height:595" stroked="f">
                                <v:textbox style="mso-next-textbox:#_x0000_s5716" inset="0,0,0,0">
                                  <w:txbxContent>
                                    <w:p w:rsidR="00291988" w:rsidRPr="00A47772" w:rsidRDefault="00291988" w:rsidP="00A47772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sz w:val="36"/>
                                          <w:szCs w:val="56"/>
                                        </w:rPr>
                                      </w:pPr>
                                      <w:r w:rsidRPr="00A47772">
                                        <w:rPr>
                                          <w:rFonts w:ascii="Arial" w:hAnsi="Arial" w:cs="Arial"/>
                                          <w:b/>
                                          <w:sz w:val="36"/>
                                          <w:szCs w:val="56"/>
                                        </w:rPr>
                                        <w:t>49.000</w:t>
                                      </w:r>
                                    </w:p>
                                  </w:txbxContent>
                                </v:textbox>
                              </v:shape>
                              <v:group id="_x0000_s5717" style="position:absolute;left:1746;top:3186;width:10260;height:7128" coordorigin="1746,3186" coordsize="10260,7128">
                                <v:shape id="_x0000_s5718" type="#_x0000_t202" style="position:absolute;left:1746;top:5399;width:1800;height:595" stroked="f">
                                  <v:textbox style="mso-next-textbox:#_x0000_s5718" inset="0,0,0,0">
                                    <w:txbxContent>
                                      <w:p w:rsidR="00291988" w:rsidRPr="00A47772" w:rsidRDefault="00291988" w:rsidP="00A47772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36"/>
                                            <w:szCs w:val="56"/>
                                          </w:rPr>
                                        </w:pPr>
                                        <w:r w:rsidRPr="00A47772">
                                          <w:rPr>
                                            <w:rFonts w:ascii="Arial" w:hAnsi="Arial" w:cs="Arial"/>
                                            <w:b/>
                                            <w:sz w:val="36"/>
                                            <w:szCs w:val="56"/>
                                          </w:rPr>
                                          <w:t>50.000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_x0000_s5719" style="position:absolute;left:1746;top:3186;width:10260;height:7128" coordorigin="1746,3186" coordsize="10260,7128">
                                  <v:shape id="_x0000_s5720" type="#_x0000_t202" style="position:absolute;left:1746;top:4823;width:1800;height:595" stroked="f">
                                    <v:textbox style="mso-next-textbox:#_x0000_s5720" inset="0,0,0,0">
                                      <w:txbxContent>
                                        <w:p w:rsidR="00291988" w:rsidRPr="00A47772" w:rsidRDefault="00291988" w:rsidP="00A47772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sz w:val="36"/>
                                              <w:szCs w:val="56"/>
                                            </w:rPr>
                                          </w:pPr>
                                          <w:r w:rsidRPr="00A47772">
                                            <w:rPr>
                                              <w:rFonts w:ascii="Arial" w:hAnsi="Arial" w:cs="Arial"/>
                                              <w:b/>
                                              <w:sz w:val="36"/>
                                              <w:szCs w:val="56"/>
                                            </w:rPr>
                                            <w:t>51.000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_x0000_s5721" style="position:absolute;left:1746;top:3186;width:10260;height:7128" coordorigin="1746,3186" coordsize="10260,7128">
                                    <v:shape id="_x0000_s5722" type="#_x0000_t202" style="position:absolute;left:1746;top:4283;width:1800;height:595" stroked="f">
                                      <v:textbox style="mso-next-textbox:#_x0000_s5722" inset="0,0,0,0">
                                        <w:txbxContent>
                                          <w:p w:rsidR="00291988" w:rsidRPr="00A47772" w:rsidRDefault="00291988" w:rsidP="00A47772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sz w:val="36"/>
                                                <w:szCs w:val="56"/>
                                              </w:rPr>
                                            </w:pPr>
                                            <w:r w:rsidRPr="00A47772">
                                              <w:rPr>
                                                <w:rFonts w:ascii="Arial" w:hAnsi="Arial" w:cs="Arial"/>
                                                <w:b/>
                                                <w:sz w:val="36"/>
                                                <w:szCs w:val="56"/>
                                              </w:rPr>
                                              <w:t>52.000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_x0000_s5723" style="position:absolute;left:1746;top:3186;width:10260;height:7128" coordorigin="1746,3186" coordsize="10260,7128">
                                      <v:group id="_x0000_s5724" style="position:absolute;left:1746;top:3186;width:10260;height:7128" coordorigin="1746,3186" coordsize="10260,7128">
                                        <v:group id="_x0000_s5725" style="position:absolute;left:3654;top:3543;width:8352;height:6771" coordorigin="2394,3636" coordsize="8352,6771">
                                          <v:group id="_x0000_s5726" style="position:absolute;left:4014;top:10127;width:5400;height:280" coordorigin="4014,10127" coordsize="5400,280">
                                            <v:line id="_x0000_s5727" style="position:absolute" from="4014,10127" to="4014,10393" strokeweight="2.25pt"/>
                                            <v:line id="_x0000_s5728" style="position:absolute" from="5364,10134" to="5364,10400" strokeweight="2.25pt"/>
                                            <v:line id="_x0000_s5729" style="position:absolute" from="6714,10134" to="6714,10400" strokeweight="2.25pt"/>
                                            <v:line id="_x0000_s5730" style="position:absolute" from="8082,10141" to="8082,10407" strokeweight="2.25pt"/>
                                            <v:line id="_x0000_s5731" style="position:absolute" from="9414,10134" to="9414,10400" strokeweight="2.25pt"/>
                                          </v:group>
                                          <v:group id="_x0000_s5732" style="position:absolute;left:2682;top:3636;width:8064;height:6753" coordorigin="2682,3636" coordsize="8064,6753">
                                            <v:line id="_x0000_s5733" style="position:absolute" from="2682,3654" to="2682,10389" strokeweight="2.25pt"/>
                                            <v:line id="_x0000_s5734" style="position:absolute" from="10746,3636" to="10746,10371" strokeweight="2.25pt"/>
                                          </v:group>
                                          <v:group id="_x0000_s5735" style="position:absolute;left:2394;top:3654;width:8341;height:6480" coordorigin="2394,3654" coordsize="8341,6480">
                                            <v:line id="_x0000_s5736" style="position:absolute" from="2412,10134" to="10735,10134" strokeweight="2.25pt"/>
                                            <v:line id="_x0000_s5737" style="position:absolute" from="2394,9594" to="10717,9594" strokeweight="2.25pt"/>
                                            <v:line id="_x0000_s5738" style="position:absolute" from="2394,9054" to="10717,9054" strokeweight="2.25pt"/>
                                            <v:line id="_x0000_s5739" style="position:absolute" from="2394,8514" to="10717,8514" strokeweight="2.25pt"/>
                                            <v:line id="_x0000_s5740" style="position:absolute" from="2394,7974" to="10717,7974" strokeweight="2.25pt"/>
                                            <v:line id="_x0000_s5741" style="position:absolute" from="2394,7434" to="10717,7434" strokeweight="2.25pt"/>
                                            <v:line id="_x0000_s5742" style="position:absolute" from="2394,6894" to="10717,6894" strokeweight="2.25pt"/>
                                            <v:line id="_x0000_s5743" style="position:absolute" from="2394,6354" to="10717,6354" strokeweight="2.25pt"/>
                                            <v:line id="_x0000_s5744" style="position:absolute" from="2394,5814" to="10717,5814" strokeweight="2.25pt"/>
                                            <v:line id="_x0000_s5745" style="position:absolute" from="2394,5274" to="10717,5274" strokeweight="2.25pt"/>
                                            <v:line id="_x0000_s5746" style="position:absolute" from="2394,4734" to="10717,4734" strokeweight="2.25pt"/>
                                            <v:line id="_x0000_s5747" style="position:absolute" from="2394,4194" to="10717,4194" strokeweight="2.25pt"/>
                                            <v:line id="_x0000_s5748" style="position:absolute" from="2394,3654" to="10717,3654" strokeweight="2.25pt"/>
                                          </v:group>
                                        </v:group>
                                        <v:shape id="_x0000_s5749" type="#_x0000_t202" style="position:absolute;left:1746;top:3186;width:1800;height:595" stroked="f">
                                          <v:textbox style="mso-next-textbox:#_x0000_s5749" inset="0,0,0,0">
                                            <w:txbxContent>
                                              <w:p w:rsidR="00291988" w:rsidRPr="00A47772" w:rsidRDefault="00291988" w:rsidP="00A47772">
                                                <w:pPr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sz w:val="36"/>
                                                    <w:szCs w:val="56"/>
                                                  </w:rPr>
                                                </w:pPr>
                                                <w:r w:rsidRPr="00A47772">
                                                  <w:rPr>
                                                    <w:rFonts w:ascii="Arial" w:hAnsi="Arial" w:cs="Arial"/>
                                                    <w:b/>
                                                    <w:sz w:val="36"/>
                                                    <w:szCs w:val="56"/>
                                                  </w:rPr>
                                                  <w:t>54.000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_x0000_s5750" type="#_x0000_t202" style="position:absolute;left:1746;top:3732;width:1800;height:595" stroked="f">
                                        <v:textbox style="mso-next-textbox:#_x0000_s5750" inset="0,0,0,0">
                                          <w:txbxContent>
                                            <w:p w:rsidR="00291988" w:rsidRPr="00A47772" w:rsidRDefault="00291988" w:rsidP="00A47772">
                                              <w:pPr>
                                                <w:jc w:val="center"/>
                                                <w:rPr>
                                                  <w:rFonts w:ascii="Arial" w:hAnsi="Arial" w:cs="Arial"/>
                                                  <w:b/>
                                                  <w:sz w:val="36"/>
                                                  <w:szCs w:val="56"/>
                                                </w:rPr>
                                              </w:pPr>
                                              <w:r w:rsidRPr="00A47772">
                                                <w:rPr>
                                                  <w:rFonts w:ascii="Arial" w:hAnsi="Arial" w:cs="Arial"/>
                                                  <w:b/>
                                                  <w:sz w:val="36"/>
                                                  <w:szCs w:val="56"/>
                                                </w:rPr>
                                                <w:t>53.000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v:group id="_x0000_s5751" style="position:absolute;left:4266;top:3150;width:1082;height:5998" coordorigin="4266,3150" coordsize="1082,5998">
                <v:group id="_x0000_s5752" style="position:absolute;left:4266;top:3150;width:1082;height:5998" coordorigin="4266,3150" coordsize="1082,5998">
                  <v:rect id="_x0000_s5753" style="position:absolute;left:4266;top:3150;width:539;height:5998" fillcolor="#9cf" strokeweight="2.25pt"/>
                  <v:rect id="_x0000_s5754" style="position:absolute;left:4809;top:5286;width:539;height:3855" fillcolor="#fc9" strokeweight="2.25pt"/>
                </v:group>
                <v:group id="_x0000_s5755" style="position:absolute;left:4320;top:6894;width:963;height:1080" coordorigin="4320,6894" coordsize="963,1080">
                  <v:shape id="_x0000_s5756" type="#_x0000_t136" style="position:absolute;left:3983;top:7231;width:1080;height:405;rotation:-90" fillcolor="black">
                    <v:shadow color="#868686"/>
                    <v:textpath style="font-family:&quot;Arial&quot;;font-size:18pt;v-text-kern:t" trim="t" fitpath="t" string="53.100"/>
                  </v:shape>
                  <v:shape id="_x0000_s5757" type="#_x0000_t136" style="position:absolute;left:4541;top:7231;width:1080;height:405;rotation:-90" fillcolor="black">
                    <v:shadow color="#868686"/>
                    <v:textpath style="font-family:&quot;Arial&quot;;font-size:18pt;v-text-kern:t" trim="t" fitpath="t" string="49.100"/>
                  </v:shape>
                </v:group>
              </v:group>
              <v:group id="_x0000_s5758" style="position:absolute;left:5578;top:3543;width:1085;height:5613" coordorigin="5578,3543" coordsize="1085,5613">
                <v:group id="_x0000_s5759" style="position:absolute;left:5578;top:3543;width:1085;height:5613" coordorigin="5578,3543" coordsize="1085,5613">
                  <v:rect id="_x0000_s5760" style="position:absolute;left:5578;top:3543;width:539;height:5613" fillcolor="#9cf" strokeweight="2.25pt"/>
                  <v:rect id="_x0000_s5761" style="position:absolute;left:6124;top:5466;width:539;height:3685" fillcolor="#fc9" strokeweight="2.25pt"/>
                </v:group>
                <v:group id="_x0000_s5762" style="position:absolute;left:5634;top:6930;width:945;height:1081" coordorigin="5634,6930" coordsize="945,1081">
                  <v:shape id="_x0000_s5763" type="#_x0000_t136" style="position:absolute;left:5297;top:7267;width:1080;height:405;rotation:-90" fillcolor="black">
                    <v:shadow color="#868686"/>
                    <v:textpath style="font-family:&quot;Arial&quot;;font-size:18pt;v-text-kern:t" trim="t" fitpath="t" string="52.400"/>
                  </v:shape>
                  <v:shape id="_x0000_s5764" type="#_x0000_t136" style="position:absolute;left:5837;top:7268;width:1080;height:405;rotation:-90" fillcolor="black">
                    <v:shadow color="#868686"/>
                    <v:textpath style="font-family:&quot;Arial&quot;;font-size:18pt;v-text-kern:t" trim="t" fitpath="t" string="48.900"/>
                  </v:shape>
                </v:group>
              </v:group>
              <v:group id="_x0000_s5765" style="position:absolute;left:6925;top:3654;width:1085;height:5505" coordorigin="6925,3654" coordsize="1085,5505">
                <v:group id="_x0000_s5766" style="position:absolute;left:6925;top:3654;width:1085;height:5505" coordorigin="6925,3654" coordsize="1085,5505">
                  <v:rect id="_x0000_s5767" style="position:absolute;left:6925;top:3654;width:539;height:5499" fillcolor="#9cf" strokeweight="2.25pt"/>
                  <v:rect id="_x0000_s5768" style="position:absolute;left:7471;top:5616;width:539;height:3543" fillcolor="#fc9" strokeweight="2.25pt"/>
                </v:group>
                <v:group id="_x0000_s5769" style="position:absolute;left:6973;top:6930;width:945;height:1081" coordorigin="6973,6930" coordsize="945,1081">
                  <v:shape id="_x0000_s5770" type="#_x0000_t136" style="position:absolute;left:6636;top:7267;width:1080;height:405;rotation:-90" fillcolor="black">
                    <v:shadow color="#868686"/>
                    <v:textpath style="font-family:&quot;Arial&quot;;font-size:18pt;v-text-kern:t" trim="t" fitpath="t" string="51.100"/>
                  </v:shape>
                  <v:shape id="_x0000_s5771" type="#_x0000_t136" style="position:absolute;left:7176;top:7268;width:1080;height:405;rotation:-90" fillcolor="black">
                    <v:shadow color="#868686"/>
                    <v:textpath style="font-family:&quot;Arial&quot;;font-size:18pt;v-text-kern:t" trim="t" fitpath="t" string="48.600"/>
                  </v:shape>
                </v:group>
              </v:group>
              <v:group id="_x0000_s5772" style="position:absolute;left:8296;top:2988;width:1082;height:6168" coordorigin="8296,2988" coordsize="1082,6168">
                <v:group id="_x0000_s5773" style="position:absolute;left:8296;top:2988;width:1082;height:6168" coordorigin="8296,2988" coordsize="1082,6168">
                  <v:rect id="_x0000_s5774" style="position:absolute;left:8296;top:2988;width:539;height:6168" fillcolor="#9cf" strokeweight="2.25pt"/>
                  <v:rect id="_x0000_s5775" style="position:absolute;left:8839;top:5070;width:539;height:4082" fillcolor="#fc9" strokeweight="2.25pt"/>
                </v:group>
                <v:group id="_x0000_s5776" style="position:absolute;left:8359;top:6930;width:945;height:1081" coordorigin="8359,6930" coordsize="945,1081">
                  <v:shape id="_x0000_s5777" type="#_x0000_t136" style="position:absolute;left:8022;top:7267;width:1080;height:405;rotation:-90" fillcolor="black">
                    <v:shadow color="#868686"/>
                    <v:textpath style="font-family:&quot;Arial&quot;;font-size:18pt;v-text-kern:t" trim="t" fitpath="t" string="53.400"/>
                  </v:shape>
                  <v:shape id="_x0000_s5778" type="#_x0000_t136" style="position:absolute;left:8562;top:7268;width:1080;height:405;rotation:-90" fillcolor="black">
                    <v:shadow color="#868686"/>
                    <v:textpath style="font-family:&quot;Arial&quot;;font-size:18pt;v-text-kern:t" trim="t" fitpath="t" string="49.600"/>
                  </v:shape>
                </v:group>
              </v:group>
              <v:group id="_x0000_s5779" style="position:absolute;left:9661;top:5619;width:1085;height:3543" coordorigin="9661,5619" coordsize="1085,3543">
                <v:group id="_x0000_s5780" style="position:absolute;left:9661;top:5619;width:1085;height:3543" coordorigin="9661,5619" coordsize="1085,3543">
                  <v:rect id="_x0000_s5781" style="position:absolute;left:9661;top:5619;width:539;height:3543" fillcolor="#9cf" strokeweight="2.25pt"/>
                  <v:rect id="_x0000_s5782" style="position:absolute;left:10207;top:7272;width:539;height:1877" fillcolor="#fc9" strokeweight="2.25pt"/>
                </v:group>
                <v:group id="_x0000_s5783" style="position:absolute;left:9709;top:6930;width:963;height:2161" coordorigin="9709,6930" coordsize="963,2161">
                  <v:shape id="_x0000_s5784" type="#_x0000_t136" style="position:absolute;left:9372;top:7267;width:1080;height:405;rotation:-90" fillcolor="black">
                    <v:shadow color="#868686"/>
                    <v:textpath style="font-family:&quot;Arial&quot;;font-size:18pt;v-text-kern:t" trim="t" fitpath="t" string="48.600"/>
                  </v:shape>
                  <v:shape id="_x0000_s5785" type="#_x0000_t136" style="position:absolute;left:9930;top:8348;width:1080;height:405;rotation:-90" fillcolor="black">
                    <v:shadow color="#868686"/>
                    <v:textpath style="font-family:&quot;Arial&quot;;font-size:18pt;v-text-kern:t" trim="t" fitpath="t" string="45.500"/>
                  </v:shape>
                </v:group>
              </v:group>
              <v:group id="_x0000_s5786" style="position:absolute;left:10993;top:4626;width:1085;height:4527" coordorigin="10993,4626" coordsize="1085,4527">
                <v:group id="_x0000_s5787" style="position:absolute;left:10993;top:4626;width:1085;height:4527" coordorigin="10993,4626" coordsize="1085,4527">
                  <v:rect id="_x0000_s5788" style="position:absolute;left:10993;top:4626;width:539;height:4524" fillcolor="#9cf" strokeweight="2.25pt"/>
                  <v:rect id="_x0000_s5789" style="position:absolute;left:11539;top:5922;width:539;height:3231" fillcolor="#fc9" strokeweight="2.25pt"/>
                </v:group>
                <v:group id="_x0000_s5790" style="position:absolute;left:11041;top:6930;width:945;height:1081" coordorigin="11041,6930" coordsize="945,1081">
                  <v:shape id="_x0000_s5791" type="#_x0000_t136" style="position:absolute;left:10704;top:7267;width:1080;height:405;rotation:-90" fillcolor="black">
                    <v:shadow color="#868686"/>
                    <v:textpath style="font-family:&quot;Arial&quot;;font-size:18pt;v-text-kern:t" trim="t" fitpath="t" string="50.300"/>
                  </v:shape>
                  <v:shape id="_x0000_s5792" type="#_x0000_t136" style="position:absolute;left:11244;top:7268;width:1080;height:405;rotation:-90" fillcolor="black">
                    <v:shadow color="#868686"/>
                    <v:textpath style="font-family:&quot;Arial&quot;;font-size:18pt;v-text-kern:t" trim="t" fitpath="t" string="48.000"/>
                  </v:shape>
                </v:group>
              </v:group>
            </v:group>
          </v:group>
        </w:pict>
      </w: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A47772" w:rsidRDefault="00A47772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9834C5" w:rsidRDefault="003B7FF1" w:rsidP="003B7FF1">
      <w:pPr>
        <w:shd w:val="clear" w:color="auto" w:fill="FFFFFF"/>
        <w:tabs>
          <w:tab w:val="left" w:pos="3420"/>
          <w:tab w:val="left" w:pos="4680"/>
          <w:tab w:val="left" w:pos="6120"/>
          <w:tab w:val="left" w:pos="7380"/>
          <w:tab w:val="left" w:pos="8640"/>
          <w:tab w:val="left" w:pos="1008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      </w:t>
      </w:r>
    </w:p>
    <w:p w:rsidR="009834C5" w:rsidRDefault="009834C5" w:rsidP="003B7FF1">
      <w:pPr>
        <w:shd w:val="clear" w:color="auto" w:fill="FFFFFF"/>
        <w:tabs>
          <w:tab w:val="left" w:pos="3420"/>
          <w:tab w:val="left" w:pos="4680"/>
          <w:tab w:val="left" w:pos="6120"/>
          <w:tab w:val="left" w:pos="7380"/>
          <w:tab w:val="left" w:pos="8640"/>
          <w:tab w:val="left" w:pos="1008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3B7FF1" w:rsidRPr="003B7FF1" w:rsidRDefault="009834C5" w:rsidP="003B7FF1">
      <w:pPr>
        <w:shd w:val="clear" w:color="auto" w:fill="FFFFFF"/>
        <w:tabs>
          <w:tab w:val="left" w:pos="3420"/>
          <w:tab w:val="left" w:pos="4680"/>
          <w:tab w:val="left" w:pos="6120"/>
          <w:tab w:val="left" w:pos="7380"/>
          <w:tab w:val="left" w:pos="8640"/>
          <w:tab w:val="left" w:pos="1008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</w:t>
      </w:r>
      <w:r w:rsidR="003B7FF1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  </w:t>
      </w:r>
      <w:r w:rsidR="003B7FF1" w:rsidRPr="003B7FF1">
        <w:rPr>
          <w:rFonts w:ascii="Arial" w:hAnsi="Arial" w:cs="Arial"/>
          <w:b/>
          <w:sz w:val="36"/>
          <w:szCs w:val="56"/>
          <w:lang w:val="el-GR"/>
        </w:rPr>
        <w:t>Α΄</w:t>
      </w:r>
      <w:r w:rsidR="003B7FF1" w:rsidRPr="003B7FF1">
        <w:rPr>
          <w:rFonts w:ascii="Arial" w:hAnsi="Arial" w:cs="Arial"/>
          <w:b/>
          <w:sz w:val="36"/>
          <w:szCs w:val="56"/>
          <w:lang w:val="el-GR"/>
        </w:rPr>
        <w:tab/>
      </w:r>
      <w:r>
        <w:rPr>
          <w:rFonts w:ascii="Arial" w:hAnsi="Arial" w:cs="Arial"/>
          <w:b/>
          <w:sz w:val="36"/>
          <w:szCs w:val="56"/>
          <w:lang w:val="el-GR"/>
        </w:rPr>
        <w:t xml:space="preserve">   </w:t>
      </w:r>
      <w:r w:rsidR="003B7FF1" w:rsidRPr="003B7FF1">
        <w:rPr>
          <w:rFonts w:ascii="Arial" w:hAnsi="Arial" w:cs="Arial"/>
          <w:b/>
          <w:sz w:val="36"/>
          <w:szCs w:val="56"/>
          <w:lang w:val="el-GR"/>
        </w:rPr>
        <w:t>Β΄</w:t>
      </w:r>
      <w:r w:rsidR="003B7FF1" w:rsidRPr="003B7FF1">
        <w:rPr>
          <w:rFonts w:ascii="Arial" w:hAnsi="Arial" w:cs="Arial"/>
          <w:b/>
          <w:sz w:val="36"/>
          <w:szCs w:val="56"/>
          <w:lang w:val="el-GR"/>
        </w:rPr>
        <w:tab/>
      </w:r>
      <w:r w:rsidR="003B7FF1">
        <w:rPr>
          <w:rFonts w:ascii="Arial" w:hAnsi="Arial" w:cs="Arial"/>
          <w:b/>
          <w:sz w:val="36"/>
          <w:szCs w:val="56"/>
          <w:lang w:val="el-GR"/>
        </w:rPr>
        <w:t xml:space="preserve">  Γ     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3B7FF1">
        <w:rPr>
          <w:rFonts w:ascii="Arial" w:hAnsi="Arial" w:cs="Arial"/>
          <w:b/>
          <w:sz w:val="36"/>
          <w:szCs w:val="56"/>
          <w:lang w:val="el-GR"/>
        </w:rPr>
        <w:t xml:space="preserve"> Δ      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 Ε΄</w:t>
      </w:r>
      <w:r w:rsidR="003B7FF1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="003B7FF1" w:rsidRPr="003B7FF1">
        <w:rPr>
          <w:rFonts w:ascii="Arial" w:hAnsi="Arial" w:cs="Arial"/>
          <w:b/>
          <w:sz w:val="36"/>
          <w:szCs w:val="56"/>
          <w:lang w:val="el-GR"/>
        </w:rPr>
        <w:t>ΣΤ΄</w:t>
      </w:r>
    </w:p>
    <w:p w:rsidR="003B7FF1" w:rsidRDefault="003B7FF1" w:rsidP="003B7FF1">
      <w:pPr>
        <w:shd w:val="clear" w:color="auto" w:fill="FFFFFF"/>
        <w:rPr>
          <w:rFonts w:ascii="Tahoma" w:hAnsi="Tahoma" w:cs="Tahoma"/>
          <w:b/>
          <w:sz w:val="36"/>
          <w:szCs w:val="56"/>
          <w:lang w:val="el-GR"/>
        </w:rPr>
      </w:pPr>
      <w:r w:rsidRPr="003B7FF1">
        <w:rPr>
          <w:rFonts w:ascii="Arial" w:hAnsi="Arial" w:cs="Arial"/>
          <w:b/>
          <w:sz w:val="36"/>
          <w:szCs w:val="56"/>
          <w:lang w:val="el-GR"/>
        </w:rPr>
        <w:t xml:space="preserve">               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        </w:t>
      </w:r>
      <w:r w:rsidRPr="003B7FF1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285210">
        <w:rPr>
          <w:rFonts w:ascii="Tahoma" w:hAnsi="Tahoma" w:cs="Tahoma"/>
          <w:b/>
          <w:sz w:val="36"/>
          <w:szCs w:val="56"/>
          <w:lang w:val="el-GR"/>
        </w:rPr>
        <w:t>ΤΑΞΕΙΣ ΔΗΜΟΤΙΚΟΥ ΣΧΟΛΕΙΟΥ</w:t>
      </w:r>
    </w:p>
    <w:p w:rsidR="00B14CAE" w:rsidRDefault="00B14CAE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14CAE" w:rsidRDefault="003B7FF1" w:rsidP="00B777F2">
      <w:pPr>
        <w:ind w:right="62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>ΕΣΥΕ</w:t>
      </w:r>
      <w:r w:rsidR="00A979A2">
        <w:rPr>
          <w:rFonts w:ascii="Arial" w:hAnsi="Arial" w:cs="Arial"/>
          <w:b/>
          <w:sz w:val="36"/>
          <w:szCs w:val="56"/>
          <w:lang w:val="el-GR"/>
        </w:rPr>
        <w:t xml:space="preserve"> </w:t>
      </w:r>
      <w:r>
        <w:rPr>
          <w:rFonts w:ascii="Arial" w:hAnsi="Arial" w:cs="Arial"/>
          <w:b/>
          <w:sz w:val="36"/>
          <w:szCs w:val="56"/>
          <w:lang w:val="el-GR"/>
        </w:rPr>
        <w:t>(Στοιχεία στρογγυλοποιημένα στις εκατοντάδες)</w:t>
      </w:r>
    </w:p>
    <w:p w:rsidR="00B14CAE" w:rsidRPr="00B777F2" w:rsidRDefault="00B14CAE" w:rsidP="00B777F2">
      <w:pPr>
        <w:ind w:right="62"/>
        <w:rPr>
          <w:rFonts w:ascii="Arial" w:hAnsi="Arial" w:cs="Arial"/>
          <w:b/>
          <w:sz w:val="10"/>
          <w:szCs w:val="20"/>
          <w:lang w:val="el-GR"/>
        </w:rPr>
      </w:pPr>
    </w:p>
    <w:p w:rsidR="00B777F2" w:rsidRPr="00B777F2" w:rsidRDefault="00B777F2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B777F2" w:rsidRPr="00B777F2" w:rsidRDefault="00B777F2" w:rsidP="00B777F2">
      <w:pP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A979A2" w:rsidRDefault="00B777F2" w:rsidP="00A979A2">
      <w:pPr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t>Νοεροί υπολογισμοί με αριθμούς ως το 100.000. Ιδιότητες πρόσθεσης–αφαίρεσης. Αξιοποίηση γραφικής απεικόνισης αριθμητικών δεδομένων.</w:t>
      </w:r>
    </w:p>
    <w:p w:rsidR="00B777F2" w:rsidRPr="00A979A2" w:rsidRDefault="004B4F26" w:rsidP="00A979A2">
      <w:pPr>
        <w:spacing w:after="200" w:line="276" w:lineRule="auto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sectPr w:rsidR="00B777F2" w:rsidRPr="00A979A2" w:rsidSect="00B777F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794" type="#_x0000_t202" style="position:absolute;margin-left:0;margin-top:788.7pt;width:46.35pt;height:25.5pt;z-index:251833856;mso-wrap-style:none;mso-position-horizontal:center;mso-position-horizontal-relative:margin;mso-position-vertical-relative:page" fillcolor="#fc9" stroked="f">
            <v:textbox style="mso-next-textbox:#_x0000_s5794" inset="2mm,1mm,2mm,1mm">
              <w:txbxContent>
                <w:p w:rsidR="00291988" w:rsidRPr="00592B62" w:rsidRDefault="00291988" w:rsidP="00A979A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43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96</w:t>
                  </w:r>
                </w:p>
              </w:txbxContent>
            </v:textbox>
            <w10:wrap anchorx="margin" anchory="page"/>
          </v:shape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lastRenderedPageBreak/>
        <w:t>α. Μεταφέρω τα στοιχεία του ραβδογράμματος στον παρακάτω πίνακα: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2962"/>
        <w:gridCol w:w="2963"/>
        <w:gridCol w:w="2963"/>
      </w:tblGrid>
      <w:tr w:rsidR="00B777F2" w:rsidRPr="00B777F2" w:rsidTr="00A979A2">
        <w:trPr>
          <w:trHeight w:hRule="exact" w:val="664"/>
        </w:trPr>
        <w:tc>
          <w:tcPr>
            <w:tcW w:w="2962" w:type="dxa"/>
            <w:shd w:val="clear" w:color="auto" w:fill="CCFF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ΤΑΞΗ</w:t>
            </w:r>
          </w:p>
        </w:tc>
        <w:tc>
          <w:tcPr>
            <w:tcW w:w="2963" w:type="dxa"/>
            <w:shd w:val="clear" w:color="auto" w:fill="99CC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Αγόρια</w:t>
            </w:r>
          </w:p>
        </w:tc>
        <w:tc>
          <w:tcPr>
            <w:tcW w:w="2963" w:type="dxa"/>
            <w:shd w:val="clear" w:color="auto" w:fill="FF7979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Κορίτσια</w:t>
            </w:r>
          </w:p>
        </w:tc>
      </w:tr>
      <w:tr w:rsidR="00B777F2" w:rsidRPr="00B777F2" w:rsidTr="00A979A2">
        <w:trPr>
          <w:trHeight w:hRule="exact" w:val="664"/>
        </w:trPr>
        <w:tc>
          <w:tcPr>
            <w:tcW w:w="2962" w:type="dxa"/>
            <w:shd w:val="clear" w:color="auto" w:fill="CCFF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Α΄</w:t>
            </w:r>
          </w:p>
        </w:tc>
        <w:tc>
          <w:tcPr>
            <w:tcW w:w="2963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53.100</w:t>
            </w:r>
          </w:p>
        </w:tc>
        <w:tc>
          <w:tcPr>
            <w:tcW w:w="2963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49.100</w:t>
            </w:r>
          </w:p>
        </w:tc>
      </w:tr>
      <w:tr w:rsidR="00B777F2" w:rsidRPr="00B777F2" w:rsidTr="00A979A2">
        <w:trPr>
          <w:trHeight w:hRule="exact" w:val="664"/>
        </w:trPr>
        <w:tc>
          <w:tcPr>
            <w:tcW w:w="2962" w:type="dxa"/>
            <w:shd w:val="clear" w:color="auto" w:fill="CCFF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Β΄</w:t>
            </w:r>
          </w:p>
        </w:tc>
        <w:tc>
          <w:tcPr>
            <w:tcW w:w="2963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2963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B777F2" w:rsidRPr="00B777F2" w:rsidTr="00A979A2">
        <w:trPr>
          <w:trHeight w:hRule="exact" w:val="664"/>
        </w:trPr>
        <w:tc>
          <w:tcPr>
            <w:tcW w:w="2962" w:type="dxa"/>
            <w:shd w:val="clear" w:color="auto" w:fill="CCFF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…….</w:t>
            </w:r>
          </w:p>
        </w:tc>
        <w:tc>
          <w:tcPr>
            <w:tcW w:w="2963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2963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B777F2" w:rsidRPr="00B777F2" w:rsidTr="00A979A2">
        <w:trPr>
          <w:trHeight w:hRule="exact" w:val="664"/>
        </w:trPr>
        <w:tc>
          <w:tcPr>
            <w:tcW w:w="2962" w:type="dxa"/>
            <w:shd w:val="clear" w:color="auto" w:fill="CCFF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…….</w:t>
            </w:r>
          </w:p>
        </w:tc>
        <w:tc>
          <w:tcPr>
            <w:tcW w:w="2963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2963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B777F2" w:rsidRPr="00B777F2" w:rsidTr="00A979A2">
        <w:trPr>
          <w:trHeight w:hRule="exact" w:val="664"/>
        </w:trPr>
        <w:tc>
          <w:tcPr>
            <w:tcW w:w="2962" w:type="dxa"/>
            <w:shd w:val="clear" w:color="auto" w:fill="CCFF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…….</w:t>
            </w:r>
          </w:p>
        </w:tc>
        <w:tc>
          <w:tcPr>
            <w:tcW w:w="2963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2963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B777F2" w:rsidRPr="00B777F2" w:rsidTr="00A979A2">
        <w:trPr>
          <w:trHeight w:hRule="exact" w:val="664"/>
        </w:trPr>
        <w:tc>
          <w:tcPr>
            <w:tcW w:w="2962" w:type="dxa"/>
            <w:shd w:val="clear" w:color="auto" w:fill="CCFF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…….</w:t>
            </w:r>
          </w:p>
        </w:tc>
        <w:tc>
          <w:tcPr>
            <w:tcW w:w="2963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2963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</w:tbl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Cs w:val="44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β. Εκτιμώ ποια τάξη έχει: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τα περισσότερα παιδιά: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………………………</w:t>
      </w:r>
      <w:r w:rsidR="00A979A2">
        <w:rPr>
          <w:rFonts w:ascii="Arial" w:hAnsi="Arial" w:cs="Arial"/>
          <w:b/>
          <w:sz w:val="36"/>
          <w:szCs w:val="56"/>
          <w:lang w:val="el-GR"/>
        </w:rPr>
        <w:t>……………………….</w:t>
      </w:r>
      <w:r w:rsidRPr="00B777F2">
        <w:rPr>
          <w:rFonts w:ascii="Arial" w:hAnsi="Arial" w:cs="Arial"/>
          <w:b/>
          <w:sz w:val="36"/>
          <w:szCs w:val="56"/>
          <w:lang w:val="el-GR"/>
        </w:rPr>
        <w:t>……………………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FF000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τα λιγότερα παιδιά: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…………………………………………</w:t>
      </w:r>
      <w:r w:rsidR="00A979A2">
        <w:rPr>
          <w:rFonts w:ascii="Arial" w:hAnsi="Arial" w:cs="Arial"/>
          <w:b/>
          <w:sz w:val="36"/>
          <w:szCs w:val="56"/>
          <w:lang w:val="el-GR"/>
        </w:rPr>
        <w:t>……………………….</w:t>
      </w:r>
      <w:r w:rsidRPr="00B777F2">
        <w:rPr>
          <w:rFonts w:ascii="Arial" w:hAnsi="Arial" w:cs="Arial"/>
          <w:b/>
          <w:sz w:val="36"/>
          <w:szCs w:val="56"/>
          <w:lang w:val="el-GR"/>
        </w:rPr>
        <w:t>…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Εξηγώ πώς σκέφτηκα:</w:t>
      </w:r>
      <w:r w:rsidR="00A979A2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………</w:t>
      </w:r>
      <w:r w:rsidR="00A979A2">
        <w:rPr>
          <w:rFonts w:ascii="Arial" w:hAnsi="Arial" w:cs="Arial"/>
          <w:b/>
          <w:sz w:val="36"/>
          <w:szCs w:val="56"/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……………………………………………………………………………………………………………………………………………………………………………………………………...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γ. Εκτιμώ σε ποιες τάξεις το σύνολο των παιδιών υπερβαίνει τις 100.000: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…………………………………………………</w:t>
      </w:r>
      <w:r w:rsidR="00A979A2">
        <w:rPr>
          <w:rFonts w:ascii="Arial" w:hAnsi="Arial" w:cs="Arial"/>
          <w:b/>
          <w:sz w:val="36"/>
          <w:szCs w:val="56"/>
          <w:lang w:val="el-GR"/>
        </w:rPr>
        <w:t>……………….…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δ. Υπολογίζω με το νου:</w:t>
      </w: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FF0000"/>
          <w:sz w:val="16"/>
          <w:szCs w:val="2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FF000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πόσα παιδιά φοιτούν στη ΣΤ΄ τάξη: …………………</w:t>
      </w:r>
      <w:r w:rsidR="00A979A2">
        <w:rPr>
          <w:rFonts w:ascii="Arial" w:hAnsi="Arial" w:cs="Arial"/>
          <w:b/>
          <w:sz w:val="36"/>
          <w:szCs w:val="56"/>
          <w:lang w:val="el-GR"/>
        </w:rPr>
        <w:t>………………………………</w:t>
      </w:r>
      <w:r w:rsidRPr="00B777F2">
        <w:rPr>
          <w:rFonts w:ascii="Arial" w:hAnsi="Arial" w:cs="Arial"/>
          <w:b/>
          <w:sz w:val="36"/>
          <w:szCs w:val="56"/>
          <w:lang w:val="el-GR"/>
        </w:rPr>
        <w:t>………………….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FF000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πόσα λιγότερα είναι τα κορίτσια από τα αγόρια στην Α΄ τάξη:</w:t>
      </w:r>
    </w:p>
    <w:p w:rsidR="00A979A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……………………</w:t>
      </w:r>
      <w:r w:rsidR="00A979A2">
        <w:rPr>
          <w:rFonts w:ascii="Arial" w:hAnsi="Arial" w:cs="Arial"/>
          <w:b/>
          <w:sz w:val="36"/>
          <w:szCs w:val="56"/>
          <w:lang w:val="el-GR"/>
        </w:rPr>
        <w:t>………………………..</w:t>
      </w:r>
      <w:r w:rsidRPr="00B777F2">
        <w:rPr>
          <w:rFonts w:ascii="Arial" w:hAnsi="Arial" w:cs="Arial"/>
          <w:b/>
          <w:sz w:val="36"/>
          <w:szCs w:val="56"/>
          <w:lang w:val="el-GR"/>
        </w:rPr>
        <w:t>………………………</w:t>
      </w:r>
    </w:p>
    <w:p w:rsidR="00B777F2" w:rsidRPr="00A979A2" w:rsidRDefault="004B4F26" w:rsidP="00A979A2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795" type="#_x0000_t202" style="position:absolute;margin-left:0;margin-top:788.7pt;width:46.35pt;height:25.5pt;z-index:251834880;mso-wrap-style:none;mso-position-horizontal:center;mso-position-horizontal-relative:margin;mso-position-vertical-relative:page" fillcolor="#fc9" stroked="f">
            <v:textbox style="mso-next-textbox:#_x0000_s5795" inset="2mm,1mm,2mm,1mm">
              <w:txbxContent>
                <w:p w:rsidR="00291988" w:rsidRPr="00592B62" w:rsidRDefault="00291988" w:rsidP="00A979A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44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96-97</w:t>
                  </w:r>
                </w:p>
              </w:txbxContent>
            </v:textbox>
            <w10:wrap anchorx="margin" anchory="page"/>
          </v:shape>
        </w:pict>
      </w:r>
      <w:r w:rsidR="00A979A2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285210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lastRenderedPageBreak/>
        <w:t xml:space="preserve"> Εργασία</w:t>
      </w:r>
      <w:r w:rsidRPr="00285210">
        <w:rPr>
          <w:rFonts w:ascii="Arial" w:hAnsi="Arial" w:cs="Arial"/>
          <w:b/>
          <w:color w:val="FF0000"/>
          <w:sz w:val="40"/>
          <w:szCs w:val="56"/>
          <w:shd w:val="clear" w:color="auto" w:fill="FF5050"/>
          <w:lang w:val="el-GR"/>
        </w:rPr>
        <w:t>.</w:t>
      </w:r>
      <w:r w:rsidRPr="00B777F2"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  <w:t xml:space="preserve"> </w:t>
      </w:r>
    </w:p>
    <w:p w:rsidR="00B777F2" w:rsidRPr="00B777F2" w:rsidRDefault="00B777F2" w:rsidP="00B777F2">
      <w:pPr>
        <w:rPr>
          <w:rFonts w:ascii="Arial" w:hAnsi="Arial" w:cs="Arial"/>
          <w:b/>
          <w:bCs/>
          <w:color w:val="3366FF"/>
          <w:sz w:val="14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bCs/>
          <w:color w:val="3366FF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Με τα στοιχεία του επόμενου πίνακα απαντώ στις ερωτήσεις υπολογίζοντας με το νου:</w:t>
      </w:r>
    </w:p>
    <w:p w:rsidR="00B777F2" w:rsidRPr="00B777F2" w:rsidRDefault="00B777F2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B777F2" w:rsidP="00B777F2">
      <w:pPr>
        <w:jc w:val="center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0000FF"/>
          <w:sz w:val="36"/>
          <w:szCs w:val="56"/>
          <w:lang w:val="el-GR"/>
        </w:rPr>
        <w:t>Δάσκαλοι σε δημόσια σχολεία</w:t>
      </w:r>
    </w:p>
    <w:p w:rsidR="00B777F2" w:rsidRPr="00B777F2" w:rsidRDefault="00B777F2" w:rsidP="00B777F2">
      <w:pPr>
        <w:jc w:val="center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0000FF"/>
          <w:sz w:val="36"/>
          <w:szCs w:val="56"/>
          <w:lang w:val="el-GR"/>
        </w:rPr>
        <w:t>(σχολικό έτος 2001-2002)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8"/>
          <w:szCs w:val="18"/>
          <w:lang w:val="el-G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3284"/>
        <w:gridCol w:w="3285"/>
        <w:gridCol w:w="3285"/>
      </w:tblGrid>
      <w:tr w:rsidR="00B777F2" w:rsidRPr="00B777F2" w:rsidTr="00B777F2">
        <w:tc>
          <w:tcPr>
            <w:tcW w:w="9854" w:type="dxa"/>
            <w:gridSpan w:val="3"/>
            <w:tcBorders>
              <w:bottom w:val="single" w:sz="18" w:space="0" w:color="auto"/>
            </w:tcBorders>
            <w:shd w:val="clear" w:color="auto" w:fill="99CCFF"/>
          </w:tcPr>
          <w:p w:rsidR="00B777F2" w:rsidRPr="00285210" w:rsidRDefault="00B777F2" w:rsidP="00B777F2">
            <w:pPr>
              <w:jc w:val="center"/>
              <w:rPr>
                <w:rFonts w:ascii="Tahoma" w:hAnsi="Tahoma" w:cs="Tahoma"/>
                <w:b/>
                <w:sz w:val="36"/>
                <w:szCs w:val="56"/>
              </w:rPr>
            </w:pPr>
            <w:r w:rsidRPr="00285210">
              <w:rPr>
                <w:rFonts w:ascii="Tahoma" w:hAnsi="Tahoma" w:cs="Tahoma"/>
                <w:b/>
                <w:sz w:val="36"/>
                <w:szCs w:val="56"/>
              </w:rPr>
              <w:t>Περιοχές</w:t>
            </w:r>
          </w:p>
        </w:tc>
      </w:tr>
      <w:tr w:rsidR="00B777F2" w:rsidRPr="00B777F2" w:rsidTr="00B777F2">
        <w:trPr>
          <w:trHeight w:hRule="exact" w:val="113"/>
        </w:trPr>
        <w:tc>
          <w:tcPr>
            <w:tcW w:w="3284" w:type="dxa"/>
            <w:tcBorders>
              <w:left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3285" w:type="dxa"/>
            <w:tcBorders>
              <w:left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3285" w:type="dxa"/>
            <w:tcBorders>
              <w:left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B777F2" w:rsidRPr="00B777F2" w:rsidTr="00B777F2">
        <w:tc>
          <w:tcPr>
            <w:tcW w:w="3284" w:type="dxa"/>
            <w:shd w:val="clear" w:color="auto" w:fill="CCFF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αστικές</w:t>
            </w:r>
          </w:p>
        </w:tc>
        <w:tc>
          <w:tcPr>
            <w:tcW w:w="3285" w:type="dxa"/>
            <w:shd w:val="clear" w:color="auto" w:fill="CCFF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ημιαστικές</w:t>
            </w:r>
          </w:p>
        </w:tc>
        <w:tc>
          <w:tcPr>
            <w:tcW w:w="3285" w:type="dxa"/>
            <w:shd w:val="clear" w:color="auto" w:fill="CCFF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αγροτικές</w:t>
            </w:r>
          </w:p>
        </w:tc>
      </w:tr>
      <w:tr w:rsidR="00B777F2" w:rsidRPr="00B777F2" w:rsidTr="00B777F2">
        <w:tc>
          <w:tcPr>
            <w:tcW w:w="3284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25.000</w:t>
            </w:r>
          </w:p>
        </w:tc>
        <w:tc>
          <w:tcPr>
            <w:tcW w:w="3285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6.500</w:t>
            </w:r>
          </w:p>
        </w:tc>
        <w:tc>
          <w:tcPr>
            <w:tcW w:w="3285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10.100</w:t>
            </w:r>
          </w:p>
        </w:tc>
      </w:tr>
    </w:tbl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ΕΣΥΕ(Στοιχεία στρογγυλοποιημένα στις εκατοντάδες)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α. Ποιοι συνολικά δάσκαλοι εργάζονται στα δημόσια σχολεία της Ελλάδας;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………………………………………………………………………</w:t>
      </w:r>
      <w:r w:rsidR="00EF6AB2">
        <w:rPr>
          <w:rFonts w:ascii="Arial" w:hAnsi="Arial" w:cs="Arial"/>
          <w:b/>
          <w:sz w:val="36"/>
          <w:szCs w:val="56"/>
          <w:lang w:val="el-GR"/>
        </w:rPr>
        <w:t>………………………………………………</w:t>
      </w:r>
      <w:r w:rsidRPr="00B777F2">
        <w:rPr>
          <w:rFonts w:ascii="Arial" w:hAnsi="Arial" w:cs="Arial"/>
          <w:b/>
          <w:sz w:val="36"/>
          <w:szCs w:val="56"/>
          <w:lang w:val="el-GR"/>
        </w:rPr>
        <w:t>…………………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β. Πού εργάζονται περισσότεροι δάσκαλοι; Στις αστικές ή στις μ</w:t>
      </w:r>
      <w:r w:rsidR="00EF6AB2">
        <w:rPr>
          <w:rFonts w:ascii="Arial" w:hAnsi="Arial" w:cs="Arial"/>
          <w:b/>
          <w:sz w:val="36"/>
          <w:szCs w:val="56"/>
          <w:lang w:val="el-GR"/>
        </w:rPr>
        <w:t>η αστικές περιοχές; Πόσοι περισ</w:t>
      </w:r>
      <w:r w:rsidRPr="00B777F2">
        <w:rPr>
          <w:rFonts w:ascii="Arial" w:hAnsi="Arial" w:cs="Arial"/>
          <w:b/>
          <w:sz w:val="36"/>
          <w:szCs w:val="56"/>
          <w:lang w:val="el-GR"/>
        </w:rPr>
        <w:t>σότεροι;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…………………………………………………………………………………………</w:t>
      </w:r>
      <w:r w:rsidR="00EF6AB2">
        <w:rPr>
          <w:rFonts w:ascii="Arial" w:hAnsi="Arial" w:cs="Arial"/>
          <w:b/>
          <w:sz w:val="36"/>
          <w:szCs w:val="56"/>
          <w:lang w:val="el-GR"/>
        </w:rPr>
        <w:t>………………………………………………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285210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285210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B777F2" w:rsidRPr="00285210" w:rsidRDefault="00B777F2" w:rsidP="00B777F2">
      <w:pPr>
        <w:shd w:val="clear" w:color="auto" w:fill="FFFF99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Η </w:t>
      </w:r>
      <w:r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γραφική απεικόνιση</w:t>
      </w:r>
      <w:r w:rsidR="00EF6AB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των δεδομέ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νων μάς επιτρέπει να κάνουμε </w:t>
      </w:r>
      <w:r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συγκρίσεις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και να διατυπώνουμε</w:t>
      </w:r>
      <w:r w:rsidR="00EF6AB2"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 xml:space="preserve"> </w:t>
      </w:r>
      <w:r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συμπερά</w:t>
      </w:r>
      <w:r w:rsidR="00EF6AB2"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-</w:t>
      </w:r>
      <w:r w:rsidRPr="00285210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σματα.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2262" style="position:absolute;margin-left:3176.35pt;margin-top:8pt;width:205.25pt;height:68.95pt;z-index:251527680;mso-position-horizontal:right" coordorigin="5348,7701" coordsize="5387,1809">
            <v:shape id="_x0000_s2263" type="#_x0000_t75" style="position:absolute;left:7929;top:7701;width:2806;height:1809">
              <v:imagedata r:id="rId25" o:title="5-9" gain="74473f"/>
            </v:shape>
            <v:shape id="_x0000_s2264" type="#_x0000_t202" style="position:absolute;left:5348;top:7719;width:5265;height:1620" filled="f" strokecolor="#36f" strokeweight="1.5pt">
              <v:textbox style="mso-next-textbox:#_x0000_s2264">
                <w:txbxContent>
                  <w:p w:rsidR="00291988" w:rsidRPr="0041306E" w:rsidRDefault="00291988" w:rsidP="00B777F2"/>
                  <w:p w:rsidR="00291988" w:rsidRPr="00EF6AB2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</w:t>
                    </w:r>
                    <w:r w:rsidRPr="00EF6AB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γ΄ τεύχος</w:t>
                    </w:r>
                    <w:r w:rsidRPr="00EF6AB2">
                      <w:rPr>
                        <w:rFonts w:ascii="Arial" w:hAnsi="Arial" w:cs="Arial"/>
                        <w:b/>
                        <w:szCs w:val="56"/>
                      </w:rPr>
                      <w:t xml:space="preserve"> </w:t>
                    </w:r>
                    <w:r w:rsidRPr="00EF6AB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</w:t>
                    </w:r>
                    <w:r w:rsidRPr="00EF6AB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62</w:t>
                    </w:r>
                    <w:r w:rsidRPr="00EF6AB2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6</w:t>
                    </w:r>
                    <w:r w:rsidRPr="00EF6AB2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8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4B4F26" w:rsidP="00B777F2">
      <w:pPr>
        <w:tabs>
          <w:tab w:val="left" w:pos="198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2265" style="position:absolute;margin-left:321.45pt;margin-top:20.9pt;width:154.85pt;height:19.85pt;z-index:251528704" coordorigin="7254,10655" coordsize="3097,397">
            <v:oval id="_x0000_s2266" style="position:absolute;left:8334;top:10655;width:397;height:397;rotation:-90" strokeweight="2.25pt"/>
            <v:oval id="_x0000_s2267" style="position:absolute;left:7254;top:10655;width:397;height:397;rotation:-90" fillcolor="#36f" strokeweight="2.25pt"/>
            <v:oval id="_x0000_s2268" style="position:absolute;left:8874;top:10655;width:397;height:397;rotation:-90" filled="f" fillcolor="#f60" strokeweight="2.25pt"/>
            <v:oval id="_x0000_s2269" style="position:absolute;left:9414;top:10655;width:397;height:397;rotation:-90" fillcolor="red" strokeweight="2.25pt"/>
            <v:oval id="_x0000_s2270" style="position:absolute;left:7794;top:10655;width:397;height:397;rotation:-90" fillcolor="#0cf" strokeweight="2.25pt"/>
            <v:oval id="_x0000_s2271" style="position:absolute;left:9954;top:10655;width:397;height:397;rotation:-90" fillcolor="#396" strokeweight="2.25pt"/>
          </v:group>
        </w:pict>
      </w:r>
    </w:p>
    <w:p w:rsidR="00B777F2" w:rsidRPr="00B777F2" w:rsidRDefault="00B777F2" w:rsidP="00B777F2">
      <w:pPr>
        <w:tabs>
          <w:tab w:val="left" w:pos="198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  <w:lang w:val="el-GR"/>
        </w:rPr>
      </w:pPr>
    </w:p>
    <w:p w:rsidR="00055F14" w:rsidRPr="00A2204A" w:rsidRDefault="004B4F26" w:rsidP="00A2204A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796" type="#_x0000_t202" style="position:absolute;margin-left:0;margin-top:788.7pt;width:46.35pt;height:25.5pt;z-index:251835904;mso-wrap-style:none;mso-position-horizontal:center;mso-position-horizontal-relative:margin;mso-position-vertical-relative:page" fillcolor="#fc9" stroked="f">
            <v:textbox style="mso-next-textbox:#_x0000_s5796" inset="2mm,1mm,2mm,1mm">
              <w:txbxContent>
                <w:p w:rsidR="00291988" w:rsidRPr="00592B62" w:rsidRDefault="00291988" w:rsidP="00340EB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45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97</w:t>
                  </w:r>
                </w:p>
              </w:txbxContent>
            </v:textbox>
            <w10:wrap anchorx="margin" anchory="page"/>
          </v:shape>
        </w:pict>
      </w:r>
      <w:r w:rsidR="00EF6AB2">
        <w:rPr>
          <w:rFonts w:ascii="Arial" w:hAnsi="Arial" w:cs="Arial"/>
          <w:sz w:val="36"/>
          <w:szCs w:val="56"/>
          <w:lang w:val="el-GR"/>
        </w:rPr>
        <w:br w:type="page"/>
      </w:r>
    </w:p>
    <w:p w:rsidR="00055F14" w:rsidRPr="00055F14" w:rsidRDefault="00055F14" w:rsidP="00055F14">
      <w:pPr>
        <w:shd w:val="clear" w:color="auto" w:fill="FFFFFF"/>
        <w:tabs>
          <w:tab w:val="left" w:pos="9005"/>
        </w:tabs>
        <w:rPr>
          <w:rFonts w:ascii="Arial" w:hAnsi="Arial" w:cs="Arial"/>
          <w:b/>
          <w:color w:val="3366FF"/>
          <w:sz w:val="36"/>
          <w:szCs w:val="56"/>
          <w:lang w:val="el-GR"/>
        </w:rPr>
        <w:sectPr w:rsidR="00055F14" w:rsidRPr="00055F14" w:rsidSect="00B777F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2204A" w:rsidRPr="00285210" w:rsidRDefault="004B4F26" w:rsidP="00A2204A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2127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3366FF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64"/>
          <w:lang w:val="en-US" w:eastAsia="en-US"/>
        </w:rPr>
        <w:lastRenderedPageBreak/>
        <w:pict>
          <v:shape id="_x0000_s5848" type="#_x0000_t202" style="position:absolute;margin-left:13.15pt;margin-top:-6.15pt;width:1in;height:70.6pt;z-index:251836928" filled="f" fillcolor="#36f" stroked="f" strokecolor="red">
            <v:textbox style="mso-next-textbox:#_x0000_s5848" inset="0,,0">
              <w:txbxContent>
                <w:p w:rsidR="00291988" w:rsidRPr="00285210" w:rsidRDefault="00291988" w:rsidP="00A2204A">
                  <w:pPr>
                    <w:jc w:val="center"/>
                    <w:rPr>
                      <w:rFonts w:ascii="Tahoma" w:hAnsi="Tahoma" w:cs="Tahoma"/>
                      <w:b/>
                      <w:color w:val="3366FF"/>
                      <w:sz w:val="56"/>
                      <w:szCs w:val="112"/>
                      <w:lang w:val="en-US"/>
                    </w:rPr>
                  </w:pPr>
                  <w:r w:rsidRPr="00285210">
                    <w:rPr>
                      <w:rFonts w:ascii="Tahoma" w:hAnsi="Tahoma" w:cs="Tahoma"/>
                      <w:b/>
                      <w:color w:val="3366FF"/>
                      <w:sz w:val="56"/>
                      <w:szCs w:val="112"/>
                    </w:rPr>
                    <w:t>40</w:t>
                  </w:r>
                </w:p>
              </w:txbxContent>
            </v:textbox>
          </v:shape>
        </w:pict>
      </w:r>
      <w:r w:rsidR="00A2204A" w:rsidRPr="00B777F2">
        <w:rPr>
          <w:rFonts w:ascii="Arial" w:hAnsi="Arial" w:cs="Arial"/>
          <w:b/>
          <w:color w:val="3366FF"/>
          <w:sz w:val="40"/>
          <w:szCs w:val="64"/>
          <w:lang w:val="el-GR"/>
        </w:rPr>
        <w:tab/>
      </w:r>
      <w:r w:rsidR="00A2204A" w:rsidRPr="00285210">
        <w:rPr>
          <w:rFonts w:ascii="Tahoma" w:hAnsi="Tahoma" w:cs="Tahoma"/>
          <w:b/>
          <w:color w:val="3366FF"/>
          <w:sz w:val="40"/>
          <w:szCs w:val="64"/>
          <w:lang w:val="el-GR"/>
        </w:rPr>
        <w:t>Πολλαπλασιάζω και διαιρώ</w:t>
      </w:r>
    </w:p>
    <w:p w:rsidR="00A2204A" w:rsidRPr="00285210" w:rsidRDefault="00A2204A" w:rsidP="00A2204A">
      <w:pPr>
        <w:shd w:val="clear" w:color="auto" w:fill="FFFFFF"/>
        <w:jc w:val="center"/>
        <w:rPr>
          <w:rFonts w:ascii="Tahoma" w:hAnsi="Tahoma" w:cs="Tahoma"/>
          <w:b/>
          <w:color w:val="FF0000"/>
          <w:sz w:val="40"/>
          <w:szCs w:val="60"/>
          <w:lang w:val="el-GR"/>
        </w:rPr>
      </w:pPr>
      <w:r w:rsidRPr="00285210">
        <w:rPr>
          <w:rFonts w:ascii="Tahoma" w:hAnsi="Tahoma" w:cs="Tahoma"/>
          <w:b/>
          <w:noProof/>
          <w:color w:val="FF0000"/>
          <w:sz w:val="40"/>
          <w:szCs w:val="60"/>
          <w:lang w:val="el-GR" w:eastAsia="el-GR"/>
        </w:rPr>
        <w:drawing>
          <wp:anchor distT="0" distB="0" distL="114300" distR="114300" simplePos="0" relativeHeight="25139968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257810</wp:posOffset>
            </wp:positionV>
            <wp:extent cx="376555" cy="395605"/>
            <wp:effectExtent l="19050" t="0" r="4445" b="0"/>
            <wp:wrapNone/>
            <wp:docPr id="7" name="Picture 1252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5210">
        <w:rPr>
          <w:rFonts w:ascii="Tahoma" w:hAnsi="Tahoma" w:cs="Tahoma"/>
          <w:b/>
          <w:color w:val="FF0000"/>
          <w:sz w:val="40"/>
          <w:szCs w:val="60"/>
          <w:lang w:val="el-GR"/>
        </w:rPr>
        <w:t>Αριθμοί-</w:t>
      </w:r>
      <w:r w:rsidR="00285210" w:rsidRPr="00285210">
        <w:rPr>
          <w:rFonts w:ascii="Tahoma" w:hAnsi="Tahoma" w:cs="Tahoma"/>
          <w:b/>
          <w:color w:val="FF0000"/>
          <w:sz w:val="40"/>
          <w:szCs w:val="60"/>
          <w:lang w:val="el-GR"/>
        </w:rPr>
        <w:t xml:space="preserve"> </w:t>
      </w:r>
      <w:r w:rsidRPr="00285210">
        <w:rPr>
          <w:rFonts w:ascii="Tahoma" w:hAnsi="Tahoma" w:cs="Tahoma"/>
          <w:b/>
          <w:color w:val="FF0000"/>
          <w:sz w:val="40"/>
          <w:szCs w:val="60"/>
          <w:lang w:val="el-GR"/>
        </w:rPr>
        <w:t>στόχοι</w:t>
      </w:r>
    </w:p>
    <w:p w:rsidR="00A2204A" w:rsidRPr="00285210" w:rsidRDefault="00A2204A" w:rsidP="00A2204A">
      <w:pPr>
        <w:shd w:val="clear" w:color="auto" w:fill="FFFFFF"/>
        <w:rPr>
          <w:rFonts w:ascii="Tahoma" w:hAnsi="Tahoma" w:cs="Tahoma"/>
          <w:b/>
          <w:sz w:val="16"/>
          <w:szCs w:val="28"/>
          <w:lang w:val="el-GR"/>
        </w:rPr>
      </w:pPr>
    </w:p>
    <w:p w:rsidR="00A2204A" w:rsidRPr="00B777F2" w:rsidRDefault="00780C80" w:rsidP="00A2204A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3366FF"/>
          <w:sz w:val="36"/>
          <w:szCs w:val="56"/>
          <w:lang w:val="el-GR" w:eastAsia="el-GR"/>
        </w:rPr>
        <w:drawing>
          <wp:anchor distT="0" distB="0" distL="114300" distR="114300" simplePos="0" relativeHeight="251400704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480060</wp:posOffset>
            </wp:positionV>
            <wp:extent cx="401955" cy="381635"/>
            <wp:effectExtent l="19050" t="0" r="0" b="0"/>
            <wp:wrapNone/>
            <wp:docPr id="8" name="Picture 1255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04A"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 </w:t>
      </w:r>
      <w:r w:rsidR="00A2204A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</w:t>
      </w:r>
      <w:r w:rsidR="00A2204A"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Πώς μπορώ να υπολογίσω πόσες φορές χωράει ένας αριθμός σ’ έναν άλλον;</w:t>
      </w:r>
    </w:p>
    <w:p w:rsidR="00A2204A" w:rsidRPr="00B777F2" w:rsidRDefault="00A2204A" w:rsidP="00A2204A">
      <w:pPr>
        <w:suppressAutoHyphens/>
        <w:rPr>
          <w:rFonts w:ascii="Verdana" w:hAnsi="Verdana" w:cs="Arial"/>
          <w:b/>
          <w:bCs/>
          <w:color w:val="000000"/>
          <w:sz w:val="6"/>
          <w:szCs w:val="16"/>
          <w:lang w:val="el-GR"/>
        </w:rPr>
      </w:pPr>
    </w:p>
    <w:p w:rsidR="00A2204A" w:rsidRDefault="00A2204A" w:rsidP="00A2204A">
      <w:pPr>
        <w:suppressAutoHyphens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Κοιτάζω στην επόμενη σελίδα και υπολογίζω με το νου: Πόσες φορές χωράει ο κάθε αριθμός στον αριθ</w:t>
      </w:r>
      <w:r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>μό-στόχο; Τι περισσεύει κάθε φορά; Καταγράφουμε τις σκέψεις μας.</w:t>
      </w:r>
    </w:p>
    <w:p w:rsidR="00780C80" w:rsidRPr="00B777F2" w:rsidRDefault="00780C80" w:rsidP="00A2204A">
      <w:pPr>
        <w:suppressAutoHyphens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005"/>
        </w:tabs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36"/>
          <w:szCs w:val="56"/>
        </w:rPr>
        <w:pict>
          <v:group id="_x0000_s2287" style="position:absolute;margin-left:145.9pt;margin-top:8.45pt;width:203.25pt;height:115.55pt;z-index:251529728" coordorigin="5814,1248" coordsize="5382,3060">
            <v:group id="_x0000_s2288" style="position:absolute;left:7379;top:1248;width:2081;height:2081" coordorigin="9594,4914" coordsize="2081,2081">
              <v:group id="_x0000_s2289" style="position:absolute;left:9594;top:4914;width:2081;height:2081" coordorigin="4758,11039" coordsize="2078,2078">
                <o:lock v:ext="edit" aspectratio="t"/>
                <v:oval id="_x0000_s2290" style="position:absolute;left:4758;top:11039;width:2078;height:2078" fillcolor="red" strokeweight="2.25pt">
                  <o:lock v:ext="edit" aspectratio="t"/>
                </v:oval>
                <v:oval id="_x0000_s2291" style="position:absolute;left:4918;top:11199;width:1758;height:1758" fillcolor="yellow" strokeweight="2.25pt">
                  <o:lock v:ext="edit" aspectratio="t"/>
                </v:oval>
              </v:group>
              <v:shape id="_x0000_s2292" type="#_x0000_t202" style="position:absolute;left:9594;top:5580;width:2045;height:709;mso-position-vertical-relative:page" filled="f" stroked="f">
                <v:textbox style="mso-next-textbox:#_x0000_s2292">
                  <w:txbxContent>
                    <w:p w:rsidR="00291988" w:rsidRPr="00F50D17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</w:pPr>
                      <w:r w:rsidRPr="00F50D17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  <w:t>150</w:t>
                      </w:r>
                    </w:p>
                  </w:txbxContent>
                </v:textbox>
              </v:shape>
            </v:group>
            <v:group id="_x0000_s2293" style="position:absolute;left:5814;top:1422;width:1338;height:1110" coordorigin="5814,1422" coordsize="1338,1110">
              <v:shape id="_x0000_s2294" type="#_x0000_t75" style="position:absolute;left:5814;top:2034;width:1338;height:498;rotation:-567786fd">
                <v:imagedata r:id="rId65" o:title="98-1" gain="69719f"/>
              </v:shape>
              <v:shape id="_x0000_s2295" type="#_x0000_t202" style="position:absolute;left:6192;top:1422;width:900;height:720" filled="f" stroked="f">
                <v:textbox style="mso-next-textbox:#_x0000_s2295" inset="0,0,0,0">
                  <w:txbxContent>
                    <w:p w:rsidR="00291988" w:rsidRPr="00F50D17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F50D17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25</w:t>
                      </w:r>
                    </w:p>
                  </w:txbxContent>
                </v:textbox>
              </v:shape>
            </v:group>
            <v:group id="_x0000_s2296" style="position:absolute;left:9768;top:1458;width:1428;height:1092" coordorigin="9768,1458" coordsize="1428,1092">
              <v:shape id="_x0000_s2297" type="#_x0000_t75" style="position:absolute;left:9768;top:2052;width:1338;height:498;rotation:-567786fd;flip:x">
                <v:imagedata r:id="rId65" o:title="98-1" gain="69719f"/>
              </v:shape>
              <v:shape id="_x0000_s2298" type="#_x0000_t202" style="position:absolute;left:10296;top:1458;width:900;height:720" filled="f" stroked="f">
                <v:textbox style="mso-next-textbox:#_x0000_s2298" inset="0,0,0,0">
                  <w:txbxContent>
                    <w:p w:rsidR="00291988" w:rsidRPr="00F50D17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F50D17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12</w:t>
                      </w:r>
                    </w:p>
                  </w:txbxContent>
                </v:textbox>
              </v:shape>
            </v:group>
            <v:group id="_x0000_s2299" style="position:absolute;left:7056;top:2970;width:1422;height:1338" coordorigin="7056,2970" coordsize="1422,1338">
              <v:shape id="_x0000_s2300" type="#_x0000_t75" style="position:absolute;left:6636;top:3390;width:1338;height:498;rotation:-8607870fd;flip:x">
                <v:imagedata r:id="rId65" o:title="98-1" chromakey="black" gain="69719f"/>
              </v:shape>
              <v:shape id="_x0000_s2301" type="#_x0000_t202" style="position:absolute;left:7578;top:3402;width:900;height:720" filled="f" stroked="f">
                <v:textbox style="mso-next-textbox:#_x0000_s2301" inset="0,0,0,0">
                  <w:txbxContent>
                    <w:p w:rsidR="00291988" w:rsidRPr="00F50D17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F50D17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15</w:t>
                      </w:r>
                    </w:p>
                  </w:txbxContent>
                </v:textbox>
              </v:shape>
            </v:group>
          </v:group>
        </w:pict>
      </w:r>
    </w:p>
    <w:p w:rsidR="00B777F2" w:rsidRPr="00B777F2" w:rsidRDefault="00B777F2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005"/>
        </w:tabs>
        <w:rPr>
          <w:rFonts w:ascii="Arial" w:hAnsi="Arial" w:cs="Arial"/>
          <w:b/>
          <w:color w:val="000000"/>
          <w:sz w:val="22"/>
          <w:szCs w:val="40"/>
          <w:lang w:val="el-GR"/>
        </w:rPr>
      </w:pPr>
    </w:p>
    <w:p w:rsidR="00780C80" w:rsidRDefault="00780C80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8820"/>
        </w:tabs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F50D17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8820"/>
        </w:tabs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>Χωράει …. φορές.                                 Χωράει …</w:t>
      </w:r>
      <w:r w:rsidR="00B777F2"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φορές.</w:t>
      </w:r>
    </w:p>
    <w:p w:rsidR="00B777F2" w:rsidRPr="00B777F2" w:rsidRDefault="00B777F2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005"/>
        </w:tabs>
        <w:rPr>
          <w:rFonts w:ascii="Arial" w:hAnsi="Arial" w:cs="Arial"/>
          <w:b/>
          <w:color w:val="000000"/>
          <w:sz w:val="2"/>
          <w:szCs w:val="8"/>
          <w:lang w:val="el-GR"/>
        </w:rPr>
      </w:pPr>
    </w:p>
    <w:p w:rsidR="00B777F2" w:rsidRDefault="00F50D17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8820"/>
        </w:tabs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Περισσεύει ………                                </w:t>
      </w:r>
      <w:r w:rsidR="00B777F2"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Περισσεύει ………</w:t>
      </w:r>
      <w:r w:rsidR="00B777F2"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ab/>
      </w:r>
    </w:p>
    <w:p w:rsidR="00F50D17" w:rsidRPr="00B777F2" w:rsidRDefault="00F50D17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8820"/>
        </w:tabs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005"/>
        </w:tabs>
        <w:rPr>
          <w:rFonts w:ascii="Arial" w:hAnsi="Arial" w:cs="Arial"/>
          <w:b/>
          <w:color w:val="3366FF"/>
          <w:sz w:val="10"/>
          <w:szCs w:val="20"/>
          <w:lang w:val="el-GR"/>
        </w:rPr>
      </w:pPr>
    </w:p>
    <w:p w:rsidR="00B777F2" w:rsidRPr="00B777F2" w:rsidRDefault="00F50D17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4320"/>
          <w:tab w:val="left" w:pos="9005"/>
        </w:tabs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                           </w:t>
      </w:r>
      <w:r w:rsidR="00B777F2"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Χωράει ……… φορές.</w:t>
      </w:r>
    </w:p>
    <w:p w:rsidR="00B777F2" w:rsidRDefault="00F50D17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4320"/>
        </w:tabs>
        <w:rPr>
          <w:rFonts w:ascii="Arial" w:hAnsi="Arial" w:cs="Arial"/>
          <w:b/>
          <w:color w:val="3366FF"/>
          <w:sz w:val="36"/>
          <w:szCs w:val="56"/>
          <w:lang w:val="el-GR"/>
        </w:rPr>
      </w:pPr>
      <w:r>
        <w:rPr>
          <w:rFonts w:ascii="Arial" w:hAnsi="Arial" w:cs="Arial"/>
          <w:b/>
          <w:color w:val="3366FF"/>
          <w:sz w:val="2"/>
          <w:szCs w:val="8"/>
          <w:lang w:val="el-GR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            Π</w:t>
      </w:r>
      <w:r w:rsidR="00B777F2"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ερισσεύει ………</w:t>
      </w:r>
      <w:r w:rsidR="00B777F2"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ab/>
      </w:r>
    </w:p>
    <w:p w:rsidR="00780C80" w:rsidRPr="00B777F2" w:rsidRDefault="00780C80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4320"/>
        </w:tabs>
        <w:rPr>
          <w:rFonts w:ascii="Arial" w:hAnsi="Arial" w:cs="Arial"/>
          <w:b/>
          <w:color w:val="3366FF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color w:val="3366FF"/>
          <w:sz w:val="10"/>
          <w:szCs w:val="20"/>
          <w:lang w:val="el-GR"/>
        </w:rPr>
      </w:pPr>
    </w:p>
    <w:p w:rsidR="00780C80" w:rsidRPr="00B777F2" w:rsidRDefault="00780C80" w:rsidP="00780C80">
      <w:pPr>
        <w:suppressAutoHyphens/>
        <w:rPr>
          <w:rFonts w:ascii="Arial" w:hAnsi="Arial" w:cs="Arial"/>
          <w:b/>
          <w:sz w:val="36"/>
          <w:szCs w:val="56"/>
          <w:lang w:val="el-GR"/>
        </w:rPr>
      </w:pPr>
    </w:p>
    <w:p w:rsidR="00780C80" w:rsidRPr="00B777F2" w:rsidRDefault="004B4F26" w:rsidP="00780C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005"/>
        </w:tabs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36"/>
          <w:szCs w:val="56"/>
        </w:rPr>
        <w:pict>
          <v:group id="_x0000_s5850" style="position:absolute;margin-left:106.9pt;margin-top:8.45pt;width:274.85pt;height:156.25pt;z-index:251837952" coordorigin="5814,1248" coordsize="5382,3060">
            <v:group id="_x0000_s5851" style="position:absolute;left:7379;top:1248;width:2081;height:2081" coordorigin="9594,4914" coordsize="2081,2081">
              <v:group id="_x0000_s5852" style="position:absolute;left:9594;top:4914;width:2081;height:2081" coordorigin="4758,11039" coordsize="2078,2078">
                <o:lock v:ext="edit" aspectratio="t"/>
                <v:oval id="_x0000_s5853" style="position:absolute;left:4758;top:11039;width:2078;height:2078" fillcolor="red" strokeweight="2.25pt">
                  <o:lock v:ext="edit" aspectratio="t"/>
                </v:oval>
                <v:oval id="_x0000_s5854" style="position:absolute;left:4918;top:11199;width:1758;height:1758" fillcolor="yellow" strokeweight="2.25pt">
                  <o:lock v:ext="edit" aspectratio="t"/>
                </v:oval>
              </v:group>
              <v:shape id="_x0000_s5855" type="#_x0000_t202" style="position:absolute;left:9594;top:5580;width:2045;height:709;mso-position-vertical-relative:page" filled="f" stroked="f">
                <v:textbox style="mso-next-textbox:#_x0000_s5855">
                  <w:txbxContent>
                    <w:p w:rsidR="00291988" w:rsidRPr="00780C80" w:rsidRDefault="00291988" w:rsidP="00780C80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  <w:lang w:val="el-GR"/>
                        </w:rPr>
                      </w:pPr>
                      <w:r w:rsidRPr="00F50D17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  <w:t>15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  <w:lang w:val="el-GR"/>
                        </w:rPr>
                        <w:t>.000</w:t>
                      </w:r>
                    </w:p>
                  </w:txbxContent>
                </v:textbox>
              </v:shape>
            </v:group>
            <v:group id="_x0000_s5856" style="position:absolute;left:5814;top:1422;width:1338;height:1110" coordorigin="5814,1422" coordsize="1338,1110">
              <v:shape id="_x0000_s5857" type="#_x0000_t75" style="position:absolute;left:5814;top:2034;width:1338;height:498;rotation:-567786fd">
                <v:imagedata r:id="rId65" o:title="98-1" gain="69719f"/>
              </v:shape>
              <v:shape id="_x0000_s5858" type="#_x0000_t202" style="position:absolute;left:6192;top:1422;width:900;height:720" filled="f" stroked="f">
                <v:textbox style="mso-next-textbox:#_x0000_s5858" inset="0,0,0,0">
                  <w:txbxContent>
                    <w:p w:rsidR="00291988" w:rsidRPr="00780C80" w:rsidRDefault="00291988" w:rsidP="00780C80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1.500</w:t>
                      </w:r>
                    </w:p>
                  </w:txbxContent>
                </v:textbox>
              </v:shape>
            </v:group>
            <v:group id="_x0000_s5859" style="position:absolute;left:9768;top:1458;width:1428;height:1092" coordorigin="9768,1458" coordsize="1428,1092">
              <v:shape id="_x0000_s5860" type="#_x0000_t75" style="position:absolute;left:9768;top:2052;width:1338;height:498;rotation:-567786fd;flip:x">
                <v:imagedata r:id="rId65" o:title="98-1" gain="69719f"/>
              </v:shape>
              <v:shape id="_x0000_s5861" type="#_x0000_t202" style="position:absolute;left:10296;top:1458;width:900;height:720" filled="f" stroked="f">
                <v:textbox style="mso-next-textbox:#_x0000_s5861" inset="0,0,0,0">
                  <w:txbxContent>
                    <w:p w:rsidR="00291988" w:rsidRPr="00780C80" w:rsidRDefault="00291988" w:rsidP="00780C80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F50D17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.</w:t>
                      </w:r>
                      <w:r w:rsidRPr="00F50D17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00</w:t>
                      </w:r>
                    </w:p>
                  </w:txbxContent>
                </v:textbox>
              </v:shape>
            </v:group>
            <v:group id="_x0000_s5862" style="position:absolute;left:7056;top:2970;width:1422;height:1338" coordorigin="7056,2970" coordsize="1422,1338">
              <v:shape id="_x0000_s5863" type="#_x0000_t75" style="position:absolute;left:6636;top:3390;width:1338;height:498;rotation:-8607870fd;flip:x">
                <v:imagedata r:id="rId65" o:title="98-1" chromakey="black" gain="69719f"/>
              </v:shape>
              <v:shape id="_x0000_s5864" type="#_x0000_t202" style="position:absolute;left:7578;top:3402;width:900;height:720" filled="f" stroked="f">
                <v:textbox style="mso-next-textbox:#_x0000_s5864" inset="0,0,0,0">
                  <w:txbxContent>
                    <w:p w:rsidR="00291988" w:rsidRPr="00780C80" w:rsidRDefault="00291988" w:rsidP="00780C80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F50D17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.</w:t>
                      </w:r>
                      <w:r w:rsidRPr="00F50D17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00</w:t>
                      </w:r>
                    </w:p>
                  </w:txbxContent>
                </v:textbox>
              </v:shape>
            </v:group>
          </v:group>
        </w:pict>
      </w:r>
    </w:p>
    <w:p w:rsidR="00780C80" w:rsidRPr="00B777F2" w:rsidRDefault="00780C80" w:rsidP="00780C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005"/>
        </w:tabs>
        <w:rPr>
          <w:rFonts w:ascii="Arial" w:hAnsi="Arial" w:cs="Arial"/>
          <w:b/>
          <w:color w:val="000000"/>
          <w:sz w:val="22"/>
          <w:szCs w:val="40"/>
          <w:lang w:val="el-GR"/>
        </w:rPr>
      </w:pPr>
    </w:p>
    <w:p w:rsidR="00780C80" w:rsidRPr="00B777F2" w:rsidRDefault="00780C80" w:rsidP="00780C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005"/>
        </w:tabs>
        <w:rPr>
          <w:rFonts w:ascii="Arial" w:hAnsi="Arial" w:cs="Arial"/>
          <w:b/>
          <w:color w:val="000000"/>
          <w:sz w:val="10"/>
          <w:szCs w:val="20"/>
          <w:lang w:val="el-GR"/>
        </w:rPr>
      </w:pPr>
    </w:p>
    <w:p w:rsidR="00780C80" w:rsidRDefault="00780C80" w:rsidP="00780C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8820"/>
        </w:tabs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C80" w:rsidRDefault="00780C80" w:rsidP="00780C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8820"/>
        </w:tabs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C80" w:rsidRPr="00B777F2" w:rsidRDefault="00780C80" w:rsidP="00780C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8820"/>
        </w:tabs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>Χωράει …. φορές.                                 Χωράει …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φορές.</w:t>
      </w:r>
    </w:p>
    <w:p w:rsidR="00780C80" w:rsidRPr="00B777F2" w:rsidRDefault="00780C80" w:rsidP="00780C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005"/>
        </w:tabs>
        <w:rPr>
          <w:rFonts w:ascii="Arial" w:hAnsi="Arial" w:cs="Arial"/>
          <w:b/>
          <w:color w:val="000000"/>
          <w:sz w:val="2"/>
          <w:szCs w:val="8"/>
          <w:lang w:val="el-GR"/>
        </w:rPr>
      </w:pPr>
    </w:p>
    <w:p w:rsidR="00780C80" w:rsidRDefault="00780C80" w:rsidP="00780C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8820"/>
        </w:tabs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Περισσεύει ………                                 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Περισσεύει ………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ab/>
      </w:r>
    </w:p>
    <w:p w:rsidR="00780C80" w:rsidRDefault="00780C80" w:rsidP="00780C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4320"/>
          <w:tab w:val="left" w:pos="9005"/>
        </w:tabs>
        <w:rPr>
          <w:rFonts w:ascii="Arial" w:hAnsi="Arial" w:cs="Arial"/>
          <w:b/>
          <w:color w:val="3366FF"/>
          <w:sz w:val="36"/>
          <w:szCs w:val="56"/>
          <w:lang w:val="el-GR"/>
        </w:rPr>
      </w:pPr>
      <w:r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             </w:t>
      </w:r>
    </w:p>
    <w:p w:rsidR="00780C80" w:rsidRPr="00B777F2" w:rsidRDefault="00780C80" w:rsidP="00780C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4320"/>
          <w:tab w:val="left" w:pos="9005"/>
        </w:tabs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                           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Χωράει ……… φορές.</w:t>
      </w:r>
    </w:p>
    <w:p w:rsidR="00780C80" w:rsidRDefault="00780C80" w:rsidP="00780C8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4320"/>
        </w:tabs>
        <w:rPr>
          <w:rFonts w:ascii="Arial" w:hAnsi="Arial" w:cs="Arial"/>
          <w:b/>
          <w:color w:val="3366FF"/>
          <w:sz w:val="36"/>
          <w:szCs w:val="56"/>
          <w:lang w:val="el-GR"/>
        </w:rPr>
      </w:pPr>
      <w:r>
        <w:rPr>
          <w:rFonts w:ascii="Arial" w:hAnsi="Arial" w:cs="Arial"/>
          <w:b/>
          <w:color w:val="3366FF"/>
          <w:sz w:val="2"/>
          <w:szCs w:val="8"/>
          <w:lang w:val="el-GR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            Π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ερισσεύει ………</w:t>
      </w: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ab/>
      </w:r>
    </w:p>
    <w:p w:rsidR="00B777F2" w:rsidRPr="00B777F2" w:rsidRDefault="00B777F2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9005"/>
        </w:tabs>
        <w:rPr>
          <w:rFonts w:ascii="Arial" w:hAnsi="Arial" w:cs="Arial"/>
          <w:b/>
          <w:color w:val="000000"/>
          <w:sz w:val="22"/>
          <w:szCs w:val="40"/>
          <w:lang w:val="el-GR"/>
        </w:rPr>
      </w:pPr>
    </w:p>
    <w:p w:rsidR="00780C80" w:rsidRDefault="00780C80" w:rsidP="00A2204A">
      <w:pPr>
        <w:shd w:val="clear" w:color="auto" w:fill="FFFFFF"/>
        <w:tabs>
          <w:tab w:val="left" w:pos="9005"/>
        </w:tabs>
        <w:rPr>
          <w:rFonts w:ascii="Arial" w:hAnsi="Arial" w:cs="Arial"/>
          <w:b/>
          <w:color w:val="3366FF"/>
          <w:sz w:val="36"/>
          <w:szCs w:val="56"/>
          <w:lang w:val="el-GR"/>
        </w:rPr>
      </w:pPr>
    </w:p>
    <w:p w:rsidR="00780C80" w:rsidRPr="00FC04B9" w:rsidRDefault="00A2204A" w:rsidP="00FC04B9">
      <w:pPr>
        <w:pStyle w:val="Style5"/>
        <w:rPr>
          <w:color w:val="002060"/>
          <w:sz w:val="36"/>
        </w:rPr>
      </w:pPr>
      <w:r w:rsidRPr="00FC04B9">
        <w:rPr>
          <w:color w:val="002060"/>
          <w:sz w:val="36"/>
        </w:rPr>
        <w:t>Σ</w:t>
      </w:r>
      <w:r w:rsidR="00780C80" w:rsidRPr="00FC04B9">
        <w:rPr>
          <w:color w:val="002060"/>
          <w:sz w:val="36"/>
        </w:rPr>
        <w:t>τρατηγικές υπολογισμού στη διαί</w:t>
      </w:r>
      <w:r w:rsidRPr="00FC04B9">
        <w:rPr>
          <w:color w:val="002060"/>
          <w:sz w:val="36"/>
        </w:rPr>
        <w:t>ρεση. Εισαγωγή στη διαίρεση με πολυψήφιο διαιρέτη.</w:t>
      </w:r>
    </w:p>
    <w:p w:rsidR="00B777F2" w:rsidRPr="00780C80" w:rsidRDefault="004B4F26" w:rsidP="00780C80">
      <w:pPr>
        <w:spacing w:after="200" w:line="276" w:lineRule="auto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36"/>
          <w:szCs w:val="56"/>
          <w:lang w:val="en-US" w:eastAsia="en-US"/>
        </w:rPr>
        <w:pict>
          <v:shape id="_x0000_s5865" type="#_x0000_t202" style="position:absolute;margin-left:0;margin-top:788.7pt;width:46.35pt;height:25.5pt;z-index:251838976;mso-wrap-style:none;mso-position-horizontal:center;mso-position-horizontal-relative:margin;mso-position-vertical-relative:page" fillcolor="#fc9" stroked="f">
            <v:textbox style="mso-next-textbox:#_x0000_s5865" inset="2mm,1mm,2mm,1mm">
              <w:txbxContent>
                <w:p w:rsidR="00291988" w:rsidRPr="00592B62" w:rsidRDefault="00291988" w:rsidP="00780C8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46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98</w:t>
                  </w:r>
                </w:p>
              </w:txbxContent>
            </v:textbox>
            <w10:wrap anchorx="margin" anchory="page"/>
          </v:shape>
        </w:pict>
      </w:r>
      <w:r w:rsidR="00780C80">
        <w:rPr>
          <w:rFonts w:ascii="Arial" w:hAnsi="Arial" w:cs="Arial"/>
          <w:b/>
          <w:color w:val="3366FF"/>
          <w:sz w:val="36"/>
          <w:szCs w:val="56"/>
          <w:lang w:val="el-GR"/>
        </w:rPr>
        <w:br w:type="page"/>
      </w:r>
      <w:r w:rsidR="00B777F2" w:rsidRPr="00285210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lastRenderedPageBreak/>
        <w:t xml:space="preserve"> Εργασίες</w:t>
      </w:r>
      <w:r w:rsidR="00B777F2" w:rsidRPr="00285210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6"/>
          <w:szCs w:val="16"/>
          <w:lang w:val="el-GR"/>
        </w:rPr>
      </w:pPr>
    </w:p>
    <w:p w:rsidR="00B777F2" w:rsidRPr="00B777F2" w:rsidRDefault="004B4F26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2312" style="position:absolute;margin-left:358.1pt;margin-top:28.25pt;width:123pt;height:59.75pt;z-index:251530752" coordorigin="7540,3168" coordsize="3232,1570">
            <v:group id="_x0000_s2313" style="position:absolute;left:8727;top:3168;width:2045;height:1570" coordorigin="8727,3343" coordsize="2045,1570">
              <v:group id="_x0000_s2314" style="position:absolute;left:8925;top:3343;width:1570;height:1570" coordorigin="4758,11039" coordsize="2078,2078">
                <o:lock v:ext="edit" aspectratio="t"/>
                <v:oval id="_x0000_s2315" style="position:absolute;left:4758;top:11039;width:2078;height:2078" fillcolor="red" strokeweight="2.25pt">
                  <o:lock v:ext="edit" aspectratio="t"/>
                </v:oval>
                <v:oval id="_x0000_s2316" style="position:absolute;left:4918;top:11199;width:1758;height:1758" fillcolor="yellow" strokeweight="2.25pt">
                  <o:lock v:ext="edit" aspectratio="t"/>
                </v:oval>
              </v:group>
              <v:shape id="_x0000_s2317" type="#_x0000_t202" style="position:absolute;left:8727;top:3754;width:2045;height:709;mso-position-vertical-relative:page" filled="f" stroked="f">
                <v:textbox style="mso-next-textbox:#_x0000_s2317">
                  <w:txbxContent>
                    <w:p w:rsidR="00291988" w:rsidRPr="00780C80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</w:pPr>
                      <w:r w:rsidRPr="00780C80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  <w:t>570</w:t>
                      </w:r>
                    </w:p>
                  </w:txbxContent>
                </v:textbox>
              </v:shape>
            </v:group>
            <v:group id="_x0000_s2318" style="position:absolute;left:7540;top:3531;width:1338;height:1110" coordorigin="5814,1422" coordsize="1338,1110">
              <v:shape id="_x0000_s2319" type="#_x0000_t75" style="position:absolute;left:5814;top:2034;width:1338;height:498;rotation:-567786fd">
                <v:imagedata r:id="rId65" o:title="98-1" gain="69719f"/>
              </v:shape>
              <v:shape id="_x0000_s2320" type="#_x0000_t202" style="position:absolute;left:6192;top:1422;width:900;height:720" filled="f" stroked="f">
                <v:textbox style="mso-next-textbox:#_x0000_s2320" inset="0,0,0,0">
                  <w:txbxContent>
                    <w:p w:rsidR="00291988" w:rsidRPr="00780C80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780C8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25</w:t>
                      </w:r>
                    </w:p>
                  </w:txbxContent>
                </v:textbox>
              </v:shape>
            </v:group>
          </v:group>
        </w:pict>
      </w:r>
      <w:r w:rsidR="00B777F2" w:rsidRPr="00B777F2">
        <w:rPr>
          <w:rFonts w:ascii="Arial" w:hAnsi="Arial" w:cs="Arial"/>
          <w:b/>
          <w:bCs/>
          <w:color w:val="3366FF"/>
          <w:sz w:val="40"/>
          <w:szCs w:val="60"/>
          <w:lang w:val="el-GR"/>
        </w:rPr>
        <w:t>1)</w:t>
      </w:r>
      <w:r w:rsidR="00B777F2" w:rsidRPr="00B777F2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Ο Νικήτας, για να υπολογίσει πόσες φορές χωράει το 25 στον αριθμό-στόχο, σκέφτηκε ως εξής:</w:t>
      </w:r>
    </w:p>
    <w:p w:rsidR="00B777F2" w:rsidRPr="00B777F2" w:rsidRDefault="004B4F26" w:rsidP="00B777F2">
      <w:pPr>
        <w:rPr>
          <w:rFonts w:ascii="Arial" w:hAnsi="Arial" w:cs="Arial"/>
          <w:sz w:val="36"/>
          <w:szCs w:val="56"/>
          <w:lang w:val="el-GR"/>
        </w:rPr>
      </w:pPr>
      <w:r w:rsidRPr="004B4F26">
        <w:rPr>
          <w:noProof/>
          <w:sz w:val="14"/>
        </w:rPr>
        <w:pict>
          <v:group id="_x0000_s2321" style="position:absolute;margin-left:.8pt;margin-top:14.2pt;width:351.75pt;height:80.05pt;z-index:251531776" coordorigin="1261,4914" coordsize="9495,2160">
            <v:shape id="_x0000_s2322" type="#_x0000_t75" style="position:absolute;left:1261;top:5400;width:1491;height:1320">
              <v:imagedata r:id="rId66" o:title="99-1" gain="69719f"/>
            </v:shape>
            <v:shape id="_x0000_s2323" type="#_x0000_t62" style="position:absolute;left:2934;top:4914;width:7822;height:2160" adj="-1140,9440" fillcolor="#cff" strokecolor="blue" strokeweight="1.5pt">
              <v:textbox style="mso-next-textbox:#_x0000_s2323" inset="0,0,0,0">
                <w:txbxContent>
                  <w:p w:rsidR="00291988" w:rsidRPr="00780C80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780C8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Αντί να ξεκινήσω από </w:t>
                    </w:r>
                  </w:p>
                  <w:p w:rsidR="00291988" w:rsidRPr="00780C80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780C8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το 25, ξεκινώ από το </w:t>
                    </w:r>
                    <w:r w:rsidRPr="00780C80">
                      <w:rPr>
                        <w:rFonts w:ascii="Arial" w:hAnsi="Arial" w:cs="Arial"/>
                        <w:b/>
                        <w:color w:val="0000FF"/>
                        <w:sz w:val="36"/>
                        <w:szCs w:val="56"/>
                        <w:lang w:val="el-GR"/>
                      </w:rPr>
                      <w:t>δεκα-πλάσιό του,</w:t>
                    </w:r>
                    <w:r w:rsidRPr="00780C8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το 250.</w:t>
                    </w:r>
                  </w:p>
                  <w:p w:rsidR="00291988" w:rsidRPr="006C02DD" w:rsidRDefault="00291988" w:rsidP="00B777F2">
                    <w:pPr>
                      <w:rPr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22"/>
          <w:szCs w:val="40"/>
          <w:lang w:val="el-GR"/>
        </w:rPr>
      </w:pPr>
    </w:p>
    <w:p w:rsidR="00780C80" w:rsidRDefault="00780C80" w:rsidP="00B777F2">
      <w:pPr>
        <w:jc w:val="center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1F60E0" w:rsidRDefault="00780C80" w:rsidP="00B777F2">
      <w:pPr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</w:t>
      </w:r>
      <w:r w:rsidR="001F60E0">
        <w:rPr>
          <w:rFonts w:ascii="Arial" w:hAnsi="Arial" w:cs="Arial"/>
          <w:b/>
          <w:sz w:val="36"/>
          <w:szCs w:val="56"/>
          <w:lang w:val="el-GR"/>
        </w:rPr>
        <w:t xml:space="preserve">                 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570</w:t>
      </w:r>
    </w:p>
    <w:p w:rsidR="001F60E0" w:rsidRDefault="004B4F26" w:rsidP="00B777F2">
      <w:pPr>
        <w:tabs>
          <w:tab w:val="left" w:pos="540"/>
          <w:tab w:val="left" w:pos="288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2329" style="position:absolute;margin-left:68.35pt;margin-top:2.9pt;width:251pt;height:94.5pt;z-index:251533824" coordorigin="1620,8013" coordsize="7791,2248">
            <v:group id="_x0000_s2330" style="position:absolute;left:2211;top:8013;width:7200;height:369" coordorigin="2214,8654" coordsize="7200,540">
              <v:line id="_x0000_s2331" style="position:absolute;flip:x" from="2214,8654" to="5634,9194" strokeweight="2.25pt"/>
              <v:line id="_x0000_s2332" style="position:absolute;flip:x" from="4914,8654" to="5814,9194" strokeweight="2.25pt"/>
              <v:line id="_x0000_s2333" style="position:absolute" from="5994,8654" to="7074,9194" strokeweight="2.25pt"/>
              <v:line id="_x0000_s2334" style="position:absolute" from="6174,8654" to="9414,9194" strokeweight="2.25pt"/>
            </v:group>
            <v:group id="_x0000_s2335" style="position:absolute;left:1620;top:9824;width:5130;height:437" coordorigin="1620,10537" coordsize="5130,720">
              <v:line id="_x0000_s2336" style="position:absolute" from="1620,10537" to="3240,11257" strokecolor="#ff7979" strokeweight="3pt"/>
              <v:line id="_x0000_s2337" style="position:absolute;flip:x" from="3186,10537" to="4266,11257" strokecolor="#ff7979" strokeweight="3pt"/>
              <v:line id="_x0000_s2338" style="position:absolute;flip:x" from="3150,10537" to="6750,11257" strokecolor="#ff7979" strokeweight="3pt"/>
            </v:group>
          </v:group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="001F60E0">
        <w:rPr>
          <w:rFonts w:ascii="Arial" w:hAnsi="Arial" w:cs="Arial"/>
          <w:b/>
          <w:sz w:val="36"/>
          <w:szCs w:val="56"/>
          <w:lang w:val="el-GR"/>
        </w:rPr>
        <w:t xml:space="preserve">     </w:t>
      </w:r>
    </w:p>
    <w:p w:rsidR="00B777F2" w:rsidRPr="00B777F2" w:rsidRDefault="004B4F26" w:rsidP="00B777F2">
      <w:pPr>
        <w:tabs>
          <w:tab w:val="left" w:pos="540"/>
          <w:tab w:val="left" w:pos="288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FF0000"/>
          <w:sz w:val="32"/>
          <w:szCs w:val="56"/>
        </w:rPr>
        <w:pict>
          <v:group id="_x0000_s2324" style="position:absolute;margin-left:78.85pt;margin-top:17pt;width:184.4pt;height:6.1pt;z-index:251532800" coordorigin="1566,9638" coordsize="5993,312">
            <v:shape id="_x0000_s2325" type="#_x0000_t19" style="position:absolute;left:1950;top:9254;width:312;height:1080;rotation:90" coordsize="21600,43200" adj=",5898240" path="wr-21600,,21600,43200,,,,43200nfewr-21600,,21600,43200,,,,43200l,21600nsxe" strokeweight="2.25pt">
              <v:path o:connectlocs="0,0;0,43200;0,21600"/>
            </v:shape>
            <v:shape id="_x0000_s2326" type="#_x0000_t19" style="position:absolute;left:4488;top:9254;width:312;height:1080;rotation:90" coordsize="21600,43200" adj=",5898240" path="wr-21600,,21600,43200,,,,43200nfewr-21600,,21600,43200,,,,43200l,21600nsxe" strokeweight="2.25pt">
              <v:path o:connectlocs="0,0;0,43200;0,21600"/>
            </v:shape>
            <v:shape id="_x0000_s2327" type="#_x0000_t19" style="position:absolute;left:7004;top:9394;width:312;height:799;rotation:90" coordsize="21600,43200" adj=",5898240" path="wr-21600,,21600,43200,,,,43200nfewr-21600,,21600,43200,,,,43200l,21600nsxe" strokeweight="2.25pt">
              <v:path o:connectlocs="0,0;0,43200;0,21600"/>
            </v:shape>
          </v:group>
        </w:pict>
      </w:r>
      <w:r w:rsidR="001F60E0">
        <w:rPr>
          <w:rFonts w:ascii="Arial" w:hAnsi="Arial" w:cs="Arial"/>
          <w:b/>
          <w:sz w:val="36"/>
          <w:szCs w:val="56"/>
          <w:lang w:val="el-GR"/>
        </w:rPr>
        <w:t xml:space="preserve">  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250    +    </w:t>
      </w:r>
      <w:r w:rsidR="001F60E0">
        <w:rPr>
          <w:rFonts w:ascii="Arial" w:hAnsi="Arial" w:cs="Arial"/>
          <w:b/>
          <w:sz w:val="36"/>
          <w:szCs w:val="56"/>
          <w:lang w:val="el-GR"/>
        </w:rPr>
        <w:t xml:space="preserve">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250    +    50    +   </w:t>
      </w:r>
      <w:r w:rsidR="001F60E0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20</w:t>
      </w:r>
    </w:p>
    <w:p w:rsidR="00B777F2" w:rsidRPr="00B777F2" w:rsidRDefault="00B777F2" w:rsidP="00B777F2">
      <w:pPr>
        <w:rPr>
          <w:rFonts w:ascii="Arial" w:hAnsi="Arial" w:cs="Arial"/>
          <w:sz w:val="6"/>
          <w:szCs w:val="16"/>
          <w:lang w:val="el-GR"/>
        </w:rPr>
      </w:pPr>
    </w:p>
    <w:p w:rsidR="001F60E0" w:rsidRDefault="001F60E0" w:rsidP="00B777F2">
      <w:pPr>
        <w:tabs>
          <w:tab w:val="left" w:pos="2700"/>
          <w:tab w:val="left" w:pos="540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1F60E0" w:rsidP="00B777F2">
      <w:pPr>
        <w:tabs>
          <w:tab w:val="left" w:pos="2700"/>
          <w:tab w:val="left" w:pos="540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shd w:val="clear" w:color="auto" w:fill="FF7979"/>
          <w:lang w:val="el-GR"/>
        </w:rPr>
        <w:t>10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Χ25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ab/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shd w:val="clear" w:color="auto" w:fill="FF7979"/>
          <w:lang w:val="el-GR"/>
        </w:rPr>
        <w:t>10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Χ25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shd w:val="clear" w:color="auto" w:fill="FF7979"/>
          <w:lang w:val="el-GR"/>
        </w:rPr>
        <w:t>2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Χ25</w:t>
      </w:r>
    </w:p>
    <w:p w:rsidR="001F60E0" w:rsidRDefault="001F60E0" w:rsidP="00B777F2">
      <w:pPr>
        <w:tabs>
          <w:tab w:val="left" w:pos="180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1F60E0" w:rsidP="00B777F2">
      <w:pPr>
        <w:tabs>
          <w:tab w:val="left" w:pos="180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shd w:val="clear" w:color="auto" w:fill="FF7979"/>
          <w:lang w:val="el-GR"/>
        </w:rPr>
        <w:t>22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Χ   25   +    20   =   570</w:t>
      </w:r>
    </w:p>
    <w:p w:rsidR="00B777F2" w:rsidRPr="00B777F2" w:rsidRDefault="004B4F26" w:rsidP="00B777F2">
      <w:pPr>
        <w:rPr>
          <w:rFonts w:ascii="Arial" w:hAnsi="Arial"/>
          <w:b/>
          <w:bCs/>
          <w:color w:val="FF0000"/>
          <w:sz w:val="28"/>
          <w:szCs w:val="48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2340" style="position:absolute;margin-left:22.7pt;margin-top:14pt;width:349.8pt;height:80.25pt;z-index:251534848" coordorigin="1150,11228" coordsize="9164,2103">
            <v:shape id="_x0000_s2341" type="#_x0000_t62" style="position:absolute;left:1150;top:11228;width:6742;height:2103" adj="23952,10795" fillcolor="#cff" strokecolor="blue" strokeweight="1.5pt">
              <v:textbox style="mso-next-textbox:#_x0000_s2341" inset="0,0,0,0">
                <w:txbxContent>
                  <w:p w:rsidR="00291988" w:rsidRPr="001F60E0" w:rsidRDefault="00291988" w:rsidP="00B777F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1F60E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Βρήκες το αποτέλεσμα </w:t>
                    </w:r>
                  </w:p>
                  <w:p w:rsidR="00291988" w:rsidRPr="00D11443" w:rsidRDefault="00291988" w:rsidP="00B777F2">
                    <w:pPr>
                      <w:jc w:val="center"/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</w:pPr>
                    <w:r w:rsidRPr="001F60E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της διαίρεσης </w:t>
                    </w:r>
                    <w:r w:rsidRPr="00D11443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 xml:space="preserve">570:25 </w:t>
                    </w:r>
                  </w:p>
                  <w:p w:rsidR="00291988" w:rsidRPr="001F60E0" w:rsidRDefault="00291988" w:rsidP="00B777F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1F60E0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με </w:t>
                    </w:r>
                    <w:r w:rsidRPr="00D11443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π=22</w:t>
                    </w:r>
                    <w:r w:rsidRPr="001F60E0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και </w:t>
                    </w:r>
                    <w:r w:rsidRPr="00D11443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υ=20</w:t>
                    </w:r>
                  </w:p>
                  <w:p w:rsidR="00291988" w:rsidRPr="00281DB4" w:rsidRDefault="00291988" w:rsidP="00B777F2">
                    <w:pPr>
                      <w:rPr>
                        <w:szCs w:val="56"/>
                      </w:rPr>
                    </w:pPr>
                  </w:p>
                </w:txbxContent>
              </v:textbox>
            </v:shape>
            <v:shape id="_x0000_s2342" type="#_x0000_t75" style="position:absolute;left:8931;top:11849;width:1383;height:1400">
              <v:imagedata r:id="rId67" o:title="99-2"/>
            </v:shape>
          </v:group>
        </w:pict>
      </w:r>
    </w:p>
    <w:p w:rsidR="00B777F2" w:rsidRPr="00B777F2" w:rsidRDefault="00B777F2" w:rsidP="00B777F2">
      <w:pPr>
        <w:rPr>
          <w:rFonts w:ascii="Arial" w:hAnsi="Arial"/>
          <w:b/>
          <w:bCs/>
          <w:color w:val="FF0000"/>
          <w:sz w:val="32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FF0000"/>
          <w:sz w:val="32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FF0000"/>
          <w:sz w:val="32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FF0000"/>
          <w:sz w:val="6"/>
          <w:szCs w:val="16"/>
          <w:lang w:val="el-GR"/>
        </w:rPr>
      </w:pPr>
    </w:p>
    <w:p w:rsidR="00B777F2" w:rsidRDefault="00B777F2" w:rsidP="00B777F2">
      <w:pPr>
        <w:rPr>
          <w:rFonts w:ascii="Arial" w:hAnsi="Arial"/>
          <w:b/>
          <w:bCs/>
          <w:color w:val="FF0000"/>
          <w:sz w:val="22"/>
          <w:szCs w:val="40"/>
          <w:lang w:val="el-GR"/>
        </w:rPr>
      </w:pPr>
    </w:p>
    <w:p w:rsidR="001F60E0" w:rsidRPr="00B777F2" w:rsidRDefault="001F60E0" w:rsidP="00B777F2">
      <w:pPr>
        <w:rPr>
          <w:rFonts w:ascii="Arial" w:hAnsi="Arial"/>
          <w:b/>
          <w:bCs/>
          <w:color w:val="FF0000"/>
          <w:sz w:val="22"/>
          <w:szCs w:val="40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  <w:lang w:val="el-GR"/>
        </w:rPr>
        <w:t xml:space="preserve">     </w:t>
      </w: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FF000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Χωράει ............ φορές και</w:t>
      </w:r>
      <w:r w:rsidR="001F60E0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περισσεύουν ...............</w:t>
      </w:r>
    </w:p>
    <w:p w:rsid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7E18A1" w:rsidRPr="00B777F2" w:rsidRDefault="007E18A1" w:rsidP="007E18A1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3366FF"/>
          <w:sz w:val="40"/>
          <w:szCs w:val="60"/>
          <w:lang w:val="el-GR"/>
        </w:rPr>
        <w:t xml:space="preserve">2) </w:t>
      </w:r>
      <w:r w:rsidRPr="00B777F2">
        <w:rPr>
          <w:rFonts w:ascii="Arial" w:hAnsi="Arial" w:cs="Arial"/>
          <w:b/>
          <w:sz w:val="36"/>
          <w:szCs w:val="56"/>
          <w:lang w:val="el-GR"/>
        </w:rPr>
        <w:t>Συμπληρώνω τον πίνακα με πολλαπλάσια του 25:</w:t>
      </w:r>
    </w:p>
    <w:p w:rsidR="007E18A1" w:rsidRPr="00B777F2" w:rsidRDefault="007E18A1" w:rsidP="007E18A1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1104"/>
        <w:gridCol w:w="1106"/>
        <w:gridCol w:w="1092"/>
        <w:gridCol w:w="1092"/>
        <w:gridCol w:w="1092"/>
        <w:gridCol w:w="1092"/>
        <w:gridCol w:w="1092"/>
        <w:gridCol w:w="1092"/>
        <w:gridCol w:w="1092"/>
      </w:tblGrid>
      <w:tr w:rsidR="007E18A1" w:rsidRPr="00B777F2" w:rsidTr="00F50D17">
        <w:trPr>
          <w:trHeight w:hRule="exact" w:val="585"/>
        </w:trPr>
        <w:tc>
          <w:tcPr>
            <w:tcW w:w="1127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1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2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3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4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5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6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7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8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9</w:t>
            </w:r>
          </w:p>
        </w:tc>
      </w:tr>
      <w:tr w:rsidR="007E18A1" w:rsidRPr="00B777F2" w:rsidTr="00F50D17">
        <w:trPr>
          <w:trHeight w:hRule="exact" w:val="585"/>
        </w:trPr>
        <w:tc>
          <w:tcPr>
            <w:tcW w:w="1127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25</w:t>
            </w:r>
          </w:p>
        </w:tc>
        <w:tc>
          <w:tcPr>
            <w:tcW w:w="1128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50</w:t>
            </w:r>
          </w:p>
        </w:tc>
        <w:tc>
          <w:tcPr>
            <w:tcW w:w="1128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7E18A1" w:rsidRPr="00B777F2" w:rsidTr="00F50D17">
        <w:trPr>
          <w:trHeight w:hRule="exact" w:val="585"/>
        </w:trPr>
        <w:tc>
          <w:tcPr>
            <w:tcW w:w="1127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10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20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30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40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50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60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70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80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90</w:t>
            </w:r>
          </w:p>
        </w:tc>
      </w:tr>
      <w:tr w:rsidR="007E18A1" w:rsidRPr="00B777F2" w:rsidTr="00F50D17">
        <w:trPr>
          <w:trHeight w:hRule="exact" w:val="585"/>
        </w:trPr>
        <w:tc>
          <w:tcPr>
            <w:tcW w:w="1127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bottom w:val="single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bottom w:val="single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bottom w:val="single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bottom w:val="single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bottom w:val="single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bottom w:val="single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7E18A1" w:rsidRPr="00B777F2" w:rsidTr="00F50D17">
        <w:trPr>
          <w:trHeight w:hRule="exact" w:val="585"/>
        </w:trPr>
        <w:tc>
          <w:tcPr>
            <w:tcW w:w="1127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100</w:t>
            </w:r>
          </w:p>
        </w:tc>
        <w:tc>
          <w:tcPr>
            <w:tcW w:w="1128" w:type="dxa"/>
            <w:shd w:val="clear" w:color="auto" w:fill="CCFFFF"/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</w:rPr>
              <w:t>200</w:t>
            </w:r>
          </w:p>
        </w:tc>
        <w:tc>
          <w:tcPr>
            <w:tcW w:w="1128" w:type="dxa"/>
            <w:tcBorders>
              <w:bottom w:val="dotted" w:sz="24" w:space="0" w:color="auto"/>
              <w:right w:val="dashSmallGap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left w:val="dashSmallGap" w:sz="18" w:space="0" w:color="auto"/>
              <w:bottom w:val="dotted" w:sz="24" w:space="0" w:color="auto"/>
              <w:right w:val="dashSmallGap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left w:val="dashSmallGap" w:sz="18" w:space="0" w:color="auto"/>
              <w:bottom w:val="dashSmallGap" w:sz="18" w:space="0" w:color="auto"/>
              <w:right w:val="dashSmallGap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left w:val="dashSmallGap" w:sz="18" w:space="0" w:color="auto"/>
              <w:bottom w:val="nil"/>
              <w:right w:val="dashSmallGap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left w:val="dashSmallGap" w:sz="18" w:space="0" w:color="auto"/>
              <w:bottom w:val="nil"/>
              <w:right w:val="dashSmallGap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left w:val="dashSmallGap" w:sz="18" w:space="0" w:color="auto"/>
              <w:bottom w:val="nil"/>
              <w:right w:val="dashSmallGap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left w:val="dashSmallGap" w:sz="18" w:space="0" w:color="auto"/>
              <w:bottom w:val="nil"/>
              <w:right w:val="dashSmallGap" w:sz="18" w:space="0" w:color="auto"/>
            </w:tcBorders>
            <w:vAlign w:val="center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7E18A1" w:rsidRPr="00B777F2" w:rsidTr="00F50D17">
        <w:trPr>
          <w:trHeight w:hRule="exact" w:val="585"/>
        </w:trPr>
        <w:tc>
          <w:tcPr>
            <w:tcW w:w="1127" w:type="dxa"/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right w:val="dashSmallGap" w:sz="4" w:space="0" w:color="auto"/>
            </w:tcBorders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top w:val="dotted" w:sz="24" w:space="0" w:color="auto"/>
              <w:left w:val="dashSmallGap" w:sz="4" w:space="0" w:color="auto"/>
              <w:bottom w:val="dashSmallGap" w:sz="18" w:space="0" w:color="auto"/>
              <w:right w:val="dashSmallGap" w:sz="18" w:space="0" w:color="auto"/>
            </w:tcBorders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top w:val="dotted" w:sz="24" w:space="0" w:color="auto"/>
              <w:left w:val="dashSmallGap" w:sz="18" w:space="0" w:color="auto"/>
              <w:bottom w:val="dashSmallGap" w:sz="18" w:space="0" w:color="auto"/>
              <w:right w:val="dashSmallGap" w:sz="18" w:space="0" w:color="auto"/>
            </w:tcBorders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top w:val="dashSmallGap" w:sz="18" w:space="0" w:color="auto"/>
              <w:left w:val="dashSmallGap" w:sz="18" w:space="0" w:color="auto"/>
              <w:bottom w:val="dashSmallGap" w:sz="18" w:space="0" w:color="auto"/>
              <w:right w:val="nil"/>
            </w:tcBorders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7E18A1" w:rsidRPr="00B777F2" w:rsidRDefault="007E18A1" w:rsidP="00F50D17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</w:tbl>
    <w:p w:rsidR="007E18A1" w:rsidRPr="00B777F2" w:rsidRDefault="007E18A1" w:rsidP="007E18A1">
      <w:pPr>
        <w:shd w:val="clear" w:color="auto" w:fill="FFFFFF"/>
        <w:rPr>
          <w:rFonts w:ascii="Arial" w:hAnsi="Arial" w:cs="Arial"/>
          <w:b/>
          <w:sz w:val="36"/>
          <w:szCs w:val="56"/>
        </w:rPr>
      </w:pPr>
    </w:p>
    <w:p w:rsidR="007E18A1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  <w:sectPr w:rsidR="007E18A1" w:rsidRPr="00B777F2" w:rsidSect="00B777F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866" type="#_x0000_t202" style="position:absolute;margin-left:0;margin-top:788.7pt;width:46.35pt;height:25.5pt;z-index:251840000;mso-wrap-style:none;mso-position-horizontal:center;mso-position-horizontal-relative:margin;mso-position-vertical-relative:page" fillcolor="#fc9" stroked="f">
            <v:textbox style="mso-next-textbox:#_x0000_s5866" inset="2mm,1mm,2mm,1mm">
              <w:txbxContent>
                <w:p w:rsidR="00291988" w:rsidRPr="00592B62" w:rsidRDefault="00291988" w:rsidP="001F60E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47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99</w:t>
                  </w:r>
                </w:p>
              </w:txbxContent>
            </v:textbox>
            <w10:wrap anchorx="margin" anchory="page"/>
          </v:shape>
        </w:pict>
      </w:r>
    </w:p>
    <w:p w:rsidR="001F60E0" w:rsidRDefault="001F60E0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noProof/>
          <w:sz w:val="36"/>
          <w:szCs w:val="56"/>
          <w:lang w:val="el-GR" w:eastAsia="el-GR"/>
        </w:rPr>
        <w:lastRenderedPageBreak/>
        <w:drawing>
          <wp:anchor distT="0" distB="0" distL="114300" distR="114300" simplePos="0" relativeHeight="251324928" behindDoc="0" locked="0" layoutInCell="1" allowOverlap="1">
            <wp:simplePos x="0" y="0"/>
            <wp:positionH relativeFrom="column">
              <wp:posOffset>254303</wp:posOffset>
            </wp:positionH>
            <wp:positionV relativeFrom="paragraph">
              <wp:posOffset>-78645</wp:posOffset>
            </wp:positionV>
            <wp:extent cx="511943" cy="504967"/>
            <wp:effectExtent l="19050" t="0" r="2407" b="0"/>
            <wp:wrapNone/>
            <wp:docPr id="1333" name="Picture 1333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3" cy="5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="00B777F2" w:rsidRPr="001F60E0">
        <w:rPr>
          <w:rFonts w:ascii="Arial" w:hAnsi="Arial"/>
          <w:b/>
          <w:bCs/>
          <w:color w:val="FF0000"/>
          <w:sz w:val="32"/>
          <w:szCs w:val="56"/>
          <w:lang w:val="el-GR"/>
        </w:rPr>
        <w:t xml:space="preserve">         </w:t>
      </w:r>
      <w:r>
        <w:rPr>
          <w:rFonts w:ascii="Arial" w:hAnsi="Arial"/>
          <w:b/>
          <w:bCs/>
          <w:color w:val="FF0000"/>
          <w:sz w:val="32"/>
          <w:szCs w:val="56"/>
          <w:lang w:val="el-GR"/>
        </w:rPr>
        <w:t xml:space="preserve">    </w:t>
      </w:r>
      <w:r w:rsidR="00B777F2" w:rsidRPr="001F60E0">
        <w:rPr>
          <w:rFonts w:ascii="Arial" w:hAnsi="Arial" w:cs="Arial"/>
          <w:b/>
          <w:sz w:val="36"/>
          <w:szCs w:val="56"/>
          <w:lang w:val="el-GR"/>
        </w:rPr>
        <w:t>Αξιοποιούμε τον προηγού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μενο πίνακα για ν’ </w:t>
      </w:r>
    </w:p>
    <w:p w:rsidR="00B777F2" w:rsidRPr="001F60E0" w:rsidRDefault="001F60E0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αναλύ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σουμε τους αριθμούς 1.870 και 12.780 σε πολλαπλάσια του 25.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DEBD"/>
        <w:jc w:val="center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2"/>
          <w:szCs w:val="40"/>
        </w:rPr>
        <w:pict>
          <v:group id="_x0000_s2354" style="position:absolute;left:0;text-align:left;margin-left:88.3pt;margin-top:17.4pt;width:131.8pt;height:24pt;z-index:251537920" coordorigin="2574,1782" coordsize="3330,607">
            <v:line id="_x0000_s2355" style="position:absolute;flip:x" from="2574,1782" to="5904,2250" strokeweight="2.25pt"/>
            <v:line id="_x0000_s2356" style="position:absolute" from="5886,1782" to="5886,2389" strokeweight="2.25pt">
              <v:stroke dashstyle="dash"/>
            </v:line>
          </v:group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1.870</w:t>
      </w: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28"/>
          <w:szCs w:val="48"/>
          <w:lang w:val="el-GR"/>
        </w:rPr>
      </w:pPr>
    </w:p>
    <w:p w:rsidR="00B777F2" w:rsidRPr="00B777F2" w:rsidRDefault="00B777F2" w:rsidP="00B777F2">
      <w:pPr>
        <w:shd w:val="clear" w:color="auto" w:fill="FFDEBD"/>
        <w:tabs>
          <w:tab w:val="left" w:pos="72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  <w:t>1.000</w:t>
      </w:r>
    </w:p>
    <w:p w:rsidR="00B777F2" w:rsidRPr="008324C4" w:rsidRDefault="00B777F2" w:rsidP="00B777F2">
      <w:pPr>
        <w:shd w:val="clear" w:color="auto" w:fill="FFDEBD"/>
        <w:tabs>
          <w:tab w:val="left" w:pos="360"/>
          <w:tab w:val="left" w:pos="540"/>
        </w:tabs>
        <w:rPr>
          <w:rFonts w:ascii="Arial" w:hAnsi="Arial" w:cs="Arial"/>
          <w:b/>
          <w:sz w:val="2"/>
          <w:szCs w:val="2"/>
          <w:lang w:val="el-GR"/>
        </w:rPr>
      </w:pPr>
      <w:r w:rsidRPr="008324C4">
        <w:rPr>
          <w:rFonts w:ascii="Arial" w:hAnsi="Arial" w:cs="Arial"/>
          <w:b/>
          <w:sz w:val="2"/>
          <w:szCs w:val="2"/>
          <w:lang w:val="el-GR"/>
        </w:rPr>
        <w:tab/>
      </w:r>
    </w:p>
    <w:p w:rsidR="00B777F2" w:rsidRPr="00B777F2" w:rsidRDefault="00B777F2" w:rsidP="00B777F2">
      <w:pPr>
        <w:shd w:val="clear" w:color="auto" w:fill="FFDEBD"/>
        <w:tabs>
          <w:tab w:val="left" w:pos="360"/>
          <w:tab w:val="left" w:pos="54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  <w:t>(40Χ25)</w:t>
      </w: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B777F2" w:rsidRPr="00D11443" w:rsidRDefault="00B777F2" w:rsidP="00B777F2">
      <w:pPr>
        <w:shd w:val="clear" w:color="auto" w:fill="9BDCFF"/>
        <w:jc w:val="center"/>
        <w:rPr>
          <w:rFonts w:ascii="Tahoma" w:hAnsi="Tahoma" w:cs="Tahoma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Συμπληρώνουμε </w:t>
      </w:r>
      <w:r w:rsidRPr="00D11443">
        <w:rPr>
          <w:rFonts w:ascii="Tahoma" w:hAnsi="Tahoma" w:cs="Tahoma"/>
          <w:b/>
          <w:sz w:val="36"/>
          <w:szCs w:val="56"/>
          <w:lang w:val="el-GR"/>
        </w:rPr>
        <w:t>1.870:25</w:t>
      </w:r>
    </w:p>
    <w:p w:rsidR="00B777F2" w:rsidRPr="00B777F2" w:rsidRDefault="00B777F2" w:rsidP="00B777F2">
      <w:pPr>
        <w:shd w:val="clear" w:color="auto" w:fill="9BDCFF"/>
        <w:jc w:val="center"/>
        <w:rPr>
          <w:rFonts w:ascii="Arial" w:hAnsi="Arial" w:cs="Arial"/>
          <w:b/>
          <w:sz w:val="8"/>
          <w:szCs w:val="18"/>
          <w:u w:val="single"/>
          <w:lang w:val="el-GR"/>
        </w:rPr>
      </w:pPr>
    </w:p>
    <w:p w:rsidR="00B777F2" w:rsidRPr="00B777F2" w:rsidRDefault="00B777F2" w:rsidP="00B777F2">
      <w:pPr>
        <w:shd w:val="clear" w:color="auto" w:fill="9BDCFF"/>
        <w:tabs>
          <w:tab w:val="left" w:pos="1440"/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="001F60E0">
        <w:rPr>
          <w:rFonts w:ascii="Arial" w:hAnsi="Arial" w:cs="Arial"/>
          <w:b/>
          <w:sz w:val="36"/>
          <w:szCs w:val="56"/>
          <w:lang w:val="el-GR"/>
        </w:rPr>
        <w:t xml:space="preserve">            π = ………</w:t>
      </w:r>
      <w:r w:rsidRPr="00B777F2">
        <w:rPr>
          <w:rFonts w:ascii="Arial" w:hAnsi="Arial" w:cs="Arial"/>
          <w:b/>
          <w:sz w:val="36"/>
          <w:szCs w:val="56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="001F60E0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sz w:val="36"/>
          <w:szCs w:val="56"/>
          <w:lang w:val="el-GR"/>
        </w:rPr>
        <w:t>υ = ……….</w:t>
      </w:r>
    </w:p>
    <w:p w:rsidR="00B777F2" w:rsidRPr="00B777F2" w:rsidRDefault="00B777F2" w:rsidP="00B777F2">
      <w:pPr>
        <w:shd w:val="clear" w:color="auto" w:fill="9BDCFF"/>
        <w:tabs>
          <w:tab w:val="left" w:pos="1440"/>
          <w:tab w:val="left" w:pos="5220"/>
        </w:tabs>
        <w:rPr>
          <w:rFonts w:ascii="Arial" w:hAnsi="Arial" w:cs="Arial"/>
          <w:b/>
          <w:sz w:val="2"/>
          <w:szCs w:val="1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jc w:val="center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12.780</w:t>
      </w: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28"/>
          <w:szCs w:val="48"/>
          <w:lang w:val="el-GR"/>
        </w:rPr>
      </w:pPr>
    </w:p>
    <w:p w:rsidR="00B777F2" w:rsidRPr="00B777F2" w:rsidRDefault="00B777F2" w:rsidP="00B777F2">
      <w:pPr>
        <w:shd w:val="clear" w:color="auto" w:fill="FFDEBD"/>
        <w:tabs>
          <w:tab w:val="left" w:pos="7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8324C4" w:rsidRDefault="00B777F2" w:rsidP="00B777F2">
      <w:pPr>
        <w:shd w:val="clear" w:color="auto" w:fill="FFDEBD"/>
        <w:tabs>
          <w:tab w:val="left" w:pos="360"/>
          <w:tab w:val="left" w:pos="540"/>
        </w:tabs>
        <w:rPr>
          <w:rFonts w:ascii="Arial" w:hAnsi="Arial" w:cs="Arial"/>
          <w:b/>
          <w:sz w:val="2"/>
          <w:szCs w:val="2"/>
          <w:lang w:val="el-GR"/>
        </w:rPr>
      </w:pPr>
      <w:r w:rsidRPr="008324C4">
        <w:rPr>
          <w:rFonts w:ascii="Arial" w:hAnsi="Arial" w:cs="Arial"/>
          <w:b/>
          <w:sz w:val="2"/>
          <w:szCs w:val="2"/>
          <w:lang w:val="el-GR"/>
        </w:rPr>
        <w:tab/>
      </w:r>
    </w:p>
    <w:p w:rsidR="00B777F2" w:rsidRPr="00B777F2" w:rsidRDefault="00B777F2" w:rsidP="00B777F2">
      <w:pPr>
        <w:shd w:val="clear" w:color="auto" w:fill="FFDEBD"/>
        <w:tabs>
          <w:tab w:val="left" w:pos="360"/>
          <w:tab w:val="left" w:pos="54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B777F2" w:rsidRPr="00D11443" w:rsidRDefault="00B777F2" w:rsidP="00B777F2">
      <w:pPr>
        <w:shd w:val="clear" w:color="auto" w:fill="9BDCFF"/>
        <w:jc w:val="center"/>
        <w:rPr>
          <w:rFonts w:ascii="Tahoma" w:hAnsi="Tahoma" w:cs="Tahoma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Συμπληρώνουμε </w:t>
      </w:r>
      <w:r w:rsidRPr="00D11443">
        <w:rPr>
          <w:rFonts w:ascii="Tahoma" w:hAnsi="Tahoma" w:cs="Tahoma"/>
          <w:b/>
          <w:sz w:val="36"/>
          <w:szCs w:val="56"/>
          <w:lang w:val="el-GR"/>
        </w:rPr>
        <w:t>12.780:25</w:t>
      </w:r>
    </w:p>
    <w:p w:rsidR="00B777F2" w:rsidRPr="00B777F2" w:rsidRDefault="00B777F2" w:rsidP="00B777F2">
      <w:pPr>
        <w:shd w:val="clear" w:color="auto" w:fill="9BDCFF"/>
        <w:jc w:val="center"/>
        <w:rPr>
          <w:rFonts w:ascii="Arial" w:hAnsi="Arial" w:cs="Arial"/>
          <w:b/>
          <w:sz w:val="8"/>
          <w:szCs w:val="18"/>
          <w:u w:val="single"/>
          <w:lang w:val="el-GR"/>
        </w:rPr>
      </w:pPr>
    </w:p>
    <w:p w:rsidR="00B777F2" w:rsidRPr="00B777F2" w:rsidRDefault="00B777F2" w:rsidP="00B777F2">
      <w:pPr>
        <w:shd w:val="clear" w:color="auto" w:fill="9BDCFF"/>
        <w:tabs>
          <w:tab w:val="left" w:pos="1440"/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="001F60E0">
        <w:rPr>
          <w:rFonts w:ascii="Arial" w:hAnsi="Arial" w:cs="Arial"/>
          <w:b/>
          <w:sz w:val="36"/>
          <w:szCs w:val="56"/>
          <w:lang w:val="el-GR"/>
        </w:rPr>
        <w:t xml:space="preserve">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 = ……….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>υ = ……….</w:t>
      </w:r>
    </w:p>
    <w:p w:rsidR="00B777F2" w:rsidRPr="00B777F2" w:rsidRDefault="00B777F2" w:rsidP="00B777F2">
      <w:pPr>
        <w:shd w:val="clear" w:color="auto" w:fill="9BDCFF"/>
        <w:tabs>
          <w:tab w:val="left" w:pos="1440"/>
          <w:tab w:val="left" w:pos="5220"/>
        </w:tabs>
        <w:rPr>
          <w:rFonts w:ascii="Arial" w:hAnsi="Arial" w:cs="Arial"/>
          <w:b/>
          <w:sz w:val="2"/>
          <w:szCs w:val="1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D11443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D11443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Μπορώ να βρω το αποτέλεσμα μιας διαίρεσης, π.χ. 1.985 : 75, </w:t>
      </w:r>
      <w:r w:rsidRPr="00D11443">
        <w:rPr>
          <w:rFonts w:ascii="Tahoma" w:hAnsi="Tahoma" w:cs="Tahoma"/>
          <w:b/>
          <w:sz w:val="36"/>
          <w:szCs w:val="56"/>
          <w:lang w:val="el-GR"/>
        </w:rPr>
        <w:t>αναλύοντας τ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ο 1.985 σε </w:t>
      </w:r>
      <w:r w:rsidRPr="00D11443">
        <w:rPr>
          <w:rFonts w:ascii="Tahoma" w:hAnsi="Tahoma" w:cs="Tahoma"/>
          <w:b/>
          <w:sz w:val="36"/>
          <w:szCs w:val="56"/>
          <w:lang w:val="el-GR"/>
        </w:rPr>
        <w:t>πολλαπλάσια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του 75. Ό,τι περισσεύει είναι το </w:t>
      </w:r>
      <w:r w:rsidRPr="00D11443">
        <w:rPr>
          <w:rFonts w:ascii="Tahoma" w:hAnsi="Tahoma" w:cs="Tahoma"/>
          <w:b/>
          <w:sz w:val="36"/>
          <w:szCs w:val="56"/>
          <w:lang w:val="el-GR"/>
        </w:rPr>
        <w:t xml:space="preserve">υπόλοιπο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της διαίρεσης.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2344" style="position:absolute;margin-left:3956.9pt;margin-top:1.95pt;width:214.15pt;height:71.9pt;z-index:251535872;mso-position-horizontal:right" coordorigin="5348,7701" coordsize="5387,1809">
            <v:shape id="_x0000_s2345" type="#_x0000_t75" style="position:absolute;left:7929;top:7701;width:2806;height:1809">
              <v:imagedata r:id="rId25" o:title="5-9" gain="74473f"/>
            </v:shape>
            <v:shape id="_x0000_s2346" type="#_x0000_t202" style="position:absolute;left:5348;top:7719;width:5265;height:1620" filled="f" strokecolor="#36f" strokeweight="1.5pt">
              <v:textbox style="mso-next-textbox:#_x0000_s2346">
                <w:txbxContent>
                  <w:p w:rsidR="00291988" w:rsidRPr="00195196" w:rsidRDefault="00291988" w:rsidP="00B777F2"/>
                  <w:p w:rsidR="00291988" w:rsidRPr="001F60E0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</w:t>
                    </w:r>
                    <w:r w:rsidRPr="001F60E0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γ΄ τεύχος </w:t>
                    </w:r>
                    <w:r w:rsidRPr="001F60E0">
                      <w:rPr>
                        <w:rFonts w:ascii="Arial" w:hAnsi="Arial" w:cs="Arial"/>
                        <w:b/>
                        <w:sz w:val="28"/>
                        <w:szCs w:val="56"/>
                      </w:rPr>
                      <w:t xml:space="preserve">  </w:t>
                    </w:r>
                    <w:r w:rsidRPr="001F60E0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69</w:t>
                    </w:r>
                    <w:r w:rsidRPr="001F60E0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72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2347" style="position:absolute;margin-left:313.3pt;margin-top:20.15pt;width:154.85pt;height:19.85pt;z-index:251536896" coordorigin="7254,10655" coordsize="3097,397">
            <v:oval id="_x0000_s2348" style="position:absolute;left:8334;top:10655;width:397;height:397;rotation:-90" strokeweight="2.25pt"/>
            <v:oval id="_x0000_s2349" style="position:absolute;left:7254;top:10655;width:397;height:397;rotation:-90" fillcolor="#36f" strokeweight="2.25pt"/>
            <v:oval id="_x0000_s2350" style="position:absolute;left:8874;top:10655;width:397;height:397;rotation:-90" filled="f" fillcolor="#f60" strokeweight="2.25pt"/>
            <v:oval id="_x0000_s2351" style="position:absolute;left:9414;top:10655;width:397;height:397;rotation:-90" filled="f" fillcolor="red" strokeweight="2.25pt"/>
            <v:oval id="_x0000_s2352" style="position:absolute;left:7794;top:10655;width:397;height:397;rotation:-90" fillcolor="#0cf" strokeweight="2.25pt"/>
            <v:oval id="_x0000_s2353" style="position:absolute;left:9954;top:10655;width:397;height:397;rotation:-90" fillcolor="#396" strokeweight="2.25pt"/>
          </v:group>
        </w:pict>
      </w:r>
    </w:p>
    <w:p w:rsidR="00B777F2" w:rsidRPr="00B777F2" w:rsidRDefault="00B777F2" w:rsidP="00B777F2">
      <w:pPr>
        <w:tabs>
          <w:tab w:val="left" w:pos="198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  <w:lang w:val="el-GR"/>
        </w:rPr>
      </w:pPr>
    </w:p>
    <w:p w:rsidR="00B777F2" w:rsidRPr="00B777F2" w:rsidRDefault="00B777F2" w:rsidP="00B777F2">
      <w:pPr>
        <w:tabs>
          <w:tab w:val="left" w:pos="198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867" type="#_x0000_t202" style="position:absolute;margin-left:0;margin-top:788.7pt;width:46.35pt;height:25.5pt;z-index:251841024;mso-wrap-style:none;mso-position-horizontal:center;mso-position-horizontal-relative:margin;mso-position-vertical-relative:page" fillcolor="#fc9" stroked="f">
            <v:textbox style="mso-next-textbox:#_x0000_s5867" inset="2mm,1mm,2mm,1mm">
              <w:txbxContent>
                <w:p w:rsidR="00291988" w:rsidRPr="00592B62" w:rsidRDefault="00291988" w:rsidP="001F60E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48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99</w:t>
                  </w:r>
                </w:p>
              </w:txbxContent>
            </v:textbox>
            <w10:wrap anchorx="margin" anchory="page"/>
          </v:shape>
        </w:pict>
      </w:r>
    </w:p>
    <w:p w:rsidR="00B777F2" w:rsidRPr="001F60E0" w:rsidRDefault="001F60E0" w:rsidP="001F60E0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>
        <w:rPr>
          <w:rFonts w:ascii="Arial" w:hAnsi="Arial" w:cs="Arial"/>
          <w:sz w:val="36"/>
          <w:szCs w:val="56"/>
          <w:lang w:val="el-GR"/>
        </w:rPr>
        <w:br w:type="page"/>
      </w:r>
    </w:p>
    <w:p w:rsidR="00B777F2" w:rsidRPr="00B777F2" w:rsidRDefault="004B4F26" w:rsidP="00B777F2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rPr>
          <w:rFonts w:ascii="Arial" w:hAnsi="Arial" w:cs="Arial"/>
          <w:sz w:val="2"/>
          <w:szCs w:val="12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lastRenderedPageBreak/>
        <w:pict>
          <v:shape id="_x0000_s2359" type="#_x0000_t202" style="position:absolute;margin-left:-1.8pt;margin-top:-7.2pt;width:66pt;height:66pt;z-index:251538944" filled="f" stroked="f" strokeweight="2.25pt">
            <v:textbox style="mso-next-textbox:#_x0000_s2359" inset="1mm,1mm,1mm,1mm">
              <w:txbxContent>
                <w:p w:rsidR="00291988" w:rsidRPr="00D32455" w:rsidRDefault="00291988" w:rsidP="00B777F2">
                  <w:pPr>
                    <w:rPr>
                      <w:rFonts w:ascii="Tahoma" w:hAnsi="Tahoma" w:cs="Tahoma"/>
                      <w:sz w:val="18"/>
                    </w:rPr>
                  </w:pPr>
                  <w:r w:rsidRPr="00D32455">
                    <w:rPr>
                      <w:rFonts w:ascii="Tahoma" w:hAnsi="Tahoma" w:cs="Tahoma"/>
                      <w:b/>
                      <w:color w:val="006C00"/>
                      <w:sz w:val="56"/>
                      <w:szCs w:val="64"/>
                    </w:rPr>
                    <w:t>6</w:t>
                  </w:r>
                  <w:r w:rsidRPr="00D32455">
                    <w:rPr>
                      <w:rFonts w:ascii="Tahoma" w:hAnsi="Tahoma" w:cs="Tahoma"/>
                      <w:b/>
                      <w:color w:val="006C00"/>
                      <w:sz w:val="48"/>
                      <w:szCs w:val="64"/>
                    </w:rPr>
                    <w:t>η</w:t>
                  </w:r>
                </w:p>
              </w:txbxContent>
            </v:textbox>
          </v:shape>
        </w:pict>
      </w:r>
    </w:p>
    <w:p w:rsidR="00B777F2" w:rsidRPr="00B777F2" w:rsidRDefault="00B777F2" w:rsidP="00B777F2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suppressAutoHyphens/>
        <w:rPr>
          <w:rFonts w:ascii="Arial" w:hAnsi="Arial" w:cs="Arial"/>
          <w:b/>
          <w:color w:val="008000"/>
          <w:sz w:val="2"/>
          <w:szCs w:val="12"/>
          <w:lang w:val="el-GR"/>
        </w:rPr>
      </w:pPr>
    </w:p>
    <w:p w:rsidR="00B777F2" w:rsidRPr="00D32455" w:rsidRDefault="00B777F2" w:rsidP="00B777F2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rPr>
          <w:rFonts w:ascii="Tahoma" w:hAnsi="Tahoma" w:cs="Tahoma"/>
          <w:b/>
          <w:color w:val="008000"/>
          <w:sz w:val="40"/>
          <w:szCs w:val="64"/>
          <w:lang w:val="el-GR"/>
        </w:rPr>
      </w:pPr>
      <w:r w:rsidRPr="00B777F2">
        <w:rPr>
          <w:rFonts w:ascii="Arial" w:hAnsi="Arial" w:cs="Arial"/>
          <w:b/>
          <w:color w:val="008000"/>
          <w:sz w:val="40"/>
          <w:szCs w:val="64"/>
          <w:lang w:val="el-GR"/>
        </w:rPr>
        <w:tab/>
      </w:r>
      <w:r w:rsidRPr="00D32455">
        <w:rPr>
          <w:rFonts w:ascii="Tahoma" w:hAnsi="Tahoma" w:cs="Tahoma"/>
          <w:b/>
          <w:color w:val="008000"/>
          <w:sz w:val="40"/>
          <w:szCs w:val="64"/>
          <w:lang w:val="el-GR"/>
        </w:rPr>
        <w:t>Επανάληψη</w:t>
      </w:r>
    </w:p>
    <w:p w:rsidR="00B777F2" w:rsidRPr="00D32455" w:rsidRDefault="00B777F2" w:rsidP="00B777F2">
      <w:pPr>
        <w:shd w:val="clear" w:color="auto" w:fill="FFFFFF"/>
        <w:jc w:val="right"/>
        <w:rPr>
          <w:rFonts w:ascii="Tahoma" w:hAnsi="Tahoma" w:cs="Tahoma"/>
          <w:b/>
          <w:color w:val="339966"/>
          <w:sz w:val="40"/>
          <w:szCs w:val="60"/>
          <w:lang w:val="el-GR"/>
        </w:rPr>
      </w:pPr>
      <w:r w:rsidRPr="00D32455">
        <w:rPr>
          <w:rFonts w:ascii="Tahoma" w:hAnsi="Tahoma" w:cs="Tahoma"/>
          <w:b/>
          <w:color w:val="339966"/>
          <w:sz w:val="40"/>
          <w:szCs w:val="60"/>
          <w:lang w:val="el-GR"/>
        </w:rPr>
        <w:t>ΘΥΜΑΜΑΙ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1) </w:t>
      </w:r>
      <w:r w:rsidRPr="00B777F2">
        <w:rPr>
          <w:rFonts w:ascii="Arial" w:hAnsi="Arial" w:cs="Arial"/>
          <w:b/>
          <w:sz w:val="36"/>
          <w:szCs w:val="56"/>
          <w:lang w:val="el-GR"/>
        </w:rPr>
        <w:t>Η Ηρώ έχει 3 νομίσματα στην τσέπη της. Τα 2 είναι ίδια μεταξύ τους. Κανένα δεν είναι μονόλεπτο, δίλεπτο ή πεντάλεπτο. Συνολικά η αξία τους είναι μικρότερη από 2 €.</w:t>
      </w:r>
    </w:p>
    <w:p w:rsidR="005B5D91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  <w:lang w:val="en-US" w:eastAsia="en-US"/>
        </w:rPr>
        <w:pict>
          <v:group id="_x0000_s2362" style="position:absolute;margin-left:47.4pt;margin-top:13.4pt;width:299.15pt;height:61.8pt;z-index:252068352" coordorigin="1716,7537" coordsize="8418,1508">
            <v:shape id="_x0000_s2363" type="#_x0000_t62" style="position:absolute;left:3392;top:7537;width:6742;height:1508" adj="-1195,10733" fillcolor="#cff" strokecolor="blue" strokeweight="1.5pt">
              <v:textbox style="mso-next-textbox:#_x0000_s2363" inset="0,0,0,0">
                <w:txbxContent>
                  <w:p w:rsidR="00291988" w:rsidRPr="007B75B1" w:rsidRDefault="00291988" w:rsidP="00B777F2">
                    <w:pPr>
                      <w:rPr>
                        <w:rFonts w:ascii="Arial" w:hAnsi="Arial" w:cs="Arial"/>
                        <w:b/>
                        <w:sz w:val="40"/>
                        <w:szCs w:val="56"/>
                        <w:lang w:val="el-GR"/>
                      </w:rPr>
                    </w:pPr>
                    <w:r w:rsidRPr="007B75B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Μπορείτε να μαντέψετε πόσα χρήματα έχω;</w:t>
                    </w:r>
                  </w:p>
                  <w:p w:rsidR="00291988" w:rsidRPr="006C02DD" w:rsidRDefault="00291988" w:rsidP="00B777F2">
                    <w:pPr>
                      <w:rPr>
                        <w:szCs w:val="56"/>
                        <w:lang w:val="el-GR"/>
                      </w:rPr>
                    </w:pPr>
                  </w:p>
                </w:txbxContent>
              </v:textbox>
            </v:shape>
            <v:shape id="_x0000_s2364" type="#_x0000_t75" style="position:absolute;left:1716;top:7737;width:1236;height:1220">
              <v:imagedata r:id="rId68" o:title="100-1"/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48"/>
          <w:lang w:val="en-US" w:eastAsia="en-US"/>
        </w:rPr>
        <w:pict>
          <v:group id="_x0000_s2365" style="position:absolute;margin-left:47.4pt;margin-top:12.65pt;width:327.95pt;height:88.3pt;z-index:252069376" coordorigin="1530,9464" coordsize="9229,2154">
            <v:shape id="_x0000_s2366" type="#_x0000_t75" style="position:absolute;left:1530;top:9680;width:1124;height:1054">
              <v:imagedata r:id="rId69" o:title="100-2"/>
            </v:shape>
            <v:shape id="_x0000_s2367" type="#_x0000_t62" style="position:absolute;left:3113;top:9464;width:7646;height:2154" adj="-1627,8263" fillcolor="#cff" strokecolor="blue" strokeweight="1.5pt">
              <v:textbox style="mso-next-textbox:#_x0000_s2367" inset="0,0,0,0">
                <w:txbxContent>
                  <w:p w:rsidR="00291988" w:rsidRPr="007B75B1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7B75B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Είναι δύσκολο. Υπάρχουν πολλές διαφορετικές περιπτώσεις.</w:t>
                    </w:r>
                  </w:p>
                  <w:p w:rsidR="00291988" w:rsidRPr="007B75B1" w:rsidRDefault="00291988" w:rsidP="00B777F2">
                    <w:pPr>
                      <w:rPr>
                        <w:sz w:val="22"/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48"/>
          <w:lang w:val="en-US" w:eastAsia="en-US"/>
        </w:rPr>
        <w:pict>
          <v:group id="_x0000_s2368" style="position:absolute;margin-left:70pt;margin-top:9.65pt;width:285.15pt;height:90.6pt;z-index:252070400" coordorigin="2196,12038" coordsize="8024,2211">
            <v:shape id="_x0000_s2369" type="#_x0000_t62" style="position:absolute;left:4194;top:12038;width:6026;height:2211" adj="-2961,10326" fillcolor="#cff" strokecolor="blue" strokeweight="1.5pt">
              <v:textbox style="mso-next-textbox:#_x0000_s2369" inset="0,0,0,0">
                <w:txbxContent>
                  <w:p w:rsidR="00291988" w:rsidRPr="007B75B1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7B75B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Σίγουρα τα δύο ίδια νομίσματα δεν είναι </w:t>
                    </w:r>
                  </w:p>
                  <w:p w:rsidR="00291988" w:rsidRPr="007B75B1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7B75B1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2€ ή 1€.</w:t>
                    </w:r>
                  </w:p>
                  <w:p w:rsidR="00291988" w:rsidRDefault="00291988"/>
                </w:txbxContent>
              </v:textbox>
            </v:shape>
            <v:shape id="_x0000_s2370" type="#_x0000_t75" style="position:absolute;left:2196;top:12524;width:1123;height:1028">
              <v:imagedata r:id="rId70" o:title="100-3" gain="69719f"/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7B75B1" w:rsidRDefault="007B75B1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7B75B1" w:rsidRDefault="007B75B1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7B75B1" w:rsidRDefault="007B75B1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7B75B1" w:rsidRDefault="007B75B1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5B5D91" w:rsidRDefault="005B5D91" w:rsidP="005B5D91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5B5D91" w:rsidRDefault="005B5D91" w:rsidP="005B5D91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5B5D91" w:rsidRDefault="005B5D91" w:rsidP="005B5D91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5B5D91" w:rsidRDefault="005B5D91" w:rsidP="005B5D91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5B5D91" w:rsidRDefault="005B5D91" w:rsidP="005B5D91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  <w:r>
        <w:rPr>
          <w:rFonts w:ascii="Arial" w:hAnsi="Arial" w:cs="Arial"/>
          <w:b/>
          <w:noProof/>
          <w:sz w:val="22"/>
          <w:szCs w:val="40"/>
          <w:lang w:val="el-GR" w:eastAsia="el-GR"/>
        </w:rPr>
        <w:drawing>
          <wp:anchor distT="0" distB="0" distL="114300" distR="114300" simplePos="0" relativeHeight="251401728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41275</wp:posOffset>
            </wp:positionV>
            <wp:extent cx="444500" cy="422910"/>
            <wp:effectExtent l="19050" t="0" r="0" b="0"/>
            <wp:wrapNone/>
            <wp:docPr id="11" name="Picture 1347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D91" w:rsidRDefault="005B5D91" w:rsidP="005B5D91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Συμφωνούμε με το Νικήτα;</w:t>
      </w:r>
      <w:r>
        <w:rPr>
          <w:rFonts w:ascii="Arial" w:hAnsi="Arial" w:cs="Arial"/>
          <w:b/>
          <w:sz w:val="36"/>
          <w:szCs w:val="56"/>
          <w:lang w:val="el-GR"/>
        </w:rPr>
        <w:t xml:space="preserve"> Εξηγούμε: …………………………………………………………………………………………………………………………………………</w:t>
      </w:r>
    </w:p>
    <w:p w:rsidR="005B5D91" w:rsidRPr="00B777F2" w:rsidRDefault="005B5D91" w:rsidP="005B5D91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5B5D91" w:rsidRPr="00B777F2" w:rsidRDefault="005B5D91" w:rsidP="005B5D91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>
        <w:rPr>
          <w:rFonts w:ascii="Arial" w:hAnsi="Arial" w:cs="Arial"/>
          <w:b/>
          <w:sz w:val="36"/>
          <w:szCs w:val="56"/>
          <w:lang w:val="el-GR"/>
        </w:rPr>
        <w:t>Εξετάζουμε μία μία κάθε περίπτω</w:t>
      </w:r>
      <w:r w:rsidRPr="00B777F2">
        <w:rPr>
          <w:rFonts w:ascii="Arial" w:hAnsi="Arial" w:cs="Arial"/>
          <w:b/>
          <w:sz w:val="36"/>
          <w:szCs w:val="56"/>
          <w:lang w:val="el-GR"/>
        </w:rPr>
        <w:t>ση. Κυκλώνουμε τις διαφορετικές λύσεις.</w:t>
      </w:r>
    </w:p>
    <w:p w:rsidR="007B75B1" w:rsidRDefault="007B75B1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7B75B1" w:rsidRDefault="007B75B1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5B5D91" w:rsidRDefault="005B5D91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  <w:r>
        <w:rPr>
          <w:rFonts w:ascii="Arial" w:hAnsi="Arial" w:cs="Arial"/>
          <w:b/>
          <w:sz w:val="22"/>
          <w:szCs w:val="40"/>
          <w:lang w:val="el-GR"/>
        </w:rPr>
        <w:br/>
      </w:r>
    </w:p>
    <w:p w:rsidR="005B5D91" w:rsidRPr="00B777F2" w:rsidRDefault="005B5D91" w:rsidP="00B777F2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B777F2" w:rsidRPr="00B777F2" w:rsidRDefault="00B777F2" w:rsidP="00B777F2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22"/>
          <w:szCs w:val="40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9966"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9966"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9966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9966"/>
          <w:sz w:val="36"/>
          <w:szCs w:val="56"/>
          <w:lang w:val="el-GR"/>
        </w:rPr>
        <w:t>Εμπέδωση – Επέκταση Κεφαλαίων 35–40.</w:t>
      </w:r>
    </w:p>
    <w:p w:rsidR="007B75B1" w:rsidRPr="005B5D91" w:rsidRDefault="004B4F26" w:rsidP="005B5D91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  <w:lang w:val="en-US" w:eastAsia="en-US"/>
        </w:rPr>
        <w:pict>
          <v:shape id="_x0000_s5936" type="#_x0000_t202" style="position:absolute;margin-left:0;margin-top:788.7pt;width:46.35pt;height:25.5pt;z-index:251842048;mso-wrap-style:none;mso-position-horizontal:center;mso-position-horizontal-relative:margin;mso-position-vertical-relative:page" fillcolor="#fc9" stroked="f">
            <v:textbox style="mso-next-textbox:#_x0000_s5936" inset="2mm,1mm,2mm,1mm">
              <w:txbxContent>
                <w:p w:rsidR="00291988" w:rsidRPr="00592B62" w:rsidRDefault="00291988" w:rsidP="005B5D91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49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100</w:t>
                  </w:r>
                </w:p>
              </w:txbxContent>
            </v:textbox>
            <w10:wrap anchorx="margin" anchory="page"/>
          </v:shape>
        </w:pict>
      </w:r>
      <w:r w:rsidR="00B777F2" w:rsidRPr="00B777F2">
        <w:rPr>
          <w:sz w:val="14"/>
          <w:lang w:val="el-GR"/>
        </w:rPr>
        <w:br w:type="page"/>
      </w:r>
    </w:p>
    <w:p w:rsidR="00B777F2" w:rsidRPr="00B777F2" w:rsidRDefault="004B4F26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l-GR" w:eastAsia="el-GR"/>
        </w:rPr>
        <w:lastRenderedPageBreak/>
        <w:pict>
          <v:group id="_x0000_s6753" style="position:absolute;margin-left:12.8pt;margin-top:10.25pt;width:443.5pt;height:236.4pt;z-index:251540992" coordorigin="2063,1366" coordsize="7905,4214">
            <v:group id="_x0000_s2373" style="position:absolute;left:2106;top:1366;width:7862;height:4214" coordorigin="1134,6462" coordsize="9615,5153">
              <v:group id="_x0000_s2374" style="position:absolute;left:1134;top:6462;width:4320;height:1455" coordorigin="1134,6534" coordsize="4320,1455">
                <v:shape id="_x0000_s2375" type="#_x0000_t75" style="position:absolute;left:1134;top:6549;width:1429;height:1440">
                  <v:imagedata r:id="rId71" o:title="λεπτά 50" chromakey="#fbffff" gain="74473f"/>
                </v:shape>
                <v:shape id="_x0000_s2376" type="#_x0000_t75" style="position:absolute;left:2621;top:6534;width:1429;height:1440">
                  <v:imagedata r:id="rId71" o:title="λεπτά 50" chromakey="#fbffff" gain="74473f"/>
                </v:shape>
                <v:group id="_x0000_s2377" style="position:absolute;left:4207;top:6642;width:1247;height:1247" coordorigin="4207,6642" coordsize="1247,1247">
                  <v:oval id="_x0000_s2378" style="position:absolute;left:4207;top:6642;width:1247;height:1247" filled="f" strokeweight="2.25pt">
                    <o:lock v:ext="edit" aspectratio="t"/>
                  </v:oval>
                  <v:shape id="_x0000_s2379" type="#_x0000_t202" style="position:absolute;left:4626;top:6804;width:540;height:900" filled="f" stroked="f" strokecolor="#ff7979">
                    <v:textbox style="mso-next-textbox:#_x0000_s2379">
                      <w:txbxContent>
                        <w:p w:rsidR="00291988" w:rsidRPr="003F3F7C" w:rsidRDefault="00291988" w:rsidP="00B777F2">
                          <w:pP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;</w:t>
                          </w:r>
                        </w:p>
                      </w:txbxContent>
                    </v:textbox>
                  </v:shape>
                </v:group>
              </v:group>
              <v:group id="_x0000_s2380" style="position:absolute;left:6478;top:6498;width:4271;height:1368" coordorigin="1170,8154" coordsize="4271,1368">
                <v:shape id="_x0000_s2381" type="#_x0000_t75" style="position:absolute;left:1170;top:8154;width:1370;height:1308">
                  <v:imagedata r:id="rId72" o:title="λεπτά 20" gain="69719f"/>
                </v:shape>
                <v:shape id="_x0000_s2382" type="#_x0000_t75" style="position:absolute;left:2608;top:8214;width:1370;height:1308">
                  <v:imagedata r:id="rId72" o:title="λεπτά 20" gain="69719f"/>
                </v:shape>
                <v:group id="_x0000_s2383" style="position:absolute;left:4194;top:8257;width:1247;height:1247" coordorigin="4207,6642" coordsize="1247,1247">
                  <v:oval id="_x0000_s2384" style="position:absolute;left:4207;top:6642;width:1247;height:1247" filled="f" strokeweight="2.25pt">
                    <o:lock v:ext="edit" aspectratio="t"/>
                  </v:oval>
                  <v:shape id="_x0000_s2385" type="#_x0000_t202" style="position:absolute;left:4626;top:6804;width:540;height:900" filled="f" stroked="f" strokecolor="#ff7979">
                    <v:textbox style="mso-next-textbox:#_x0000_s2385">
                      <w:txbxContent>
                        <w:p w:rsidR="00291988" w:rsidRPr="003F3F7C" w:rsidRDefault="00291988" w:rsidP="00B777F2">
                          <w:pP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;</w:t>
                          </w:r>
                        </w:p>
                      </w:txbxContent>
                    </v:textbox>
                  </v:shape>
                </v:group>
              </v:group>
              <v:group id="_x0000_s2386" style="position:absolute;left:3834;top:10368;width:3947;height:1247" coordorigin="1494,10782" coordsize="3947,1247">
                <v:shape id="_x0000_s2387" type="#_x0000_t75" style="position:absolute;left:1494;top:10854;width:1145;height:1145">
                  <v:imagedata r:id="rId73" o:title="65-4" gain="74473f"/>
                </v:shape>
                <v:group id="_x0000_s2388" style="position:absolute;left:4194;top:10782;width:1247;height:1247" coordorigin="4207,6642" coordsize="1247,1247">
                  <v:oval id="_x0000_s2389" style="position:absolute;left:4207;top:6642;width:1247;height:1247" filled="f" strokeweight="2.25pt">
                    <o:lock v:ext="edit" aspectratio="t"/>
                  </v:oval>
                  <v:shape id="_x0000_s2390" type="#_x0000_t202" style="position:absolute;left:4626;top:6804;width:540;height:900" filled="f" stroked="f" strokecolor="#ff7979">
                    <v:textbox style="mso-next-textbox:#_x0000_s2390">
                      <w:txbxContent>
                        <w:p w:rsidR="00291988" w:rsidRPr="003F3F7C" w:rsidRDefault="00291988" w:rsidP="00B777F2">
                          <w:pP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;</w:t>
                          </w:r>
                        </w:p>
                      </w:txbxContent>
                    </v:textbox>
                  </v:shape>
                </v:group>
                <v:shape id="_x0000_s2391" type="#_x0000_t75" style="position:absolute;left:2797;top:10854;width:1145;height:1145">
                  <v:imagedata r:id="rId73" o:title="65-4" gain="74473f"/>
                </v:shape>
              </v:group>
            </v:group>
            <v:group id="_x0000_s2392" style="position:absolute;left:2063;top:1366;width:7669;height:3038" coordorigin="1183,6558" coordsize="9540,3780">
              <v:line id="_x0000_s2393" style="position:absolute;mso-position-horizontal:center" from="5953,6558" to="5953,10338" strokeweight="2.25pt"/>
              <v:line id="_x0000_s2394" style="position:absolute" from="1183,10314" to="10723,10314" strokeweight="2.25pt"/>
            </v:group>
          </v:group>
        </w:pict>
      </w: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5B5D91" w:rsidRDefault="005B5D91" w:rsidP="00B777F2">
      <w:pPr>
        <w:rPr>
          <w:rFonts w:ascii="Arial" w:hAnsi="Arial" w:cs="Arial"/>
          <w:sz w:val="36"/>
          <w:szCs w:val="56"/>
          <w:lang w:val="el-GR"/>
        </w:rPr>
      </w:pPr>
    </w:p>
    <w:p w:rsidR="00D32455" w:rsidRDefault="00D32455" w:rsidP="00B777F2">
      <w:pPr>
        <w:rPr>
          <w:rFonts w:ascii="Arial" w:hAnsi="Arial" w:cs="Arial"/>
          <w:sz w:val="36"/>
          <w:szCs w:val="56"/>
          <w:lang w:val="el-GR"/>
        </w:rPr>
      </w:pPr>
    </w:p>
    <w:p w:rsidR="005B5D91" w:rsidRPr="00B777F2" w:rsidRDefault="005B5D91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9BDCFF"/>
        <w:rPr>
          <w:rFonts w:ascii="Arial" w:hAnsi="Arial" w:cs="Arial"/>
          <w:sz w:val="36"/>
          <w:szCs w:val="56"/>
          <w:lang w:val="el-GR"/>
        </w:rPr>
      </w:pPr>
    </w:p>
    <w:p w:rsidR="005B5D91" w:rsidRDefault="005B5D91" w:rsidP="00B777F2">
      <w:pPr>
        <w:rPr>
          <w:rFonts w:ascii="Arial" w:hAnsi="Arial" w:cs="Arial"/>
          <w:b/>
          <w:color w:val="3366FF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3366FF"/>
          <w:sz w:val="36"/>
          <w:szCs w:val="56"/>
          <w:lang w:val="el-GR" w:eastAsia="el-GR"/>
        </w:rPr>
        <w:drawing>
          <wp:anchor distT="0" distB="0" distL="114300" distR="114300" simplePos="0" relativeHeight="251325952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148043</wp:posOffset>
            </wp:positionV>
            <wp:extent cx="414504" cy="409433"/>
            <wp:effectExtent l="19050" t="0" r="4596" b="0"/>
            <wp:wrapNone/>
            <wp:docPr id="1348" name="Picture 1348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4" cy="40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2)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Η Στέλλα έχει φτιάξει ένα περιδέραιο με χάντρες για τη μαμά της ακολουθώντας ένα μοτίβο. Ποιο ή ποια από τα παρακάτω στοιχεία μπορεί να έχει επαναλάβει ώστε το τελευταίο στοιχείο να είναι ολόκληρο;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>
        <w:rPr>
          <w:rFonts w:ascii="Arial" w:hAnsi="Arial" w:cs="Arial"/>
          <w:noProof/>
          <w:sz w:val="36"/>
          <w:szCs w:val="56"/>
          <w:lang w:val="el-GR" w:eastAsia="el-GR"/>
        </w:rPr>
        <w:pict>
          <v:group id="_x0000_s6754" style="position:absolute;margin-left:64.85pt;margin-top:8.8pt;width:355.7pt;height:239.1pt;z-index:251542016" coordorigin="2431,10417" coordsize="7114,4782">
            <v:group id="_x0000_s2396" style="position:absolute;left:4365;top:10417;width:3176;height:2198" coordorigin="2034,5886" coordsize="3542,2318">
              <v:oval id="_x0000_s2397" style="position:absolute;left:4050;top:7722;width:482;height:482" strokeweight="2.25pt">
                <o:lock v:ext="edit" aspectratio="t"/>
              </v:oval>
              <v:group id="_x0000_s2398" style="position:absolute;left:2034;top:5886;width:3542;height:2318" coordorigin="2034,5886" coordsize="3542,2318">
                <v:oval id="_x0000_s2399" style="position:absolute;left:5062;top:6768;width:482;height:482" strokeweight="2.25pt">
                  <o:lock v:ext="edit" aspectratio="t"/>
                </v:oval>
                <v:group id="_x0000_s2400" style="position:absolute;left:2034;top:5886;width:3542;height:2318" coordorigin="2034,5886" coordsize="3542,2318">
                  <v:oval id="_x0000_s2401" style="position:absolute;left:5074;top:7452;width:482;height:482" strokeweight="2.25pt">
                    <o:lock v:ext="edit" aspectratio="t"/>
                  </v:oval>
                  <v:oval id="_x0000_s2402" style="position:absolute;left:4726;top:7560;width:482;height:482" strokeweight="2.25pt">
                    <o:lock v:ext="edit" aspectratio="t"/>
                  </v:oval>
                  <v:oval id="_x0000_s2403" style="position:absolute;left:4396;top:7704;width:482;height:482" strokeweight="2.25pt">
                    <o:lock v:ext="edit" aspectratio="t"/>
                  </v:oval>
                  <v:oval id="_x0000_s2404" style="position:absolute;left:3744;top:7722;width:482;height:482" strokeweight="2.25pt">
                    <o:lock v:ext="edit" aspectratio="t"/>
                  </v:oval>
                  <v:oval id="_x0000_s2405" style="position:absolute;left:2088;top:7380;width:482;height:482" strokeweight="2.25pt">
                    <o:lock v:ext="edit" aspectratio="t"/>
                  </v:oval>
                  <v:oval id="_x0000_s2406" style="position:absolute;left:2074;top:6336;width:482;height:482" strokeweight="2.25pt">
                    <o:lock v:ext="edit" aspectratio="t"/>
                  </v:oval>
                  <v:oval id="_x0000_s2407" style="position:absolute;left:2034;top:6696;width:482;height:482" strokeweight="2.25pt">
                    <o:lock v:ext="edit" aspectratio="t"/>
                  </v:oval>
                  <v:oval id="_x0000_s2408" style="position:absolute;left:2052;top:7020;width:482;height:482" strokeweight="2.25pt">
                    <o:lock v:ext="edit" aspectratio="t"/>
                  </v:oval>
                  <v:oval id="_x0000_s2409" style="position:absolute;left:2376;top:7596;width:482;height:482" strokeweight="2.25pt">
                    <o:lock v:ext="edit" aspectratio="t"/>
                  </v:oval>
                  <v:oval id="_x0000_s2410" style="position:absolute;left:2664;top:7704;width:482;height:482" strokeweight="2.25pt">
                    <o:lock v:ext="edit" aspectratio="t"/>
                  </v:oval>
                  <v:oval id="_x0000_s2411" style="position:absolute;left:3024;top:7704;width:482;height:482" strokeweight="2.25pt">
                    <o:lock v:ext="edit" aspectratio="t"/>
                  </v:oval>
                  <v:oval id="_x0000_s2412" style="position:absolute;left:2304;top:6120;width:482;height:482" strokeweight="2.25pt">
                    <o:lock v:ext="edit" aspectratio="t"/>
                  </v:oval>
                  <v:oval id="_x0000_s2413" style="position:absolute;left:3390;top:7704;width:482;height:482" strokeweight="2.25pt">
                    <o:lock v:ext="edit" aspectratio="t"/>
                  </v:oval>
                  <v:oval id="_x0000_s2414" style="position:absolute;left:5094;top:6408;width:482;height:482" strokeweight="2.25pt">
                    <o:lock v:ext="edit" aspectratio="t"/>
                  </v:oval>
                  <v:oval id="_x0000_s2415" style="position:absolute;left:5062;top:7074;width:482;height:482" strokeweight="2.25pt">
                    <o:lock v:ext="edit" aspectratio="t"/>
                  </v:oval>
                  <v:oval id="_x0000_s2416" style="position:absolute;left:4810;top:6088;width:482;height:482" strokeweight="2.25pt">
                    <o:lock v:ext="edit" aspectratio="t"/>
                  </v:oval>
                  <v:oval id="_x0000_s2417" style="position:absolute;left:4428;top:5940;width:482;height:482" strokeweight="2.25pt">
                    <o:lock v:ext="edit" aspectratio="t"/>
                  </v:oval>
                  <v:oval id="_x0000_s2418" style="position:absolute;left:4032;top:5922;width:482;height:482" strokeweight="2.25pt">
                    <o:lock v:ext="edit" aspectratio="t"/>
                  </v:oval>
                  <v:oval id="_x0000_s2419" style="position:absolute;left:2598;top:5994;width:482;height:482" strokeweight="2.25pt">
                    <o:lock v:ext="edit" aspectratio="t"/>
                  </v:oval>
                  <v:oval id="_x0000_s2420" style="position:absolute;left:2952;top:5922;width:482;height:482" strokeweight="2.25pt">
                    <o:lock v:ext="edit" aspectratio="t"/>
                  </v:oval>
                  <v:oval id="_x0000_s2421" style="position:absolute;left:3276;top:5886;width:482;height:482" strokeweight="2.25pt">
                    <o:lock v:ext="edit" aspectratio="t"/>
                  </v:oval>
                  <v:oval id="_x0000_s2422" style="position:absolute;left:3658;top:5886;width:482;height:482" strokeweight="2.25pt">
                    <o:lock v:ext="edit" aspectratio="t"/>
                  </v:oval>
                </v:group>
              </v:group>
            </v:group>
            <v:group id="_x0000_s2423" style="position:absolute;left:2431;top:12766;width:7114;height:2433" coordorigin="1314,8460" coordsize="9000,3078">
              <v:group id="_x0000_s2424" style="position:absolute;left:5076;top:8460;width:1458;height:482" coordorigin="1854,8874" coordsize="1458,482">
                <v:group id="_x0000_s2425" style="position:absolute;left:1854;top:8874;width:968;height:482" coordorigin="1854,8874" coordsize="968,482">
                  <v:oval id="_x0000_s2426" style="position:absolute;left:1854;top:8874;width:482;height:482" fillcolor="red" strokecolor="red" strokeweight="2.25pt">
                    <o:lock v:ext="edit" aspectratio="t"/>
                  </v:oval>
                  <v:oval id="_x0000_s2427" style="position:absolute;left:2340;top:8874;width:482;height:482" fillcolor="#36f" strokecolor="#36f" strokeweight="2.25pt">
                    <o:lock v:ext="edit" aspectratio="t"/>
                  </v:oval>
                </v:group>
                <v:oval id="_x0000_s2428" style="position:absolute;left:2830;top:8874;width:482;height:482" fillcolor="green" strokecolor="green" strokeweight="2.25pt">
                  <o:lock v:ext="edit" aspectratio="t"/>
                </v:oval>
              </v:group>
              <v:group id="_x0000_s2429" style="position:absolute;left:1966;top:8460;width:968;height:482" coordorigin="1854,8874" coordsize="968,482">
                <v:oval id="_x0000_s2430" style="position:absolute;left:1854;top:8874;width:482;height:482" fillcolor="red" strokecolor="red" strokeweight="2.25pt">
                  <o:lock v:ext="edit" aspectratio="t"/>
                </v:oval>
                <v:oval id="_x0000_s2431" style="position:absolute;left:2340;top:8874;width:482;height:482" fillcolor="#36f" strokecolor="#36f" strokeweight="2.25pt">
                  <o:lock v:ext="edit" aspectratio="t"/>
                </v:oval>
              </v:group>
              <v:group id="_x0000_s2432" style="position:absolute;left:1314;top:10242;width:2426;height:500" coordorigin="3474,10674" coordsize="2426,500">
                <v:group id="_x0000_s2433" style="position:absolute;left:3474;top:10674;width:1458;height:482" coordorigin="1854,8874" coordsize="1458,482">
                  <v:group id="_x0000_s2434" style="position:absolute;left:1854;top:8874;width:968;height:482" coordorigin="1854,8874" coordsize="968,482">
                    <v:oval id="_x0000_s2435" style="position:absolute;left:1854;top:8874;width:482;height:482" fillcolor="red" strokecolor="red" strokeweight="2.25pt">
                      <o:lock v:ext="edit" aspectratio="t"/>
                    </v:oval>
                    <v:oval id="_x0000_s2436" style="position:absolute;left:2340;top:8874;width:482;height:482" fillcolor="#36f" strokecolor="#36f" strokeweight="2.25pt">
                      <o:lock v:ext="edit" aspectratio="t"/>
                    </v:oval>
                  </v:group>
                  <v:oval id="_x0000_s2437" style="position:absolute;left:2830;top:8874;width:482;height:482" fillcolor="green" strokecolor="green" strokeweight="2.25pt">
                    <o:lock v:ext="edit" aspectratio="t"/>
                  </v:oval>
                </v:group>
                <v:group id="_x0000_s2438" style="position:absolute;left:4932;top:10692;width:968;height:482" coordorigin="1854,8874" coordsize="968,482">
                  <v:oval id="_x0000_s2439" style="position:absolute;left:1854;top:8874;width:482;height:482" fillcolor="#f90" strokecolor="#f90" strokeweight="2.25pt">
                    <o:lock v:ext="edit" aspectratio="t"/>
                  </v:oval>
                  <v:oval id="_x0000_s2440" style="position:absolute;left:2340;top:8874;width:482;height:482" fillcolor="#36f" strokecolor="#36f" strokeweight="2.25pt">
                    <o:lock v:ext="edit" aspectratio="t"/>
                  </v:oval>
                </v:group>
              </v:group>
              <v:group id="_x0000_s2441" style="position:absolute;left:5454;top:10242;width:3398;height:500" coordorigin="5454,10494" coordsize="3398,500">
                <v:group id="_x0000_s2442" style="position:absolute;left:5454;top:10494;width:2426;height:500" coordorigin="3474,10674" coordsize="2426,500">
                  <v:group id="_x0000_s2443" style="position:absolute;left:3474;top:10674;width:1458;height:482" coordorigin="1854,8874" coordsize="1458,482">
                    <v:group id="_x0000_s2444" style="position:absolute;left:1854;top:8874;width:968;height:482" coordorigin="1854,8874" coordsize="968,482">
                      <v:oval id="_x0000_s2445" style="position:absolute;left:1854;top:8874;width:482;height:482" fillcolor="#36f" strokecolor="#36f" strokeweight="2.25pt">
                        <o:lock v:ext="edit" aspectratio="t"/>
                      </v:oval>
                      <v:oval id="_x0000_s2446" style="position:absolute;left:2340;top:8874;width:482;height:482" fillcolor="red" strokecolor="red" strokeweight="2.25pt">
                        <o:lock v:ext="edit" aspectratio="t"/>
                      </v:oval>
                    </v:group>
                    <v:oval id="_x0000_s2447" style="position:absolute;left:2830;top:8874;width:482;height:482" fillcolor="red" strokecolor="red" strokeweight="2.25pt">
                      <o:lock v:ext="edit" aspectratio="t"/>
                    </v:oval>
                  </v:group>
                  <v:group id="_x0000_s2448" style="position:absolute;left:4932;top:10692;width:968;height:482" coordorigin="1854,8874" coordsize="968,482">
                    <v:oval id="_x0000_s2449" style="position:absolute;left:1854;top:8874;width:482;height:482" fillcolor="#36f" strokecolor="#36f" strokeweight="2.25pt">
                      <o:lock v:ext="edit" aspectratio="t"/>
                    </v:oval>
                    <v:oval id="_x0000_s2450" style="position:absolute;left:2340;top:8874;width:482;height:482" fillcolor="green" strokecolor="green" strokeweight="2.25pt">
                      <o:lock v:ext="edit" aspectratio="t"/>
                    </v:oval>
                  </v:group>
                </v:group>
                <v:group id="_x0000_s2451" style="position:absolute;left:7884;top:10512;width:968;height:482" coordorigin="1854,8874" coordsize="968,482">
                  <v:oval id="_x0000_s2452" style="position:absolute;left:1854;top:8874;width:482;height:482" fillcolor="green" strokecolor="green" strokeweight="2.25pt">
                    <o:lock v:ext="edit" aspectratio="t"/>
                  </v:oval>
                  <v:oval id="_x0000_s2453" style="position:absolute;left:2340;top:8874;width:482;height:482" fillcolor="#36f" strokecolor="#36f" strokeweight="2.25pt">
                    <o:lock v:ext="edit" aspectratio="t"/>
                  </v:oval>
                </v:group>
              </v:group>
              <v:group id="_x0000_s2454" style="position:absolute;left:8356;top:8460;width:1958;height:500" coordorigin="7434,8874" coordsize="1958,500">
                <v:group id="_x0000_s2455" style="position:absolute;left:8424;top:8892;width:968;height:482" coordorigin="1854,8874" coordsize="968,482">
                  <v:oval id="_x0000_s2456" style="position:absolute;left:1854;top:8874;width:482;height:482" fillcolor="#36f" strokecolor="#36f" strokeweight="2.25pt">
                    <o:lock v:ext="edit" aspectratio="t"/>
                  </v:oval>
                  <v:oval id="_x0000_s2457" style="position:absolute;left:2340;top:8874;width:482;height:482" fillcolor="#f90" strokecolor="#f90" strokeweight="2.25pt">
                    <o:lock v:ext="edit" aspectratio="t"/>
                  </v:oval>
                </v:group>
                <v:group id="_x0000_s2458" style="position:absolute;left:7434;top:8874;width:968;height:482" coordorigin="1854,8874" coordsize="968,482">
                  <v:oval id="_x0000_s2459" style="position:absolute;left:1854;top:8874;width:482;height:482" fillcolor="red" strokecolor="red" strokeweight="2.25pt">
                    <o:lock v:ext="edit" aspectratio="t"/>
                  </v:oval>
                  <v:oval id="_x0000_s2460" style="position:absolute;left:2340;top:8874;width:482;height:482" fillcolor="#f90" strokecolor="#f90" strokeweight="2.25pt">
                    <o:lock v:ext="edit" aspectratio="t"/>
                  </v:oval>
                </v:group>
              </v:group>
              <v:rect id="_x0000_s2461" style="position:absolute;left:2106;top:9162;width:652;height:540" strokeweight="2.25pt"/>
              <v:rect id="_x0000_s2462" style="position:absolute;left:2106;top:10998;width:652;height:540" strokeweight="2.25pt"/>
              <v:rect id="_x0000_s2463" style="position:absolute;left:6728;top:10860;width:652;height:540" strokeweight="2.25pt"/>
              <v:rect id="_x0000_s2464" style="position:absolute;left:5468;top:9162;width:652;height:540" strokeweight="2.25pt"/>
              <v:rect id="_x0000_s2465" style="position:absolute;left:8996;top:9162;width:652;height:540" strokeweight="2.25pt"/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10"/>
          <w:szCs w:val="20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Cs w:val="4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4B4F26" w:rsidP="00051F9F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937" type="#_x0000_t202" style="position:absolute;margin-left:0;margin-top:788.7pt;width:46.35pt;height:25.5pt;z-index:251843072;mso-wrap-style:none;mso-position-horizontal:center;mso-position-horizontal-relative:margin;mso-position-vertical-relative:page" fillcolor="#fc9" stroked="f">
            <v:textbox style="mso-next-textbox:#_x0000_s5937" inset="2mm,1mm,2mm,1mm">
              <w:txbxContent>
                <w:p w:rsidR="00291988" w:rsidRPr="00592B62" w:rsidRDefault="00291988" w:rsidP="00051F9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100</w:t>
                  </w:r>
                </w:p>
              </w:txbxContent>
            </v:textbox>
            <w10:wrap anchorx="margin" anchory="page"/>
          </v:shape>
        </w:pict>
      </w:r>
      <w:r w:rsidR="00051F9F">
        <w:rPr>
          <w:rFonts w:ascii="Arial" w:hAnsi="Arial" w:cs="Arial"/>
          <w:sz w:val="36"/>
          <w:szCs w:val="56"/>
          <w:lang w:val="el-GR"/>
        </w:rPr>
        <w:br w:type="page"/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lastRenderedPageBreak/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Συμπληρώνουμε τις χάντρες μ’ ένα μοτίβο διαφορετικό από τα προηγούμενα. Προσέχουμε, ώστε το τελευταίο στοιχείο να είναι ολόκληρο.</w:t>
      </w:r>
    </w:p>
    <w:p w:rsidR="00051F9F" w:rsidRDefault="00051F9F" w:rsidP="00B777F2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3) </w:t>
      </w:r>
      <w:r w:rsidRPr="00B777F2">
        <w:rPr>
          <w:rFonts w:ascii="Arial" w:hAnsi="Arial" w:cs="Arial"/>
          <w:b/>
          <w:sz w:val="36"/>
          <w:szCs w:val="56"/>
          <w:lang w:val="el-GR"/>
        </w:rPr>
        <w:t>Η βιβλιοθήκη “Κ. Παλαμάς” έχει 40.000 βιβλία. Έχει 20.000 βιβλία λιγότερα από τη βιβλιοθήκη “Ν. Καζαντζά</w:t>
      </w:r>
      <w:r w:rsidR="00051F9F"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>κης” και 10.000 βιβλία περισσότερα από τη βιβλιοθήκη “Δ. Σολωμός”.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noProof/>
          <w:sz w:val="14"/>
        </w:rPr>
        <w:pict>
          <v:group id="_x0000_s2467" style="position:absolute;margin-left:0;margin-top:19.4pt;width:357.05pt;height:96.15pt;z-index:251543040" coordorigin="1134,5386" coordsize="9622,2591">
            <v:shape id="_x0000_s2468" type="#_x0000_t75" style="position:absolute;left:1134;top:6360;width:2188;height:1617;mso-position-horizontal:left">
              <v:imagedata r:id="rId74" o:title="101-2" gain="69719f"/>
            </v:shape>
            <v:shape id="_x0000_s2469" type="#_x0000_t62" style="position:absolute;left:3294;top:5386;width:7462;height:1508" adj="-318,27573" filled="f" fillcolor="#cff" strokeweight="1.5pt">
              <v:textbox style="mso-next-textbox:#_x0000_s2469" inset="0,0,0,0">
                <w:txbxContent>
                  <w:p w:rsidR="00291988" w:rsidRPr="00F90BAE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Οργάνωσα τις πληροφο</w:t>
                    </w:r>
                    <w:r w:rsidRPr="00F90BAE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ρίες σ’ ένα ραβδόγραμμα</w:t>
                    </w:r>
                  </w:p>
                  <w:p w:rsidR="00291988" w:rsidRPr="006C02DD" w:rsidRDefault="00291988" w:rsidP="00B777F2">
                    <w:pPr>
                      <w:rPr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group id="_x0000_s2473" style="position:absolute;margin-left:0;margin-top:.5pt;width:384.95pt;height:184.2pt;z-index:251845120" coordorigin="1134,8514" coordsize="9466,4530">
            <v:line id="_x0000_s2474" style="position:absolute;rotation:-90;flip:y" from="6776,8974" to="6776,16622" strokeweight="3pt">
              <v:stroke endarrow="block" endarrowwidth="wide"/>
            </v:line>
            <v:group id="_x0000_s2475" style="position:absolute;left:1134;top:8514;width:2034;height:4530" coordorigin="1836,9613" coordsize="2034,4530">
              <v:shape id="_x0000_s2476" type="#_x0000_t202" style="position:absolute;left:1836;top:12114;width:1800;height:720" filled="f" stroked="f">
                <v:textbox style="mso-next-textbox:#_x0000_s2476" inset="0,0,0,0">
                  <w:txbxContent>
                    <w:p w:rsidR="00291988" w:rsidRPr="00F90BAE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F90BA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20.000</w:t>
                      </w:r>
                    </w:p>
                  </w:txbxContent>
                </v:textbox>
              </v:shape>
              <v:group id="_x0000_s2477" style="position:absolute;left:1836;top:9613;width:2034;height:4530" coordorigin="1836,9613" coordsize="2034,4530">
                <v:shape id="_x0000_s2478" type="#_x0000_t202" style="position:absolute;left:1836;top:11394;width:1800;height:720" filled="f" stroked="f">
                  <v:textbox style="mso-next-textbox:#_x0000_s2478" inset="0,0,0,0">
                    <w:txbxContent>
                      <w:p w:rsidR="00291988" w:rsidRPr="00F90BAE" w:rsidRDefault="00291988" w:rsidP="00B777F2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F90BAE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30.000</w:t>
                        </w:r>
                      </w:p>
                    </w:txbxContent>
                  </v:textbox>
                </v:shape>
                <v:group id="_x0000_s2479" style="position:absolute;left:1836;top:9613;width:2034;height:4530" coordorigin="1836,9613" coordsize="2034,4530">
                  <v:shape id="_x0000_s2480" type="#_x0000_t202" style="position:absolute;left:1836;top:10674;width:1800;height:720" filled="f" stroked="f">
                    <v:textbox style="mso-next-textbox:#_x0000_s2480" inset="0,0,0,0">
                      <w:txbxContent>
                        <w:p w:rsidR="00291988" w:rsidRPr="00F90BAE" w:rsidRDefault="00291988" w:rsidP="00B777F2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r w:rsidRPr="00F90BAE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40.000</w:t>
                          </w:r>
                        </w:p>
                      </w:txbxContent>
                    </v:textbox>
                  </v:shape>
                  <v:group id="_x0000_s2481" style="position:absolute;left:1836;top:9613;width:2034;height:4530" coordorigin="1836,9613" coordsize="2034,4530">
                    <v:group id="_x0000_s2482" style="position:absolute;left:1836;top:9613;width:2034;height:4530" coordorigin="1836,9613" coordsize="2034,4530">
                      <v:group id="_x0000_s2483" style="position:absolute;left:3614;top:9613;width:256;height:4530" coordorigin="3614,9613" coordsize="256,4530">
                        <v:line id="_x0000_s2484" style="position:absolute;flip:y" from="3849,9613" to="3849,14143" strokeweight="3pt">
                          <v:stroke endarrow="block" endarrowwidth="wide"/>
                        </v:line>
                        <v:group id="_x0000_s2485" style="position:absolute;left:3614;top:10314;width:256;height:2880" coordorigin="3614,10314" coordsize="256,2880">
                          <v:line id="_x0000_s2486" style="position:absolute" from="3632,13194" to="3870,13194" strokeweight="2.25pt"/>
                          <v:line id="_x0000_s2487" style="position:absolute" from="3618,12474" to="3856,12474" strokeweight="2.25pt"/>
                          <v:line id="_x0000_s2488" style="position:absolute" from="3618,11754" to="3856,11754" strokeweight="2.25pt"/>
                          <v:line id="_x0000_s2489" style="position:absolute" from="3614,11034" to="3852,11034" strokeweight="2.25pt"/>
                          <v:line id="_x0000_s2490" style="position:absolute" from="3618,10314" to="3856,10314" strokeweight="2.25pt"/>
                        </v:group>
                      </v:group>
                      <v:shape id="_x0000_s2491" type="#_x0000_t202" style="position:absolute;left:1836;top:12852;width:1800;height:720" filled="f" stroked="f">
                        <v:textbox style="mso-next-textbox:#_x0000_s2491" inset="0,0,0,0">
                          <w:txbxContent>
                            <w:p w:rsidR="00291988" w:rsidRPr="00F90BAE" w:rsidRDefault="00291988" w:rsidP="00B777F2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</w:pPr>
                              <w:r w:rsidRPr="00F90BAE"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  <w:t>10.000</w:t>
                              </w:r>
                            </w:p>
                          </w:txbxContent>
                        </v:textbox>
                      </v:shape>
                    </v:group>
                    <v:shape id="_x0000_s2492" type="#_x0000_t202" style="position:absolute;left:1836;top:9954;width:1800;height:720" filled="f" stroked="f">
                      <v:textbox style="mso-next-textbox:#_x0000_s2492" inset="0,0,0,0">
                        <w:txbxContent>
                          <w:p w:rsidR="00291988" w:rsidRPr="00F90BAE" w:rsidRDefault="00291988" w:rsidP="00B777F2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</w:pPr>
                            <w:r w:rsidRPr="00F90BAE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50.000</w:t>
                            </w:r>
                          </w:p>
                        </w:txbxContent>
                      </v:textbox>
                    </v:shape>
                  </v:group>
                </v:group>
              </v:group>
            </v:group>
          </v:group>
        </w:pict>
      </w: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group id="_x0000_s2497" style="position:absolute;margin-left:80.5pt;margin-top:16.3pt;width:256.2pt;height:144.55pt;z-index:251847168" coordorigin="3114,9216" coordsize="6300,3555">
            <v:group id="_x0000_s2498" style="position:absolute;left:3651;top:9244;width:5763;height:3527" coordorigin="3651,9244" coordsize="5763,3527">
              <v:rect id="_x0000_s2499" style="position:absolute;left:3651;top:9936;width:720;height:2835" fillcolor="#36f" stroked="f"/>
              <v:rect id="_x0000_s2500" style="position:absolute;left:5886;top:11345;width:720;height:1417" fillcolor="#36f" stroked="f"/>
              <v:rect id="_x0000_s2501" style="position:absolute;left:8694;top:9244;width:720;height:3515" fillcolor="#36f" stroked="f"/>
            </v:group>
            <v:group id="_x0000_s2502" style="position:absolute;left:3114;top:9216;width:6265;height:2142" coordorigin="3114,9216" coordsize="6265,2142">
              <v:line id="_x0000_s2503" style="position:absolute" from="3153,9918" to="4372,9918" strokeweight="3pt">
                <v:stroke dashstyle="1 1"/>
              </v:line>
              <v:line id="_x0000_s2504" style="position:absolute" from="3114,9216" to="9379,9216" strokeweight="3pt">
                <v:stroke dashstyle="1 1"/>
              </v:line>
              <v:group id="_x0000_s2505" style="position:absolute;left:3114;top:11358;width:3438;height:0" coordorigin="3114,11358" coordsize="3438,0">
                <v:line id="_x0000_s2506" style="position:absolute" from="4369,11358" to="6552,11358" strokeweight="3pt">
                  <v:stroke dashstyle="1 1"/>
                </v:line>
                <v:line id="_x0000_s2507" style="position:absolute" from="3114,11358" to="3653,11358" strokeweight="3pt">
                  <v:stroke dashstyle="1 1"/>
                </v:line>
              </v:group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66FF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90BAE" w:rsidRDefault="004B4F26" w:rsidP="00B777F2">
      <w:pPr>
        <w:shd w:val="clear" w:color="auto" w:fill="FFFFFF"/>
        <w:rPr>
          <w:rFonts w:ascii="Arial" w:hAnsi="Arial"/>
          <w:b/>
          <w:bCs/>
          <w:color w:val="3366FF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66FF"/>
          <w:sz w:val="36"/>
          <w:szCs w:val="56"/>
          <w:lang w:val="en-US" w:eastAsia="en-US"/>
        </w:rPr>
        <w:pict>
          <v:group id="_x0000_s2493" style="position:absolute;margin-left:35.5pt;margin-top:9.6pt;width:275.05pt;height:26.25pt;z-index:251846144" coordorigin="2007,13574" coordsize="6764,646">
            <v:shape id="_x0000_s2494" type="#_x0000_t136" style="position:absolute;left:2007;top:13574;width:1905;height:405;rotation:-1263252fd" fillcolor="black">
              <v:shadow color="#868686"/>
              <v:textpath style="font-family:&quot;Arial&quot;;font-size:18pt;v-text-kern:t" trim="t" fitpath="t" string="Κ. Παλαμάς"/>
            </v:shape>
            <v:shape id="_x0000_s2495" type="#_x0000_t136" style="position:absolute;left:3696;top:13815;width:2535;height:405;rotation:341" fillcolor="black">
              <v:shadow color="#868686"/>
              <v:textpath style="font-family:&quot;Arial&quot;;font-size:18pt;v-text-kern:t" trim="t" fitpath="t" string="Ν. Καζαντζάκης"/>
            </v:shape>
            <v:shape id="_x0000_s2496" type="#_x0000_t136" style="position:absolute;left:6866;top:13657;width:1905;height:405;rotation:341" fillcolor="black">
              <v:shadow color="#868686"/>
              <v:textpath style="font-family:&quot;Arial&quot;;font-size:18pt;v-text-kern:t" trim="t" fitpath="t" string="Δ. Σολωμός"/>
            </v:shape>
          </v:group>
        </w:pict>
      </w:r>
    </w:p>
    <w:p w:rsidR="00F90BAE" w:rsidRDefault="00F90BAE" w:rsidP="00B777F2">
      <w:pPr>
        <w:shd w:val="clear" w:color="auto" w:fill="FFFFFF"/>
        <w:rPr>
          <w:rFonts w:ascii="Arial" w:hAnsi="Arial"/>
          <w:b/>
          <w:bCs/>
          <w:color w:val="3366FF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3366FF"/>
          <w:sz w:val="36"/>
          <w:szCs w:val="56"/>
          <w:lang w:val="el-GR"/>
        </w:rPr>
      </w:pPr>
    </w:p>
    <w:p w:rsidR="00F90BAE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noProof/>
          <w:color w:val="3366FF"/>
          <w:sz w:val="32"/>
          <w:szCs w:val="56"/>
          <w:lang w:val="el-GR" w:eastAsia="el-GR"/>
        </w:rPr>
        <w:drawing>
          <wp:anchor distT="0" distB="0" distL="114300" distR="114300" simplePos="0" relativeHeight="251326976" behindDoc="0" locked="0" layoutInCell="1" allowOverlap="1">
            <wp:simplePos x="0" y="0"/>
            <wp:positionH relativeFrom="column">
              <wp:posOffset>240657</wp:posOffset>
            </wp:positionH>
            <wp:positionV relativeFrom="paragraph">
              <wp:posOffset>49122</wp:posOffset>
            </wp:positionV>
            <wp:extent cx="499564" cy="485265"/>
            <wp:effectExtent l="19050" t="0" r="0" b="0"/>
            <wp:wrapNone/>
            <wp:docPr id="1446" name="Picture 1446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25" cy="48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</w:t>
      </w:r>
      <w:r w:rsidR="00F90BAE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Έφτιαξε η Στέλλα το σωστό ραβδόγραμμα; </w:t>
      </w:r>
    </w:p>
    <w:p w:rsidR="00B777F2" w:rsidRPr="00B777F2" w:rsidRDefault="00F90BAE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Εξηγούμε:</w:t>
      </w:r>
    </w:p>
    <w:p w:rsid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………………………………………………………………………………………</w:t>
      </w:r>
      <w:r w:rsidR="00F90BAE">
        <w:rPr>
          <w:rFonts w:ascii="Arial" w:hAnsi="Arial" w:cs="Arial"/>
          <w:b/>
          <w:sz w:val="36"/>
          <w:szCs w:val="56"/>
          <w:lang w:val="el-GR"/>
        </w:rPr>
        <w:t>………………………………………………..</w:t>
      </w:r>
    </w:p>
    <w:p w:rsidR="00F90BAE" w:rsidRPr="00F90BAE" w:rsidRDefault="00F90BAE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Φτιάχνω το σωστό ραβδόγραμμα στο πλαίσιο.</w:t>
      </w:r>
    </w:p>
    <w:p w:rsidR="00B777F2" w:rsidRPr="00B777F2" w:rsidRDefault="004B4F26" w:rsidP="00617558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5938" type="#_x0000_t202" style="position:absolute;margin-left:0;margin-top:788.7pt;width:46.35pt;height:25.5pt;z-index:251844096;mso-wrap-style:none;mso-position-horizontal:center;mso-position-horizontal-relative:margin;mso-position-vertical-relative:page" fillcolor="#fc9" stroked="f">
            <v:textbox style="mso-next-textbox:#_x0000_s5938" inset="2mm,1mm,2mm,1mm">
              <w:txbxContent>
                <w:p w:rsidR="00291988" w:rsidRPr="00592B62" w:rsidRDefault="00291988" w:rsidP="00F90BAE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100-101</w:t>
                  </w:r>
                </w:p>
              </w:txbxContent>
            </v:textbox>
            <w10:wrap anchorx="margin" anchory="page"/>
          </v:shape>
        </w:pict>
      </w:r>
      <w:r w:rsidR="00F90BAE">
        <w:rPr>
          <w:rFonts w:ascii="Arial" w:hAnsi="Arial" w:cs="Arial"/>
          <w:sz w:val="36"/>
          <w:szCs w:val="56"/>
          <w:lang w:val="el-GR"/>
        </w:rPr>
        <w:br w:type="page"/>
      </w:r>
    </w:p>
    <w:p w:rsidR="00B777F2" w:rsidRPr="00B777F2" w:rsidRDefault="00B777F2" w:rsidP="00B777F2">
      <w:pPr>
        <w:shd w:val="clear" w:color="auto" w:fill="FFFFFF"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2"/>
          <w:szCs w:val="56"/>
        </w:rPr>
        <w:lastRenderedPageBreak/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Το ραβδόγραμμά μου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14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617558" w:rsidRPr="00B777F2" w:rsidRDefault="00617558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617558" w:rsidRDefault="00617558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>
        <w:rPr>
          <w:rFonts w:ascii="Arial" w:hAnsi="Arial" w:cs="Arial"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28000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132715</wp:posOffset>
            </wp:positionV>
            <wp:extent cx="513080" cy="504825"/>
            <wp:effectExtent l="19050" t="0" r="1270" b="0"/>
            <wp:wrapNone/>
            <wp:docPr id="1484" name="Picture 1484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558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4)        </w:t>
      </w:r>
      <w:r w:rsidR="00617558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Ο Πέτρος έφτιαξε την παρα</w:t>
      </w:r>
      <w:r w:rsidR="00617558">
        <w:rPr>
          <w:rFonts w:ascii="Arial" w:hAnsi="Arial" w:cs="Arial"/>
          <w:b/>
          <w:sz w:val="36"/>
          <w:szCs w:val="56"/>
          <w:lang w:val="el-GR"/>
        </w:rPr>
        <w:t xml:space="preserve">κάτω </w:t>
      </w:r>
      <w:r w:rsidRPr="00B777F2">
        <w:rPr>
          <w:rFonts w:ascii="Arial" w:hAnsi="Arial" w:cs="Arial"/>
          <w:b/>
          <w:sz w:val="36"/>
          <w:szCs w:val="56"/>
          <w:lang w:val="el-GR"/>
        </w:rPr>
        <w:t>"αριθμομηχα</w:t>
      </w:r>
      <w:r w:rsidR="00617558">
        <w:rPr>
          <w:rFonts w:ascii="Arial" w:hAnsi="Arial" w:cs="Arial"/>
          <w:b/>
          <w:sz w:val="36"/>
          <w:szCs w:val="56"/>
          <w:lang w:val="el-GR"/>
        </w:rPr>
        <w:t>-</w:t>
      </w:r>
    </w:p>
    <w:p w:rsidR="00B777F2" w:rsidRPr="00B777F2" w:rsidRDefault="00617558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νή". Παρατηρούμε και ανακαλύπτουμε πώς λει</w:t>
      </w:r>
      <w:r>
        <w:rPr>
          <w:rFonts w:ascii="Arial" w:hAnsi="Arial" w:cs="Arial"/>
          <w:b/>
          <w:sz w:val="36"/>
          <w:szCs w:val="56"/>
          <w:lang w:val="el-GR"/>
        </w:rPr>
        <w:t>-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τουργεί η "αριθμομηχανή" του. Στη συνέχεια συμπλη</w:t>
      </w:r>
      <w:r>
        <w:rPr>
          <w:rFonts w:ascii="Arial" w:hAnsi="Arial" w:cs="Arial"/>
          <w:b/>
          <w:sz w:val="36"/>
          <w:szCs w:val="56"/>
          <w:lang w:val="el-GR"/>
        </w:rPr>
        <w:t>-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ρώνουμε ό,τι λείπει στην τρίτη περίπτωση.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2509" style="position:absolute;margin-left:76.9pt;margin-top:18.7pt;width:242.6pt;height:67.85pt;z-index:251544064" coordorigin="3633,5626" coordsize="7113,1988">
            <v:group id="_x0000_s2510" style="position:absolute;left:3633;top:5626;width:2636;height:720" coordorigin="3633,4338" coordsize="2865,720">
              <v:line id="_x0000_s2511" style="position:absolute" from="3633,4698" to="4070,4698" strokeweight="2.25pt">
                <v:stroke endarrow="block" endarrowwidth="wide"/>
              </v:line>
              <v:roundrect id="_x0000_s2512" style="position:absolute;left:4161;top:4338;width:1820;height:720" arcsize="10923f" filled="f" strokecolor="green" strokeweight="2.25pt"/>
              <v:line id="_x0000_s2513" style="position:absolute" from="6061,4698" to="6498,4698" strokeweight="2.25pt">
                <v:stroke endarrow="block" endarrowwidth="wide"/>
              </v:line>
            </v:group>
            <v:group id="_x0000_s2514" style="position:absolute;left:8110;top:5638;width:2636;height:720;mso-position-horizontal:right" coordorigin="3633,4338" coordsize="2865,720">
              <v:line id="_x0000_s2515" style="position:absolute" from="3633,4698" to="4070,4698" strokeweight="2.25pt">
                <v:stroke endarrow="block" endarrowwidth="wide"/>
              </v:line>
              <v:roundrect id="_x0000_s2516" style="position:absolute;left:4161;top:4338;width:1820;height:720" arcsize="10923f" filled="f" strokecolor="green" strokeweight="2.25pt"/>
              <v:line id="_x0000_s2517" style="position:absolute" from="6061,4698" to="6498,4698" strokeweight="2.25pt">
                <v:stroke endarrow="block" endarrowwidth="wide"/>
              </v:line>
            </v:group>
            <v:group id="_x0000_s2518" style="position:absolute;left:3651;top:6894;width:2636;height:720" coordorigin="3633,4338" coordsize="2865,720">
              <v:line id="_x0000_s2519" style="position:absolute" from="3633,4698" to="4070,4698" strokeweight="2.25pt">
                <v:stroke endarrow="block" endarrowwidth="wide"/>
              </v:line>
              <v:roundrect id="_x0000_s2520" style="position:absolute;left:4161;top:4338;width:1820;height:720" arcsize="10923f" filled="f" strokecolor="green" strokeweight="2.25pt"/>
              <v:line id="_x0000_s2521" style="position:absolute" from="6061,4698" to="6498,4698" strokeweight="2.25pt">
                <v:stroke endarrow="block" endarrowwidth="wide"/>
              </v:line>
            </v:group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α) 50.000                  25.000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75.000                   100.000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2522" style="position:absolute;margin-left:77.5pt;margin-top:2.05pt;width:234.5pt;height:64.15pt;z-index:251545088" coordorigin="3636,8888" coordsize="7110,1945">
            <v:group id="_x0000_s2523" style="position:absolute;left:3651;top:10113;width:2636;height:720" coordorigin="3633,4338" coordsize="2865,720">
              <v:line id="_x0000_s2524" style="position:absolute" from="3633,4698" to="4070,4698" strokeweight="2.25pt">
                <v:stroke endarrow="block" endarrowwidth="wide"/>
              </v:line>
              <v:roundrect id="_x0000_s2525" style="position:absolute;left:4161;top:4338;width:1820;height:720" arcsize="10923f" filled="f" strokecolor="green" strokeweight="2.25pt"/>
              <v:line id="_x0000_s2526" style="position:absolute" from="6061,4698" to="6498,4698" strokeweight="2.25pt">
                <v:stroke endarrow="block" endarrowwidth="wide"/>
              </v:line>
            </v:group>
            <v:group id="_x0000_s2527" style="position:absolute;left:3636;top:8888;width:2636;height:720" coordorigin="3633,4338" coordsize="2865,720">
              <v:line id="_x0000_s2528" style="position:absolute" from="3633,4698" to="4070,4698" strokeweight="2.25pt">
                <v:stroke endarrow="block" endarrowwidth="wide"/>
              </v:line>
              <v:roundrect id="_x0000_s2529" style="position:absolute;left:4161;top:4338;width:1820;height:720" arcsize="10923f" filled="f" strokecolor="green" strokeweight="2.25pt"/>
              <v:line id="_x0000_s2530" style="position:absolute" from="6061,4698" to="6498,4698" strokeweight="2.25pt">
                <v:stroke endarrow="block" endarrowwidth="wide"/>
              </v:line>
            </v:group>
            <v:group id="_x0000_s2531" style="position:absolute;left:8110;top:8911;width:2636;height:720;mso-position-horizontal:right" coordorigin="3633,4338" coordsize="2865,720">
              <v:line id="_x0000_s2532" style="position:absolute" from="3633,4698" to="4070,4698" strokeweight="2.25pt">
                <v:stroke endarrow="block" endarrowwidth="wide"/>
              </v:line>
              <v:roundrect id="_x0000_s2533" style="position:absolute;left:4161;top:4338;width:1820;height:720" arcsize="10923f" filled="f" strokecolor="green" strokeweight="2.25pt"/>
              <v:line id="_x0000_s2534" style="position:absolute" from="6061,4698" to="6498,4698" strokeweight="2.25pt">
                <v:stroke endarrow="block" endarrowwidth="wide"/>
              </v:line>
            </v:group>
          </v:group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β) 30.000                  15.000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45.000                   70.000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2535" style="position:absolute;margin-left:91.75pt;margin-top:.45pt;width:228.9pt;height:62.65pt;z-index:251546112" coordorigin="3888,12029" coordsize="6859,1877">
            <v:group id="_x0000_s2536" style="position:absolute;left:3903;top:12036;width:2353;height:720" coordorigin="3633,4338" coordsize="2865,720">
              <v:line id="_x0000_s2537" style="position:absolute" from="3633,4698" to="4070,4698" strokeweight="2.25pt">
                <v:stroke endarrow="block" endarrowwidth="wide"/>
              </v:line>
              <v:roundrect id="_x0000_s2538" style="position:absolute;left:4161;top:4338;width:1820;height:720" arcsize="10923f" filled="f" strokecolor="green" strokeweight="2.25pt"/>
              <v:line id="_x0000_s2539" style="position:absolute" from="6061,4698" to="6498,4698" strokeweight="2.25pt">
                <v:stroke endarrow="block" endarrowwidth="wide"/>
              </v:line>
            </v:group>
            <v:group id="_x0000_s2540" style="position:absolute;left:8394;top:12029;width:2353;height:720;mso-position-horizontal:right" coordorigin="3633,4338" coordsize="2865,720">
              <v:line id="_x0000_s2541" style="position:absolute" from="3633,4698" to="4070,4698" strokeweight="2.25pt">
                <v:stroke endarrow="block" endarrowwidth="wide"/>
              </v:line>
              <v:roundrect id="_x0000_s2542" style="position:absolute;left:4161;top:4338;width:1820;height:720" arcsize="10923f" filled="f" strokecolor="green" strokeweight="2.25pt"/>
              <v:line id="_x0000_s2543" style="position:absolute" from="6061,4698" to="6498,4698" strokeweight="2.25pt">
                <v:stroke endarrow="block" endarrowwidth="wide"/>
              </v:line>
            </v:group>
            <v:group id="_x0000_s2544" style="position:absolute;left:3888;top:13186;width:2353;height:720" coordorigin="3633,4338" coordsize="2865,720">
              <v:line id="_x0000_s2545" style="position:absolute" from="3633,4698" to="4070,4698" strokeweight="2.25pt">
                <v:stroke endarrow="block" endarrowwidth="wide"/>
              </v:line>
              <v:roundrect id="_x0000_s2546" style="position:absolute;left:4161;top:4338;width:1820;height:720" arcsize="10923f" filled="f" strokecolor="green" strokeweight="2.25pt"/>
              <v:line id="_x0000_s2547" style="position:absolute" from="6061,4698" to="6498,4698" strokeweight="2.25pt">
                <v:stroke endarrow="block" endarrowwidth="wide"/>
              </v:line>
            </v:group>
          </v:group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γ) 110.000                .……….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………..                 ………..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9B5FBF" w:rsidRDefault="004B4F26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pict>
          <v:shape id="_x0000_s6740" type="#_x0000_t202" style="position:absolute;margin-left:0;margin-top:788.7pt;width:46.35pt;height:25.5pt;z-index:252029440;mso-wrap-style:none;mso-position-horizontal:center;mso-position-horizontal-relative:margin;mso-position-vertical-relative:page" fillcolor="#fc9" stroked="f">
            <v:textbox style="mso-next-textbox:#_x0000_s6740" inset="2mm,1mm,2mm,1mm">
              <w:txbxContent>
                <w:p w:rsidR="00291988" w:rsidRPr="00592B62" w:rsidRDefault="00291988" w:rsidP="006E354D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52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101</w:t>
                  </w:r>
                </w:p>
              </w:txbxContent>
            </v:textbox>
            <w10:wrap anchorx="margin" anchory="page"/>
          </v:shape>
        </w:pict>
      </w:r>
      <w:r w:rsidR="009B5FBF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071793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lastRenderedPageBreak/>
        <w:pict>
          <v:shape id="_x0000_s5942" type="#_x0000_t202" style="position:absolute;margin-left:229.75pt;margin-top:788.7pt;width:46.35pt;height:25.5pt;z-index:251848192;mso-wrap-style:none;mso-position-vertical-relative:page" fillcolor="#fc9" stroked="f">
            <v:textbox style="mso-next-textbox:#_x0000_s5942" inset="2mm,1mm,2mm,1mm">
              <w:txbxContent>
                <w:p w:rsidR="00291988" w:rsidRPr="00592B62" w:rsidRDefault="00291988" w:rsidP="00071793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  <w:r w:rsidR="00B777F2" w:rsidRPr="00B777F2">
        <w:rPr>
          <w:rFonts w:ascii="Arial" w:hAnsi="Arial" w:cs="Arial"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436544" behindDoc="0" locked="0" layoutInCell="1" allowOverlap="1">
            <wp:simplePos x="0" y="0"/>
            <wp:positionH relativeFrom="column">
              <wp:posOffset>295248</wp:posOffset>
            </wp:positionH>
            <wp:positionV relativeFrom="paragraph">
              <wp:posOffset>44185</wp:posOffset>
            </wp:positionV>
            <wp:extent cx="404030" cy="392465"/>
            <wp:effectExtent l="19050" t="0" r="0" b="0"/>
            <wp:wrapNone/>
            <wp:docPr id="1525" name="Picture 1525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9" cy="39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="00B777F2"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 </w:t>
      </w:r>
      <w:r w:rsidR="00071793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Φτιάχνουμε μια δική μας αριθμομηχανή.</w:t>
      </w:r>
    </w:p>
    <w:p w:rsidR="009B5FBF" w:rsidRPr="00B777F2" w:rsidRDefault="009B5FBF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8"/>
          <w:szCs w:val="32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8000"/>
          <w:left w:val="single" w:sz="18" w:space="4" w:color="008000"/>
          <w:bottom w:val="single" w:sz="18" w:space="1" w:color="008000"/>
          <w:right w:val="single" w:sz="18" w:space="4" w:color="008000"/>
        </w:pBd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2550" style="position:absolute;margin-left:3044.6pt;margin-top:6.2pt;width:216.4pt;height:72.65pt;z-index:251547136;mso-position-horizontal:right" coordorigin="5348,7701" coordsize="5387,1809">
            <v:shape id="_x0000_s2551" type="#_x0000_t75" style="position:absolute;left:7929;top:7701;width:2806;height:1809">
              <v:imagedata r:id="rId25" o:title="5-9" gain="74473f"/>
            </v:shape>
            <v:shape id="_x0000_s2552" type="#_x0000_t202" style="position:absolute;left:5348;top:7719;width:5265;height:1620" filled="f" strokecolor="#396" strokeweight="1.5pt">
              <v:textbox style="mso-next-textbox:#_x0000_s2552">
                <w:txbxContent>
                  <w:p w:rsidR="00291988" w:rsidRPr="00195196" w:rsidRDefault="00291988" w:rsidP="00B777F2"/>
                  <w:p w:rsidR="00291988" w:rsidRPr="00071793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  γ</w:t>
                    </w:r>
                    <w:r w:rsidRPr="00071793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΄ τεύχος </w:t>
                    </w:r>
                    <w:r w:rsidRPr="00071793">
                      <w:rPr>
                        <w:rFonts w:ascii="Arial" w:hAnsi="Arial" w:cs="Arial"/>
                        <w:b/>
                        <w:sz w:val="28"/>
                        <w:szCs w:val="56"/>
                      </w:rPr>
                      <w:t xml:space="preserve">   </w:t>
                    </w:r>
                    <w:r w:rsidRPr="00071793"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3</w:t>
                    </w:r>
                    <w:r w:rsidRPr="00071793"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78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071793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071793" w:rsidRDefault="004B4F26" w:rsidP="00071793">
      <w:pPr>
        <w:spacing w:after="200" w:line="276" w:lineRule="auto"/>
        <w:rPr>
          <w:rFonts w:ascii="Arial" w:hAnsi="Arial" w:cs="Arial"/>
          <w:b/>
          <w:color w:val="FFFFFF"/>
          <w:sz w:val="22"/>
          <w:szCs w:val="72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2553" style="position:absolute;margin-left:313.4pt;margin-top:3.35pt;width:154.85pt;height:19.85pt;z-index:251548160" coordorigin="7254,10655" coordsize="3097,397">
            <v:oval id="_x0000_s2554" style="position:absolute;left:8334;top:10655;width:397;height:397;rotation:-90" strokeweight="2.25pt"/>
            <v:oval id="_x0000_s2555" style="position:absolute;left:7254;top:10655;width:397;height:397;rotation:-90" fillcolor="#36f" strokeweight="2.25pt"/>
            <v:oval id="_x0000_s2556" style="position:absolute;left:8874;top:10655;width:397;height:397;rotation:-90" filled="f" fillcolor="#f60" strokeweight="2.25pt"/>
            <v:oval id="_x0000_s2557" style="position:absolute;left:9414;top:10655;width:397;height:397;rotation:-90" fillcolor="red" strokeweight="2.25pt"/>
            <v:oval id="_x0000_s2558" style="position:absolute;left:7794;top:10655;width:397;height:397;rotation:-90" fillcolor="#0cf" strokeweight="2.25pt"/>
            <v:oval id="_x0000_s2559" style="position:absolute;left:9954;top:10655;width:397;height:397;rotation:-90" fillcolor="#396" strokeweight="2.25pt"/>
          </v:group>
        </w:pict>
      </w: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943" type="#_x0000_t202" style="position:absolute;margin-left:0;margin-top:788.7pt;width:46.35pt;height:25.5pt;z-index:251849216;mso-wrap-style:none;mso-position-horizontal:center;mso-position-horizontal-relative:margin;mso-position-vertical-relative:page" fillcolor="#fc9" stroked="f">
            <v:textbox style="mso-next-textbox:#_x0000_s5943" inset="2mm,1mm,2mm,1mm">
              <w:txbxContent>
                <w:p w:rsidR="00291988" w:rsidRPr="00592B62" w:rsidRDefault="00291988" w:rsidP="00071793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101</w:t>
                  </w:r>
                </w:p>
              </w:txbxContent>
            </v:textbox>
            <w10:wrap anchorx="margin" anchory="page"/>
          </v:shape>
        </w:pict>
      </w:r>
      <w:r w:rsidR="00B777F2" w:rsidRPr="00B777F2">
        <w:rPr>
          <w:rFonts w:ascii="Arial" w:hAnsi="Arial" w:cs="Arial"/>
          <w:b/>
          <w:color w:val="FFFFFF"/>
          <w:sz w:val="22"/>
          <w:szCs w:val="72"/>
          <w:lang w:val="el-GR"/>
        </w:rPr>
        <w:br w:type="page"/>
      </w:r>
    </w:p>
    <w:p w:rsidR="00B777F2" w:rsidRPr="00B777F2" w:rsidRDefault="004B4F26" w:rsidP="00B777F2">
      <w:pPr>
        <w:shd w:val="clear" w:color="auto" w:fill="D7AFFF"/>
        <w:rPr>
          <w:rFonts w:ascii="Arial" w:hAnsi="Arial" w:cs="Arial"/>
          <w:b/>
          <w:sz w:val="2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6C00"/>
          <w:sz w:val="40"/>
          <w:szCs w:val="64"/>
        </w:rPr>
        <w:lastRenderedPageBreak/>
        <w:pict>
          <v:shape id="_x0000_s1075" type="#_x0000_t202" style="position:absolute;margin-left:19.95pt;margin-top:-11.25pt;width:45.8pt;height:45.8pt;z-index:251439616" filled="f" stroked="f" strokeweight="2.25pt">
            <v:textbox style="mso-next-textbox:#_x0000_s1075" inset="1mm,1mm,1mm,1mm">
              <w:txbxContent>
                <w:p w:rsidR="00291988" w:rsidRPr="00D32455" w:rsidRDefault="00291988" w:rsidP="00B777F2">
                  <w:pPr>
                    <w:rPr>
                      <w:rFonts w:ascii="Tahoma" w:hAnsi="Tahoma" w:cs="Tahoma"/>
                      <w:color w:val="800080"/>
                      <w:sz w:val="20"/>
                    </w:rPr>
                  </w:pPr>
                  <w:r w:rsidRPr="00D32455">
                    <w:rPr>
                      <w:rFonts w:ascii="Tahoma" w:hAnsi="Tahoma" w:cs="Tahoma"/>
                      <w:b/>
                      <w:color w:val="800080"/>
                      <w:sz w:val="56"/>
                      <w:szCs w:val="64"/>
                    </w:rPr>
                    <w:t>B</w:t>
                  </w:r>
                  <w:r w:rsidRPr="00D32455">
                    <w:rPr>
                      <w:rFonts w:ascii="Tahoma" w:hAnsi="Tahoma" w:cs="Tahoma"/>
                      <w:b/>
                      <w:color w:val="800080"/>
                      <w:sz w:val="72"/>
                      <w:szCs w:val="64"/>
                    </w:rPr>
                    <w:t>΄</w:t>
                  </w:r>
                </w:p>
              </w:txbxContent>
            </v:textbox>
          </v:shape>
        </w:pict>
      </w:r>
    </w:p>
    <w:p w:rsidR="00B777F2" w:rsidRPr="00B777F2" w:rsidRDefault="00B777F2" w:rsidP="00B777F2">
      <w:pPr>
        <w:shd w:val="clear" w:color="auto" w:fill="D7AFFF"/>
        <w:rPr>
          <w:rFonts w:ascii="Arial" w:hAnsi="Arial" w:cs="Arial"/>
          <w:b/>
          <w:sz w:val="2"/>
          <w:szCs w:val="56"/>
          <w:lang w:val="el-GR"/>
        </w:rPr>
      </w:pPr>
    </w:p>
    <w:p w:rsidR="00B777F2" w:rsidRPr="00D32455" w:rsidRDefault="00B777F2" w:rsidP="00B777F2">
      <w:pPr>
        <w:shd w:val="clear" w:color="auto" w:fill="D7AFFF"/>
        <w:suppressAutoHyphens/>
        <w:ind w:firstLine="1980"/>
        <w:rPr>
          <w:rFonts w:ascii="Tahoma" w:hAnsi="Tahoma" w:cs="Tahoma"/>
          <w:b/>
          <w:color w:val="800080"/>
          <w:sz w:val="40"/>
          <w:szCs w:val="64"/>
          <w:lang w:val="el-GR"/>
        </w:rPr>
      </w:pPr>
      <w:r w:rsidRPr="00D32455">
        <w:rPr>
          <w:rFonts w:ascii="Tahoma" w:hAnsi="Tahoma" w:cs="Tahoma"/>
          <w:b/>
          <w:color w:val="800080"/>
          <w:sz w:val="40"/>
          <w:szCs w:val="64"/>
          <w:lang w:val="el-GR"/>
        </w:rPr>
        <w:t>Περίοδος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B777F2" w:rsidRPr="00D32455" w:rsidRDefault="00B777F2" w:rsidP="00B777F2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  <w:r w:rsidRPr="00D32455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Κεφάλαια 21</w:t>
      </w:r>
      <w:r w:rsidRPr="00D32455">
        <w:rPr>
          <w:rFonts w:ascii="Arial" w:hAnsi="Arial" w:cs="Arial"/>
          <w:b/>
          <w:color w:val="0000FF"/>
          <w:sz w:val="36"/>
          <w:szCs w:val="56"/>
          <w:lang w:val="el-GR"/>
        </w:rPr>
        <w:t>–2</w:t>
      </w:r>
      <w:r w:rsidRPr="00D32455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6</w:t>
      </w:r>
    </w:p>
    <w:p w:rsidR="00B777F2" w:rsidRPr="00B777F2" w:rsidRDefault="00B777F2" w:rsidP="00B777F2">
      <w:pPr>
        <w:shd w:val="clear" w:color="auto" w:fill="FFFFFF"/>
        <w:jc w:val="center"/>
        <w:rPr>
          <w:rFonts w:ascii="Arial" w:hAnsi="Arial" w:cs="Arial"/>
          <w:b/>
          <w:color w:val="3366FF"/>
          <w:sz w:val="8"/>
          <w:szCs w:val="18"/>
          <w:lang w:val="el-GR"/>
        </w:rPr>
      </w:pPr>
    </w:p>
    <w:p w:rsidR="00B777F2" w:rsidRPr="00B777F2" w:rsidRDefault="00B777F2" w:rsidP="00B777F2">
      <w:pPr>
        <w:shd w:val="clear" w:color="auto" w:fill="FFFFFF"/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Διαχειριστήκαμε δεκαδικούς αριθμούς με δύο και τρία δεκαδικά ψηφία: </w:t>
      </w:r>
    </w:p>
    <w:p w:rsidR="00B777F2" w:rsidRPr="00B777F2" w:rsidRDefault="00B777F2" w:rsidP="00D32455">
      <w:pPr>
        <w:shd w:val="clear" w:color="auto" w:fill="FFFFFF"/>
        <w:ind w:left="180" w:hanging="156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– </w:t>
      </w:r>
      <w:r w:rsidR="00D571FB">
        <w:rPr>
          <w:rFonts w:ascii="Arial" w:hAnsi="Arial" w:cs="Arial"/>
          <w:b/>
          <w:sz w:val="36"/>
          <w:szCs w:val="56"/>
          <w:lang w:val="el-GR"/>
        </w:rPr>
        <w:t>τους ονομάσαμε, τους συμβολί</w:t>
      </w:r>
      <w:r w:rsidRPr="00B777F2">
        <w:rPr>
          <w:rFonts w:ascii="Arial" w:hAnsi="Arial" w:cs="Arial"/>
          <w:b/>
          <w:sz w:val="36"/>
          <w:szCs w:val="56"/>
          <w:lang w:val="el-GR"/>
        </w:rPr>
        <w:t>σα</w:t>
      </w:r>
      <w:r w:rsidR="001D6A22">
        <w:rPr>
          <w:rFonts w:ascii="Arial" w:hAnsi="Arial" w:cs="Arial"/>
          <w:b/>
          <w:sz w:val="36"/>
          <w:szCs w:val="56"/>
          <w:lang w:val="el-GR"/>
        </w:rPr>
        <w:t>με, τους συγκρίνα</w:t>
      </w:r>
      <w:r w:rsidR="009B5FBF" w:rsidRPr="009B5FBF">
        <w:rPr>
          <w:rFonts w:ascii="Arial" w:hAnsi="Arial" w:cs="Arial"/>
          <w:b/>
          <w:sz w:val="36"/>
          <w:szCs w:val="56"/>
          <w:lang w:val="el-GR"/>
        </w:rPr>
        <w:t xml:space="preserve">- </w:t>
      </w:r>
      <w:r w:rsidR="001D6A22">
        <w:rPr>
          <w:rFonts w:ascii="Arial" w:hAnsi="Arial" w:cs="Arial"/>
          <w:b/>
          <w:sz w:val="36"/>
          <w:szCs w:val="56"/>
          <w:lang w:val="el-GR"/>
        </w:rPr>
        <w:t>με, τους διατά</w:t>
      </w:r>
      <w:r w:rsidRPr="00B777F2">
        <w:rPr>
          <w:rFonts w:ascii="Arial" w:hAnsi="Arial" w:cs="Arial"/>
          <w:b/>
          <w:sz w:val="36"/>
          <w:szCs w:val="56"/>
          <w:lang w:val="el-GR"/>
        </w:rPr>
        <w:t>ξαμε και τους τοποθετήσαμε</w:t>
      </w:r>
      <w:r w:rsidRPr="00B777F2">
        <w:rPr>
          <w:rFonts w:ascii="Arial" w:hAnsi="Arial" w:cs="Arial"/>
          <w:b/>
          <w:bCs/>
          <w:color w:val="000000"/>
          <w:sz w:val="32"/>
          <w:szCs w:val="56"/>
          <w:lang w:val="el-GR"/>
        </w:rPr>
        <w:t xml:space="preserve"> </w:t>
      </w:r>
      <w:r w:rsidR="00D32455">
        <w:rPr>
          <w:rFonts w:ascii="Arial" w:hAnsi="Arial" w:cs="Arial"/>
          <w:b/>
          <w:sz w:val="36"/>
          <w:szCs w:val="56"/>
          <w:lang w:val="el-GR"/>
        </w:rPr>
        <w:t xml:space="preserve">στην </w:t>
      </w:r>
      <w:r w:rsidRPr="00B777F2">
        <w:rPr>
          <w:rFonts w:ascii="Arial" w:hAnsi="Arial" w:cs="Arial"/>
          <w:b/>
          <w:sz w:val="36"/>
          <w:szCs w:val="56"/>
          <w:lang w:val="el-GR"/>
        </w:rPr>
        <w:t>αριθ</w:t>
      </w:r>
      <w:r w:rsidR="00D32455"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μογραμμή</w:t>
      </w:r>
    </w:p>
    <w:p w:rsidR="00B777F2" w:rsidRPr="00D571FB" w:rsidRDefault="00B777F2" w:rsidP="00D571FB">
      <w:pPr>
        <w:shd w:val="clear" w:color="auto" w:fill="FFFFFF"/>
        <w:ind w:left="180" w:hanging="156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–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βρήκαμε το δεκαδι</w:t>
      </w:r>
      <w:r w:rsidR="00D571FB">
        <w:rPr>
          <w:rFonts w:ascii="Arial" w:hAnsi="Arial"/>
          <w:b/>
          <w:bCs/>
          <w:color w:val="000000"/>
          <w:sz w:val="36"/>
          <w:szCs w:val="56"/>
          <w:lang w:val="el-GR"/>
        </w:rPr>
        <w:t>κό τους ανά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πτυγμα</w:t>
      </w:r>
    </w:p>
    <w:p w:rsidR="00B777F2" w:rsidRPr="00B777F2" w:rsidRDefault="00B777F2" w:rsidP="00B777F2">
      <w:pPr>
        <w:shd w:val="clear" w:color="auto" w:fill="FFFFFF"/>
        <w:ind w:left="180" w:hanging="156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–</w:t>
      </w:r>
      <w:r w:rsidRPr="00B777F2">
        <w:rPr>
          <w:rFonts w:ascii="Arial" w:hAnsi="Arial"/>
          <w:b/>
          <w:bCs/>
          <w:color w:val="800080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κάναμε εκτιμήσεις, νοερούς υπολογισμούς και κάθε</w:t>
      </w:r>
      <w:r w:rsidR="00D571FB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τες πράξεις.</w:t>
      </w:r>
    </w:p>
    <w:p w:rsidR="00B777F2" w:rsidRPr="00B777F2" w:rsidRDefault="00B777F2" w:rsidP="00B777F2">
      <w:pPr>
        <w:shd w:val="clear" w:color="auto" w:fill="FFFFFF"/>
        <w:ind w:left="24"/>
        <w:rPr>
          <w:rFonts w:ascii="Arial" w:hAnsi="Arial" w:cs="Arial"/>
          <w:b/>
          <w:sz w:val="8"/>
          <w:szCs w:val="18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Κάναμε πράξεις με συμμιγείς αριθμούς.</w:t>
      </w: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8"/>
          <w:szCs w:val="18"/>
          <w:lang w:val="el-GR"/>
        </w:rPr>
      </w:pPr>
    </w:p>
    <w:p w:rsidR="001D6A22" w:rsidRDefault="00B777F2" w:rsidP="001D6A2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Μάθαμε πώς να διαιρούμε με το 10, το 100 και το 1.000 και το αξιοποιήσαμε στη μετατροπή μονάδων μέτρησης μήκους και βάρους.</w:t>
      </w:r>
    </w:p>
    <w:p w:rsidR="00D571FB" w:rsidRPr="00B777F2" w:rsidRDefault="001D6A22" w:rsidP="001D6A2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D571FB" w:rsidRPr="00B777F2">
        <w:rPr>
          <w:rFonts w:ascii="Arial" w:hAnsi="Arial" w:cs="Arial"/>
          <w:b/>
          <w:sz w:val="36"/>
          <w:szCs w:val="56"/>
          <w:lang w:val="el-GR"/>
        </w:rPr>
        <w:t>Αξιοποιήσαμε όσα γνωρίζουμε για την επίλυση προ</w:t>
      </w:r>
      <w:r w:rsidR="00D571FB">
        <w:rPr>
          <w:rFonts w:ascii="Arial" w:hAnsi="Arial" w:cs="Arial"/>
          <w:b/>
          <w:sz w:val="36"/>
          <w:szCs w:val="56"/>
          <w:lang w:val="el-GR"/>
        </w:rPr>
        <w:t>-</w:t>
      </w:r>
      <w:r w:rsidR="00D571FB" w:rsidRPr="00B777F2">
        <w:rPr>
          <w:rFonts w:ascii="Arial" w:hAnsi="Arial" w:cs="Arial"/>
          <w:b/>
          <w:sz w:val="36"/>
          <w:szCs w:val="56"/>
          <w:lang w:val="el-GR"/>
        </w:rPr>
        <w:t xml:space="preserve">βλήματος, για </w:t>
      </w:r>
      <w:r w:rsidR="00D571FB">
        <w:rPr>
          <w:rFonts w:ascii="Arial" w:hAnsi="Arial" w:cs="Arial"/>
          <w:b/>
          <w:sz w:val="36"/>
          <w:szCs w:val="56"/>
          <w:lang w:val="el-GR"/>
        </w:rPr>
        <w:t>να λύσουμε προβλήματα με δεκαδι</w:t>
      </w:r>
      <w:r w:rsidR="00D571FB" w:rsidRPr="00B777F2">
        <w:rPr>
          <w:rFonts w:ascii="Arial" w:hAnsi="Arial" w:cs="Arial"/>
          <w:b/>
          <w:sz w:val="36"/>
          <w:szCs w:val="56"/>
          <w:lang w:val="el-GR"/>
        </w:rPr>
        <w:t>κο</w:t>
      </w:r>
      <w:r w:rsidR="00D571FB">
        <w:rPr>
          <w:rFonts w:ascii="Arial" w:hAnsi="Arial" w:cs="Arial"/>
          <w:b/>
          <w:sz w:val="36"/>
          <w:szCs w:val="56"/>
          <w:lang w:val="el-GR"/>
        </w:rPr>
        <w:t>ύς, συμμιγείς και μετατροπές μο</w:t>
      </w:r>
      <w:r w:rsidR="00D571FB" w:rsidRPr="00B777F2">
        <w:rPr>
          <w:rFonts w:ascii="Arial" w:hAnsi="Arial" w:cs="Arial"/>
          <w:b/>
          <w:sz w:val="36"/>
          <w:szCs w:val="56"/>
          <w:lang w:val="el-GR"/>
        </w:rPr>
        <w:t>νάδων και συζητήσαμε για την αξία της εκτίμησης στην καθημερινή ζωή.</w:t>
      </w:r>
    </w:p>
    <w:p w:rsidR="00D571FB" w:rsidRPr="00B777F2" w:rsidRDefault="00D571FB" w:rsidP="00D571FB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D571FB" w:rsidRPr="00B777F2" w:rsidRDefault="00D571FB" w:rsidP="00D571FB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Κεφάλαια 27</w:t>
      </w:r>
      <w:r w:rsidRPr="00B777F2">
        <w:rPr>
          <w:rFonts w:ascii="Arial" w:hAnsi="Arial" w:cs="Arial"/>
          <w:b/>
          <w:color w:val="0000FF"/>
          <w:sz w:val="36"/>
          <w:szCs w:val="56"/>
          <w:lang w:val="el-GR"/>
        </w:rPr>
        <w:t>–</w:t>
      </w:r>
      <w:r w:rsidRPr="00B777F2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34</w:t>
      </w:r>
    </w:p>
    <w:p w:rsidR="00D571FB" w:rsidRPr="00B777F2" w:rsidRDefault="00D571FB" w:rsidP="00D571FB">
      <w:pPr>
        <w:shd w:val="clear" w:color="auto" w:fill="FFFFFF"/>
        <w:jc w:val="center"/>
        <w:rPr>
          <w:rFonts w:ascii="Arial" w:hAnsi="Arial" w:cs="Arial"/>
          <w:b/>
          <w:color w:val="3366FF"/>
          <w:sz w:val="14"/>
          <w:lang w:val="el-GR"/>
        </w:rPr>
      </w:pPr>
    </w:p>
    <w:p w:rsidR="00D571FB" w:rsidRPr="00B777F2" w:rsidRDefault="00D571FB" w:rsidP="00D571FB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Μάθαμε ν’ αναγνωρίζουμε και να σχεδιάζουμε με γεωμετρικά όργανα ορθές γωνίες και ευθείες παράλλη-λες ή κάθετες μεταξύ τους.</w:t>
      </w:r>
    </w:p>
    <w:p w:rsidR="00D571FB" w:rsidRPr="00B777F2" w:rsidRDefault="00D571FB" w:rsidP="00D571FB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2"/>
          <w:szCs w:val="8"/>
          <w:lang w:val="el-GR"/>
        </w:rPr>
      </w:pPr>
    </w:p>
    <w:p w:rsidR="00D571FB" w:rsidRPr="00B777F2" w:rsidRDefault="00D571FB" w:rsidP="00D571FB">
      <w:pPr>
        <w:shd w:val="clear" w:color="auto" w:fill="FFFFFF"/>
        <w:ind w:left="24"/>
        <w:rPr>
          <w:rFonts w:ascii="Arial" w:hAnsi="Arial"/>
          <w:b/>
          <w:bCs/>
          <w:color w:val="800080"/>
          <w:sz w:val="8"/>
          <w:szCs w:val="18"/>
          <w:lang w:val="el-GR"/>
        </w:rPr>
      </w:pPr>
    </w:p>
    <w:p w:rsidR="00D571FB" w:rsidRPr="00B777F2" w:rsidRDefault="00D571FB" w:rsidP="00D571FB">
      <w:pPr>
        <w:shd w:val="clear" w:color="auto" w:fill="FFFFFF"/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Μελετήσαμε το ορθογώνιο παραλληλόγραμμο, το ρόμβο και το τετράγωνο.</w:t>
      </w:r>
    </w:p>
    <w:p w:rsidR="00D571FB" w:rsidRPr="00B777F2" w:rsidRDefault="00D571FB" w:rsidP="00D571FB">
      <w:pPr>
        <w:shd w:val="clear" w:color="auto" w:fill="FFFFFF"/>
        <w:ind w:left="24"/>
        <w:rPr>
          <w:rFonts w:ascii="Arial" w:hAnsi="Arial" w:cs="Arial"/>
          <w:b/>
          <w:sz w:val="8"/>
          <w:szCs w:val="18"/>
          <w:lang w:val="el-GR"/>
        </w:rPr>
      </w:pPr>
    </w:p>
    <w:p w:rsidR="00D571FB" w:rsidRPr="009A5645" w:rsidRDefault="00D571FB" w:rsidP="00D571FB">
      <w:pPr>
        <w:shd w:val="clear" w:color="auto" w:fill="FFFFFF"/>
        <w:ind w:left="24"/>
        <w:rPr>
          <w:rFonts w:ascii="Arial" w:hAnsi="Arial" w:cs="Arial"/>
          <w:b/>
          <w:spacing w:val="-2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Μετρήσαμε την περίμετρο και την επιφάνεια επίπε</w:t>
      </w:r>
      <w:r w:rsidR="009A5645" w:rsidRPr="009A5645"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>δων σχημάτων και μάθαμε πώς να υπολογίζουμε σύ</w:t>
      </w:r>
      <w:r w:rsidR="009B5FBF" w:rsidRPr="009B5FBF">
        <w:rPr>
          <w:rFonts w:ascii="Arial" w:hAnsi="Arial" w:cs="Arial"/>
          <w:b/>
          <w:sz w:val="36"/>
          <w:szCs w:val="56"/>
          <w:lang w:val="el-GR"/>
        </w:rPr>
        <w:t xml:space="preserve">- </w:t>
      </w:r>
      <w:r>
        <w:rPr>
          <w:rFonts w:ascii="Arial" w:hAnsi="Arial" w:cs="Arial"/>
          <w:b/>
          <w:sz w:val="36"/>
          <w:szCs w:val="56"/>
          <w:lang w:val="el-GR"/>
        </w:rPr>
        <w:t>ντομα το εμβαδόν του ορθογω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νίου </w:t>
      </w:r>
      <w:r w:rsidRPr="009A5645">
        <w:rPr>
          <w:rFonts w:ascii="Arial" w:hAnsi="Arial" w:cs="Arial"/>
          <w:b/>
          <w:spacing w:val="-20"/>
          <w:sz w:val="36"/>
          <w:szCs w:val="56"/>
          <w:lang w:val="el-GR"/>
        </w:rPr>
        <w:t>παραλληλογράμμου.</w:t>
      </w:r>
    </w:p>
    <w:p w:rsidR="00D571FB" w:rsidRPr="00B777F2" w:rsidRDefault="00D571FB" w:rsidP="00D571FB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2"/>
          <w:szCs w:val="8"/>
          <w:lang w:val="el-GR"/>
        </w:rPr>
      </w:pPr>
    </w:p>
    <w:p w:rsidR="00D571FB" w:rsidRPr="00B777F2" w:rsidRDefault="00D571FB" w:rsidP="00D571FB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Μελετήσαμε συμμετρικά σχήματα και μάθαμε τι σημαίνει άξονας συμμετρίας.</w:t>
      </w:r>
    </w:p>
    <w:p w:rsidR="00D571FB" w:rsidRPr="00B777F2" w:rsidRDefault="00D571FB" w:rsidP="00D571FB">
      <w:pPr>
        <w:shd w:val="clear" w:color="auto" w:fill="FFFFFF"/>
        <w:rPr>
          <w:rFonts w:ascii="Arial" w:hAnsi="Arial" w:cs="Arial"/>
          <w:b/>
          <w:bCs/>
          <w:sz w:val="8"/>
          <w:szCs w:val="18"/>
          <w:lang w:val="el-GR"/>
        </w:rPr>
      </w:pPr>
    </w:p>
    <w:p w:rsidR="009A5645" w:rsidRDefault="004B4F26" w:rsidP="009A5645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800080"/>
          <w:sz w:val="32"/>
          <w:szCs w:val="56"/>
          <w:lang w:val="en-US" w:eastAsia="en-US"/>
        </w:rPr>
        <w:pict>
          <v:shape id="_x0000_s5945" type="#_x0000_t202" style="position:absolute;left:0;text-align:left;margin-left:229.75pt;margin-top:788.7pt;width:46.35pt;height:25.5pt;z-index:251850240;mso-wrap-style:none;mso-position-vertical-relative:page" fillcolor="#fc9" stroked="f">
            <v:textbox style="mso-next-textbox:#_x0000_s5945" inset="2mm,1mm,2mm,1mm">
              <w:txbxContent>
                <w:p w:rsidR="00291988" w:rsidRPr="00592B62" w:rsidRDefault="00291988" w:rsidP="001D6A2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102</w:t>
                  </w:r>
                </w:p>
              </w:txbxContent>
            </v:textbox>
            <w10:wrap anchory="page"/>
          </v:shape>
        </w:pict>
      </w:r>
      <w:r w:rsidR="00D571FB"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="00D571FB"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1D6A22">
        <w:rPr>
          <w:rFonts w:ascii="Arial" w:hAnsi="Arial" w:cs="Arial"/>
          <w:b/>
          <w:sz w:val="36"/>
          <w:szCs w:val="56"/>
          <w:lang w:val="el-GR"/>
        </w:rPr>
        <w:t>Επιλύσαμε προβλήματα γεωμε</w:t>
      </w:r>
      <w:r w:rsidR="00D571FB" w:rsidRPr="00B777F2">
        <w:rPr>
          <w:rFonts w:ascii="Arial" w:hAnsi="Arial" w:cs="Arial"/>
          <w:b/>
          <w:sz w:val="36"/>
          <w:szCs w:val="56"/>
          <w:lang w:val="el-GR"/>
        </w:rPr>
        <w:t>τρίας</w:t>
      </w:r>
      <w:r w:rsidR="001D6A22">
        <w:rPr>
          <w:rFonts w:ascii="Arial" w:hAnsi="Arial" w:cs="Arial"/>
          <w:b/>
          <w:sz w:val="36"/>
          <w:szCs w:val="56"/>
          <w:lang w:val="el-GR"/>
        </w:rPr>
        <w:t>.</w:t>
      </w:r>
    </w:p>
    <w:p w:rsidR="009A5645" w:rsidRDefault="009A5645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1D6A22" w:rsidRDefault="001D6A22" w:rsidP="009A5645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1D6A2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group id="_x0000_s1084" style="position:absolute;left:0;text-align:left;margin-left:261pt;margin-top:9.55pt;width:155.1pt;height:159.25pt;z-index:252175872" coordorigin="6842,5718" coordsize="3945,4050">
            <v:shape id="_x0000_s1085" type="#_x0000_t75" style="position:absolute;left:6842;top:5718;width:3945;height:4050">
              <v:imagedata r:id="rId75" o:title="74-2" gain="74473f"/>
            </v:shape>
            <v:group id="_x0000_s1086" style="position:absolute;left:7959;top:6426;width:1128;height:1137" coordorigin="7959,6426" coordsize="1128,1137">
              <v:line id="_x0000_s1087" style="position:absolute" from="7959,7563" to="9087,7563" strokecolor="white" strokeweight="2.25pt"/>
              <v:line id="_x0000_s1088" style="position:absolute;flip:y" from="9054,6426" to="9054,6931" strokecolor="white" strokeweight="2.25pt"/>
              <v:line id="_x0000_s1089" style="position:absolute;flip:y" from="9054,7061" to="9054,7395" strokecolor="white" strokeweight="2.25pt"/>
            </v:group>
          </v:group>
        </w:pict>
      </w: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group id="_x0000_s1079" style="position:absolute;left:0;text-align:left;margin-left:0;margin-top:5.1pt;width:161.3pt;height:161.9pt;z-index:252174848;mso-position-horizontal:left" coordorigin="1140,5718" coordsize="4054,4069">
            <v:shape id="_x0000_s1080" type="#_x0000_t75" style="position:absolute;left:1140;top:5718;width:4054;height:4069">
              <v:imagedata r:id="rId76" o:title="74-1" gain="74473f"/>
            </v:shape>
            <v:group id="_x0000_s1081" style="position:absolute;left:1809;top:6615;width:1693;height:978" coordorigin="1809,6615" coordsize="1693,978">
              <v:line id="_x0000_s1082" style="position:absolute" from="2544,7593" to="3502,7593" strokecolor="white" strokeweight="2.25pt"/>
              <v:line id="_x0000_s1083" style="position:absolute;rotation:355;flip:x y" from="1809,6615" to="2169,7335" strokecolor="white" strokeweight="2.25pt">
                <o:lock v:ext="edit" aspectratio="t"/>
              </v:line>
            </v:group>
          </v:group>
        </w:pict>
      </w: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1104" type="#_x0000_t202" style="position:absolute;left:0;text-align:left;margin-left:426.85pt;margin-top:7pt;width:36pt;height:36pt;z-index:251442688" filled="f" strokecolor="#606" strokeweight="2.25pt">
            <v:textbox style="mso-next-textbox:#_x0000_s1104" inset="0,0,0,0">
              <w:txbxContent>
                <w:p w:rsidR="00291988" w:rsidRPr="001D6A22" w:rsidRDefault="00291988" w:rsidP="00B777F2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56"/>
                    </w:rPr>
                  </w:pPr>
                  <w:r w:rsidRPr="001D6A22">
                    <w:rPr>
                      <w:rFonts w:ascii="Arial" w:hAnsi="Arial" w:cs="Arial"/>
                      <w:b/>
                      <w:color w:val="FF0000"/>
                      <w:sz w:val="36"/>
                      <w:szCs w:val="56"/>
                    </w:rPr>
                    <w:t>2</w:t>
                  </w:r>
                </w:p>
              </w:txbxContent>
            </v:textbox>
          </v:shape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1103" type="#_x0000_t202" style="position:absolute;left:0;text-align:left;margin-left:171.15pt;margin-top:7pt;width:36pt;height:36pt;z-index:251441664" filled="f" strokecolor="#606" strokeweight="2.25pt">
            <v:textbox style="mso-next-textbox:#_x0000_s1103" inset="0,0,0,0">
              <w:txbxContent>
                <w:p w:rsidR="00291988" w:rsidRPr="00E47F53" w:rsidRDefault="00291988" w:rsidP="00B777F2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56"/>
                      <w:szCs w:val="56"/>
                    </w:rPr>
                  </w:pPr>
                  <w:r w:rsidRPr="001D6A22">
                    <w:rPr>
                      <w:rFonts w:ascii="Arial" w:hAnsi="Arial" w:cs="Arial"/>
                      <w:b/>
                      <w:color w:val="FF0000"/>
                      <w:sz w:val="36"/>
                      <w:szCs w:val="56"/>
                    </w:rPr>
                    <w:t>1</w:t>
                  </w:r>
                </w:p>
              </w:txbxContent>
            </v:textbox>
          </v:shape>
        </w:pict>
      </w: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group id="_x0000_s1095" style="position:absolute;left:0;text-align:left;margin-left:240.3pt;margin-top:5.55pt;width:186.55pt;height:180.8pt;z-index:252177920" coordorigin="6639,9864" coordsize="4133,4005">
            <v:shape id="_x0000_s1096" type="#_x0000_t75" style="position:absolute;left:6639;top:9864;width:4133;height:4005;mso-position-horizontal:right">
              <v:imagedata r:id="rId77" o:title="74-4" gain="74473f"/>
            </v:shape>
            <v:group id="_x0000_s1097" style="position:absolute;left:8169;top:10599;width:1455;height:1050" coordorigin="8169,10599" coordsize="1455,1050">
              <v:line id="_x0000_s1098" style="position:absolute" from="8184,11649" to="9624,11649" strokecolor="white" strokeweight="2.25pt"/>
              <v:line id="_x0000_s1099" style="position:absolute;flip:y" from="9234,10614" to="9234,11629" strokecolor="white" strokeweight="2.25pt">
                <v:stroke dashstyle="dash"/>
              </v:line>
              <v:line id="_x0000_s1100" style="position:absolute;flip:y" from="8169,10599" to="8169,11614" strokecolor="white" strokeweight="2.25pt">
                <v:stroke dashstyle="dash"/>
              </v:line>
            </v:group>
          </v:group>
        </w:pict>
      </w: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group id="_x0000_s1090" style="position:absolute;left:0;text-align:left;margin-left:1.5pt;margin-top:16.25pt;width:169.65pt;height:166.45pt;z-index:252176896" coordorigin="1140,9833" coordsize="4003,3927">
            <v:shape id="_x0000_s1091" type="#_x0000_t75" style="position:absolute;left:1140;top:9833;width:4003;height:3927">
              <v:imagedata r:id="rId78" o:title="74-3" gain="69719f"/>
            </v:shape>
            <v:group id="_x0000_s1092" style="position:absolute;left:1792;top:10614;width:1626;height:920" coordorigin="1792,10614" coordsize="1626,920">
              <v:line id="_x0000_s1093" style="position:absolute;rotation:-5;flip:y" from="2426,10939" to="3418,11534" strokecolor="white" strokeweight="2.25pt">
                <v:stroke dashstyle="dash"/>
                <o:lock v:ext="edit" aspectratio="t"/>
              </v:line>
              <v:line id="_x0000_s1094" style="position:absolute;rotation:1;flip:x y" from="1792,10614" to="2212,11453" strokecolor="white" strokeweight="2.25pt">
                <o:lock v:ext="edit" aspectratio="t"/>
              </v:line>
            </v:group>
          </v:group>
        </w:pict>
      </w: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1106" type="#_x0000_t202" style="position:absolute;left:0;text-align:left;margin-left:431.55pt;margin-top:16.75pt;width:36pt;height:36pt;z-index:251444736" filled="f" strokecolor="#606" strokeweight="2.25pt">
            <v:textbox style="mso-next-textbox:#_x0000_s1106" inset="0,0,0,0">
              <w:txbxContent>
                <w:p w:rsidR="00291988" w:rsidRPr="001D6A22" w:rsidRDefault="00291988" w:rsidP="00B777F2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56"/>
                    </w:rPr>
                  </w:pPr>
                  <w:r w:rsidRPr="001D6A22">
                    <w:rPr>
                      <w:rFonts w:ascii="Arial" w:hAnsi="Arial" w:cs="Arial"/>
                      <w:b/>
                      <w:color w:val="FF0000"/>
                      <w:sz w:val="36"/>
                      <w:szCs w:val="56"/>
                    </w:rPr>
                    <w:t>4</w:t>
                  </w:r>
                </w:p>
              </w:txbxContent>
            </v:textbox>
          </v:shape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1105" type="#_x0000_t202" style="position:absolute;left:0;text-align:left;margin-left:176.3pt;margin-top:9.3pt;width:36pt;height:36pt;z-index:251443712" filled="f" strokecolor="#606" strokeweight="2.25pt">
            <v:textbox style="mso-next-textbox:#_x0000_s1105" inset="0,0,0,0">
              <w:txbxContent>
                <w:p w:rsidR="00291988" w:rsidRPr="001D6A22" w:rsidRDefault="00291988" w:rsidP="00B777F2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56"/>
                    </w:rPr>
                  </w:pPr>
                  <w:r w:rsidRPr="001D6A22">
                    <w:rPr>
                      <w:rFonts w:ascii="Arial" w:hAnsi="Arial" w:cs="Arial"/>
                      <w:b/>
                      <w:color w:val="FF0000"/>
                      <w:sz w:val="36"/>
                      <w:szCs w:val="56"/>
                    </w:rPr>
                    <w:t>3</w:t>
                  </w:r>
                </w:p>
              </w:txbxContent>
            </v:textbox>
          </v:shape>
        </w:pict>
      </w: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group id="_x0000_s1109" style="position:absolute;left:0;text-align:left;margin-left:121.25pt;margin-top:11.45pt;width:208.3pt;height:145.35pt;z-index:252180992" coordorigin="1854,1314" coordsize="5210,3636">
            <v:shape id="_x0000_s1110" type="#_x0000_t75" style="position:absolute;left:1854;top:1314;width:5210;height:3636">
              <v:imagedata r:id="rId79" o:title="74-5" gain="74473f"/>
            </v:shape>
            <v:group id="_x0000_s1111" style="position:absolute;left:3369;top:2334;width:2280;height:960" coordorigin="3369,2334" coordsize="2280,960">
              <v:line id="_x0000_s1112" style="position:absolute" from="3369,2334" to="5349,2334" strokecolor="white" strokeweight="2.25pt"/>
              <v:line id="_x0000_s1113" style="position:absolute" from="3669,3294" to="5649,3294" strokecolor="white" strokeweight="2.25pt"/>
            </v:group>
          </v:group>
        </w:pict>
      </w:r>
    </w:p>
    <w:p w:rsidR="00B777F2" w:rsidRPr="00B777F2" w:rsidRDefault="00B777F2" w:rsidP="00B777F2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color w:val="0000FF"/>
          <w:sz w:val="36"/>
          <w:szCs w:val="56"/>
          <w:lang w:val="en-US" w:eastAsia="en-US"/>
        </w:rPr>
        <w:pict>
          <v:shape id="_x0000_s1108" type="#_x0000_t202" style="position:absolute;left:0;text-align:left;margin-left:365.9pt;margin-top:5.4pt;width:36.3pt;height:34.4pt;z-index:252179968" filled="f" strokecolor="#606" strokeweight="2.25pt">
            <v:textbox style="mso-next-textbox:#_x0000_s1108" inset="0,0,0,0">
              <w:txbxContent>
                <w:p w:rsidR="00291988" w:rsidRPr="001D6A22" w:rsidRDefault="00291988" w:rsidP="00B777F2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56"/>
                    </w:rPr>
                  </w:pPr>
                  <w:r w:rsidRPr="001D6A22">
                    <w:rPr>
                      <w:rFonts w:ascii="Arial" w:hAnsi="Arial" w:cs="Arial"/>
                      <w:b/>
                      <w:color w:val="FF0000"/>
                      <w:sz w:val="36"/>
                      <w:szCs w:val="56"/>
                    </w:rPr>
                    <w:t>5</w:t>
                  </w:r>
                </w:p>
              </w:txbxContent>
            </v:textbox>
          </v:shape>
        </w:pict>
      </w:r>
    </w:p>
    <w:p w:rsidR="00B777F2" w:rsidRPr="00B777F2" w:rsidRDefault="00B777F2" w:rsidP="00B777F2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</w:p>
    <w:p w:rsidR="001D6A22" w:rsidRDefault="001D6A22" w:rsidP="00B777F2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</w:p>
    <w:p w:rsidR="001D6A22" w:rsidRDefault="001D6A22" w:rsidP="00B777F2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</w:p>
    <w:p w:rsidR="001D6A22" w:rsidRDefault="001D6A22" w:rsidP="00B777F2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Κεφάλαια 35</w:t>
      </w:r>
      <w:r w:rsidRPr="00B777F2">
        <w:rPr>
          <w:rFonts w:ascii="Arial" w:hAnsi="Arial" w:cs="Arial"/>
          <w:b/>
          <w:color w:val="0000FF"/>
          <w:sz w:val="36"/>
          <w:szCs w:val="56"/>
          <w:lang w:val="el-GR"/>
        </w:rPr>
        <w:t>–</w:t>
      </w:r>
      <w:r w:rsidRPr="00B777F2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40</w:t>
      </w:r>
    </w:p>
    <w:p w:rsidR="00B777F2" w:rsidRPr="00B777F2" w:rsidRDefault="00B777F2" w:rsidP="00B777F2">
      <w:pPr>
        <w:shd w:val="clear" w:color="auto" w:fill="FFFFFF"/>
        <w:jc w:val="center"/>
        <w:rPr>
          <w:rFonts w:ascii="Arial" w:hAnsi="Arial" w:cs="Arial"/>
          <w:b/>
          <w:color w:val="3366FF"/>
          <w:sz w:val="14"/>
          <w:lang w:val="el-GR"/>
        </w:rPr>
      </w:pPr>
    </w:p>
    <w:p w:rsidR="00B777F2" w:rsidRPr="00B777F2" w:rsidRDefault="00B777F2" w:rsidP="001D6A2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Επεκτείναμε τις γνώσεις μας γύρω από τους αριθμούς ως το 10.000, σε μεγαλύτερους αριθμούς (ως το 20.000).</w:t>
      </w:r>
    </w:p>
    <w:p w:rsidR="00B777F2" w:rsidRPr="00B777F2" w:rsidRDefault="00B777F2" w:rsidP="00B777F2">
      <w:pPr>
        <w:shd w:val="clear" w:color="auto" w:fill="FFFFFF"/>
        <w:ind w:left="23"/>
        <w:rPr>
          <w:rFonts w:ascii="Arial" w:hAnsi="Arial"/>
          <w:b/>
          <w:bCs/>
          <w:color w:val="800080"/>
          <w:sz w:val="8"/>
          <w:szCs w:val="18"/>
          <w:lang w:val="el-GR"/>
        </w:rPr>
      </w:pPr>
    </w:p>
    <w:p w:rsidR="00B777F2" w:rsidRPr="001D6A22" w:rsidRDefault="00B777F2" w:rsidP="001D6A22">
      <w:pPr>
        <w:shd w:val="clear" w:color="auto" w:fill="FFFFFF"/>
        <w:ind w:left="23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Γνωρίσαμε τους αριθμούς ως </w:t>
      </w:r>
      <w:r w:rsidRPr="00B777F2">
        <w:rPr>
          <w:rFonts w:ascii="Arial" w:hAnsi="Arial"/>
          <w:b/>
          <w:bCs/>
          <w:color w:val="000000"/>
          <w:sz w:val="32"/>
          <w:szCs w:val="56"/>
          <w:lang w:val="el-GR"/>
        </w:rPr>
        <w:t>τ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ο 200.000.</w:t>
      </w:r>
    </w:p>
    <w:p w:rsidR="00B777F2" w:rsidRPr="00B777F2" w:rsidRDefault="00B777F2" w:rsidP="00B777F2">
      <w:pPr>
        <w:shd w:val="clear" w:color="auto" w:fill="FFFFFF"/>
        <w:ind w:left="24"/>
        <w:rPr>
          <w:rFonts w:ascii="Arial" w:hAnsi="Arial" w:cs="Arial"/>
          <w:b/>
          <w:sz w:val="8"/>
          <w:szCs w:val="18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Επεκτείναμε τις γνώσεις μας για τ</w:t>
      </w:r>
      <w:r w:rsidR="001D6A22">
        <w:rPr>
          <w:rFonts w:ascii="Arial" w:hAnsi="Arial" w:cs="Arial"/>
          <w:b/>
          <w:sz w:val="36"/>
          <w:szCs w:val="56"/>
          <w:lang w:val="el-GR"/>
        </w:rPr>
        <w:t>ις τέσσερις πράξεις σε μεγαλύτε</w:t>
      </w:r>
      <w:r w:rsidRPr="00B777F2">
        <w:rPr>
          <w:rFonts w:ascii="Arial" w:hAnsi="Arial" w:cs="Arial"/>
          <w:b/>
          <w:sz w:val="36"/>
          <w:szCs w:val="56"/>
          <w:lang w:val="el-GR"/>
        </w:rPr>
        <w:t>ρους αριθμούς.</w:t>
      </w:r>
    </w:p>
    <w:p w:rsidR="001D6A22" w:rsidRDefault="004B4F26">
      <w:pPr>
        <w:spacing w:after="200" w:line="276" w:lineRule="auto"/>
        <w:rPr>
          <w:rFonts w:ascii="Arial" w:hAnsi="Arial" w:cs="Arial"/>
          <w:b/>
          <w:sz w:val="32"/>
          <w:szCs w:val="52"/>
          <w:lang w:val="el-GR"/>
        </w:rPr>
      </w:pPr>
      <w:r w:rsidRPr="004B4F26">
        <w:rPr>
          <w:rFonts w:ascii="Arial" w:hAnsi="Arial" w:cs="Arial"/>
          <w:b/>
          <w:noProof/>
          <w:sz w:val="32"/>
          <w:szCs w:val="52"/>
          <w:lang w:val="en-US" w:eastAsia="en-US"/>
        </w:rPr>
        <w:pict>
          <v:shape id="_x0000_s5946" type="#_x0000_t202" style="position:absolute;margin-left:0;margin-top:788.7pt;width:46.35pt;height:25.5pt;z-index:251851264;mso-wrap-style:none;mso-position-horizontal:center;mso-position-horizontal-relative:margin;mso-position-vertical-relative:page" fillcolor="#fc9" stroked="f">
            <v:textbox style="mso-next-textbox:#_x0000_s5946" inset="2mm,1mm,2mm,1mm">
              <w:txbxContent>
                <w:p w:rsidR="00291988" w:rsidRPr="00592B62" w:rsidRDefault="00291988" w:rsidP="001D6A2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55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102-103</w:t>
                  </w:r>
                </w:p>
              </w:txbxContent>
            </v:textbox>
            <w10:wrap anchorx="margin" anchory="page"/>
          </v:shape>
        </w:pict>
      </w:r>
      <w:r w:rsidR="001D6A22">
        <w:rPr>
          <w:rFonts w:ascii="Arial" w:hAnsi="Arial" w:cs="Arial"/>
          <w:b/>
          <w:sz w:val="32"/>
          <w:szCs w:val="52"/>
          <w:lang w:val="el-GR"/>
        </w:rPr>
        <w:br w:type="page"/>
      </w: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32"/>
          <w:szCs w:val="52"/>
          <w:lang w:val="el-GR"/>
        </w:rPr>
      </w:pPr>
    </w:p>
    <w:p w:rsidR="00B777F2" w:rsidRPr="00B36469" w:rsidRDefault="00B777F2" w:rsidP="00B777F2">
      <w:pPr>
        <w:shd w:val="clear" w:color="auto" w:fill="FFFFFF"/>
        <w:rPr>
          <w:rFonts w:ascii="Tahoma" w:hAnsi="Tahoma" w:cs="Tahoma"/>
          <w:b/>
          <w:bCs/>
          <w:sz w:val="36"/>
          <w:szCs w:val="56"/>
          <w:lang w:val="el-GR"/>
        </w:rPr>
      </w:pPr>
      <w:r w:rsidRPr="00B36469">
        <w:rPr>
          <w:rFonts w:ascii="Tahoma" w:hAnsi="Tahoma" w:cs="Tahoma"/>
          <w:b/>
          <w:bCs/>
          <w:sz w:val="36"/>
          <w:szCs w:val="56"/>
          <w:lang w:val="el-GR"/>
        </w:rPr>
        <w:t>Στην επίλυση προβλήματος: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"/>
          <w:szCs w:val="8"/>
          <w:lang w:val="el-GR"/>
        </w:rPr>
      </w:pPr>
    </w:p>
    <w:p w:rsidR="00B777F2" w:rsidRPr="001D6A22" w:rsidRDefault="00B777F2" w:rsidP="001D6A2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bCs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εφαρμόσαμε τη </w:t>
      </w:r>
      <w:r w:rsidRPr="00B36469">
        <w:rPr>
          <w:rFonts w:ascii="Tahoma" w:hAnsi="Tahoma" w:cs="Tahoma"/>
          <w:b/>
          <w:bCs/>
          <w:sz w:val="36"/>
          <w:szCs w:val="56"/>
          <w:lang w:val="el-GR"/>
        </w:rPr>
        <w:t>στρατηγική</w:t>
      </w:r>
      <w:r w:rsidRPr="00B777F2">
        <w:rPr>
          <w:rFonts w:ascii="Arial" w:hAnsi="Arial" w:cs="Arial"/>
          <w:b/>
          <w:bCs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της οργάνωσης των δε</w:t>
      </w:r>
      <w:r w:rsidR="001D6A22"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>δομένων</w:t>
      </w: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2"/>
          <w:szCs w:val="8"/>
          <w:lang w:val="el-GR"/>
        </w:rPr>
      </w:pPr>
    </w:p>
    <w:p w:rsidR="00B777F2" w:rsidRPr="001D6A22" w:rsidRDefault="00B777F2" w:rsidP="001D6A2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bCs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μιλήσαμε για τη </w:t>
      </w:r>
      <w:r w:rsidRPr="00B36469">
        <w:rPr>
          <w:rFonts w:ascii="Tahoma" w:hAnsi="Tahoma" w:cs="Tahoma"/>
          <w:b/>
          <w:bCs/>
          <w:sz w:val="36"/>
          <w:szCs w:val="56"/>
          <w:lang w:val="el-GR"/>
        </w:rPr>
        <w:t>στρατηγική</w:t>
      </w:r>
      <w:r w:rsidRPr="00B777F2">
        <w:rPr>
          <w:rFonts w:ascii="Arial" w:hAnsi="Arial" w:cs="Arial"/>
          <w:b/>
          <w:bCs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της ανάλυσης ενός προ</w:t>
      </w:r>
      <w:r w:rsidR="001D6A22"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βλήματος σε επιμέρους απλούστερα προβλήματα και για τη </w:t>
      </w:r>
      <w:r w:rsidRPr="00B36469">
        <w:rPr>
          <w:rFonts w:ascii="Tahoma" w:hAnsi="Tahoma" w:cs="Tahoma"/>
          <w:b/>
          <w:bCs/>
          <w:sz w:val="36"/>
          <w:szCs w:val="56"/>
          <w:lang w:val="el-GR"/>
        </w:rPr>
        <w:t>στρατηγική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της επίλυσης μιας πιο απλής περί</w:t>
      </w:r>
      <w:r w:rsidR="001D6A22"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>πτωσης.</w:t>
      </w:r>
    </w:p>
    <w:p w:rsidR="00B777F2" w:rsidRPr="00B777F2" w:rsidRDefault="00B777F2" w:rsidP="00B777F2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2"/>
          <w:szCs w:val="8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jc w:val="center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Στη Γ΄ περίοδο (κεφάλαια 41</w:t>
      </w:r>
      <w:r w:rsidRPr="00B777F2">
        <w:rPr>
          <w:rFonts w:ascii="Arial" w:hAnsi="Arial" w:cs="Arial"/>
          <w:b/>
          <w:color w:val="0000FF"/>
          <w:sz w:val="36"/>
          <w:szCs w:val="56"/>
          <w:lang w:val="el-GR"/>
        </w:rPr>
        <w:t>–</w:t>
      </w:r>
      <w:r w:rsidRPr="00B777F2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56)</w:t>
      </w:r>
    </w:p>
    <w:p w:rsidR="00B777F2" w:rsidRPr="00B777F2" w:rsidRDefault="00B777F2" w:rsidP="00B777F2">
      <w:pPr>
        <w:shd w:val="clear" w:color="auto" w:fill="FFFFFF"/>
        <w:tabs>
          <w:tab w:val="left" w:pos="864"/>
        </w:tabs>
        <w:ind w:left="24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64"/>
        </w:tabs>
        <w:ind w:left="24"/>
        <w:rPr>
          <w:rFonts w:ascii="Arial" w:hAnsi="Arial" w:cs="Arial"/>
          <w:b/>
          <w:color w:val="760076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9A5645">
        <w:rPr>
          <w:rFonts w:ascii="Arial" w:hAnsi="Arial" w:cs="Arial"/>
          <w:b/>
          <w:color w:val="760076"/>
          <w:sz w:val="36"/>
          <w:szCs w:val="56"/>
          <w:lang w:val="el-GR"/>
        </w:rPr>
        <w:t>Θα μάθουμε να πολλαπλασιά</w:t>
      </w:r>
      <w:r w:rsidRPr="00B777F2">
        <w:rPr>
          <w:rFonts w:ascii="Arial" w:hAnsi="Arial" w:cs="Arial"/>
          <w:b/>
          <w:color w:val="760076"/>
          <w:sz w:val="36"/>
          <w:szCs w:val="56"/>
          <w:lang w:val="el-GR"/>
        </w:rPr>
        <w:t>ζουμε με τριψήφιο πολ</w:t>
      </w:r>
      <w:r w:rsidR="001D6A22">
        <w:rPr>
          <w:rFonts w:ascii="Arial" w:hAnsi="Arial" w:cs="Arial"/>
          <w:b/>
          <w:color w:val="760076"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color w:val="760076"/>
          <w:sz w:val="36"/>
          <w:szCs w:val="56"/>
          <w:lang w:val="el-GR"/>
        </w:rPr>
        <w:t>λα</w:t>
      </w:r>
      <w:r w:rsidR="001D6A22">
        <w:rPr>
          <w:rFonts w:ascii="Arial" w:hAnsi="Arial" w:cs="Arial"/>
          <w:b/>
          <w:color w:val="760076"/>
          <w:sz w:val="36"/>
          <w:szCs w:val="56"/>
          <w:lang w:val="el-GR"/>
        </w:rPr>
        <w:t>πλασια</w:t>
      </w:r>
      <w:r w:rsidRPr="00B777F2">
        <w:rPr>
          <w:rFonts w:ascii="Arial" w:hAnsi="Arial" w:cs="Arial"/>
          <w:b/>
          <w:color w:val="760076"/>
          <w:sz w:val="36"/>
          <w:szCs w:val="56"/>
          <w:lang w:val="el-GR"/>
        </w:rPr>
        <w:t>στή και να διαιρούμε με διψήφιο διαιρέτη.</w:t>
      </w:r>
    </w:p>
    <w:p w:rsidR="00B777F2" w:rsidRPr="00B777F2" w:rsidRDefault="00B777F2" w:rsidP="00B777F2">
      <w:pPr>
        <w:shd w:val="clear" w:color="auto" w:fill="FFFFFF"/>
        <w:ind w:left="24"/>
        <w:rPr>
          <w:rFonts w:ascii="Arial" w:hAnsi="Arial"/>
          <w:b/>
          <w:bCs/>
          <w:color w:val="800080"/>
          <w:sz w:val="14"/>
          <w:lang w:val="el-GR"/>
        </w:rPr>
      </w:pPr>
    </w:p>
    <w:p w:rsidR="00B777F2" w:rsidRPr="00B777F2" w:rsidRDefault="00B777F2" w:rsidP="00B777F2">
      <w:pPr>
        <w:shd w:val="clear" w:color="auto" w:fill="FFFFFF"/>
        <w:ind w:left="24"/>
        <w:rPr>
          <w:rFonts w:ascii="Arial" w:hAnsi="Arial" w:cs="Arial"/>
          <w:b/>
          <w:color w:val="760076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color w:val="760076"/>
          <w:sz w:val="36"/>
          <w:szCs w:val="56"/>
          <w:lang w:val="el-GR"/>
        </w:rPr>
        <w:t>Θα διατυπώσουμε προβλήματα.</w:t>
      </w: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800080"/>
          <w:sz w:val="1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760076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color w:val="760076"/>
          <w:sz w:val="36"/>
          <w:szCs w:val="56"/>
          <w:lang w:val="el-GR"/>
        </w:rPr>
        <w:t>Θα γνωρίσουμε τη μέθοδο της αναγωγής στη μονάδα.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760076"/>
          <w:sz w:val="14"/>
          <w:lang w:val="el-GR"/>
        </w:rPr>
      </w:pPr>
    </w:p>
    <w:p w:rsidR="00B777F2" w:rsidRPr="00B777F2" w:rsidRDefault="00B777F2" w:rsidP="00B777F2">
      <w:pPr>
        <w:shd w:val="clear" w:color="auto" w:fill="FFFFFF"/>
        <w:ind w:left="24"/>
        <w:rPr>
          <w:rFonts w:ascii="Arial" w:hAnsi="Arial" w:cs="Arial"/>
          <w:b/>
          <w:color w:val="760076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color w:val="760076"/>
          <w:sz w:val="36"/>
          <w:szCs w:val="56"/>
          <w:lang w:val="el-GR"/>
        </w:rPr>
        <w:t>Θα γνωρίσουμε τους αριθμούς ως το 1.000.000.</w:t>
      </w:r>
    </w:p>
    <w:p w:rsidR="00B777F2" w:rsidRPr="00B777F2" w:rsidRDefault="00B777F2" w:rsidP="00B777F2">
      <w:pPr>
        <w:shd w:val="clear" w:color="auto" w:fill="FFFFFF"/>
        <w:ind w:left="24"/>
        <w:rPr>
          <w:rFonts w:ascii="Arial" w:hAnsi="Arial" w:cs="Arial"/>
          <w:b/>
          <w:color w:val="760076"/>
          <w:sz w:val="14"/>
          <w:lang w:val="el-GR"/>
        </w:rPr>
      </w:pPr>
    </w:p>
    <w:p w:rsidR="00B777F2" w:rsidRPr="00B777F2" w:rsidRDefault="00B777F2" w:rsidP="00B777F2">
      <w:pPr>
        <w:shd w:val="clear" w:color="auto" w:fill="FFFFFF"/>
        <w:ind w:left="24"/>
        <w:rPr>
          <w:rFonts w:ascii="Arial" w:hAnsi="Arial" w:cs="Arial"/>
          <w:b/>
          <w:color w:val="760076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1D6A22">
        <w:rPr>
          <w:rFonts w:ascii="Arial" w:hAnsi="Arial" w:cs="Arial"/>
          <w:b/>
          <w:color w:val="760076"/>
          <w:sz w:val="36"/>
          <w:szCs w:val="56"/>
          <w:lang w:val="el-GR"/>
        </w:rPr>
        <w:t>Θα εμπεδώσουμε και θα επεκτεί</w:t>
      </w:r>
      <w:r w:rsidRPr="00B777F2">
        <w:rPr>
          <w:rFonts w:ascii="Arial" w:hAnsi="Arial" w:cs="Arial"/>
          <w:b/>
          <w:color w:val="760076"/>
          <w:sz w:val="36"/>
          <w:szCs w:val="56"/>
          <w:lang w:val="el-GR"/>
        </w:rPr>
        <w:t>νουμε τις γνώσεις μας για το χρόνο.</w:t>
      </w:r>
    </w:p>
    <w:p w:rsidR="00B777F2" w:rsidRPr="00B777F2" w:rsidRDefault="00B777F2" w:rsidP="00B777F2">
      <w:pPr>
        <w:shd w:val="clear" w:color="auto" w:fill="FFFFFF"/>
        <w:ind w:left="24"/>
        <w:rPr>
          <w:rFonts w:ascii="Arial" w:hAnsi="Arial" w:cs="Arial"/>
          <w:b/>
          <w:color w:val="760076"/>
          <w:sz w:val="2"/>
          <w:szCs w:val="8"/>
          <w:lang w:val="el-GR"/>
        </w:rPr>
      </w:pPr>
    </w:p>
    <w:p w:rsidR="00B777F2" w:rsidRPr="00B777F2" w:rsidRDefault="00B777F2" w:rsidP="00B777F2">
      <w:pPr>
        <w:shd w:val="clear" w:color="auto" w:fill="FFFFFF"/>
        <w:ind w:left="24"/>
        <w:rPr>
          <w:rFonts w:ascii="Arial" w:hAnsi="Arial" w:cs="Arial"/>
          <w:b/>
          <w:color w:val="760076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1D6A22">
        <w:rPr>
          <w:rFonts w:ascii="Arial" w:hAnsi="Arial" w:cs="Arial"/>
          <w:b/>
          <w:color w:val="760076"/>
          <w:sz w:val="36"/>
          <w:szCs w:val="56"/>
          <w:lang w:val="el-GR"/>
        </w:rPr>
        <w:t>Θα εμπεδώσουμε και θα επεκτεί</w:t>
      </w:r>
      <w:r w:rsidRPr="00B777F2">
        <w:rPr>
          <w:rFonts w:ascii="Arial" w:hAnsi="Arial" w:cs="Arial"/>
          <w:b/>
          <w:color w:val="760076"/>
          <w:sz w:val="36"/>
          <w:szCs w:val="56"/>
          <w:lang w:val="el-GR"/>
        </w:rPr>
        <w:t>ν</w:t>
      </w:r>
      <w:r w:rsidR="001D6A22">
        <w:rPr>
          <w:rFonts w:ascii="Arial" w:hAnsi="Arial" w:cs="Arial"/>
          <w:b/>
          <w:color w:val="760076"/>
          <w:sz w:val="36"/>
          <w:szCs w:val="56"/>
          <w:lang w:val="el-GR"/>
        </w:rPr>
        <w:t>ουμε τις γνώσεις μας για τα στε</w:t>
      </w:r>
      <w:r w:rsidRPr="00B777F2">
        <w:rPr>
          <w:rFonts w:ascii="Arial" w:hAnsi="Arial" w:cs="Arial"/>
          <w:b/>
          <w:color w:val="760076"/>
          <w:sz w:val="36"/>
          <w:szCs w:val="56"/>
          <w:lang w:val="el-GR"/>
        </w:rPr>
        <w:t>ρεά σώματα.</w:t>
      </w:r>
    </w:p>
    <w:p w:rsidR="00B777F2" w:rsidRPr="00B777F2" w:rsidRDefault="00B777F2" w:rsidP="00B777F2">
      <w:pPr>
        <w:shd w:val="clear" w:color="auto" w:fill="FFFFFF"/>
        <w:ind w:left="24"/>
        <w:rPr>
          <w:rFonts w:ascii="Arial" w:hAnsi="Arial" w:cs="Arial"/>
          <w:b/>
          <w:color w:val="760076"/>
          <w:sz w:val="14"/>
          <w:lang w:val="el-GR"/>
        </w:rPr>
      </w:pPr>
    </w:p>
    <w:p w:rsidR="00B777F2" w:rsidRPr="00B777F2" w:rsidRDefault="00B777F2" w:rsidP="001D6A22">
      <w:pPr>
        <w:shd w:val="clear" w:color="auto" w:fill="FFFFFF"/>
        <w:tabs>
          <w:tab w:val="left" w:pos="864"/>
        </w:tabs>
        <w:ind w:left="24"/>
        <w:rPr>
          <w:rFonts w:ascii="Arial" w:hAnsi="Arial" w:cs="Arial"/>
          <w:b/>
          <w:color w:val="760076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color w:val="760076"/>
          <w:sz w:val="36"/>
          <w:szCs w:val="56"/>
          <w:lang w:val="el-GR"/>
        </w:rPr>
        <w:t>Θα μιλήσουμε για την έννοια της χωρητικότητας.</w:t>
      </w:r>
    </w:p>
    <w:p w:rsidR="00B777F2" w:rsidRPr="00B777F2" w:rsidRDefault="00B777F2" w:rsidP="00B777F2">
      <w:pPr>
        <w:shd w:val="clear" w:color="auto" w:fill="FFFFFF"/>
        <w:tabs>
          <w:tab w:val="left" w:pos="864"/>
        </w:tabs>
        <w:ind w:left="24"/>
        <w:rPr>
          <w:rFonts w:ascii="Arial" w:hAnsi="Arial" w:cs="Arial"/>
          <w:b/>
          <w:color w:val="760076"/>
          <w:sz w:val="14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color w:val="760076"/>
          <w:sz w:val="36"/>
          <w:szCs w:val="56"/>
          <w:lang w:val="el-GR"/>
        </w:rPr>
        <w:t>Θα επεκτείνουμε τις γνώσεις μας για τα μοτίβα και τη στατιστική.</w:t>
      </w:r>
    </w:p>
    <w:p w:rsidR="00B777F2" w:rsidRPr="00B777F2" w:rsidRDefault="00B777F2" w:rsidP="00B777F2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760076"/>
          <w:sz w:val="36"/>
          <w:szCs w:val="56"/>
        </w:rPr>
        <w:pict>
          <v:group id="_x0000_s1076" style="position:absolute;margin-left:3390.95pt;margin-top:5.35pt;width:224.65pt;height:75.45pt;z-index:251440640;mso-position-horizontal:right" coordorigin="5348,7701" coordsize="5387,1809">
            <v:shape id="_x0000_s1077" type="#_x0000_t75" style="position:absolute;left:7929;top:7701;width:2806;height:1809">
              <v:imagedata r:id="rId25" o:title="5-9" gain="74473f"/>
            </v:shape>
            <v:shape id="_x0000_s1078" type="#_x0000_t202" style="position:absolute;left:5348;top:7719;width:5265;height:1620" filled="f" strokecolor="purple" strokeweight="1.5pt">
              <v:textbox style="mso-next-textbox:#_x0000_s1078">
                <w:txbxContent>
                  <w:p w:rsidR="00291988" w:rsidRPr="00C455F0" w:rsidRDefault="00291988" w:rsidP="00B777F2">
                    <w:pPr>
                      <w:rPr>
                        <w:sz w:val="34"/>
                      </w:rPr>
                    </w:pPr>
                  </w:p>
                  <w:p w:rsidR="00291988" w:rsidRPr="001D6A22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δ</w:t>
                    </w:r>
                    <w:bookmarkStart w:id="0" w:name="_GoBack"/>
                    <w:bookmarkEnd w:id="0"/>
                    <w:r w:rsidRPr="001D6A2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΄ τεύχος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</w:t>
                    </w:r>
                    <w:r w:rsidRPr="00C455F0">
                      <w:rPr>
                        <w:rFonts w:ascii="Arial" w:hAnsi="Arial" w:cs="Arial"/>
                        <w:b/>
                        <w:sz w:val="2"/>
                        <w:szCs w:val="5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"/>
                        <w:szCs w:val="56"/>
                        <w:lang w:val="el-GR"/>
                      </w:rPr>
                      <w:t xml:space="preserve">                                                                  </w:t>
                    </w:r>
                    <w:r>
                      <w:rPr>
                        <w:rFonts w:ascii="Arial" w:hAnsi="Arial" w:cs="Arial"/>
                        <w:b/>
                        <w:sz w:val="2"/>
                        <w:szCs w:val="56"/>
                        <w:lang w:val="en-US"/>
                      </w:rPr>
                      <w:t xml:space="preserve">                                      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  <w:lang w:val="el-GR"/>
                      </w:rPr>
                      <w:t>7–82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B777F2" w:rsidRPr="001D6A22" w:rsidRDefault="004B4F26" w:rsidP="003133CB">
      <w:pPr>
        <w:spacing w:after="200" w:line="276" w:lineRule="auto"/>
        <w:rPr>
          <w:rFonts w:ascii="Arial" w:hAnsi="Arial" w:cs="Arial"/>
          <w:b/>
          <w:color w:val="760076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760076"/>
          <w:sz w:val="36"/>
          <w:szCs w:val="56"/>
          <w:lang w:val="en-US" w:eastAsia="en-US"/>
        </w:rPr>
        <w:pict>
          <v:shape id="_x0000_s5948" type="#_x0000_t202" style="position:absolute;margin-left:0;margin-top:788.7pt;width:46.35pt;height:25.5pt;z-index:251853312;mso-wrap-style:none;mso-position-horizontal:center;mso-position-horizontal-relative:margin;mso-position-vertical-relative:page" fillcolor="#fc9" stroked="f">
            <v:textbox style="mso-next-textbox:#_x0000_s5948" inset="2mm,1mm,2mm,1mm">
              <w:txbxContent>
                <w:p w:rsidR="00291988" w:rsidRPr="00592B62" w:rsidRDefault="00291988" w:rsidP="001D6A2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56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103</w:t>
                  </w:r>
                </w:p>
              </w:txbxContent>
            </v:textbox>
            <w10:wrap anchorx="margin" anchory="page"/>
          </v:shape>
        </w:pict>
      </w:r>
      <w:r w:rsidR="001D6A22">
        <w:rPr>
          <w:rFonts w:ascii="Arial" w:hAnsi="Arial" w:cs="Arial"/>
          <w:b/>
          <w:color w:val="760076"/>
          <w:sz w:val="36"/>
          <w:szCs w:val="56"/>
          <w:lang w:val="el-GR"/>
        </w:rPr>
        <w:br w:type="page"/>
      </w:r>
      <w:r w:rsidRPr="004B4F26">
        <w:rPr>
          <w:rFonts w:ascii="Arial" w:hAnsi="Arial" w:cs="Arial"/>
          <w:b/>
          <w:noProof/>
          <w:color w:val="760076"/>
          <w:sz w:val="36"/>
          <w:szCs w:val="56"/>
          <w:lang w:val="en-US" w:eastAsia="en-US"/>
        </w:rPr>
        <w:pict>
          <v:shape id="_x0000_s5947" type="#_x0000_t202" style="position:absolute;margin-left:229.75pt;margin-top:788.7pt;width:46.35pt;height:25.5pt;z-index:251852288;mso-wrap-style:none;mso-position-vertical-relative:page" fillcolor="#fc9" stroked="f">
            <v:textbox style="mso-next-textbox:#_x0000_s5947" inset="2mm,1mm,2mm,1mm">
              <w:txbxContent>
                <w:p w:rsidR="00291988" w:rsidRPr="00592B62" w:rsidRDefault="00291988" w:rsidP="001D6A22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:rsidR="00B777F2" w:rsidRPr="00B36469" w:rsidRDefault="004B4F26" w:rsidP="00B777F2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rPr>
          <w:rFonts w:ascii="Tahoma" w:hAnsi="Tahoma" w:cs="Tahoma"/>
          <w:b/>
          <w:color w:val="0000FF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64"/>
        </w:rPr>
        <w:lastRenderedPageBreak/>
        <w:pict>
          <v:shape id="_x0000_s1119" type="#_x0000_t202" style="position:absolute;margin-left:7.75pt;margin-top:-5.65pt;width:64.9pt;height:63.65pt;z-index:251446784" filled="f" fillcolor="#36f" stroked="f" strokecolor="red">
            <v:textbox style="mso-next-textbox:#_x0000_s1119" inset="0,,0">
              <w:txbxContent>
                <w:p w:rsidR="00291988" w:rsidRPr="00B36469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0000FF"/>
                      <w:sz w:val="56"/>
                      <w:szCs w:val="112"/>
                      <w:lang w:val="el-GR"/>
                    </w:rPr>
                  </w:pPr>
                  <w:r w:rsidRPr="00B36469">
                    <w:rPr>
                      <w:rFonts w:ascii="Tahoma" w:hAnsi="Tahoma" w:cs="Tahoma"/>
                      <w:b/>
                      <w:color w:val="0000FF"/>
                      <w:sz w:val="56"/>
                      <w:szCs w:val="112"/>
                      <w:lang w:val="el-GR"/>
                    </w:rPr>
                    <w:t>41</w:t>
                  </w:r>
                </w:p>
              </w:txbxContent>
            </v:textbox>
          </v:shape>
        </w:pict>
      </w:r>
      <w:r w:rsidR="00B777F2" w:rsidRPr="00B777F2">
        <w:rPr>
          <w:rFonts w:ascii="Arial" w:hAnsi="Arial" w:cs="Arial"/>
          <w:b/>
          <w:color w:val="3366FF"/>
          <w:sz w:val="40"/>
          <w:szCs w:val="64"/>
          <w:lang w:val="el-GR"/>
        </w:rPr>
        <w:tab/>
      </w:r>
      <w:r w:rsidR="00B777F2" w:rsidRPr="00B36469">
        <w:rPr>
          <w:rFonts w:ascii="Tahoma" w:hAnsi="Tahoma" w:cs="Tahoma"/>
          <w:b/>
          <w:color w:val="0000FF"/>
          <w:sz w:val="40"/>
          <w:szCs w:val="64"/>
          <w:lang w:val="el-GR"/>
        </w:rPr>
        <w:t>Πολλαπλασιάζω με</w:t>
      </w:r>
      <w:r w:rsidR="003133CB" w:rsidRPr="00B36469">
        <w:rPr>
          <w:rFonts w:ascii="Tahoma" w:hAnsi="Tahoma" w:cs="Tahoma"/>
          <w:b/>
          <w:color w:val="0000FF"/>
          <w:sz w:val="40"/>
          <w:szCs w:val="64"/>
          <w:lang w:val="el-GR"/>
        </w:rPr>
        <w:t xml:space="preserve"> </w:t>
      </w:r>
      <w:r w:rsidR="00B777F2" w:rsidRPr="00B36469">
        <w:rPr>
          <w:rFonts w:ascii="Tahoma" w:hAnsi="Tahoma" w:cs="Tahoma"/>
          <w:b/>
          <w:color w:val="0000FF"/>
          <w:sz w:val="40"/>
          <w:szCs w:val="64"/>
          <w:lang w:val="el-GR"/>
        </w:rPr>
        <w:t xml:space="preserve">τριψήφιο διαιρέτη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36469" w:rsidRDefault="003133CB" w:rsidP="00B777F2">
      <w:pPr>
        <w:shd w:val="clear" w:color="auto" w:fill="FFFFFF"/>
        <w:jc w:val="center"/>
        <w:rPr>
          <w:rFonts w:ascii="Tahoma" w:hAnsi="Tahoma" w:cs="Tahoma"/>
          <w:b/>
          <w:color w:val="FF0000"/>
          <w:sz w:val="40"/>
          <w:szCs w:val="60"/>
          <w:lang w:val="el-GR"/>
        </w:rPr>
      </w:pPr>
      <w:r w:rsidRPr="00B36469">
        <w:rPr>
          <w:rFonts w:ascii="Tahoma" w:hAnsi="Tahoma" w:cs="Tahoma"/>
          <w:b/>
          <w:noProof/>
          <w:color w:val="FF0000"/>
          <w:sz w:val="40"/>
          <w:szCs w:val="60"/>
          <w:lang w:val="el-GR" w:eastAsia="el-GR"/>
        </w:rPr>
        <w:drawing>
          <wp:anchor distT="0" distB="0" distL="114300" distR="114300" simplePos="0" relativeHeight="25128704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226695</wp:posOffset>
            </wp:positionV>
            <wp:extent cx="376555" cy="395605"/>
            <wp:effectExtent l="19050" t="0" r="4445" b="0"/>
            <wp:wrapNone/>
            <wp:docPr id="94" name="Picture 94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B36469">
        <w:rPr>
          <w:rFonts w:ascii="Tahoma" w:hAnsi="Tahoma" w:cs="Tahoma"/>
          <w:b/>
          <w:color w:val="FF0000"/>
          <w:sz w:val="40"/>
          <w:szCs w:val="60"/>
          <w:lang w:val="el-GR"/>
        </w:rPr>
        <w:t>Πόσο τρώει ένας ελέφαντας;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"/>
          <w:szCs w:val="12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 Πώς μπορούμε να καταλάβουμε αν ένας αριθμός είναι πολλαπλάσιο ενός άλλου;</w:t>
      </w:r>
    </w:p>
    <w:p w:rsidR="00B777F2" w:rsidRPr="00B777F2" w:rsidRDefault="004B4F26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  <w:lang w:val="en-US" w:eastAsia="en-US"/>
        </w:rPr>
        <w:pict>
          <v:group id="_x0000_s5964" style="position:absolute;margin-left:72.65pt;margin-top:11.9pt;width:379.8pt;height:328.35pt;z-index:251854336" coordorigin="2587,3427" coordsize="7596,6567">
            <v:group id="_x0000_s1196" style="position:absolute;left:2587;top:3427;width:7596;height:6567" coordorigin="1134,5833" coordsize="9360,8091">
              <v:shape id="_x0000_s1197" type="#_x0000_t75" style="position:absolute;left:1134;top:5833;width:7744;height:6146;mso-position-horizontal:left">
                <v:imagedata r:id="rId80" o:title="104-1"/>
              </v:shape>
              <v:rect id="_x0000_s1198" style="position:absolute;left:1638;top:11832;width:8856;height:2092" filled="f" strokeweight="2.25pt"/>
              <v:line id="_x0000_s1199" style="position:absolute;flip:x y" from="3759,11112" to="4479,11832" strokeweight="2.25pt">
                <v:stroke endarrow="block" endarrowwidth="wide"/>
              </v:line>
              <v:shape id="_x0000_s1200" type="#_x0000_t62" style="position:absolute;left:3168;top:6114;width:7020;height:1620" adj="7172,29813" strokeweight="2.25pt">
                <v:textbox style="mso-next-textbox:#_x0000_s1200" inset="0,0,0,0">
                  <w:txbxContent>
                    <w:p w:rsidR="00291988" w:rsidRPr="003133CB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3133CB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Δηλαδή, σ’ ένα</w:t>
                      </w:r>
                    </w:p>
                    <w:p w:rsidR="00291988" w:rsidRPr="003133CB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3133CB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χρόνο πόσα κιλά τρώει;</w:t>
                      </w:r>
                    </w:p>
                  </w:txbxContent>
                </v:textbox>
              </v:shape>
            </v:group>
            <v:shape id="_x0000_s5949" type="#_x0000_t202" style="position:absolute;left:3267;top:8415;width:6668;height:1364;mso-width-relative:margin;mso-height-relative:margin" stroked="f">
              <v:textbox>
                <w:txbxContent>
                  <w:p w:rsidR="00291988" w:rsidRPr="000027EE" w:rsidRDefault="00291988" w:rsidP="000027EE">
                    <w:pPr>
                      <w:jc w:val="both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0027EE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Ο ελέφαντας τρώει περίπου </w:t>
                    </w:r>
                  </w:p>
                  <w:p w:rsidR="00291988" w:rsidRPr="000027EE" w:rsidRDefault="00291988" w:rsidP="000027EE">
                    <w:pPr>
                      <w:jc w:val="both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0027EE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205 κ. χόρτα, ρίζες και καρπούς</w:t>
                    </w:r>
                  </w:p>
                  <w:p w:rsidR="00291988" w:rsidRPr="000027EE" w:rsidRDefault="00291988" w:rsidP="000027EE">
                    <w:pPr>
                      <w:jc w:val="both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0027EE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την ημέρα</w:t>
                    </w:r>
                  </w:p>
                  <w:p w:rsidR="00291988" w:rsidRDefault="00291988"/>
                </w:txbxContent>
              </v:textbox>
            </v:shape>
          </v:group>
        </w:pict>
      </w: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</w:p>
    <w:p w:rsidR="000027EE" w:rsidRDefault="000027EE" w:rsidP="00B777F2">
      <w:pPr>
        <w:rPr>
          <w:rFonts w:ascii="Arial" w:hAnsi="Arial" w:cs="Arial"/>
          <w:sz w:val="36"/>
          <w:szCs w:val="56"/>
          <w:lang w:val="el-GR"/>
        </w:rPr>
      </w:pPr>
    </w:p>
    <w:p w:rsidR="000027EE" w:rsidRDefault="000027EE" w:rsidP="00B777F2">
      <w:pPr>
        <w:rPr>
          <w:rFonts w:ascii="Arial" w:hAnsi="Arial" w:cs="Arial"/>
          <w:sz w:val="36"/>
          <w:szCs w:val="56"/>
          <w:lang w:val="el-GR"/>
        </w:rPr>
      </w:pPr>
    </w:p>
    <w:p w:rsidR="000027EE" w:rsidRDefault="000027EE" w:rsidP="00B777F2">
      <w:pPr>
        <w:rPr>
          <w:rFonts w:ascii="Arial" w:hAnsi="Arial" w:cs="Arial"/>
          <w:sz w:val="36"/>
          <w:szCs w:val="56"/>
          <w:lang w:val="el-GR"/>
        </w:rPr>
      </w:pPr>
    </w:p>
    <w:p w:rsidR="000027EE" w:rsidRDefault="000027EE" w:rsidP="00B777F2">
      <w:pPr>
        <w:rPr>
          <w:rFonts w:ascii="Arial" w:hAnsi="Arial" w:cs="Arial"/>
          <w:sz w:val="36"/>
          <w:szCs w:val="56"/>
          <w:lang w:val="el-GR"/>
        </w:rPr>
      </w:pPr>
    </w:p>
    <w:p w:rsidR="000027EE" w:rsidRDefault="000027EE" w:rsidP="00B777F2">
      <w:pPr>
        <w:rPr>
          <w:rFonts w:ascii="Arial" w:hAnsi="Arial" w:cs="Arial"/>
          <w:sz w:val="36"/>
          <w:szCs w:val="56"/>
          <w:lang w:val="el-GR"/>
        </w:rPr>
      </w:pPr>
    </w:p>
    <w:p w:rsidR="000027EE" w:rsidRDefault="000027EE" w:rsidP="00B777F2">
      <w:pPr>
        <w:rPr>
          <w:rFonts w:ascii="Arial" w:hAnsi="Arial" w:cs="Arial"/>
          <w:sz w:val="36"/>
          <w:szCs w:val="56"/>
          <w:lang w:val="el-GR"/>
        </w:rPr>
      </w:pPr>
    </w:p>
    <w:p w:rsidR="000027EE" w:rsidRDefault="000027EE" w:rsidP="00B777F2">
      <w:pPr>
        <w:rPr>
          <w:rFonts w:ascii="Arial" w:hAnsi="Arial" w:cs="Arial"/>
          <w:sz w:val="36"/>
          <w:szCs w:val="56"/>
          <w:lang w:val="el-GR"/>
        </w:rPr>
      </w:pPr>
    </w:p>
    <w:p w:rsidR="000027EE" w:rsidRDefault="000027EE" w:rsidP="00B777F2">
      <w:pPr>
        <w:rPr>
          <w:rFonts w:ascii="Arial" w:hAnsi="Arial" w:cs="Arial"/>
          <w:sz w:val="36"/>
          <w:szCs w:val="56"/>
          <w:lang w:val="el-GR"/>
        </w:rPr>
      </w:pPr>
    </w:p>
    <w:p w:rsidR="000027EE" w:rsidRPr="00B777F2" w:rsidRDefault="000027EE" w:rsidP="00B777F2">
      <w:pPr>
        <w:rPr>
          <w:rFonts w:ascii="Arial" w:hAnsi="Arial" w:cs="Arial"/>
          <w:sz w:val="36"/>
          <w:szCs w:val="56"/>
          <w:lang w:val="el-GR"/>
        </w:rPr>
      </w:pPr>
    </w:p>
    <w:p w:rsidR="000027EE" w:rsidRDefault="000027EE" w:rsidP="000027EE">
      <w:pPr>
        <w:suppressAutoHyphens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402752" behindDoc="0" locked="0" layoutInCell="1" allowOverlap="1">
            <wp:simplePos x="0" y="0"/>
            <wp:positionH relativeFrom="column">
              <wp:posOffset>227009</wp:posOffset>
            </wp:positionH>
            <wp:positionV relativeFrom="paragraph">
              <wp:posOffset>71481</wp:posOffset>
            </wp:positionV>
            <wp:extent cx="444974" cy="411690"/>
            <wp:effectExtent l="19050" t="0" r="0" b="0"/>
            <wp:wrapNone/>
            <wp:docPr id="13" name="Picture 97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5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7" cy="41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Η Στέλλα έκανε μια γρήγορη εκτίμηση με δύο </w:t>
      </w:r>
    </w:p>
    <w:p w:rsidR="000027EE" w:rsidRPr="00B777F2" w:rsidRDefault="000027EE" w:rsidP="000027EE">
      <w:pPr>
        <w:suppressAutoHyphens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τρόπους: </w:t>
      </w:r>
    </w:p>
    <w:p w:rsidR="000027EE" w:rsidRPr="00B777F2" w:rsidRDefault="000027EE" w:rsidP="000027EE">
      <w:pPr>
        <w:rPr>
          <w:rFonts w:ascii="Arial" w:hAnsi="Arial" w:cs="Arial"/>
          <w:b/>
          <w:color w:val="333399"/>
          <w:sz w:val="2"/>
          <w:szCs w:val="8"/>
          <w:lang w:val="el-GR"/>
        </w:rPr>
      </w:pPr>
    </w:p>
    <w:p w:rsidR="000027EE" w:rsidRPr="00B777F2" w:rsidRDefault="000027EE" w:rsidP="000027EE">
      <w:pPr>
        <w:tabs>
          <w:tab w:val="left" w:pos="720"/>
        </w:tabs>
        <w:rPr>
          <w:rFonts w:ascii="Arial" w:hAnsi="Arial" w:cs="Arial"/>
          <w:b/>
          <w:color w:val="000000"/>
          <w:sz w:val="36"/>
          <w:szCs w:val="56"/>
          <w:shd w:val="clear" w:color="auto" w:fill="FFCC00"/>
          <w:lang w:val="el-GR"/>
        </w:rPr>
      </w:pPr>
      <w:r w:rsidRPr="00B777F2">
        <w:rPr>
          <w:rFonts w:ascii="Arial" w:hAnsi="Arial" w:cs="Arial"/>
          <w:b/>
          <w:color w:val="333399"/>
          <w:sz w:val="36"/>
          <w:szCs w:val="56"/>
          <w:lang w:val="el-GR"/>
        </w:rPr>
        <w:t>α)</w:t>
      </w:r>
      <w:r w:rsidRPr="00B777F2">
        <w:rPr>
          <w:rFonts w:ascii="Arial" w:hAnsi="Arial" w:cs="Arial"/>
          <w:b/>
          <w:color w:val="333399"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000000"/>
          <w:sz w:val="36"/>
          <w:szCs w:val="56"/>
          <w:shd w:val="clear" w:color="auto" w:fill="FFCC00"/>
          <w:lang w:val="el-GR"/>
        </w:rPr>
        <w:t>200    Χ    370    = ....................... κ.</w:t>
      </w:r>
    </w:p>
    <w:p w:rsidR="000027EE" w:rsidRPr="00B777F2" w:rsidRDefault="004B4F26" w:rsidP="000027EE">
      <w:pPr>
        <w:rPr>
          <w:rFonts w:ascii="Arial" w:hAnsi="Arial" w:cs="Arial"/>
          <w:b/>
          <w:color w:val="000000"/>
          <w:sz w:val="14"/>
          <w:shd w:val="clear" w:color="auto" w:fill="FFCC00"/>
          <w:lang w:val="el-GR"/>
        </w:rPr>
      </w:pPr>
      <w:r w:rsidRPr="004B4F26">
        <w:rPr>
          <w:rFonts w:ascii="Arial" w:hAnsi="Arial" w:cs="Arial"/>
          <w:b/>
          <w:noProof/>
          <w:color w:val="333399"/>
          <w:sz w:val="14"/>
        </w:rPr>
        <w:pict>
          <v:group id="_x0000_s5957" style="position:absolute;margin-left:50.45pt;margin-top:0;width:78.75pt;height:37.6pt;z-index:251855360" coordorigin="2340,3220" coordsize="2574,1229">
            <v:group id="_x0000_s5958" style="position:absolute;left:2340;top:3220;width:2574;height:373" coordorigin="2340,3330" coordsize="2574,482">
              <v:line id="_x0000_s5959" style="position:absolute;flip:y" from="2340,3330" to="2340,3812" strokeweight="2.25pt">
                <v:stroke endarrow="block" endarrowwidth="wide"/>
              </v:line>
              <v:line id="_x0000_s5960" style="position:absolute;flip:y" from="4914,3330" to="4914,3812" strokeweight="2.25pt">
                <v:stroke endarrow="block" endarrowwidth="wide"/>
              </v:line>
            </v:group>
            <v:group id="_x0000_s5961" style="position:absolute;left:2340;top:4076;width:2574;height:373;flip:y" coordorigin="2580,3570" coordsize="2574,482">
              <v:line id="_x0000_s5962" style="position:absolute;flip:y" from="2580,3570" to="2580,4052" strokeweight="2.25pt">
                <v:stroke endarrow="block" endarrowwidth="wide"/>
              </v:line>
              <v:line id="_x0000_s5963" style="position:absolute;flip:y" from="5154,3570" to="5154,4052" strokeweight="2.25pt">
                <v:stroke endarrow="block" endarrowwidth="wide"/>
              </v:line>
            </v:group>
          </v:group>
        </w:pict>
      </w:r>
    </w:p>
    <w:p w:rsidR="000027EE" w:rsidRPr="00B777F2" w:rsidRDefault="000027EE" w:rsidP="000027EE">
      <w:pPr>
        <w:tabs>
          <w:tab w:val="left" w:pos="720"/>
        </w:tabs>
        <w:rPr>
          <w:rFonts w:ascii="Arial" w:hAnsi="Arial" w:cs="Arial"/>
          <w:b/>
          <w:color w:val="333399"/>
          <w:sz w:val="36"/>
          <w:szCs w:val="56"/>
          <w:shd w:val="clear" w:color="auto" w:fill="FFCC00"/>
          <w:lang w:val="el-GR"/>
        </w:rPr>
      </w:pP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333399"/>
          <w:sz w:val="36"/>
          <w:szCs w:val="56"/>
          <w:lang w:val="el-GR"/>
        </w:rPr>
        <w:t>205    Χ    365</w:t>
      </w:r>
    </w:p>
    <w:p w:rsidR="000027EE" w:rsidRPr="00B777F2" w:rsidRDefault="000027EE" w:rsidP="000027EE">
      <w:pPr>
        <w:rPr>
          <w:rFonts w:ascii="Arial" w:hAnsi="Arial" w:cs="Arial"/>
          <w:b/>
          <w:color w:val="000000"/>
          <w:sz w:val="14"/>
          <w:shd w:val="clear" w:color="auto" w:fill="FFCC00"/>
          <w:lang w:val="el-GR"/>
        </w:rPr>
      </w:pPr>
    </w:p>
    <w:p w:rsidR="000027EE" w:rsidRPr="00B777F2" w:rsidRDefault="000027EE" w:rsidP="000027EE">
      <w:pPr>
        <w:tabs>
          <w:tab w:val="left" w:pos="720"/>
        </w:tabs>
        <w:rPr>
          <w:rFonts w:ascii="Arial" w:hAnsi="Arial" w:cs="Arial"/>
          <w:b/>
          <w:color w:val="000000"/>
          <w:sz w:val="36"/>
          <w:szCs w:val="56"/>
          <w:shd w:val="clear" w:color="auto" w:fill="FFCC00"/>
          <w:lang w:val="el-GR"/>
        </w:rPr>
      </w:pPr>
      <w:r w:rsidRPr="00B777F2">
        <w:rPr>
          <w:rFonts w:ascii="Arial" w:hAnsi="Arial" w:cs="Arial"/>
          <w:b/>
          <w:color w:val="333399"/>
          <w:sz w:val="36"/>
          <w:szCs w:val="56"/>
          <w:lang w:val="el-GR"/>
        </w:rPr>
        <w:t>β)</w:t>
      </w:r>
      <w:r w:rsidRPr="00B777F2">
        <w:rPr>
          <w:rFonts w:ascii="Arial" w:hAnsi="Arial" w:cs="Arial"/>
          <w:b/>
          <w:color w:val="333399"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000000"/>
          <w:sz w:val="36"/>
          <w:szCs w:val="56"/>
          <w:shd w:val="clear" w:color="auto" w:fill="CCFFCC"/>
          <w:lang w:val="el-GR"/>
        </w:rPr>
        <w:t>200    Χ    400    = ....................... κ.</w:t>
      </w:r>
    </w:p>
    <w:p w:rsidR="00B777F2" w:rsidRPr="00B777F2" w:rsidRDefault="00B777F2" w:rsidP="00B777F2">
      <w:pPr>
        <w:rPr>
          <w:rFonts w:ascii="Arial" w:hAnsi="Arial" w:cs="Arial"/>
          <w:sz w:val="14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P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0027EE" w:rsidRPr="00B777F2" w:rsidRDefault="000027EE" w:rsidP="00B777F2">
      <w:pPr>
        <w:pBdr>
          <w:bottom w:val="double" w:sz="12" w:space="1" w:color="0000FF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B777F2" w:rsidRPr="00C7279D" w:rsidRDefault="00B777F2" w:rsidP="00B777F2">
      <w:pPr>
        <w:suppressAutoHyphens/>
        <w:rPr>
          <w:rFonts w:ascii="Arial" w:hAnsi="Arial" w:cs="Arial"/>
          <w:b/>
          <w:bCs/>
          <w:color w:val="000000"/>
          <w:sz w:val="2"/>
          <w:szCs w:val="2"/>
          <w:lang w:val="el-GR"/>
        </w:rPr>
      </w:pPr>
    </w:p>
    <w:p w:rsidR="00B777F2" w:rsidRPr="000027EE" w:rsidRDefault="004B4F26" w:rsidP="000027EE">
      <w:pPr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sectPr w:rsidR="00B777F2" w:rsidRPr="000027EE" w:rsidSect="00B777F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4B4F26">
        <w:rPr>
          <w:rFonts w:ascii="Arial" w:hAnsi="Arial" w:cs="Arial"/>
          <w:b/>
          <w:noProof/>
          <w:color w:val="0000FF"/>
          <w:sz w:val="36"/>
          <w:szCs w:val="56"/>
          <w:lang w:val="en-US" w:eastAsia="en-US"/>
        </w:rPr>
        <w:pict>
          <v:shape id="_x0000_s5965" type="#_x0000_t202" style="position:absolute;margin-left:0;margin-top:788.7pt;width:46.35pt;height:25.5pt;z-index:251856384;mso-wrap-style:none;mso-position-horizontal:center;mso-position-horizontal-relative:margin;mso-position-vertical-relative:page" fillcolor="#fc9" stroked="f">
            <v:textbox style="mso-next-textbox:#_x0000_s5965" inset="2mm,1mm,2mm,1mm">
              <w:txbxContent>
                <w:p w:rsidR="00291988" w:rsidRPr="00592B62" w:rsidRDefault="00291988" w:rsidP="001F7F96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57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104</w:t>
                  </w:r>
                </w:p>
              </w:txbxContent>
            </v:textbox>
            <w10:wrap anchorx="margin" anchory="page"/>
          </v:shape>
        </w:pict>
      </w:r>
      <w:r w:rsidR="00B777F2" w:rsidRPr="00B777F2"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t>Πολλαπλασιασμός με τριψήφιο πολλαπλασιαστή, πολλαπλάσιο.</w:t>
      </w:r>
    </w:p>
    <w:p w:rsidR="00B777F2" w:rsidRPr="000027EE" w:rsidRDefault="00B777F2" w:rsidP="00B777F2">
      <w:pPr>
        <w:rPr>
          <w:rFonts w:ascii="Arial" w:hAnsi="Arial" w:cs="Arial"/>
          <w:b/>
          <w:color w:val="000000"/>
          <w:sz w:val="14"/>
          <w:lang w:val="el-GR"/>
        </w:rPr>
      </w:pPr>
    </w:p>
    <w:p w:rsidR="00B777F2" w:rsidRPr="00B777F2" w:rsidRDefault="00B777F2" w:rsidP="00B777F2">
      <w:pPr>
        <w:suppressAutoHyphens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Προβλέπουμε: Ποια από τις δύο εκτιμήσεις είναι πιο κοντά στο πραγματικό αποτέλεσμα και γιατί; .........................................</w:t>
      </w:r>
      <w:r w:rsidR="000027EE">
        <w:rPr>
          <w:rFonts w:ascii="Arial" w:hAnsi="Arial" w:cs="Arial"/>
          <w:b/>
          <w:sz w:val="36"/>
          <w:szCs w:val="56"/>
          <w:lang w:val="el-GR"/>
        </w:rPr>
        <w:t>...................................................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</w:t>
      </w:r>
    </w:p>
    <w:p w:rsidR="00B777F2" w:rsidRPr="00B777F2" w:rsidRDefault="00B777F2" w:rsidP="00B777F2">
      <w:pPr>
        <w:suppressAutoHyphens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</w:t>
      </w:r>
      <w:r w:rsidR="000027EE">
        <w:rPr>
          <w:rFonts w:ascii="Arial" w:hAnsi="Arial" w:cs="Arial"/>
          <w:b/>
          <w:sz w:val="36"/>
          <w:szCs w:val="56"/>
          <w:lang w:val="el-GR"/>
        </w:rPr>
        <w:t>...................................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</w:t>
      </w:r>
    </w:p>
    <w:p w:rsidR="00B777F2" w:rsidRPr="00B777F2" w:rsidRDefault="00B777F2" w:rsidP="00B777F2">
      <w:pPr>
        <w:rPr>
          <w:rFonts w:ascii="Arial" w:hAnsi="Arial" w:cs="Arial"/>
          <w:b/>
          <w:color w:val="000000"/>
          <w:sz w:val="14"/>
          <w:lang w:val="el-GR"/>
        </w:rPr>
      </w:pPr>
    </w:p>
    <w:p w:rsid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Βοηθάμε τη Στέλλα να υπολογίσει</w:t>
      </w:r>
      <w:r w:rsidR="000027EE">
        <w:rPr>
          <w:rFonts w:ascii="Arial" w:hAnsi="Arial" w:cs="Arial"/>
          <w:b/>
          <w:sz w:val="36"/>
          <w:szCs w:val="56"/>
          <w:lang w:val="el-GR"/>
        </w:rPr>
        <w:t xml:space="preserve"> ακριβώς πόσα κιλά τροφή κατανα</w:t>
      </w:r>
      <w:r w:rsidRPr="00B777F2">
        <w:rPr>
          <w:rFonts w:ascii="Arial" w:hAnsi="Arial" w:cs="Arial"/>
          <w:b/>
          <w:sz w:val="36"/>
          <w:szCs w:val="56"/>
          <w:lang w:val="el-GR"/>
        </w:rPr>
        <w:t>λώνει ένας ελέφαντας ετησίως.</w:t>
      </w:r>
    </w:p>
    <w:p w:rsidR="001346F4" w:rsidRPr="00B777F2" w:rsidRDefault="001346F4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Default="00B777F2" w:rsidP="00B777F2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0027EE" w:rsidRPr="00B777F2" w:rsidRDefault="000027EE" w:rsidP="00B777F2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B777F2" w:rsidRPr="00B777F2" w:rsidRDefault="00B777F2" w:rsidP="00B777F2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0027EE" w:rsidRDefault="000027EE" w:rsidP="00B777F2">
      <w:pPr>
        <w:rPr>
          <w:rFonts w:ascii="Arial" w:hAnsi="Arial"/>
          <w:b/>
          <w:bCs/>
          <w:color w:val="FF0000"/>
          <w:sz w:val="32"/>
          <w:szCs w:val="56"/>
          <w:lang w:val="el-GR"/>
        </w:rPr>
      </w:pPr>
      <w:r>
        <w:rPr>
          <w:rFonts w:ascii="Arial" w:hAnsi="Arial"/>
          <w:b/>
          <w:bCs/>
          <w:noProof/>
          <w:color w:val="FF0000"/>
          <w:sz w:val="32"/>
          <w:szCs w:val="56"/>
          <w:lang w:val="el-GR" w:eastAsia="el-GR"/>
        </w:rPr>
        <w:drawing>
          <wp:anchor distT="0" distB="0" distL="114300" distR="114300" simplePos="0" relativeHeight="251288064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31115</wp:posOffset>
            </wp:positionV>
            <wp:extent cx="526415" cy="477520"/>
            <wp:effectExtent l="19050" t="0" r="6985" b="0"/>
            <wp:wrapNone/>
            <wp:docPr id="105" name="Picture 105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0027EE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 Καταγράφω έναν τρόπο</w:t>
      </w:r>
      <w:r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υπολογισμού διαφορε</w:t>
      </w:r>
      <w:r>
        <w:rPr>
          <w:rFonts w:ascii="Arial" w:hAnsi="Arial" w:cs="Arial"/>
          <w:b/>
          <w:sz w:val="36"/>
          <w:szCs w:val="56"/>
          <w:lang w:val="el-GR"/>
        </w:rPr>
        <w:t>-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τικό από αυτόν της ομάδας μου.</w:t>
      </w:r>
    </w:p>
    <w:p w:rsidR="00B777F2" w:rsidRPr="00B777F2" w:rsidRDefault="00B777F2" w:rsidP="00B777F2">
      <w:pPr>
        <w:rPr>
          <w:rFonts w:ascii="Arial" w:hAnsi="Arial" w:cs="Arial"/>
          <w:b/>
          <w:sz w:val="2"/>
          <w:szCs w:val="8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027EE">
        <w:rPr>
          <w:rFonts w:ascii="Arial" w:hAnsi="Arial" w:cs="Arial"/>
          <w:b/>
          <w:sz w:val="36"/>
          <w:szCs w:val="56"/>
          <w:lang w:val="el-GR"/>
        </w:rPr>
        <w:t>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</w:t>
      </w:r>
    </w:p>
    <w:p w:rsidR="00B777F2" w:rsidRPr="00B777F2" w:rsidRDefault="00B777F2" w:rsidP="00B777F2">
      <w:pPr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1F7F96" w:rsidRDefault="001F7F96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3240"/>
        </w:tabs>
        <w:rPr>
          <w:rFonts w:ascii="Arial" w:hAnsi="Arial"/>
          <w:b/>
          <w:bCs/>
          <w:color w:val="0000FF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0000FF"/>
          <w:sz w:val="36"/>
          <w:szCs w:val="56"/>
          <w:lang w:val="el-GR" w:eastAsia="el-GR"/>
        </w:rPr>
        <w:drawing>
          <wp:anchor distT="0" distB="0" distL="114300" distR="114300" simplePos="0" relativeHeight="251289088" behindDoc="0" locked="0" layoutInCell="1" allowOverlap="1">
            <wp:simplePos x="0" y="0"/>
            <wp:positionH relativeFrom="column">
              <wp:posOffset>-5004</wp:posOffset>
            </wp:positionH>
            <wp:positionV relativeFrom="paragraph">
              <wp:posOffset>45483</wp:posOffset>
            </wp:positionV>
            <wp:extent cx="595099" cy="709683"/>
            <wp:effectExtent l="19050" t="0" r="0" b="0"/>
            <wp:wrapNone/>
            <wp:docPr id="106" name="Picture 106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9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9" cy="70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B777F2">
        <w:rPr>
          <w:rFonts w:ascii="Arial" w:hAnsi="Arial"/>
          <w:b/>
          <w:bCs/>
          <w:color w:val="0000FF"/>
          <w:sz w:val="36"/>
          <w:szCs w:val="56"/>
          <w:lang w:val="el-GR"/>
        </w:rPr>
        <w:t xml:space="preserve">         </w:t>
      </w:r>
      <w:r>
        <w:rPr>
          <w:rFonts w:ascii="Arial" w:hAnsi="Arial"/>
          <w:b/>
          <w:bCs/>
          <w:color w:val="0000FF"/>
          <w:sz w:val="36"/>
          <w:szCs w:val="56"/>
          <w:lang w:val="el-GR"/>
        </w:rPr>
        <w:t xml:space="preserve">   </w:t>
      </w:r>
      <w:r w:rsidR="00B777F2" w:rsidRPr="00B777F2">
        <w:rPr>
          <w:rFonts w:ascii="Arial" w:hAnsi="Arial"/>
          <w:b/>
          <w:bCs/>
          <w:color w:val="0000FF"/>
          <w:sz w:val="36"/>
          <w:szCs w:val="56"/>
          <w:lang w:val="el-GR"/>
        </w:rPr>
        <w:t>Δες έναν έξυπνο τρόπο για να</w:t>
      </w:r>
      <w:r w:rsidR="000027EE">
        <w:rPr>
          <w:rFonts w:ascii="Arial" w:hAnsi="Arial"/>
          <w:b/>
          <w:bCs/>
          <w:color w:val="0000FF"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/>
          <w:b/>
          <w:bCs/>
          <w:color w:val="0000FF"/>
          <w:sz w:val="36"/>
          <w:szCs w:val="56"/>
          <w:lang w:val="el-GR"/>
        </w:rPr>
        <w:t xml:space="preserve">πολλαπλασιάζεις </w:t>
      </w:r>
    </w:p>
    <w:p w:rsidR="001F7F96" w:rsidRDefault="001F7F96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3240"/>
        </w:tabs>
        <w:rPr>
          <w:rFonts w:ascii="Arial" w:hAnsi="Arial"/>
          <w:b/>
          <w:bCs/>
          <w:color w:val="0000FF"/>
          <w:sz w:val="36"/>
          <w:szCs w:val="56"/>
          <w:lang w:val="el-GR"/>
        </w:rPr>
      </w:pPr>
      <w:r>
        <w:rPr>
          <w:rFonts w:ascii="Arial" w:hAnsi="Arial"/>
          <w:b/>
          <w:bCs/>
          <w:color w:val="0000FF"/>
          <w:sz w:val="36"/>
          <w:szCs w:val="56"/>
          <w:lang w:val="el-GR"/>
        </w:rPr>
        <w:t xml:space="preserve">            </w:t>
      </w:r>
      <w:r w:rsidR="00B777F2" w:rsidRPr="00B777F2">
        <w:rPr>
          <w:rFonts w:ascii="Arial" w:hAnsi="Arial"/>
          <w:b/>
          <w:bCs/>
          <w:color w:val="0000FF"/>
          <w:sz w:val="36"/>
          <w:szCs w:val="56"/>
          <w:lang w:val="el-GR"/>
        </w:rPr>
        <w:t xml:space="preserve">έναν αριθμό, π.χ. το 13 με το 5, το 50 ή </w:t>
      </w:r>
      <w:r>
        <w:rPr>
          <w:rFonts w:ascii="Arial" w:hAnsi="Arial"/>
          <w:b/>
          <w:bCs/>
          <w:color w:val="0000FF"/>
          <w:sz w:val="36"/>
          <w:szCs w:val="56"/>
          <w:lang w:val="el-GR"/>
        </w:rPr>
        <w:t>5</w:t>
      </w:r>
      <w:r w:rsidR="00B777F2" w:rsidRPr="00B777F2">
        <w:rPr>
          <w:rFonts w:ascii="Arial" w:hAnsi="Arial"/>
          <w:b/>
          <w:bCs/>
          <w:color w:val="0000FF"/>
          <w:sz w:val="36"/>
          <w:szCs w:val="56"/>
          <w:lang w:val="el-GR"/>
        </w:rPr>
        <w:t xml:space="preserve">00: </w:t>
      </w:r>
    </w:p>
    <w:p w:rsidR="00B777F2" w:rsidRPr="00B777F2" w:rsidRDefault="001F7F96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3240"/>
        </w:tabs>
        <w:rPr>
          <w:rFonts w:ascii="Arial" w:hAnsi="Arial"/>
          <w:b/>
          <w:bCs/>
          <w:color w:val="0000FF"/>
          <w:sz w:val="36"/>
          <w:szCs w:val="56"/>
          <w:lang w:val="el-GR"/>
        </w:rPr>
      </w:pPr>
      <w:r>
        <w:rPr>
          <w:rFonts w:ascii="Arial" w:hAnsi="Arial"/>
          <w:b/>
          <w:bCs/>
          <w:color w:val="0000FF"/>
          <w:sz w:val="36"/>
          <w:szCs w:val="56"/>
          <w:lang w:val="el-GR"/>
        </w:rPr>
        <w:t xml:space="preserve">            </w:t>
      </w:r>
      <w:r w:rsidR="00B777F2" w:rsidRPr="00B777F2">
        <w:rPr>
          <w:rFonts w:ascii="Arial" w:hAnsi="Arial"/>
          <w:b/>
          <w:bCs/>
          <w:color w:val="0000FF"/>
          <w:sz w:val="36"/>
          <w:szCs w:val="56"/>
          <w:lang w:val="el-GR"/>
        </w:rPr>
        <w:t>Πολλαπλασίασε το 13 με το 10 ή το 100 ή το 1.000 αντίστοιχα και μετά βρες με το νου το μισό του!</w:t>
      </w:r>
    </w:p>
    <w:p w:rsidR="00B777F2" w:rsidRPr="00B777F2" w:rsidRDefault="00B777F2" w:rsidP="00B777F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3240"/>
        </w:tabs>
        <w:rPr>
          <w:rFonts w:ascii="Arial" w:hAnsi="Arial"/>
          <w:b/>
          <w:bCs/>
          <w:color w:val="3366FF"/>
          <w:sz w:val="2"/>
          <w:szCs w:val="8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4B4F26" w:rsidP="00B777F2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4B4F26">
        <w:rPr>
          <w:rFonts w:ascii="Arial" w:hAnsi="Arial" w:cs="Arial"/>
          <w:b/>
          <w:noProof/>
          <w:color w:val="FFFFFF"/>
          <w:sz w:val="40"/>
          <w:szCs w:val="56"/>
          <w:lang w:val="en-US" w:eastAsia="en-US"/>
        </w:rPr>
        <w:pict>
          <v:shape id="_x0000_s5966" type="#_x0000_t202" style="position:absolute;margin-left:0;margin-top:788.7pt;width:46.35pt;height:25.5pt;z-index:251857408;mso-wrap-style:none;mso-position-horizontal:center;mso-position-horizontal-relative:margin;mso-position-vertical-relative:page" fillcolor="#fc9" stroked="f">
            <v:textbox style="mso-next-textbox:#_x0000_s5966" inset="2mm,1mm,2mm,1mm">
              <w:txbxContent>
                <w:p w:rsidR="00291988" w:rsidRPr="00592B62" w:rsidRDefault="00291988" w:rsidP="001F7F96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104-105</w:t>
                  </w:r>
                </w:p>
              </w:txbxContent>
            </v:textbox>
            <w10:wrap anchorx="margin" anchory="page"/>
          </v:shape>
        </w:pict>
      </w:r>
    </w:p>
    <w:p w:rsidR="00B777F2" w:rsidRPr="00B777F2" w:rsidRDefault="001F7F96" w:rsidP="001F7F96">
      <w:pPr>
        <w:spacing w:after="200" w:line="276" w:lineRule="auto"/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  <w:sectPr w:rsidR="00B777F2" w:rsidRPr="00B777F2" w:rsidSect="00B777F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  <w:br w:type="page"/>
      </w: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B3646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lastRenderedPageBreak/>
        <w:t xml:space="preserve"> Εργασίες</w:t>
      </w:r>
      <w:r w:rsidRPr="00B3646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3366FF"/>
          <w:sz w:val="36"/>
          <w:szCs w:val="56"/>
          <w:lang w:val="el-GR"/>
        </w:rPr>
        <w:t>1)</w:t>
      </w:r>
      <w:r w:rsidRPr="00B777F2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Υπολογίζω το γινόμενο 219Χ196 με τη βοήθεια του σχεδιαγράμματος και του άβακα.</w:t>
      </w:r>
    </w:p>
    <w:p w:rsidR="003B3A2A" w:rsidRDefault="004B4F26" w:rsidP="00B777F2">
      <w:pPr>
        <w:shd w:val="clear" w:color="auto" w:fill="FFFFFF"/>
        <w:rPr>
          <w:rFonts w:ascii="Arial" w:hAnsi="Arial" w:cs="Arial"/>
          <w:b/>
          <w:sz w:val="20"/>
          <w:szCs w:val="3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1132" style="position:absolute;margin-left:-10.75pt;margin-top:10.1pt;width:317.65pt;height:169.75pt;z-index:251447808" coordorigin="1624,3204" coordsize="9461,5056">
            <v:group id="_x0000_s1133" style="position:absolute;left:6264;top:3204;width:4821;height:1080" coordorigin="6264,3204" coordsize="4821,1080">
              <v:group id="_x0000_s1134" style="position:absolute;left:8064;top:3204;width:1310;height:759" coordorigin="9418,1458" coordsize="1310,759">
                <v:oval id="_x0000_s1135" style="position:absolute;left:9418;top:1458;width:1310;height:737" fillcolor="#fc0" strokeweight="2.25pt"/>
                <v:shape id="_x0000_s1136" type="#_x0000_t202" style="position:absolute;left:9594;top:1494;width:1080;height:723" filled="f" fillcolor="#fc0" stroked="f">
                  <v:textbox style="mso-next-textbox:#_x0000_s1136" inset="0,0,0,0">
                    <w:txbxContent>
                      <w:p w:rsidR="00291988" w:rsidRPr="001F7F96" w:rsidRDefault="00291988" w:rsidP="00B777F2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1F7F96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>219</w:t>
                        </w:r>
                      </w:p>
                    </w:txbxContent>
                  </v:textbox>
                </v:shape>
              </v:group>
              <v:line id="_x0000_s1137" style="position:absolute;flip:x" from="6264,3531" to="8064,4251" strokeweight="2.25pt">
                <v:stroke endarrow="block" endarrowwidth="wide"/>
              </v:line>
              <v:line id="_x0000_s1138" style="position:absolute" from="9396,3546" to="11085,4266" strokeweight="2.25pt">
                <v:stroke endarrow="block" endarrowwidth="wide"/>
              </v:line>
              <v:line id="_x0000_s1139" style="position:absolute" from="8727,3924" to="8727,4284" strokeweight="2.25pt">
                <v:stroke endarrow="block" endarrowwidth="wide"/>
              </v:line>
            </v:group>
            <v:group id="_x0000_s1140" style="position:absolute;left:1624;top:5634;width:1886;height:2626" coordorigin="1624,5634" coordsize="1886,2626">
              <v:group id="_x0000_s1141" style="position:absolute;left:1624;top:6674;width:1310;height:759" coordorigin="9418,1458" coordsize="1310,759">
                <v:oval id="_x0000_s1142" style="position:absolute;left:9418;top:1458;width:1310;height:737" fillcolor="#f9c" strokeweight="2.25pt"/>
                <v:shape id="_x0000_s1143" type="#_x0000_t202" style="position:absolute;left:9594;top:1494;width:1080;height:723" filled="f" stroked="f">
                  <v:textbox style="mso-next-textbox:#_x0000_s1143" inset="0,0,0,0">
                    <w:txbxContent>
                      <w:p w:rsidR="00291988" w:rsidRPr="001F7F96" w:rsidRDefault="00291988" w:rsidP="00B777F2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1F7F96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>196</w:t>
                        </w:r>
                      </w:p>
                    </w:txbxContent>
                  </v:textbox>
                </v:shape>
              </v:group>
              <v:line id="_x0000_s1144" style="position:absolute;flip:y" from="2574,5634" to="3474,6714" strokeweight="2.25pt">
                <v:stroke endarrow="block" endarrowwidth="wide"/>
              </v:line>
              <v:line id="_x0000_s1145" style="position:absolute" from="2586,7360" to="3486,8260" strokeweight="2.25pt">
                <v:stroke endarrow="block" endarrowwidth="wide"/>
              </v:line>
              <v:line id="_x0000_s1146" style="position:absolute" from="2970,7053" to="3510,7053" strokeweight="2.25pt">
                <v:stroke endarrow="block" endarrowwidth="wide"/>
              </v:line>
            </v:group>
          </v:group>
        </w:pict>
      </w:r>
    </w:p>
    <w:p w:rsidR="003B3A2A" w:rsidRPr="00B777F2" w:rsidRDefault="003B3A2A" w:rsidP="00B777F2">
      <w:pPr>
        <w:shd w:val="clear" w:color="auto" w:fill="FFFFFF"/>
        <w:rPr>
          <w:rFonts w:ascii="Arial" w:hAnsi="Arial" w:cs="Arial"/>
          <w:b/>
          <w:sz w:val="20"/>
          <w:szCs w:val="36"/>
          <w:lang w:val="el-GR"/>
        </w:rPr>
      </w:pPr>
    </w:p>
    <w:tbl>
      <w:tblPr>
        <w:tblW w:w="0" w:type="auto"/>
        <w:tblInd w:w="7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341"/>
        <w:gridCol w:w="914"/>
        <w:gridCol w:w="1771"/>
        <w:gridCol w:w="1432"/>
        <w:gridCol w:w="1411"/>
        <w:gridCol w:w="342"/>
        <w:gridCol w:w="1920"/>
      </w:tblGrid>
      <w:tr w:rsidR="00B777F2" w:rsidRPr="00B777F2" w:rsidTr="003B3A2A">
        <w:trPr>
          <w:trHeight w:hRule="exact" w:val="503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920" w:type="dxa"/>
            <w:tcBorders>
              <w:top w:val="single" w:sz="18" w:space="0" w:color="auto"/>
              <w:bottom w:val="nil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Μερικά</w:t>
            </w:r>
          </w:p>
        </w:tc>
      </w:tr>
      <w:tr w:rsidR="00B777F2" w:rsidRPr="00B777F2" w:rsidTr="003B3A2A">
        <w:trPr>
          <w:trHeight w:val="294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18" w:space="0" w:color="auto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77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C00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200</w:t>
            </w:r>
          </w:p>
        </w:tc>
        <w:tc>
          <w:tcPr>
            <w:tcW w:w="143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CC00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10</w:t>
            </w:r>
          </w:p>
        </w:tc>
        <w:tc>
          <w:tcPr>
            <w:tcW w:w="1411" w:type="dxa"/>
            <w:tcBorders>
              <w:top w:val="single" w:sz="18" w:space="0" w:color="auto"/>
            </w:tcBorders>
            <w:shd w:val="clear" w:color="auto" w:fill="FFCC00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9</w:t>
            </w:r>
          </w:p>
        </w:tc>
        <w:tc>
          <w:tcPr>
            <w:tcW w:w="342" w:type="dxa"/>
            <w:tcBorders>
              <w:top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920" w:type="dxa"/>
            <w:tcBorders>
              <w:top w:val="nil"/>
              <w:bottom w:val="single" w:sz="18" w:space="0" w:color="auto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γινόμενα</w:t>
            </w:r>
          </w:p>
        </w:tc>
      </w:tr>
      <w:tr w:rsidR="00B777F2" w:rsidRPr="00B777F2" w:rsidTr="003B3A2A">
        <w:trPr>
          <w:trHeight w:hRule="exact" w:val="929"/>
        </w:trPr>
        <w:tc>
          <w:tcPr>
            <w:tcW w:w="341" w:type="dxa"/>
            <w:tcBorders>
              <w:top w:val="nil"/>
              <w:left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914" w:type="dxa"/>
            <w:shd w:val="clear" w:color="auto" w:fill="FF99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100</w:t>
            </w:r>
          </w:p>
        </w:tc>
        <w:tc>
          <w:tcPr>
            <w:tcW w:w="1771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20.000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(100Χ200)</w:t>
            </w:r>
          </w:p>
        </w:tc>
        <w:tc>
          <w:tcPr>
            <w:tcW w:w="1432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411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342" w:type="dxa"/>
            <w:tcBorders>
              <w:top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920" w:type="dxa"/>
            <w:tcBorders>
              <w:bottom w:val="single" w:sz="18" w:space="0" w:color="auto"/>
            </w:tcBorders>
            <w:shd w:val="clear" w:color="auto" w:fill="CCFFCC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</w:tr>
      <w:tr w:rsidR="00B777F2" w:rsidRPr="00B777F2" w:rsidTr="003B3A2A">
        <w:trPr>
          <w:trHeight w:hRule="exact" w:val="929"/>
        </w:trPr>
        <w:tc>
          <w:tcPr>
            <w:tcW w:w="341" w:type="dxa"/>
            <w:tcBorders>
              <w:top w:val="nil"/>
              <w:left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914" w:type="dxa"/>
            <w:shd w:val="clear" w:color="auto" w:fill="FF99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90</w:t>
            </w:r>
          </w:p>
        </w:tc>
        <w:tc>
          <w:tcPr>
            <w:tcW w:w="1771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432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411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342" w:type="dxa"/>
            <w:tcBorders>
              <w:top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920" w:type="dxa"/>
            <w:tcBorders>
              <w:bottom w:val="single" w:sz="18" w:space="0" w:color="auto"/>
            </w:tcBorders>
            <w:shd w:val="clear" w:color="auto" w:fill="8181AB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</w:tr>
      <w:tr w:rsidR="00B777F2" w:rsidRPr="00B777F2" w:rsidTr="003B3A2A">
        <w:trPr>
          <w:trHeight w:hRule="exact" w:val="929"/>
        </w:trPr>
        <w:tc>
          <w:tcPr>
            <w:tcW w:w="341" w:type="dxa"/>
            <w:tcBorders>
              <w:top w:val="nil"/>
              <w:left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914" w:type="dxa"/>
            <w:shd w:val="clear" w:color="auto" w:fill="FF99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6</w:t>
            </w:r>
          </w:p>
        </w:tc>
        <w:tc>
          <w:tcPr>
            <w:tcW w:w="1771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432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411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342" w:type="dxa"/>
            <w:tcBorders>
              <w:top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920" w:type="dxa"/>
            <w:shd w:val="clear" w:color="auto" w:fill="FFCC00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</w:tr>
      <w:tr w:rsidR="00B777F2" w:rsidRPr="00B777F2" w:rsidTr="003B3A2A">
        <w:trPr>
          <w:trHeight w:hRule="exact" w:val="155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914" w:type="dxa"/>
            <w:tcBorders>
              <w:left w:val="nil"/>
              <w:bottom w:val="nil"/>
              <w:right w:val="nil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771" w:type="dxa"/>
            <w:tcBorders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432" w:type="dxa"/>
            <w:tcBorders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411" w:type="dxa"/>
            <w:tcBorders>
              <w:left w:val="nil"/>
              <w:bottom w:val="single" w:sz="18" w:space="0" w:color="auto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1920" w:type="dxa"/>
            <w:tcBorders>
              <w:left w:val="nil"/>
              <w:bottom w:val="single" w:sz="18" w:space="0" w:color="auto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</w:tr>
      <w:tr w:rsidR="00B777F2" w:rsidRPr="00B777F2" w:rsidTr="003B3A2A">
        <w:trPr>
          <w:trHeight w:val="279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4117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 xml:space="preserve">            ολικό γινόμενο:</w:t>
            </w:r>
          </w:p>
        </w:tc>
        <w:tc>
          <w:tcPr>
            <w:tcW w:w="3673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</w:tr>
    </w:tbl>
    <w:p w:rsidR="001F7F96" w:rsidRPr="00B777F2" w:rsidRDefault="001F7F96" w:rsidP="00B777F2">
      <w:pPr>
        <w:shd w:val="clear" w:color="auto" w:fill="FFFFFF"/>
        <w:rPr>
          <w:rFonts w:ascii="Arial" w:hAnsi="Arial" w:cs="Arial"/>
          <w:b/>
          <w:color w:val="FFFFFF"/>
          <w:sz w:val="36"/>
          <w:szCs w:val="56"/>
          <w:lang w:val="el-GR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2327"/>
        <w:gridCol w:w="463"/>
        <w:gridCol w:w="1454"/>
        <w:gridCol w:w="1346"/>
        <w:gridCol w:w="1346"/>
        <w:gridCol w:w="1354"/>
        <w:gridCol w:w="1371"/>
      </w:tblGrid>
      <w:tr w:rsidR="00B777F2" w:rsidRPr="00B777F2" w:rsidTr="00B777F2">
        <w:trPr>
          <w:jc w:val="center"/>
        </w:trPr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bottom w:val="single" w:sz="18" w:space="0" w:color="auto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ΔΧ</w:t>
            </w:r>
          </w:p>
        </w:tc>
        <w:tc>
          <w:tcPr>
            <w:tcW w:w="2112" w:type="dxa"/>
            <w:tcBorders>
              <w:bottom w:val="single" w:sz="18" w:space="0" w:color="auto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Χ</w:t>
            </w:r>
          </w:p>
        </w:tc>
        <w:tc>
          <w:tcPr>
            <w:tcW w:w="2112" w:type="dxa"/>
            <w:tcBorders>
              <w:bottom w:val="single" w:sz="18" w:space="0" w:color="auto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Ε</w:t>
            </w:r>
          </w:p>
        </w:tc>
        <w:tc>
          <w:tcPr>
            <w:tcW w:w="2113" w:type="dxa"/>
            <w:tcBorders>
              <w:bottom w:val="single" w:sz="18" w:space="0" w:color="auto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Δ</w:t>
            </w:r>
          </w:p>
        </w:tc>
        <w:tc>
          <w:tcPr>
            <w:tcW w:w="2113" w:type="dxa"/>
            <w:tcBorders>
              <w:bottom w:val="single" w:sz="18" w:space="0" w:color="auto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Μ</w:t>
            </w:r>
          </w:p>
        </w:tc>
      </w:tr>
      <w:tr w:rsidR="00B777F2" w:rsidRPr="00B777F2" w:rsidTr="00B777F2">
        <w:trPr>
          <w:trHeight w:hRule="exact" w:val="227"/>
          <w:jc w:val="center"/>
        </w:trPr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left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left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left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3" w:type="dxa"/>
            <w:tcBorders>
              <w:left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3" w:type="dxa"/>
            <w:tcBorders>
              <w:left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</w:tr>
      <w:tr w:rsidR="00B777F2" w:rsidRPr="00B777F2" w:rsidTr="00B777F2">
        <w:trPr>
          <w:jc w:val="center"/>
        </w:trPr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</w:tcPr>
          <w:p w:rsidR="00B777F2" w:rsidRPr="00B777F2" w:rsidRDefault="004B4F26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4B4F26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pict>
                <v:oval id="_x0000_s1151" style="position:absolute;margin-left:85.7pt;margin-top:3.25pt;width:38.85pt;height:38.85pt;z-index:251449856;mso-position-horizontal-relative:text;mso-position-vertical-relative:text" filled="f" strokeweight="2.25pt">
                  <o:lock v:ext="edit" aspectratio="t"/>
                  <v:textbox style="mso-next-textbox:#_x0000_s1151" inset="0,0,0,0">
                    <w:txbxContent>
                      <w:p w:rsidR="00291988" w:rsidRPr="003B3A2A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3B3A2A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>Χ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2</w:t>
            </w:r>
          </w:p>
        </w:tc>
        <w:tc>
          <w:tcPr>
            <w:tcW w:w="2113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1</w:t>
            </w:r>
          </w:p>
        </w:tc>
        <w:tc>
          <w:tcPr>
            <w:tcW w:w="2113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9</w:t>
            </w:r>
          </w:p>
        </w:tc>
      </w:tr>
      <w:tr w:rsidR="00B777F2" w:rsidRPr="00B777F2" w:rsidTr="00B777F2">
        <w:trPr>
          <w:jc w:val="center"/>
        </w:trPr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:rsidR="00B777F2" w:rsidRPr="00B777F2" w:rsidRDefault="004B4F26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4B4F26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pict>
                <v:group id="_x0000_s1148" style="position:absolute;margin-left:8.1pt;margin-top:19.15pt;width:10.3pt;height:146.45pt;z-index:251448832;mso-position-horizontal-relative:text;mso-position-vertical-relative:text" coordorigin="4545,4565" coordsize="247,3526"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_x0000_s1149" type="#_x0000_t87" style="position:absolute;left:4545;top:4565;width:238;height:2047" strokeweight="3pt"/>
                  <v:shape id="_x0000_s1150" type="#_x0000_t87" style="position:absolute;left:4554;top:6668;width:238;height:1423" strokeweight="2.25pt"/>
                </v:group>
              </w:pict>
            </w:r>
          </w:p>
        </w:tc>
        <w:tc>
          <w:tcPr>
            <w:tcW w:w="2112" w:type="dxa"/>
            <w:tcBorders>
              <w:bottom w:val="single" w:sz="36" w:space="0" w:color="auto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bottom w:val="single" w:sz="36" w:space="0" w:color="auto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bottom w:val="single" w:sz="36" w:space="0" w:color="auto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1</w:t>
            </w:r>
          </w:p>
        </w:tc>
        <w:tc>
          <w:tcPr>
            <w:tcW w:w="2113" w:type="dxa"/>
            <w:tcBorders>
              <w:bottom w:val="single" w:sz="36" w:space="0" w:color="auto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9</w:t>
            </w:r>
          </w:p>
        </w:tc>
        <w:tc>
          <w:tcPr>
            <w:tcW w:w="2113" w:type="dxa"/>
            <w:tcBorders>
              <w:bottom w:val="single" w:sz="36" w:space="0" w:color="auto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6</w:t>
            </w:r>
          </w:p>
        </w:tc>
      </w:tr>
      <w:tr w:rsidR="00B777F2" w:rsidRPr="00B777F2" w:rsidTr="00B777F2">
        <w:trPr>
          <w:jc w:val="center"/>
        </w:trPr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7F2" w:rsidRPr="00B777F2" w:rsidRDefault="004B4F26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4B4F26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pict>
                <v:group id="_x0000_s1152" style="position:absolute;left:0;text-align:left;margin-left:.4pt;margin-top:5.65pt;width:33.75pt;height:33.75pt;z-index:251450880;mso-position-horizontal-relative:text;mso-position-vertical-relative:text" coordorigin="3870,8928" coordsize="675,675">
                  <v:shape id="_x0000_s1153" type="#_x0000_t202" style="position:absolute;left:3960;top:8964;width:504;height:540" stroked="f" strokeweight="2.25pt">
                    <v:textbox style="mso-next-textbox:#_x0000_s1153" inset="0,0,0,0">
                      <w:txbxContent>
                        <w:p w:rsidR="00291988" w:rsidRPr="003B3A2A" w:rsidRDefault="00291988" w:rsidP="00B777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</w:pPr>
                          <w:r w:rsidRPr="003B3A2A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  <w:t>+</w:t>
                          </w:r>
                        </w:p>
                      </w:txbxContent>
                    </v:textbox>
                  </v:shape>
                  <v:oval id="_x0000_s1154" style="position:absolute;left:3870;top:8928;width:675;height:675" filled="f" strokeweight="2.25pt">
                    <o:lock v:ext="edit" aspectratio="t"/>
                  </v:oval>
                </v:group>
              </w:pict>
            </w:r>
            <w:r w:rsidR="00B777F2"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 xml:space="preserve">    </w:t>
            </w:r>
            <w:r w:rsidR="00BD18FD"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Μ</w:t>
            </w:r>
            <w:r w:rsidR="00B777F2"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ερικά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top w:val="single" w:sz="36" w:space="0" w:color="auto"/>
              <w:bottom w:val="single" w:sz="18" w:space="0" w:color="auto"/>
            </w:tcBorders>
            <w:shd w:val="clear" w:color="auto" w:fill="FFCC00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top w:val="single" w:sz="36" w:space="0" w:color="auto"/>
              <w:bottom w:val="single" w:sz="18" w:space="0" w:color="auto"/>
            </w:tcBorders>
            <w:shd w:val="clear" w:color="auto" w:fill="FFCC00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top w:val="single" w:sz="36" w:space="0" w:color="auto"/>
              <w:bottom w:val="single" w:sz="18" w:space="0" w:color="auto"/>
            </w:tcBorders>
            <w:shd w:val="clear" w:color="auto" w:fill="FFCC00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3" w:type="dxa"/>
            <w:tcBorders>
              <w:top w:val="single" w:sz="36" w:space="0" w:color="auto"/>
              <w:bottom w:val="single" w:sz="18" w:space="0" w:color="auto"/>
            </w:tcBorders>
            <w:shd w:val="clear" w:color="auto" w:fill="FFCC00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3" w:type="dxa"/>
            <w:tcBorders>
              <w:top w:val="single" w:sz="36" w:space="0" w:color="auto"/>
              <w:bottom w:val="single" w:sz="18" w:space="0" w:color="auto"/>
            </w:tcBorders>
            <w:shd w:val="clear" w:color="auto" w:fill="FFCC00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</w:tr>
      <w:tr w:rsidR="00B777F2" w:rsidRPr="00B777F2" w:rsidTr="00B777F2">
        <w:trPr>
          <w:jc w:val="center"/>
        </w:trPr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 xml:space="preserve">   </w:t>
            </w:r>
            <w:r w:rsidR="003B3A2A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 xml:space="preserve">   </w:t>
            </w:r>
            <w:r w:rsidR="00BD18FD"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Γ</w:t>
            </w: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ινόμενα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bottom w:val="single" w:sz="18" w:space="0" w:color="auto"/>
            </w:tcBorders>
            <w:shd w:val="clear" w:color="auto" w:fill="8181AB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bottom w:val="single" w:sz="18" w:space="0" w:color="auto"/>
            </w:tcBorders>
            <w:shd w:val="clear" w:color="auto" w:fill="8181AB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bottom w:val="single" w:sz="18" w:space="0" w:color="auto"/>
            </w:tcBorders>
            <w:shd w:val="clear" w:color="auto" w:fill="8181AB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3" w:type="dxa"/>
            <w:tcBorders>
              <w:top w:val="single" w:sz="18" w:space="0" w:color="auto"/>
            </w:tcBorders>
            <w:shd w:val="clear" w:color="auto" w:fill="8181AB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3" w:type="dxa"/>
            <w:tcBorders>
              <w:top w:val="single" w:sz="18" w:space="0" w:color="auto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</w:tr>
      <w:tr w:rsidR="00B777F2" w:rsidRPr="00B777F2" w:rsidTr="00B777F2">
        <w:trPr>
          <w:jc w:val="center"/>
        </w:trPr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bottom w:val="single" w:sz="36" w:space="0" w:color="auto"/>
            </w:tcBorders>
            <w:shd w:val="clear" w:color="auto" w:fill="CCFFCC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bottom w:val="single" w:sz="36" w:space="0" w:color="auto"/>
            </w:tcBorders>
            <w:shd w:val="clear" w:color="auto" w:fill="CCFFCC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bottom w:val="single" w:sz="36" w:space="0" w:color="auto"/>
            </w:tcBorders>
            <w:shd w:val="clear" w:color="auto" w:fill="CCFFCC"/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3" w:type="dxa"/>
            <w:tcBorders>
              <w:bottom w:val="single" w:sz="36" w:space="0" w:color="auto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single" w:sz="36" w:space="0" w:color="auto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</w:tr>
      <w:tr w:rsidR="00B777F2" w:rsidRPr="00B777F2" w:rsidTr="00B777F2">
        <w:trPr>
          <w:trHeight w:hRule="exact" w:val="1474"/>
          <w:jc w:val="center"/>
        </w:trPr>
        <w:tc>
          <w:tcPr>
            <w:tcW w:w="2889" w:type="dxa"/>
            <w:tcBorders>
              <w:top w:val="nil"/>
              <w:left w:val="nil"/>
              <w:bottom w:val="nil"/>
              <w:right w:val="nil"/>
            </w:tcBorders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ολικό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  <w:t>γινόμενο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top w:val="single" w:sz="36" w:space="0" w:color="auto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top w:val="single" w:sz="36" w:space="0" w:color="auto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2" w:type="dxa"/>
            <w:tcBorders>
              <w:top w:val="single" w:sz="36" w:space="0" w:color="auto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3" w:type="dxa"/>
            <w:tcBorders>
              <w:top w:val="single" w:sz="36" w:space="0" w:color="auto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113" w:type="dxa"/>
            <w:tcBorders>
              <w:top w:val="single" w:sz="36" w:space="0" w:color="auto"/>
            </w:tcBorders>
          </w:tcPr>
          <w:p w:rsidR="00B777F2" w:rsidRPr="00B777F2" w:rsidRDefault="00B777F2" w:rsidP="00B777F2">
            <w:pPr>
              <w:rPr>
                <w:rFonts w:ascii="Arial" w:hAnsi="Arial" w:cs="Arial"/>
                <w:b/>
                <w:color w:val="000000"/>
                <w:sz w:val="36"/>
                <w:szCs w:val="56"/>
                <w:lang w:val="el-GR"/>
              </w:rPr>
            </w:pPr>
          </w:p>
        </w:tc>
      </w:tr>
    </w:tbl>
    <w:p w:rsidR="00B777F2" w:rsidRPr="00B777F2" w:rsidRDefault="00B777F2" w:rsidP="00B777F2">
      <w:pPr>
        <w:rPr>
          <w:rFonts w:ascii="Arial" w:hAnsi="Arial" w:cs="Arial"/>
          <w:b/>
          <w:color w:val="000000"/>
          <w:sz w:val="14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noProof/>
          <w:color w:val="FF0000"/>
          <w:sz w:val="32"/>
          <w:szCs w:val="56"/>
          <w:lang w:val="el-GR" w:eastAsia="el-GR"/>
        </w:rPr>
        <w:drawing>
          <wp:anchor distT="0" distB="0" distL="114300" distR="114300" simplePos="0" relativeHeight="251290112" behindDoc="0" locked="0" layoutInCell="1" allowOverlap="1">
            <wp:simplePos x="0" y="0"/>
            <wp:positionH relativeFrom="column">
              <wp:posOffset>227008</wp:posOffset>
            </wp:positionH>
            <wp:positionV relativeFrom="paragraph">
              <wp:posOffset>61690</wp:posOffset>
            </wp:positionV>
            <wp:extent cx="431326" cy="418980"/>
            <wp:effectExtent l="19050" t="0" r="6824" b="0"/>
            <wp:wrapNone/>
            <wp:docPr id="131" name="Picture 131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2" cy="41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</w:t>
      </w:r>
      <w:r w:rsidR="003B3A2A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Παρατηρούμε τον άβακα και απαντούμε:</w:t>
      </w: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 </w:t>
      </w:r>
      <w:r w:rsidR="003B3A2A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sz w:val="36"/>
          <w:szCs w:val="56"/>
          <w:lang w:val="el-GR"/>
        </w:rPr>
        <w:t>Ποιο από τα μερικά γινόμενα έχει τη μεγαλύτερη</w:t>
      </w: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αξία και ποιο τη μικρότερη;</w:t>
      </w:r>
      <w:r w:rsidR="003B3A2A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Εξηγούμε: ..............................</w:t>
      </w:r>
      <w:r w:rsidR="003B3A2A">
        <w:rPr>
          <w:rFonts w:ascii="Arial" w:hAnsi="Arial" w:cs="Arial"/>
          <w:b/>
          <w:sz w:val="36"/>
          <w:szCs w:val="56"/>
          <w:lang w:val="el-GR"/>
        </w:rPr>
        <w:t>..................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</w:t>
      </w:r>
    </w:p>
    <w:p w:rsidR="003B3A2A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.............................................................................................</w:t>
      </w:r>
    </w:p>
    <w:p w:rsidR="00B777F2" w:rsidRPr="00B777F2" w:rsidRDefault="003B3A2A" w:rsidP="003B3A2A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  <w:sectPr w:rsidR="00B777F2" w:rsidRPr="00B777F2" w:rsidSect="001F7F9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sz w:val="36"/>
          <w:szCs w:val="56"/>
          <w:lang w:val="el-GR"/>
        </w:rPr>
        <w:br w:type="page"/>
      </w:r>
      <w:r w:rsidR="004B4F26"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967" type="#_x0000_t202" style="position:absolute;margin-left:0;margin-top:788.7pt;width:46.35pt;height:25.5pt;z-index:251858432;mso-wrap-style:none;mso-position-horizontal:center;mso-position-horizontal-relative:margin;mso-position-vertical-relative:page" fillcolor="#fc9" stroked="f">
            <v:textbox style="mso-next-textbox:#_x0000_s5967" inset="2mm,1mm,2mm,1mm">
              <w:txbxContent>
                <w:p w:rsidR="00291988" w:rsidRPr="00592B62" w:rsidRDefault="00291988" w:rsidP="003B3A2A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105</w:t>
                  </w:r>
                </w:p>
              </w:txbxContent>
            </v:textbox>
            <w10:wrap anchorx="margin" anchory="page"/>
          </v:shape>
        </w:pict>
      </w:r>
    </w:p>
    <w:p w:rsidR="003B3A2A" w:rsidRDefault="003B3A2A" w:rsidP="00B777F2">
      <w:pPr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bCs/>
          <w:noProof/>
          <w:color w:val="3366FF"/>
          <w:sz w:val="40"/>
          <w:szCs w:val="60"/>
          <w:lang w:val="el-GR" w:eastAsia="el-GR"/>
        </w:rPr>
        <w:lastRenderedPageBreak/>
        <w:drawing>
          <wp:anchor distT="0" distB="0" distL="114300" distR="114300" simplePos="0" relativeHeight="251291136" behindDoc="0" locked="0" layoutInCell="1" allowOverlap="1">
            <wp:simplePos x="0" y="0"/>
            <wp:positionH relativeFrom="column">
              <wp:posOffset>227008</wp:posOffset>
            </wp:positionH>
            <wp:positionV relativeFrom="paragraph">
              <wp:posOffset>16890</wp:posOffset>
            </wp:positionV>
            <wp:extent cx="520510" cy="518614"/>
            <wp:effectExtent l="19050" t="0" r="0" b="0"/>
            <wp:wrapNone/>
            <wp:docPr id="133" name="Picture 133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0510" cy="51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B777F2">
        <w:rPr>
          <w:rFonts w:ascii="Arial" w:hAnsi="Arial" w:cs="Arial"/>
          <w:b/>
          <w:bCs/>
          <w:color w:val="3366FF"/>
          <w:sz w:val="40"/>
          <w:szCs w:val="60"/>
          <w:lang w:val="el-GR"/>
        </w:rPr>
        <w:t>2)</w:t>
      </w:r>
      <w:r w:rsidR="00B777F2" w:rsidRPr="00B777F2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bCs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    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Πώς μπορούμε να εξετ</w:t>
      </w:r>
      <w:r>
        <w:rPr>
          <w:rFonts w:ascii="Arial" w:hAnsi="Arial" w:cs="Arial"/>
          <w:b/>
          <w:sz w:val="36"/>
          <w:szCs w:val="56"/>
          <w:lang w:val="el-GR"/>
        </w:rPr>
        <w:t>ά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σουμε αν ένας αριθμός, </w:t>
      </w:r>
    </w:p>
    <w:p w:rsidR="00B777F2" w:rsidRPr="00B777F2" w:rsidRDefault="004B4F26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1169" style="position:absolute;margin-left:21.15pt;margin-top:31.5pt;width:331.95pt;height:290.9pt;z-index:251453952" coordorigin="1134,3834" coordsize="9848,8696">
            <v:group id="_x0000_s1170" style="position:absolute;left:1494;top:8478;width:9488;height:2109" coordorigin="1494,9054" coordsize="9488,2109">
              <v:shape id="_x0000_s1171" type="#_x0000_t62" style="position:absolute;left:3294;top:9054;width:7688;height:2109" adj="-2172,11675" fillcolor="#cff" strokecolor="blue" strokeweight="1.5pt">
                <v:textbox style="mso-next-textbox:#_x0000_s1171" inset="0,0,0,0">
                  <w:txbxContent>
                    <w:p w:rsidR="00291988" w:rsidRPr="003B3A2A" w:rsidRDefault="00291988" w:rsidP="00B777F2">
                      <w:pPr>
                        <w:jc w:val="center"/>
                        <w:rPr>
                          <w:sz w:val="14"/>
                          <w:szCs w:val="56"/>
                          <w:lang w:val="el-GR"/>
                        </w:rPr>
                      </w:pPr>
                      <w:r w:rsidRPr="003B3A2A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Εξετάζω αν  το 25.465 διαιρείται </w:t>
                      </w:r>
                      <w:r w:rsidRPr="00B36469">
                        <w:rPr>
                          <w:rFonts w:ascii="Tahoma" w:hAnsi="Tahoma" w:cs="Tahoma"/>
                          <w:b/>
                          <w:sz w:val="36"/>
                          <w:szCs w:val="56"/>
                          <w:lang w:val="el-GR"/>
                        </w:rPr>
                        <w:t>ακριβώς</w:t>
                      </w:r>
                      <w:r w:rsidRPr="003B3A2A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 με το 2, το 5 ή το 10 </w:t>
                      </w:r>
                      <w:r w:rsidRPr="00B36469">
                        <w:rPr>
                          <w:rFonts w:ascii="Tahoma" w:hAnsi="Tahoma" w:cs="Tahoma"/>
                          <w:b/>
                          <w:sz w:val="36"/>
                          <w:szCs w:val="56"/>
                          <w:lang w:val="el-GR"/>
                        </w:rPr>
                        <w:t>αντίστοιχα.</w:t>
                      </w:r>
                    </w:p>
                  </w:txbxContent>
                </v:textbox>
              </v:shape>
              <v:shape id="_x0000_s1172" type="#_x0000_t75" style="position:absolute;left:1494;top:9594;width:1037;height:975">
                <v:imagedata r:id="rId81" o:title="105-2" gain="69719f"/>
              </v:shape>
            </v:group>
            <v:group id="_x0000_s1173" style="position:absolute;left:1514;top:11016;width:9468;height:1514" coordorigin="1514,11928" coordsize="9468,1514">
              <v:shape id="_x0000_s1174" type="#_x0000_t75" style="position:absolute;left:1514;top:12114;width:1060;height:969">
                <v:imagedata r:id="rId82" o:title="105-3" gain="69719f"/>
              </v:shape>
              <v:shape id="_x0000_s1175" type="#_x0000_t62" style="position:absolute;left:3114;top:11928;width:7868;height:1514" adj="-1628,10189" fillcolor="#cff" strokecolor="blue" strokeweight="1.5pt">
                <v:textbox style="mso-next-textbox:#_x0000_s1175" inset="0,0,0,0">
                  <w:txbxContent>
                    <w:p w:rsidR="00291988" w:rsidRPr="003B3A2A" w:rsidRDefault="00291988" w:rsidP="00B777F2">
                      <w:pPr>
                        <w:jc w:val="center"/>
                        <w:rPr>
                          <w:sz w:val="14"/>
                          <w:szCs w:val="56"/>
                          <w:lang w:val="el-GR"/>
                        </w:rPr>
                      </w:pPr>
                      <w:r w:rsidRPr="003B3A2A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Κοιτάζω μόνο το τελευταίο ψηφίο του αριθμού 25.46</w:t>
                      </w:r>
                      <w:r w:rsidRPr="00B36469">
                        <w:rPr>
                          <w:rFonts w:ascii="Tahoma" w:hAnsi="Tahoma" w:cs="Tahoma"/>
                          <w:b/>
                          <w:sz w:val="36"/>
                          <w:szCs w:val="56"/>
                          <w:lang w:val="el-GR"/>
                        </w:rPr>
                        <w:t>5</w:t>
                      </w:r>
                      <w:r w:rsidRPr="003B3A2A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v:group>
            <v:group id="_x0000_s1176" style="position:absolute;left:1134;top:3834;width:9670;height:4336" coordorigin="1134,3834" coordsize="9670,4336">
              <v:shape id="_x0000_s1177" type="#_x0000_t75" style="position:absolute;left:1134;top:5933;width:1321;height:1321">
                <v:imagedata r:id="rId63" o:title="94-1" gain="69719f"/>
              </v:shape>
              <v:shape id="_x0000_s1178" type="#_x0000_t62" style="position:absolute;left:3066;top:3834;width:7690;height:2801" adj="-1635,18780" fillcolor="#cff" strokecolor="blue" strokeweight="1.5pt">
                <v:textbox style="mso-next-textbox:#_x0000_s1178" inset="0,0,0,0">
                  <w:txbxContent>
                    <w:p w:rsidR="00291988" w:rsidRPr="00B36469" w:rsidRDefault="00291988" w:rsidP="00B777F2">
                      <w:pPr>
                        <w:jc w:val="center"/>
                        <w:rPr>
                          <w:rFonts w:ascii="Tahoma" w:hAnsi="Tahoma" w:cs="Tahoma"/>
                          <w:sz w:val="14"/>
                          <w:szCs w:val="56"/>
                          <w:lang w:val="el-GR"/>
                        </w:rPr>
                      </w:pPr>
                      <w:r w:rsidRPr="003B3A2A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Εξετάζω αν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μπορώ να φτιάξω το 25.465 επανα</w:t>
                      </w:r>
                      <w:r w:rsidRPr="003B3A2A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λαμβάνοντας το 2, το 5 ή το 10 </w:t>
                      </w:r>
                      <w:r w:rsidRPr="00B36469">
                        <w:rPr>
                          <w:rFonts w:ascii="Tahoma" w:hAnsi="Tahoma" w:cs="Tahoma"/>
                          <w:b/>
                          <w:sz w:val="36"/>
                          <w:szCs w:val="56"/>
                          <w:lang w:val="el-GR"/>
                        </w:rPr>
                        <w:t>αντίστοιχα.</w:t>
                      </w:r>
                    </w:p>
                  </w:txbxContent>
                </v:textbox>
              </v:shape>
              <v:group id="_x0000_s1179" style="position:absolute;left:3114;top:6910;width:7690;height:1260" coordorigin="3114,6910" coordsize="7690,1260">
                <v:shape id="_x0000_s1180" type="#_x0000_t62" style="position:absolute;left:3114;top:6910;width:7690;height:1260" adj="-1587,-5760" fillcolor="#cff" strokecolor="blue" strokeweight="1.5pt">
                  <v:textbox style="mso-next-textbox:#_x0000_s1180" inset="0,0,0,0">
                    <w:txbxContent>
                      <w:p w:rsidR="00291988" w:rsidRPr="00E34C23" w:rsidRDefault="00291988" w:rsidP="00B777F2">
                        <w:pPr>
                          <w:rPr>
                            <w:rFonts w:ascii="Arial" w:hAnsi="Arial" w:cs="Arial"/>
                            <w:b/>
                            <w:lang w:val="el-GR"/>
                          </w:rPr>
                        </w:pPr>
                      </w:p>
                      <w:p w:rsidR="00291988" w:rsidRPr="003B3A2A" w:rsidRDefault="00291988" w:rsidP="00B777F2">
                        <w:pPr>
                          <w:rPr>
                            <w:sz w:val="14"/>
                            <w:szCs w:val="56"/>
                            <w:lang w:val="el-GR"/>
                          </w:rPr>
                        </w:pPr>
                        <w:r w:rsidRPr="003B3A2A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π.χ.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 </w:t>
                        </w:r>
                        <w:r w:rsidRPr="003B3A2A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10 10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>10  .... ....</w:t>
                        </w:r>
                        <w:r w:rsidRPr="003B3A2A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          </w:t>
                        </w:r>
                      </w:p>
                    </w:txbxContent>
                  </v:textbox>
                </v:shape>
                <v:group id="_x0000_s1181" style="position:absolute;left:4536;top:7090;width:5616;height:900" coordorigin="4536,6894" coordsize="5616,900">
                  <v:line id="_x0000_s1182" style="position:absolute" from="4536,6894" to="9207,6894" strokeweight="2.25pt"/>
                  <v:line id="_x0000_s1183" style="position:absolute" from="4536,7794" to="9207,7794" strokeweight="2.25pt"/>
                  <v:line id="_x0000_s1184" style="position:absolute" from="4554,6894" to="4554,7794" strokeweight="2.25pt"/>
                  <v:line id="_x0000_s1185" style="position:absolute" from="5346,6894" to="5346,7794" strokeweight="2.25pt"/>
                  <v:line id="_x0000_s1186" style="position:absolute" from="6138,6894" to="6138,7794" strokeweight="2.25pt"/>
                  <v:line id="_x0000_s1187" style="position:absolute" from="6930,6894" to="6930,7794" strokeweight="2.25pt"/>
                  <v:line id="_x0000_s1188" style="position:absolute" from="7686,6894" to="7686,7794" strokeweight="2.25pt"/>
                  <v:line id="_x0000_s1189" style="position:absolute" from="8424,6894" to="8424,7794" strokeweight="2.25pt"/>
                  <v:line id="_x0000_s1190" style="position:absolute" from="9234,6894" to="9234,7794" strokeweight="2.25pt">
                    <v:stroke dashstyle="dash"/>
                  </v:line>
                  <v:line id="_x0000_s1191" style="position:absolute;rotation:90" from="9654,6444" to="9654,7344" strokeweight="2.25pt">
                    <v:stroke dashstyle="dash"/>
                  </v:line>
                  <v:line id="_x0000_s1192" style="position:absolute;rotation:90" from="9702,7338" to="9702,8238" strokeweight="2.25pt">
                    <v:stroke dashstyle="dash"/>
                  </v:line>
                </v:group>
              </v:group>
            </v:group>
          </v:group>
        </w:pict>
      </w:r>
      <w:r w:rsidR="003B3A2A">
        <w:rPr>
          <w:rFonts w:ascii="Arial" w:hAnsi="Arial" w:cs="Arial"/>
          <w:b/>
          <w:sz w:val="36"/>
          <w:szCs w:val="56"/>
          <w:lang w:val="el-GR"/>
        </w:rPr>
        <w:t xml:space="preserve">    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π.χ. ο 25.465, είναι πολλαπλάσιο του 2, του 5 ή του 10;</w:t>
      </w: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3B3A2A" w:rsidRPr="00B777F2" w:rsidRDefault="003B3A2A" w:rsidP="00B777F2">
      <w:pPr>
        <w:rPr>
          <w:rFonts w:ascii="Arial" w:hAnsi="Arial" w:cs="Arial"/>
          <w:b/>
          <w:sz w:val="20"/>
          <w:szCs w:val="36"/>
          <w:lang w:val="el-GR"/>
        </w:rPr>
      </w:pPr>
    </w:p>
    <w:p w:rsidR="00B777F2" w:rsidRPr="00DC4EFA" w:rsidRDefault="00B777F2" w:rsidP="00B777F2">
      <w:pPr>
        <w:rPr>
          <w:rFonts w:ascii="Arial" w:hAnsi="Arial" w:cs="Arial"/>
          <w:b/>
          <w:spacing w:val="-20"/>
          <w:kern w:val="16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="00DC4EFA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DC4EFA" w:rsidRPr="00DC4EFA">
        <w:rPr>
          <w:rFonts w:ascii="Arial" w:hAnsi="Arial" w:cs="Arial"/>
          <w:b/>
          <w:spacing w:val="-20"/>
          <w:sz w:val="36"/>
          <w:szCs w:val="56"/>
          <w:lang w:val="el-GR"/>
        </w:rPr>
        <w:t>Επιλέγουμε έναν από τους παρα</w:t>
      </w:r>
      <w:r w:rsidR="00DC4EFA">
        <w:rPr>
          <w:rFonts w:ascii="Arial" w:hAnsi="Arial" w:cs="Arial"/>
          <w:b/>
          <w:spacing w:val="-20"/>
          <w:sz w:val="36"/>
          <w:szCs w:val="56"/>
          <w:lang w:val="el-GR"/>
        </w:rPr>
        <w:t xml:space="preserve">πάνω τρόπους για να </w:t>
      </w:r>
      <w:r w:rsidRPr="00DC4EFA">
        <w:rPr>
          <w:rFonts w:ascii="Arial" w:hAnsi="Arial" w:cs="Arial"/>
          <w:b/>
          <w:spacing w:val="-20"/>
          <w:sz w:val="36"/>
          <w:szCs w:val="56"/>
          <w:lang w:val="el-GR"/>
        </w:rPr>
        <w:t>δού</w:t>
      </w:r>
      <w:r w:rsidR="00DC4EFA">
        <w:rPr>
          <w:rFonts w:ascii="Arial" w:hAnsi="Arial" w:cs="Arial"/>
          <w:b/>
          <w:spacing w:val="-20"/>
          <w:sz w:val="36"/>
          <w:szCs w:val="56"/>
          <w:lang w:val="el-GR"/>
        </w:rPr>
        <w:t>-</w:t>
      </w:r>
      <w:r w:rsidRPr="00DC4EFA">
        <w:rPr>
          <w:rFonts w:ascii="Arial" w:hAnsi="Arial" w:cs="Arial"/>
          <w:b/>
          <w:spacing w:val="-20"/>
          <w:sz w:val="36"/>
          <w:szCs w:val="56"/>
          <w:lang w:val="el-GR"/>
        </w:rPr>
        <w:t xml:space="preserve">με αν </w:t>
      </w:r>
      <w:r w:rsidR="003B3A2A" w:rsidRPr="00DC4EFA">
        <w:rPr>
          <w:rFonts w:ascii="Arial" w:hAnsi="Arial" w:cs="Arial"/>
          <w:b/>
          <w:spacing w:val="-20"/>
          <w:sz w:val="36"/>
          <w:szCs w:val="56"/>
          <w:lang w:val="el-GR"/>
        </w:rPr>
        <w:t>ο αριθμός 25.450 είναι πολλαπλά</w:t>
      </w:r>
      <w:r w:rsidR="00DC4EFA" w:rsidRPr="00DC4EFA">
        <w:rPr>
          <w:rFonts w:ascii="Arial" w:hAnsi="Arial" w:cs="Arial"/>
          <w:b/>
          <w:spacing w:val="-20"/>
          <w:sz w:val="36"/>
          <w:szCs w:val="56"/>
          <w:lang w:val="el-GR"/>
        </w:rPr>
        <w:t>σιο του 2,</w:t>
      </w:r>
      <w:r w:rsidRPr="00DC4EFA">
        <w:rPr>
          <w:rFonts w:ascii="Arial" w:hAnsi="Arial" w:cs="Arial"/>
          <w:b/>
          <w:spacing w:val="-20"/>
          <w:kern w:val="16"/>
          <w:sz w:val="36"/>
          <w:szCs w:val="56"/>
          <w:lang w:val="el-GR"/>
        </w:rPr>
        <w:t>του 5 ή του 10:</w:t>
      </w: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..................................................................................................................................................................................</w:t>
      </w:r>
      <w:r w:rsidR="003B3A2A">
        <w:rPr>
          <w:rFonts w:ascii="Arial" w:hAnsi="Arial" w:cs="Arial"/>
          <w:b/>
          <w:sz w:val="36"/>
          <w:szCs w:val="56"/>
          <w:lang w:val="el-GR"/>
        </w:rPr>
        <w:t>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>.....</w:t>
      </w:r>
    </w:p>
    <w:p w:rsidR="00DC4EFA" w:rsidRDefault="00DC4EFA" w:rsidP="00B777F2">
      <w:pPr>
        <w:rPr>
          <w:rFonts w:ascii="Arial" w:hAnsi="Arial"/>
          <w:b/>
          <w:bCs/>
          <w:color w:val="FF0000"/>
          <w:sz w:val="32"/>
          <w:szCs w:val="56"/>
          <w:lang w:val="el-GR"/>
        </w:rPr>
      </w:pPr>
      <w:r>
        <w:rPr>
          <w:rFonts w:ascii="Arial" w:hAnsi="Arial"/>
          <w:b/>
          <w:bCs/>
          <w:noProof/>
          <w:color w:val="FF0000"/>
          <w:sz w:val="32"/>
          <w:szCs w:val="56"/>
          <w:lang w:val="el-GR" w:eastAsia="el-GR"/>
        </w:rPr>
        <w:drawing>
          <wp:anchor distT="0" distB="0" distL="114300" distR="114300" simplePos="0" relativeHeight="25129216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-635</wp:posOffset>
            </wp:positionV>
            <wp:extent cx="540385" cy="490855"/>
            <wp:effectExtent l="19050" t="0" r="0" b="0"/>
            <wp:wrapNone/>
            <wp:docPr id="134" name="Picture 134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</w:t>
      </w:r>
      <w:r w:rsidR="003B3A2A">
        <w:rPr>
          <w:rFonts w:ascii="Arial" w:hAnsi="Arial" w:cs="Arial"/>
          <w:b/>
          <w:sz w:val="36"/>
          <w:szCs w:val="56"/>
          <w:lang w:val="el-GR"/>
        </w:rPr>
        <w:t xml:space="preserve">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Εξετάζουμε αν το 53 είναι πολλαπλάσιο του 3. Ποιον από τους παραπάνω τρόπους δεν μπορούμε να εφαρμόσουμε; Εξηγούμε προφορικά.</w:t>
      </w:r>
    </w:p>
    <w:p w:rsidR="003B3A2A" w:rsidRPr="00B777F2" w:rsidRDefault="003B3A2A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FFFFFF"/>
          <w:sz w:val="36"/>
          <w:szCs w:val="56"/>
          <w:shd w:val="clear" w:color="auto" w:fill="FF0000"/>
          <w:lang w:val="el-GR"/>
        </w:rPr>
        <w:t xml:space="preserve"> Συμπέρασμα</w:t>
      </w:r>
      <w:r w:rsidRPr="00B777F2">
        <w:rPr>
          <w:rFonts w:ascii="Arial" w:hAnsi="Arial" w:cs="Arial"/>
          <w:b/>
          <w:color w:val="FFFFFF"/>
          <w:sz w:val="36"/>
          <w:szCs w:val="56"/>
          <w:shd w:val="clear" w:color="auto" w:fill="FF0000"/>
          <w:lang w:val="el-GR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B777F2" w:rsidRPr="00DC4EFA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</w:pPr>
      <w:r w:rsidRPr="00DC4EFA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Από το τελευταίο ψηφίο ενός αριθμού δεν μπορούμε να </w:t>
      </w:r>
      <w:r w:rsidR="00DC4EFA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>κατά-</w:t>
      </w:r>
      <w:r w:rsidRPr="00DC4EFA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>λάβουμε αν αυτός είναι πολλαπλάσιο ενός άλλου αριθμού, εκτός αν είναι πολλαπλάσιο του 2, του 5 ή του 10.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1159" style="position:absolute;margin-left:291.55pt;margin-top:4.05pt;width:170.8pt;height:57.35pt;z-index:251451904" coordorigin="5348,7701" coordsize="5387,1809">
            <v:shape id="_x0000_s1160" type="#_x0000_t75" style="position:absolute;left:7929;top:7701;width:2806;height:1809">
              <v:imagedata r:id="rId25" o:title="5-9" gain="74473f"/>
            </v:shape>
            <v:shape id="_x0000_s1161" type="#_x0000_t202" style="position:absolute;left:5348;top:7719;width:5265;height:1620" filled="f" strokecolor="#36f" strokeweight="1.5pt">
              <v:textbox style="mso-next-textbox:#_x0000_s1161">
                <w:txbxContent>
                  <w:p w:rsidR="00291988" w:rsidRPr="0025243D" w:rsidRDefault="00291988" w:rsidP="00B777F2">
                    <w:pPr>
                      <w:rPr>
                        <w:sz w:val="20"/>
                      </w:rPr>
                    </w:pPr>
                  </w:p>
                  <w:p w:rsidR="00291988" w:rsidRPr="003B3A2A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3B3A2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δ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΄ τεύχος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  <w:lang w:val="en-US"/>
                      </w:rPr>
                      <w:t>7</w:t>
                    </w:r>
                    <w:r w:rsidRPr="003B3A2A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 xml:space="preserve"> </w:t>
                    </w:r>
                    <w:r w:rsidRPr="003B3A2A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  <w:lang w:val="el-GR"/>
                      </w:rPr>
                      <w:t>– 13</w:t>
                    </w:r>
                  </w:p>
                </w:txbxContent>
              </v:textbox>
            </v:shape>
          </v:group>
        </w:pict>
      </w:r>
    </w:p>
    <w:p w:rsidR="00B777F2" w:rsidRPr="0081072B" w:rsidRDefault="004B4F26" w:rsidP="0081072B">
      <w:pPr>
        <w:spacing w:after="200" w:line="276" w:lineRule="auto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64"/>
        </w:rPr>
        <w:pict>
          <v:shape id="_x0000_s1195" type="#_x0000_t202" style="position:absolute;margin-left:5.65pt;margin-top:5.1pt;width:1in;height:70.6pt;z-index:251454976" filled="f" fillcolor="#36f" stroked="f" strokecolor="red">
            <v:textbox style="mso-next-textbox:#_x0000_s1195" inset="0,,0">
              <w:txbxContent>
                <w:p w:rsidR="00291988" w:rsidRPr="00DC4EFA" w:rsidRDefault="00291988" w:rsidP="00B777F2">
                  <w:pPr>
                    <w:jc w:val="center"/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  <w:lang w:val="el-GR"/>
                    </w:rPr>
                  </w:pPr>
                </w:p>
              </w:txbxContent>
            </v:textbox>
          </v:shape>
        </w:pict>
      </w: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shape id="_x0000_s5968" type="#_x0000_t202" style="position:absolute;margin-left:229.75pt;margin-top:788.7pt;width:46.35pt;height:25.5pt;z-index:251859456;mso-wrap-style:none;mso-position-vertical-relative:page" fillcolor="#fc9" stroked="f">
            <v:textbox style="mso-next-textbox:#_x0000_s5968" inset="2mm,1mm,2mm,1mm">
              <w:txbxContent>
                <w:p w:rsidR="00291988" w:rsidRPr="00592B62" w:rsidRDefault="00291988" w:rsidP="00DC4EFA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58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</w:p>
              </w:txbxContent>
            </v:textbox>
            <w10:wrap anchory="page"/>
          </v:shape>
        </w:pict>
      </w:r>
    </w:p>
    <w:p w:rsidR="00767F6C" w:rsidRPr="00EB7893" w:rsidRDefault="004B4F26" w:rsidP="00C611E9">
      <w:pPr>
        <w:rPr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1162" style="position:absolute;margin-left:326.1pt;margin-top:6.9pt;width:154.85pt;height:19.85pt;z-index:251452928" coordorigin="7254,10655" coordsize="3097,397">
            <v:oval id="_x0000_s1163" style="position:absolute;left:8334;top:10655;width:397;height:397;rotation:-90" strokeweight="2.25pt"/>
            <v:oval id="_x0000_s1164" style="position:absolute;left:7254;top:10655;width:397;height:397;rotation:-90" fillcolor="#36f" strokeweight="2.25pt"/>
            <v:oval id="_x0000_s1165" style="position:absolute;left:8874;top:10655;width:397;height:397;rotation:-90" filled="f" fillcolor="#f60" strokeweight="2.25pt"/>
            <v:oval id="_x0000_s1166" style="position:absolute;left:9414;top:10655;width:397;height:397;rotation:-90" filled="f" fillcolor="red" strokeweight="2.25pt"/>
            <v:oval id="_x0000_s1167" style="position:absolute;left:7794;top:10655;width:397;height:397;rotation:-90" fillcolor="#0cf" strokeweight="2.25pt"/>
            <v:oval id="_x0000_s1168" style="position:absolute;left:9954;top:10655;width:397;height:397;rotation:-90" fillcolor="#396" strokeweight="2.25pt"/>
          </v:group>
        </w:pict>
      </w:r>
    </w:p>
    <w:p w:rsidR="00767F6C" w:rsidRPr="00EB7893" w:rsidRDefault="00767F6C" w:rsidP="00C611E9">
      <w:pPr>
        <w:rPr>
          <w:lang w:val="el-GR"/>
        </w:rPr>
      </w:pPr>
    </w:p>
    <w:p w:rsidR="00B777F2" w:rsidRPr="00EB7893" w:rsidRDefault="00B777F2" w:rsidP="00C611E9">
      <w:pPr>
        <w:rPr>
          <w:lang w:val="el-GR"/>
        </w:rPr>
      </w:pPr>
    </w:p>
    <w:p w:rsidR="00B777F2" w:rsidRPr="00B777F2" w:rsidRDefault="004B4F26" w:rsidP="00B777F2">
      <w:pPr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sectPr w:rsidR="00B777F2" w:rsidRPr="00B777F2" w:rsidSect="00B777F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4B4F26">
        <w:rPr>
          <w:rFonts w:ascii="Arial" w:hAnsi="Arial" w:cs="Arial"/>
          <w:b/>
          <w:noProof/>
          <w:color w:val="0000FF"/>
          <w:sz w:val="36"/>
          <w:szCs w:val="56"/>
          <w:lang w:val="en-US" w:eastAsia="en-US"/>
        </w:rPr>
        <w:pict>
          <v:shape id="_x0000_s5969" type="#_x0000_t202" style="position:absolute;margin-left:0;margin-top:788.7pt;width:46.35pt;height:25.5pt;z-index:251860480;mso-wrap-style:none;mso-position-horizontal:center;mso-position-horizontal-relative:margin;mso-position-vertical-relative:page" fillcolor="#fc9" stroked="f">
            <v:textbox style="mso-next-textbox:#_x0000_s5969" inset="2mm,1mm,2mm,1mm">
              <w:txbxContent>
                <w:p w:rsidR="00291988" w:rsidRPr="00592B62" w:rsidRDefault="00291988" w:rsidP="00767F6C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60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106</w:t>
                  </w:r>
                </w:p>
              </w:txbxContent>
            </v:textbox>
            <w10:wrap anchorx="margin" anchory="page"/>
          </v:shape>
        </w:pict>
      </w:r>
    </w:p>
    <w:p w:rsidR="00245C0F" w:rsidRPr="00B36469" w:rsidRDefault="004B4F26" w:rsidP="00245C0F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2160"/>
          <w:tab w:val="left" w:pos="2340"/>
        </w:tabs>
        <w:suppressAutoHyphens/>
        <w:rPr>
          <w:rFonts w:ascii="Tahoma" w:hAnsi="Tahoma" w:cs="Tahoma"/>
          <w:b/>
          <w:color w:val="0000FF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64"/>
          <w:lang w:val="en-US" w:eastAsia="en-US"/>
        </w:rPr>
        <w:lastRenderedPageBreak/>
        <w:pict>
          <v:shape id="_x0000_s5978" type="#_x0000_t202" style="position:absolute;margin-left:16.55pt;margin-top:-2.8pt;width:70.5pt;height:69.15pt;z-index:251862528" filled="f" fillcolor="#36f" stroked="f" strokecolor="red">
            <v:textbox style="mso-next-textbox:#_x0000_s5978" inset="0,,0">
              <w:txbxContent>
                <w:p w:rsidR="00291988" w:rsidRPr="00B36469" w:rsidRDefault="00291988" w:rsidP="00580C89">
                  <w:pPr>
                    <w:jc w:val="center"/>
                    <w:rPr>
                      <w:rFonts w:ascii="Tahoma" w:hAnsi="Tahoma" w:cs="Tahoma"/>
                      <w:b/>
                      <w:color w:val="0000FF"/>
                      <w:sz w:val="56"/>
                      <w:szCs w:val="112"/>
                      <w:lang w:val="el-GR"/>
                    </w:rPr>
                  </w:pPr>
                  <w:r w:rsidRPr="00B36469">
                    <w:rPr>
                      <w:rFonts w:ascii="Tahoma" w:hAnsi="Tahoma" w:cs="Tahoma"/>
                      <w:b/>
                      <w:color w:val="0000FF"/>
                      <w:sz w:val="56"/>
                      <w:szCs w:val="112"/>
                      <w:lang w:val="el-GR"/>
                    </w:rPr>
                    <w:t>42</w:t>
                  </w:r>
                </w:p>
              </w:txbxContent>
            </v:textbox>
          </v:shape>
        </w:pict>
      </w:r>
      <w:r w:rsidR="00580C89" w:rsidRPr="00B777F2">
        <w:rPr>
          <w:rFonts w:ascii="Arial" w:hAnsi="Arial" w:cs="Arial"/>
          <w:b/>
          <w:color w:val="3366FF"/>
          <w:sz w:val="40"/>
          <w:szCs w:val="64"/>
          <w:lang w:val="el-GR"/>
        </w:rPr>
        <w:tab/>
      </w:r>
      <w:r w:rsidR="00580C89" w:rsidRPr="00B36469">
        <w:rPr>
          <w:rFonts w:ascii="Tahoma" w:hAnsi="Tahoma" w:cs="Tahoma"/>
          <w:b/>
          <w:color w:val="0000FF"/>
          <w:sz w:val="40"/>
          <w:szCs w:val="64"/>
          <w:lang w:val="el-GR"/>
        </w:rPr>
        <w:t xml:space="preserve">Διαιρώ με διψήφιο διαιρέτη </w:t>
      </w:r>
    </w:p>
    <w:p w:rsidR="0081072B" w:rsidRDefault="0081072B" w:rsidP="00580C89">
      <w:pPr>
        <w:shd w:val="clear" w:color="auto" w:fill="FFFFFF"/>
        <w:jc w:val="center"/>
        <w:rPr>
          <w:rFonts w:ascii="Arial" w:hAnsi="Arial" w:cs="Arial"/>
          <w:b/>
          <w:color w:val="FF0000"/>
          <w:sz w:val="40"/>
          <w:szCs w:val="60"/>
          <w:u w:val="single"/>
          <w:lang w:val="el-GR"/>
        </w:rPr>
      </w:pPr>
    </w:p>
    <w:p w:rsidR="00580C89" w:rsidRPr="00B36469" w:rsidRDefault="00580C89" w:rsidP="00580C89">
      <w:pPr>
        <w:shd w:val="clear" w:color="auto" w:fill="FFFFFF"/>
        <w:jc w:val="center"/>
        <w:rPr>
          <w:rFonts w:ascii="Tahoma" w:hAnsi="Tahoma" w:cs="Tahoma"/>
          <w:b/>
          <w:color w:val="FF0000"/>
          <w:sz w:val="40"/>
          <w:szCs w:val="60"/>
          <w:lang w:val="el-GR"/>
        </w:rPr>
      </w:pPr>
      <w:r w:rsidRPr="00B36469">
        <w:rPr>
          <w:rFonts w:ascii="Tahoma" w:hAnsi="Tahoma" w:cs="Tahoma"/>
          <w:b/>
          <w:color w:val="FF0000"/>
          <w:sz w:val="40"/>
          <w:szCs w:val="60"/>
          <w:lang w:val="el-GR"/>
        </w:rPr>
        <w:t>Υπολογίζουμε πηλίκα με διάφορους τρόπους</w:t>
      </w:r>
    </w:p>
    <w:p w:rsidR="00580C89" w:rsidRPr="00B777F2" w:rsidRDefault="00580C89" w:rsidP="00580C89">
      <w:pPr>
        <w:shd w:val="clear" w:color="auto" w:fill="FFFFFF"/>
        <w:jc w:val="center"/>
        <w:rPr>
          <w:rFonts w:ascii="Arial" w:hAnsi="Arial" w:cs="Arial"/>
          <w:b/>
          <w:sz w:val="16"/>
          <w:szCs w:val="28"/>
          <w:lang w:val="el-GR"/>
        </w:rPr>
      </w:pPr>
      <w:r>
        <w:rPr>
          <w:rFonts w:ascii="Arial" w:hAnsi="Arial" w:cs="Arial"/>
          <w:b/>
          <w:noProof/>
          <w:sz w:val="16"/>
          <w:szCs w:val="28"/>
          <w:lang w:val="el-GR" w:eastAsia="el-GR"/>
        </w:rPr>
        <w:drawing>
          <wp:anchor distT="0" distB="0" distL="114300" distR="114300" simplePos="0" relativeHeight="25140377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47625</wp:posOffset>
            </wp:positionV>
            <wp:extent cx="376555" cy="395605"/>
            <wp:effectExtent l="19050" t="0" r="4445" b="0"/>
            <wp:wrapNone/>
            <wp:docPr id="15" name="Picture 177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0C89" w:rsidRPr="00B777F2" w:rsidRDefault="00580C89" w:rsidP="00580C89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 </w:t>
      </w:r>
      <w:r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Πώς μπορούμε να βρούμε το πηλίκο της διαίρεσης </w:t>
      </w:r>
      <w:r w:rsidRPr="00B777F2">
        <w:rPr>
          <w:rFonts w:ascii="Arial" w:hAnsi="Arial" w:cs="Arial"/>
          <w:b/>
          <w:color w:val="FFFFFF"/>
          <w:sz w:val="36"/>
          <w:szCs w:val="56"/>
          <w:bdr w:val="single" w:sz="18" w:space="0" w:color="000000"/>
          <w:lang w:val="el-GR"/>
        </w:rPr>
        <w:t>.</w:t>
      </w:r>
      <w:r w:rsidRPr="00B777F2">
        <w:rPr>
          <w:rFonts w:ascii="Arial" w:hAnsi="Arial" w:cs="Arial"/>
          <w:b/>
          <w:color w:val="000000"/>
          <w:sz w:val="36"/>
          <w:szCs w:val="56"/>
          <w:bdr w:val="single" w:sz="18" w:space="0" w:color="000000"/>
          <w:lang w:val="el-GR"/>
        </w:rPr>
        <w:t>197:13</w:t>
      </w:r>
      <w:r w:rsidRPr="00B777F2">
        <w:rPr>
          <w:rFonts w:ascii="Arial" w:hAnsi="Arial" w:cs="Arial"/>
          <w:b/>
          <w:color w:val="FFFFFF"/>
          <w:sz w:val="36"/>
          <w:szCs w:val="56"/>
          <w:bdr w:val="single" w:sz="18" w:space="0" w:color="000000"/>
          <w:lang w:val="el-GR"/>
        </w:rPr>
        <w:t>.</w:t>
      </w: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;</w:t>
      </w:r>
    </w:p>
    <w:p w:rsidR="00580C89" w:rsidRDefault="004B4F26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48"/>
          <w:lang w:val="en-US" w:eastAsia="en-US"/>
        </w:rPr>
        <w:pict>
          <v:group id="_x0000_s5984" style="position:absolute;margin-left:60.85pt;margin-top:7.65pt;width:543.35pt;height:71.15pt;z-index:251861504" coordorigin="2351,3455" coordsize="10867,1423">
            <v:shape id="_x0000_s5975" type="#_x0000_t62" style="position:absolute;left:4643;top:3455;width:8575;height:1423" adj="-3013,7817" fillcolor="#cff" strokecolor="blue" strokeweight="1.5pt">
              <v:textbox style="mso-next-textbox:#_x0000_s5975" inset="0,0,0,0">
                <w:txbxContent>
                  <w:p w:rsidR="00291988" w:rsidRPr="00767F6C" w:rsidRDefault="00291988" w:rsidP="00580C89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767F6C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Υπολογίζω πόσες φορές χωράει το 13 στο 197 μετρώντας πόσες φορές μπορώ </w:t>
                    </w:r>
                  </w:p>
                  <w:p w:rsidR="00291988" w:rsidRPr="00767F6C" w:rsidRDefault="00291988" w:rsidP="00580C89">
                    <w:pPr>
                      <w:jc w:val="center"/>
                      <w:rPr>
                        <w:sz w:val="14"/>
                        <w:szCs w:val="56"/>
                        <w:lang w:val="el-GR"/>
                      </w:rPr>
                    </w:pPr>
                    <w:r w:rsidRPr="00767F6C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να </w:t>
                    </w:r>
                    <w:r w:rsidRPr="00B36469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αφαιρέσω</w:t>
                    </w:r>
                    <w:r w:rsidRPr="00767F6C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από το 197.</w:t>
                    </w:r>
                  </w:p>
                </w:txbxContent>
              </v:textbox>
            </v:shape>
            <v:shape id="_x0000_s5976" type="#_x0000_t75" style="position:absolute;left:2351;top:3455;width:909;height:1423">
              <v:imagedata r:id="rId83" o:title="106-1" gain="69719f"/>
            </v:shape>
          </v:group>
        </w:pict>
      </w:r>
    </w:p>
    <w:p w:rsidR="00580C89" w:rsidRPr="00B777F2" w:rsidRDefault="00580C89" w:rsidP="00580C89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α)</w:t>
      </w:r>
    </w:p>
    <w:p w:rsidR="00580C89" w:rsidRDefault="00580C89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580C89" w:rsidRDefault="00580C89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580C89" w:rsidRDefault="00580C89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AA540B" w:rsidRPr="00B777F2" w:rsidRDefault="004B4F26" w:rsidP="00B777F2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48"/>
        </w:rPr>
        <w:pict>
          <v:group id="_x0000_s1206" style="position:absolute;margin-left:.55pt;margin-top:2.55pt;width:616.5pt;height:275.35pt;z-index:251456000" coordorigin="1746,1194" coordsize="11770,9497">
            <v:group id="_x0000_s1207" style="position:absolute;left:10548;top:10152;width:2167;height:539" coordorigin="10548,10152" coordsize="2167,539">
              <v:shape id="_x0000_s1208" type="#_x0000_t202" style="position:absolute;left:12006;top:10152;width:709;height:539" fillcolor="#9fff9f" stroked="f">
                <v:textbox style="mso-next-textbox:#_x0000_s1208" inset="0,0,0,0">
                  <w:txbxContent>
                    <w:p w:rsidR="00291988" w:rsidRPr="005E5FC5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  <w:lang w:val="el-GR"/>
                        </w:rPr>
                        <w:t>....</w:t>
                      </w:r>
                    </w:p>
                    <w:p w:rsidR="00291988" w:rsidRDefault="00291988" w:rsidP="00B777F2"/>
                  </w:txbxContent>
                </v:textbox>
              </v:shape>
              <v:shape id="_x0000_s1209" type="#_x0000_t202" style="position:absolute;left:10548;top:10152;width:709;height:539" fillcolor="#9fff9f" stroked="f">
                <v:textbox style="mso-next-textbox:#_x0000_s1209" inset="0,0,0,0">
                  <w:txbxContent>
                    <w:p w:rsidR="00291988" w:rsidRPr="005E5FC5" w:rsidRDefault="00291988" w:rsidP="00B777F2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  <w:lang w:val="el-GR"/>
                        </w:rPr>
                        <w:t>....</w:t>
                      </w:r>
                    </w:p>
                    <w:p w:rsidR="00291988" w:rsidRDefault="00291988" w:rsidP="00B777F2"/>
                  </w:txbxContent>
                </v:textbox>
              </v:shape>
            </v:group>
            <v:group id="_x0000_s1210" style="position:absolute;left:1746;top:1194;width:11770;height:8362" coordorigin="1746,1194" coordsize="11770,8362">
              <v:group id="_x0000_s1211" style="position:absolute;left:2088;top:1194;width:10422;height:569" coordorigin="2088,1194" coordsize="10422,569">
                <v:group id="_x0000_s1212" style="position:absolute;left:2088;top:1194;width:3474;height:553" coordorigin="2088,1194" coordsize="3474,553">
                  <v:shape id="_x0000_s1213" type="#_x0000_t202" style="position:absolute;left:2088;top:1206;width:709;height:539" fillcolor="#9fff9f" stroked="f">
                    <v:textbox style="mso-next-textbox:#_x0000_s1213" inset="0,0,0,0">
                      <w:txbxContent>
                        <w:p w:rsidR="00291988" w:rsidRPr="00580C89" w:rsidRDefault="00291988" w:rsidP="00B777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  <w:lang w:val="el-GR"/>
                            </w:rPr>
                          </w:pPr>
                          <w:r w:rsidRPr="00580C89"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  <w:lang w:val="el-GR"/>
                            </w:rPr>
                            <w:t>1</w:t>
                          </w:r>
                        </w:p>
                        <w:p w:rsidR="00291988" w:rsidRDefault="00291988" w:rsidP="00B777F2"/>
                      </w:txbxContent>
                    </v:textbox>
                  </v:shape>
                  <v:shape id="_x0000_s1214" type="#_x0000_t202" style="position:absolute;left:3377;top:1208;width:709;height:539" fillcolor="#9fff9f" stroked="f">
                    <v:textbox style="mso-next-textbox:#_x0000_s1214" inset="0,0,0,0">
                      <w:txbxContent>
                        <w:p w:rsidR="00291988" w:rsidRPr="00580C89" w:rsidRDefault="00291988" w:rsidP="00B777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  <w:lang w:val="el-GR"/>
                            </w:rPr>
                          </w:pPr>
                          <w:r w:rsidRPr="00580C89"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  <w:lang w:val="el-GR"/>
                            </w:rPr>
                            <w:t>2</w:t>
                          </w:r>
                        </w:p>
                        <w:p w:rsidR="00291988" w:rsidRDefault="00291988" w:rsidP="00B777F2"/>
                      </w:txbxContent>
                    </v:textbox>
                  </v:shape>
                  <v:shape id="_x0000_s1215" type="#_x0000_t202" style="position:absolute;left:4853;top:1194;width:709;height:539" fillcolor="#9fff9f" stroked="f">
                    <v:textbox style="mso-next-textbox:#_x0000_s1215" inset="0,0,0,0">
                      <w:txbxContent>
                        <w:p w:rsidR="00291988" w:rsidRPr="005E5FC5" w:rsidRDefault="00291988" w:rsidP="00B777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  <w:t>....</w:t>
                          </w:r>
                        </w:p>
                        <w:p w:rsidR="00291988" w:rsidRDefault="00291988" w:rsidP="00B777F2"/>
                      </w:txbxContent>
                    </v:textbox>
                  </v:shape>
                </v:group>
                <v:group id="_x0000_s1216" style="position:absolute;left:6257;top:1224;width:3625;height:539" coordorigin="6257,1224" coordsize="3625,539">
                  <v:shape id="_x0000_s1217" type="#_x0000_t202" style="position:absolute;left:6257;top:1224;width:709;height:539" fillcolor="#9fff9f" stroked="f">
                    <v:textbox style="mso-next-textbox:#_x0000_s1217" inset="0,0,0,0">
                      <w:txbxContent>
                        <w:p w:rsidR="00291988" w:rsidRPr="005E5FC5" w:rsidRDefault="00291988" w:rsidP="00B777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  <w:t>....</w:t>
                          </w:r>
                        </w:p>
                        <w:p w:rsidR="00291988" w:rsidRDefault="00291988" w:rsidP="00B777F2"/>
                      </w:txbxContent>
                    </v:textbox>
                  </v:shape>
                  <v:shape id="_x0000_s1218" type="#_x0000_t202" style="position:absolute;left:7679;top:1224;width:709;height:539" fillcolor="#9fff9f" stroked="f">
                    <v:textbox style="mso-next-textbox:#_x0000_s1218" inset="0,0,0,0">
                      <w:txbxContent>
                        <w:p w:rsidR="00291988" w:rsidRPr="005E5FC5" w:rsidRDefault="00291988" w:rsidP="00B777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  <w:t>....</w:t>
                          </w:r>
                        </w:p>
                        <w:p w:rsidR="00291988" w:rsidRDefault="00291988" w:rsidP="00B777F2"/>
                      </w:txbxContent>
                    </v:textbox>
                  </v:shape>
                  <v:shape id="_x0000_s1219" type="#_x0000_t202" style="position:absolute;left:9173;top:1224;width:709;height:539" fillcolor="#9fff9f" stroked="f">
                    <v:textbox style="mso-next-textbox:#_x0000_s1219" inset="0,0,0,0">
                      <w:txbxContent>
                        <w:p w:rsidR="00291988" w:rsidRPr="005E5FC5" w:rsidRDefault="00291988" w:rsidP="00B777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  <w:t>....</w:t>
                          </w:r>
                        </w:p>
                        <w:p w:rsidR="00291988" w:rsidRDefault="00291988" w:rsidP="00B777F2"/>
                      </w:txbxContent>
                    </v:textbox>
                  </v:shape>
                </v:group>
                <v:group id="_x0000_s1220" style="position:absolute;left:10397;top:1224;width:2113;height:539" coordorigin="10397,1224" coordsize="2113,539">
                  <v:shape id="_x0000_s1221" type="#_x0000_t202" style="position:absolute;left:10397;top:1224;width:709;height:539" fillcolor="#9fff9f" stroked="f">
                    <v:textbox style="mso-next-textbox:#_x0000_s1221" inset="0,0,0,0">
                      <w:txbxContent>
                        <w:p w:rsidR="00291988" w:rsidRPr="005E5FC5" w:rsidRDefault="00291988" w:rsidP="00B777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  <w:t>....</w:t>
                          </w:r>
                        </w:p>
                        <w:p w:rsidR="00291988" w:rsidRDefault="00291988" w:rsidP="00B777F2"/>
                      </w:txbxContent>
                    </v:textbox>
                  </v:shape>
                  <v:shape id="_x0000_s1222" type="#_x0000_t202" style="position:absolute;left:11801;top:1224;width:709;height:539" fillcolor="#9fff9f" stroked="f">
                    <v:textbox style="mso-next-textbox:#_x0000_s1222" inset="0,0,0,0">
                      <w:txbxContent>
                        <w:p w:rsidR="00291988" w:rsidRPr="005E5FC5" w:rsidRDefault="00291988" w:rsidP="00B777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  <w:t>....</w:t>
                          </w:r>
                        </w:p>
                        <w:p w:rsidR="00291988" w:rsidRDefault="00291988" w:rsidP="00B777F2"/>
                      </w:txbxContent>
                    </v:textbox>
                  </v:shape>
                </v:group>
              </v:group>
              <v:group id="_x0000_s1223" style="position:absolute;left:1746;top:2270;width:11770;height:7286" coordorigin="1746,2270" coordsize="11770,7286">
                <v:shape id="_x0000_s1224" type="#_x0000_t19" style="position:absolute;left:1746;top:2270;width:1117;height:142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25" type="#_x0000_t19" style="position:absolute;left:3150;top:2288;width:1117;height:142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26" type="#_x0000_t19" style="position:absolute;left:4464;top:2306;width:1117;height:142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27" type="#_x0000_t19" style="position:absolute;left:5994;top:2303;width:1117;height:142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28" type="#_x0000_t19" style="position:absolute;left:7379;top:2270;width:1117;height:142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29" type="#_x0000_t19" style="position:absolute;left:8783;top:2288;width:1117;height:142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30" type="#_x0000_t19" style="position:absolute;left:10097;top:2306;width:1117;height:142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31" type="#_x0000_t19" style="position:absolute;left:11627;top:2303;width:1117;height:142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32" type="#_x0000_t19" style="position:absolute;left:12865;top:3193;width:1117;height:142;rotation:-90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33" type="#_x0000_t19" style="position:absolute;left:11628;top:9403;width:1117;height:142;flip:x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34" type="#_x0000_t19" style="position:absolute;left:10277;top:9414;width:1117;height:142;flip:x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35" type="#_x0000_t19" style="position:absolute;left:12886;top:4502;width:1117;height:142;rotation:-90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36" type="#_x0000_t19" style="position:absolute;left:12886;top:5816;width:1117;height:142;rotation:-90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37" type="#_x0000_t19" style="position:absolute;left:12886;top:7057;width:1117;height:142;rotation:-90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  <v:shape id="_x0000_s1238" type="#_x0000_t19" style="position:absolute;left:12886;top:8353;width:1117;height:142;rotation:-90;flip:y" coordsize="43198,22105" adj="-87766,11740587,21598,505" path="wr-2,-21095,43198,22105,43192,,,827nfewr-2,-21095,43198,22105,43192,,,827l21598,505nsxe" strokecolor="blue" strokeweight="2.25pt">
                  <v:path o:connectlocs="43192,0;0,827;21598,505"/>
                </v:shape>
              </v:group>
              <v:group id="_x0000_s1239" style="position:absolute;left:9234;top:3654;width:1440;height:3685" coordorigin="7974,3654" coordsize="1440,3685">
                <v:line id="_x0000_s1240" style="position:absolute" from="7974,3654" to="7974,7339" strokeweight="2.25pt"/>
                <v:line id="_x0000_s1241" style="position:absolute" from="7974,5148" to="9414,5148" strokeweight="2.25pt"/>
              </v:group>
            </v:group>
          </v:group>
        </w:pict>
      </w:r>
    </w:p>
    <w:p w:rsidR="00B777F2" w:rsidRPr="00B777F2" w:rsidRDefault="00B777F2" w:rsidP="00B777F2">
      <w:pPr>
        <w:shd w:val="clear" w:color="auto" w:fill="FFFFFF"/>
        <w:tabs>
          <w:tab w:val="left" w:pos="1980"/>
          <w:tab w:val="left" w:pos="3420"/>
          <w:tab w:val="left" w:pos="4860"/>
          <w:tab w:val="left" w:pos="6300"/>
          <w:tab w:val="left" w:pos="7740"/>
          <w:tab w:val="left" w:pos="9000"/>
          <w:tab w:val="left" w:pos="1044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–13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>–13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>–13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>–13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>–13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>–13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>–13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>–13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197  </w:t>
      </w:r>
      <w:r w:rsidR="00AA540B">
        <w:rPr>
          <w:rFonts w:ascii="Arial" w:hAnsi="Arial" w:cs="Arial"/>
          <w:b/>
          <w:sz w:val="36"/>
          <w:szCs w:val="56"/>
          <w:lang w:val="el-GR"/>
        </w:rPr>
        <w:t xml:space="preserve">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AA540B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184   </w:t>
      </w:r>
      <w:r w:rsidR="00AA540B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......   </w:t>
      </w:r>
      <w:r w:rsidR="00AA540B">
        <w:rPr>
          <w:rFonts w:ascii="Arial" w:hAnsi="Arial" w:cs="Arial"/>
          <w:b/>
          <w:sz w:val="36"/>
          <w:szCs w:val="56"/>
          <w:lang w:val="el-GR"/>
        </w:rPr>
        <w:t xml:space="preserve">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158   </w:t>
      </w:r>
      <w:r w:rsidR="00AA540B">
        <w:rPr>
          <w:rFonts w:ascii="Arial" w:hAnsi="Arial" w:cs="Arial"/>
          <w:b/>
          <w:sz w:val="36"/>
          <w:szCs w:val="56"/>
          <w:lang w:val="el-GR"/>
        </w:rPr>
        <w:t xml:space="preserve">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......   </w:t>
      </w:r>
      <w:r w:rsidR="00AA540B">
        <w:rPr>
          <w:rFonts w:ascii="Arial" w:hAnsi="Arial" w:cs="Arial"/>
          <w:b/>
          <w:sz w:val="36"/>
          <w:szCs w:val="56"/>
          <w:lang w:val="el-GR"/>
        </w:rPr>
        <w:t xml:space="preserve">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......   </w:t>
      </w:r>
      <w:r w:rsidR="00AA540B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119   </w:t>
      </w:r>
      <w:r w:rsidR="00AA540B">
        <w:rPr>
          <w:rFonts w:ascii="Arial" w:hAnsi="Arial" w:cs="Arial"/>
          <w:b/>
          <w:sz w:val="36"/>
          <w:szCs w:val="56"/>
          <w:lang w:val="el-GR"/>
        </w:rPr>
        <w:t xml:space="preserve">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106  </w:t>
      </w:r>
      <w:r w:rsidR="00AA540B">
        <w:rPr>
          <w:rFonts w:ascii="Arial" w:hAnsi="Arial" w:cs="Arial"/>
          <w:b/>
          <w:sz w:val="36"/>
          <w:szCs w:val="56"/>
          <w:lang w:val="el-GR"/>
        </w:rPr>
        <w:t xml:space="preserve">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......</w:t>
      </w:r>
    </w:p>
    <w:p w:rsidR="00B777F2" w:rsidRPr="00B777F2" w:rsidRDefault="00B777F2" w:rsidP="00B777F2">
      <w:pPr>
        <w:shd w:val="clear" w:color="auto" w:fill="FFFFFF"/>
        <w:tabs>
          <w:tab w:val="left" w:pos="126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  <w:t xml:space="preserve">–13 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</w:t>
      </w:r>
    </w:p>
    <w:p w:rsidR="00AA540B" w:rsidRDefault="00B777F2" w:rsidP="00AA540B">
      <w:pPr>
        <w:shd w:val="clear" w:color="auto" w:fill="FFFFFF"/>
        <w:tabs>
          <w:tab w:val="left" w:pos="6660"/>
          <w:tab w:val="left" w:pos="8460"/>
          <w:tab w:val="left" w:pos="1152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Έκανα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FF0000"/>
          <w:sz w:val="36"/>
          <w:szCs w:val="56"/>
          <w:lang w:val="el-GR"/>
        </w:rPr>
        <w:t xml:space="preserve">Δ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</w:t>
      </w:r>
      <w:r w:rsidR="00AA540B">
        <w:rPr>
          <w:rFonts w:ascii="Arial" w:hAnsi="Arial" w:cs="Arial"/>
          <w:b/>
          <w:sz w:val="36"/>
          <w:szCs w:val="56"/>
          <w:lang w:val="el-GR"/>
        </w:rPr>
        <w:t xml:space="preserve">      </w:t>
      </w:r>
      <w:r w:rsidRPr="00B777F2">
        <w:rPr>
          <w:rFonts w:ascii="Arial" w:hAnsi="Arial" w:cs="Arial"/>
          <w:b/>
          <w:color w:val="800080"/>
          <w:sz w:val="36"/>
          <w:szCs w:val="56"/>
          <w:lang w:val="el-GR"/>
        </w:rPr>
        <w:t>δ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="00AA540B" w:rsidRPr="00B777F2">
        <w:rPr>
          <w:rFonts w:ascii="Arial" w:hAnsi="Arial" w:cs="Arial"/>
          <w:b/>
          <w:sz w:val="36"/>
          <w:szCs w:val="56"/>
          <w:lang w:val="el-GR"/>
        </w:rPr>
        <w:t>80</w:t>
      </w:r>
    </w:p>
    <w:p w:rsidR="00B777F2" w:rsidRPr="00B777F2" w:rsidRDefault="00B777F2" w:rsidP="00AA540B">
      <w:pPr>
        <w:shd w:val="clear" w:color="auto" w:fill="FFFFFF"/>
        <w:tabs>
          <w:tab w:val="left" w:pos="6660"/>
          <w:tab w:val="left" w:pos="8460"/>
          <w:tab w:val="left" w:pos="1152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διαδοχικές αφαι-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sz w:val="36"/>
          <w:szCs w:val="56"/>
          <w:shd w:val="clear" w:color="auto" w:fill="FF99CC"/>
          <w:lang w:val="el-GR"/>
        </w:rPr>
        <w:t>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sz w:val="36"/>
          <w:szCs w:val="56"/>
          <w:shd w:val="clear" w:color="auto" w:fill="CC99FF"/>
          <w:lang w:val="el-GR"/>
        </w:rPr>
        <w:t>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="001572A7">
        <w:rPr>
          <w:rFonts w:ascii="Arial" w:hAnsi="Arial" w:cs="Arial"/>
          <w:b/>
          <w:sz w:val="36"/>
          <w:szCs w:val="56"/>
          <w:lang w:val="el-GR"/>
        </w:rPr>
        <w:t xml:space="preserve">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–13 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</w:t>
      </w:r>
    </w:p>
    <w:p w:rsidR="00B777F2" w:rsidRPr="00B777F2" w:rsidRDefault="004B4F26" w:rsidP="00B777F2">
      <w:pPr>
        <w:shd w:val="clear" w:color="auto" w:fill="FFFFFF"/>
        <w:tabs>
          <w:tab w:val="left" w:pos="1134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1242" style="position:absolute;z-index:251457024" from="342pt,5.3pt" to="342pt,59.3pt" strokeweight="2.25pt">
            <v:stroke dashstyle="dash"/>
          </v:line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ρέσεις. Άρα το 13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ab/>
        <w:t>......</w:t>
      </w:r>
    </w:p>
    <w:p w:rsidR="00B777F2" w:rsidRPr="00B777F2" w:rsidRDefault="00B777F2" w:rsidP="00B777F2">
      <w:pPr>
        <w:shd w:val="clear" w:color="auto" w:fill="FFFFFF"/>
        <w:tabs>
          <w:tab w:val="left" w:pos="8280"/>
          <w:tab w:val="left" w:pos="126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χωράει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 xml:space="preserve">–13 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</w:t>
      </w:r>
    </w:p>
    <w:p w:rsidR="00B777F2" w:rsidRPr="00AA540B" w:rsidRDefault="00B777F2" w:rsidP="00B777F2">
      <w:pPr>
        <w:shd w:val="clear" w:color="auto" w:fill="FFFFFF"/>
        <w:tabs>
          <w:tab w:val="left" w:pos="6300"/>
          <w:tab w:val="left" w:pos="8460"/>
          <w:tab w:val="left" w:pos="1152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φορές στο 197 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sz w:val="36"/>
          <w:szCs w:val="56"/>
          <w:shd w:val="clear" w:color="auto" w:fill="FFCC99"/>
          <w:lang w:val="el-GR"/>
        </w:rPr>
        <w:t>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339966"/>
          <w:sz w:val="36"/>
          <w:szCs w:val="56"/>
          <w:lang w:val="el-GR"/>
        </w:rPr>
        <w:t>π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>54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</w:p>
    <w:p w:rsidR="00B777F2" w:rsidRPr="00B777F2" w:rsidRDefault="00B777F2" w:rsidP="00B777F2">
      <w:pPr>
        <w:shd w:val="clear" w:color="auto" w:fill="FFFFFF"/>
        <w:tabs>
          <w:tab w:val="left" w:pos="6660"/>
          <w:tab w:val="left" w:pos="1260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και περισσεύει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FF9900"/>
          <w:sz w:val="36"/>
          <w:szCs w:val="56"/>
          <w:lang w:val="el-GR"/>
        </w:rPr>
        <w:t>υ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 xml:space="preserve">–13 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</w:t>
      </w:r>
    </w:p>
    <w:p w:rsidR="00B777F2" w:rsidRPr="00B777F2" w:rsidRDefault="00B777F2" w:rsidP="001572A7">
      <w:pPr>
        <w:shd w:val="clear" w:color="auto" w:fill="FFFFFF"/>
        <w:tabs>
          <w:tab w:val="left" w:pos="1134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shd w:val="clear" w:color="auto" w:fill="FFCC99"/>
          <w:lang w:val="el-GR"/>
        </w:rPr>
        <w:t>..............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>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</w:p>
    <w:p w:rsidR="00B777F2" w:rsidRPr="00B777F2" w:rsidRDefault="00B777F2" w:rsidP="00AA540B">
      <w:pPr>
        <w:shd w:val="clear" w:color="auto" w:fill="FFFFFF"/>
        <w:tabs>
          <w:tab w:val="left" w:pos="3780"/>
          <w:tab w:val="left" w:pos="8100"/>
          <w:tab w:val="left" w:pos="10080"/>
          <w:tab w:val="left" w:pos="1152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="001572A7">
        <w:rPr>
          <w:rFonts w:ascii="Arial" w:hAnsi="Arial" w:cs="Arial"/>
          <w:b/>
          <w:sz w:val="36"/>
          <w:szCs w:val="56"/>
          <w:lang w:val="el-GR"/>
        </w:rPr>
        <w:t xml:space="preserve">           </w:t>
      </w:r>
      <w:r w:rsidRPr="00B777F2">
        <w:rPr>
          <w:rFonts w:ascii="Arial" w:hAnsi="Arial" w:cs="Arial"/>
          <w:b/>
          <w:color w:val="3366FF"/>
          <w:sz w:val="36"/>
          <w:szCs w:val="56"/>
          <w:lang w:val="el-GR"/>
        </w:rPr>
        <w:t>και περισσεύει</w:t>
      </w:r>
      <w:r w:rsidR="001572A7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Pr="00B777F2">
        <w:rPr>
          <w:rFonts w:ascii="Arial" w:hAnsi="Arial" w:cs="Arial"/>
          <w:b/>
          <w:sz w:val="36"/>
          <w:szCs w:val="56"/>
          <w:shd w:val="clear" w:color="auto" w:fill="FFCC99"/>
          <w:lang w:val="el-GR"/>
        </w:rPr>
        <w:t>........</w:t>
      </w:r>
      <w:r w:rsidR="001572A7">
        <w:rPr>
          <w:rFonts w:ascii="Arial" w:hAnsi="Arial" w:cs="Arial"/>
          <w:b/>
          <w:sz w:val="36"/>
          <w:szCs w:val="56"/>
          <w:lang w:val="el-GR"/>
        </w:rPr>
        <w:t xml:space="preserve">   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15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="00B36469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28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="001572A7">
        <w:rPr>
          <w:rFonts w:ascii="Arial" w:hAnsi="Arial" w:cs="Arial"/>
          <w:b/>
          <w:sz w:val="36"/>
          <w:szCs w:val="56"/>
          <w:lang w:val="el-GR"/>
        </w:rPr>
        <w:t xml:space="preserve">    </w:t>
      </w:r>
      <w:r w:rsidR="001572A7" w:rsidRPr="00B777F2">
        <w:rPr>
          <w:rFonts w:ascii="Arial" w:hAnsi="Arial" w:cs="Arial"/>
          <w:b/>
          <w:sz w:val="36"/>
          <w:szCs w:val="56"/>
          <w:lang w:val="el-GR"/>
        </w:rPr>
        <w:t xml:space="preserve">–13  </w:t>
      </w:r>
      <w:r w:rsidR="001572A7"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</w:t>
      </w:r>
    </w:p>
    <w:p w:rsidR="00A657AF" w:rsidRDefault="004B4F26" w:rsidP="00B777F2">
      <w:pPr>
        <w:shd w:val="clear" w:color="auto" w:fill="FFFFFF"/>
        <w:tabs>
          <w:tab w:val="left" w:pos="10440"/>
        </w:tabs>
        <w:rPr>
          <w:rFonts w:ascii="Arial" w:hAnsi="Arial" w:cs="Arial"/>
          <w:b/>
          <w:noProof/>
          <w:color w:val="0000FF"/>
          <w:spacing w:val="-2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pict>
          <v:shape id="_x0000_s5980" type="#_x0000_t202" style="position:absolute;margin-left:0;margin-top:533.3pt;width:76.4pt;height:25.5pt;z-index:251863552;mso-wrap-style:none;mso-position-horizontal:center;mso-position-horizontal-relative:margin;mso-position-vertical-relative:page" fillcolor="#fc9" stroked="f">
            <v:textbox style="mso-next-textbox:#_x0000_s5980" inset="2mm,1mm,2mm,1mm">
              <w:txbxContent>
                <w:p w:rsidR="00291988" w:rsidRPr="00592B62" w:rsidRDefault="00291988" w:rsidP="001572A7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61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106</w:t>
                  </w:r>
                </w:p>
              </w:txbxContent>
            </v:textbox>
            <w10:wrap anchorx="margin" anchory="page"/>
          </v:shape>
        </w:pict>
      </w:r>
      <w:r w:rsidR="00A657AF">
        <w:rPr>
          <w:rFonts w:ascii="Arial" w:hAnsi="Arial" w:cs="Arial"/>
          <w:b/>
          <w:noProof/>
          <w:color w:val="0000FF"/>
          <w:spacing w:val="-20"/>
          <w:sz w:val="36"/>
          <w:szCs w:val="56"/>
          <w:lang w:val="el-GR"/>
        </w:rPr>
        <w:t xml:space="preserve">                                                                                                                      </w:t>
      </w:r>
      <w:r w:rsidR="00245C0F" w:rsidRPr="001572A7">
        <w:rPr>
          <w:rFonts w:ascii="Arial" w:hAnsi="Arial" w:cs="Arial"/>
          <w:b/>
          <w:sz w:val="36"/>
          <w:szCs w:val="56"/>
          <w:lang w:val="el-GR"/>
        </w:rPr>
        <w:t>–13</w:t>
      </w:r>
      <w:r w:rsidR="00245C0F">
        <w:rPr>
          <w:rFonts w:ascii="Arial" w:hAnsi="Arial" w:cs="Arial"/>
          <w:b/>
          <w:sz w:val="20"/>
          <w:szCs w:val="56"/>
          <w:lang w:val="el-GR"/>
        </w:rPr>
        <w:t xml:space="preserve">             </w:t>
      </w:r>
      <w:r w:rsidR="00245C0F" w:rsidRPr="001572A7">
        <w:rPr>
          <w:rFonts w:ascii="Arial" w:hAnsi="Arial" w:cs="Arial"/>
          <w:b/>
          <w:sz w:val="20"/>
          <w:szCs w:val="56"/>
          <w:lang w:val="el-GR"/>
        </w:rPr>
        <w:t xml:space="preserve"> </w:t>
      </w:r>
      <w:r w:rsidR="00245C0F" w:rsidRPr="00B777F2">
        <w:rPr>
          <w:rFonts w:ascii="Arial" w:hAnsi="Arial" w:cs="Arial"/>
          <w:b/>
          <w:sz w:val="36"/>
          <w:szCs w:val="56"/>
          <w:lang w:val="el-GR"/>
        </w:rPr>
        <w:t xml:space="preserve">–13  </w:t>
      </w:r>
    </w:p>
    <w:p w:rsidR="00B777F2" w:rsidRPr="00A657AF" w:rsidRDefault="00B777F2" w:rsidP="00B777F2">
      <w:pPr>
        <w:shd w:val="clear" w:color="auto" w:fill="FFFFFF"/>
        <w:tabs>
          <w:tab w:val="left" w:pos="10440"/>
        </w:tabs>
        <w:rPr>
          <w:rFonts w:ascii="Arial" w:hAnsi="Arial" w:cs="Arial"/>
          <w:b/>
          <w:noProof/>
          <w:color w:val="0000FF"/>
          <w:spacing w:val="-20"/>
          <w:sz w:val="36"/>
          <w:szCs w:val="56"/>
          <w:lang w:val="el-GR"/>
        </w:rPr>
        <w:sectPr w:rsidR="00B777F2" w:rsidRPr="00A657AF" w:rsidSect="00B777F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777F2" w:rsidRPr="00B777F2" w:rsidRDefault="004B4F26" w:rsidP="00B777F2">
      <w:pPr>
        <w:shd w:val="clear" w:color="auto" w:fill="FFFFFF"/>
        <w:tabs>
          <w:tab w:val="left" w:pos="1044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lastRenderedPageBreak/>
        <w:pict>
          <v:group id="_x0000_s1244" style="position:absolute;margin-left:32.45pt;margin-top:5.3pt;width:304.15pt;height:94.05pt;z-index:251458048" coordorigin="1366,1338" coordsize="9383,2903">
            <v:shape id="_x0000_s1245" type="#_x0000_t75" style="position:absolute;left:1366;top:2034;width:1208;height:2190">
              <v:imagedata r:id="rId84" o:title="106-2" gain="69719f"/>
            </v:shape>
            <v:shape id="_x0000_s1246" type="#_x0000_t62" style="position:absolute;left:3296;top:1338;width:7453;height:2903;mso-position-horizontal:right" adj="-2287,10335" fillcolor="#cff" strokecolor="blue" strokeweight="1.5pt">
              <v:textbox style="mso-next-textbox:#_x0000_s1246" inset="0,0,0,0">
                <w:txbxContent>
                  <w:p w:rsidR="00291988" w:rsidRPr="00245C0F" w:rsidRDefault="00291988" w:rsidP="00B777F2">
                    <w:pPr>
                      <w:jc w:val="center"/>
                      <w:rPr>
                        <w:sz w:val="14"/>
                        <w:szCs w:val="56"/>
                        <w:lang w:val="el-GR"/>
                      </w:rPr>
                    </w:pPr>
                    <w:r w:rsidRPr="00245C0F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Υπολογίζω πόσες φορές χωράει το 13 στο 197 χρησιμοποιώντας </w:t>
                    </w:r>
                    <w:r w:rsidRPr="00B36469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πολλαπλάσια</w:t>
                    </w:r>
                    <w:r w:rsidRPr="00245C0F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του 13.</w:t>
                    </w:r>
                  </w:p>
                </w:txbxContent>
              </v:textbox>
            </v:shape>
          </v:group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β)</w:t>
      </w:r>
    </w:p>
    <w:p w:rsidR="00B777F2" w:rsidRPr="00B777F2" w:rsidRDefault="00B777F2" w:rsidP="00B777F2">
      <w:pPr>
        <w:shd w:val="clear" w:color="auto" w:fill="FFFFFF"/>
        <w:tabs>
          <w:tab w:val="left" w:pos="1044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1044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777F2" w:rsidRDefault="00B777F2" w:rsidP="00B777F2">
      <w:pPr>
        <w:shd w:val="clear" w:color="auto" w:fill="FFFFFF"/>
        <w:tabs>
          <w:tab w:val="left" w:pos="1044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1044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10440"/>
        </w:tabs>
        <w:rPr>
          <w:rFonts w:ascii="Arial" w:hAnsi="Arial" w:cs="Arial"/>
          <w:b/>
          <w:sz w:val="12"/>
          <w:szCs w:val="22"/>
          <w:lang w:val="el-G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1538"/>
        <w:gridCol w:w="1538"/>
        <w:gridCol w:w="1538"/>
        <w:gridCol w:w="1538"/>
        <w:gridCol w:w="1539"/>
        <w:gridCol w:w="1539"/>
      </w:tblGrid>
      <w:tr w:rsidR="00B777F2" w:rsidRPr="00AA540B" w:rsidTr="001346F4">
        <w:trPr>
          <w:trHeight w:val="382"/>
        </w:trPr>
        <w:tc>
          <w:tcPr>
            <w:tcW w:w="1538" w:type="dxa"/>
            <w:shd w:val="clear" w:color="auto" w:fill="99CCFF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1</w:t>
            </w:r>
          </w:p>
        </w:tc>
        <w:tc>
          <w:tcPr>
            <w:tcW w:w="1538" w:type="dxa"/>
            <w:shd w:val="clear" w:color="auto" w:fill="99CCFF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</w:t>
            </w:r>
          </w:p>
        </w:tc>
        <w:tc>
          <w:tcPr>
            <w:tcW w:w="1538" w:type="dxa"/>
            <w:shd w:val="clear" w:color="auto" w:fill="99CCFF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3</w:t>
            </w:r>
          </w:p>
        </w:tc>
        <w:tc>
          <w:tcPr>
            <w:tcW w:w="1538" w:type="dxa"/>
            <w:shd w:val="clear" w:color="auto" w:fill="99CCFF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4</w:t>
            </w:r>
          </w:p>
        </w:tc>
        <w:tc>
          <w:tcPr>
            <w:tcW w:w="1539" w:type="dxa"/>
            <w:shd w:val="clear" w:color="auto" w:fill="99CCFF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5</w:t>
            </w:r>
          </w:p>
        </w:tc>
        <w:tc>
          <w:tcPr>
            <w:tcW w:w="1539" w:type="dxa"/>
            <w:tcBorders>
              <w:top w:val="dashSmallGap" w:sz="18" w:space="0" w:color="auto"/>
              <w:bottom w:val="dashSmallGap" w:sz="18" w:space="0" w:color="auto"/>
              <w:right w:val="nil"/>
            </w:tcBorders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</w:tr>
      <w:tr w:rsidR="00B777F2" w:rsidRPr="00AA540B" w:rsidTr="001346F4">
        <w:trPr>
          <w:trHeight w:val="382"/>
        </w:trPr>
        <w:tc>
          <w:tcPr>
            <w:tcW w:w="1538" w:type="dxa"/>
            <w:tcBorders>
              <w:bottom w:val="single" w:sz="18" w:space="0" w:color="auto"/>
            </w:tcBorders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13</w:t>
            </w:r>
          </w:p>
        </w:tc>
        <w:tc>
          <w:tcPr>
            <w:tcW w:w="1538" w:type="dxa"/>
            <w:tcBorders>
              <w:bottom w:val="single" w:sz="18" w:space="0" w:color="auto"/>
            </w:tcBorders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26</w:t>
            </w:r>
          </w:p>
        </w:tc>
        <w:tc>
          <w:tcPr>
            <w:tcW w:w="1538" w:type="dxa"/>
            <w:tcBorders>
              <w:bottom w:val="single" w:sz="18" w:space="0" w:color="auto"/>
            </w:tcBorders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39</w:t>
            </w:r>
          </w:p>
        </w:tc>
        <w:tc>
          <w:tcPr>
            <w:tcW w:w="1538" w:type="dxa"/>
            <w:tcBorders>
              <w:bottom w:val="single" w:sz="18" w:space="0" w:color="auto"/>
            </w:tcBorders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52</w:t>
            </w:r>
          </w:p>
        </w:tc>
        <w:tc>
          <w:tcPr>
            <w:tcW w:w="1539" w:type="dxa"/>
            <w:tcBorders>
              <w:bottom w:val="single" w:sz="18" w:space="0" w:color="auto"/>
            </w:tcBorders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65</w:t>
            </w:r>
          </w:p>
        </w:tc>
        <w:tc>
          <w:tcPr>
            <w:tcW w:w="1539" w:type="dxa"/>
            <w:tcBorders>
              <w:top w:val="dashSmallGap" w:sz="18" w:space="0" w:color="auto"/>
              <w:bottom w:val="dashSmallGap" w:sz="18" w:space="0" w:color="auto"/>
              <w:right w:val="nil"/>
            </w:tcBorders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</w:tr>
      <w:tr w:rsidR="00B777F2" w:rsidRPr="00AA540B" w:rsidTr="001346F4">
        <w:trPr>
          <w:trHeight w:val="403"/>
        </w:trPr>
        <w:tc>
          <w:tcPr>
            <w:tcW w:w="1538" w:type="dxa"/>
            <w:shd w:val="clear" w:color="auto" w:fill="99CCFF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10</w:t>
            </w:r>
          </w:p>
        </w:tc>
        <w:tc>
          <w:tcPr>
            <w:tcW w:w="1538" w:type="dxa"/>
            <w:shd w:val="clear" w:color="auto" w:fill="99CCFF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20</w:t>
            </w:r>
          </w:p>
        </w:tc>
        <w:tc>
          <w:tcPr>
            <w:tcW w:w="1538" w:type="dxa"/>
            <w:shd w:val="clear" w:color="auto" w:fill="99CCFF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30</w:t>
            </w:r>
          </w:p>
        </w:tc>
        <w:tc>
          <w:tcPr>
            <w:tcW w:w="1538" w:type="dxa"/>
            <w:shd w:val="clear" w:color="auto" w:fill="99CCFF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40</w:t>
            </w:r>
          </w:p>
        </w:tc>
        <w:tc>
          <w:tcPr>
            <w:tcW w:w="1539" w:type="dxa"/>
            <w:shd w:val="clear" w:color="auto" w:fill="99CCFF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50</w:t>
            </w:r>
          </w:p>
        </w:tc>
        <w:tc>
          <w:tcPr>
            <w:tcW w:w="1539" w:type="dxa"/>
            <w:tcBorders>
              <w:top w:val="dashSmallGap" w:sz="18" w:space="0" w:color="auto"/>
              <w:bottom w:val="dashSmallGap" w:sz="18" w:space="0" w:color="auto"/>
              <w:right w:val="nil"/>
            </w:tcBorders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</w:tr>
      <w:tr w:rsidR="00B777F2" w:rsidRPr="00AA540B" w:rsidTr="001346F4">
        <w:trPr>
          <w:trHeight w:val="382"/>
        </w:trPr>
        <w:tc>
          <w:tcPr>
            <w:tcW w:w="1538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130</w:t>
            </w:r>
          </w:p>
        </w:tc>
        <w:tc>
          <w:tcPr>
            <w:tcW w:w="1538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260</w:t>
            </w:r>
          </w:p>
        </w:tc>
        <w:tc>
          <w:tcPr>
            <w:tcW w:w="1538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390</w:t>
            </w:r>
          </w:p>
        </w:tc>
        <w:tc>
          <w:tcPr>
            <w:tcW w:w="1538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520</w:t>
            </w:r>
          </w:p>
        </w:tc>
        <w:tc>
          <w:tcPr>
            <w:tcW w:w="1539" w:type="dxa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650</w:t>
            </w:r>
          </w:p>
        </w:tc>
        <w:tc>
          <w:tcPr>
            <w:tcW w:w="1539" w:type="dxa"/>
            <w:tcBorders>
              <w:top w:val="dashSmallGap" w:sz="18" w:space="0" w:color="auto"/>
              <w:bottom w:val="dashSmallGap" w:sz="18" w:space="0" w:color="auto"/>
              <w:right w:val="nil"/>
            </w:tcBorders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</w:tr>
    </w:tbl>
    <w:p w:rsidR="00B777F2" w:rsidRPr="00B777F2" w:rsidRDefault="00B777F2" w:rsidP="00B777F2">
      <w:pPr>
        <w:shd w:val="clear" w:color="auto" w:fill="FFFFFF"/>
        <w:rPr>
          <w:rFonts w:ascii="Arial" w:hAnsi="Arial" w:cs="Arial"/>
          <w:sz w:val="16"/>
          <w:szCs w:val="28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Συμπληρώνω ό,τι λείπει:</w:t>
      </w:r>
    </w:p>
    <w:p w:rsidR="00B777F2" w:rsidRPr="00B777F2" w:rsidRDefault="00B777F2" w:rsidP="00B777F2">
      <w:pPr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81072B" w:rsidP="0081072B">
      <w:pPr>
        <w:rPr>
          <w:rFonts w:ascii="Arial" w:hAnsi="Arial" w:cs="Arial"/>
          <w:b/>
          <w:sz w:val="36"/>
          <w:szCs w:val="56"/>
          <w:shd w:val="clear" w:color="auto" w:fill="FFB469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197 = 130 + ........... + </w:t>
      </w:r>
      <w:r w:rsidR="00B777F2" w:rsidRPr="00B777F2">
        <w:rPr>
          <w:rFonts w:ascii="Arial" w:hAnsi="Arial" w:cs="Arial"/>
          <w:b/>
          <w:sz w:val="36"/>
          <w:szCs w:val="56"/>
          <w:shd w:val="clear" w:color="auto" w:fill="FFCC99"/>
          <w:lang w:val="el-GR"/>
        </w:rPr>
        <w:t>...........</w:t>
      </w:r>
    </w:p>
    <w:p w:rsidR="00B777F2" w:rsidRPr="00B777F2" w:rsidRDefault="00B777F2" w:rsidP="00B777F2">
      <w:pPr>
        <w:jc w:val="center"/>
        <w:rPr>
          <w:rFonts w:ascii="Arial" w:hAnsi="Arial" w:cs="Arial"/>
          <w:b/>
          <w:sz w:val="2"/>
          <w:szCs w:val="12"/>
          <w:shd w:val="clear" w:color="auto" w:fill="FFB469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     </w:t>
      </w:r>
      <w:r w:rsidR="0081072B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...... Χ13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...... Χ13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16"/>
          <w:szCs w:val="28"/>
          <w:lang w:val="el-GR"/>
        </w:rPr>
      </w:pPr>
    </w:p>
    <w:p w:rsidR="00B777F2" w:rsidRPr="00B777F2" w:rsidRDefault="004B4F26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group id="_x0000_s1516" style="position:absolute;margin-left:194.1pt;margin-top:38.05pt;width:75.05pt;height:110.7pt;z-index:251866624" coordorigin="4662,12137" coordsize="2412,3240">
            <v:group id="_x0000_s1517" style="position:absolute;left:5634;top:12137;width:1440;height:3240" coordorigin="5634,12252" coordsize="1440,3240">
              <v:line id="_x0000_s1518" style="position:absolute" from="5634,12252" to="5634,15492" strokeweight="2.25pt"/>
              <v:line id="_x0000_s1519" style="position:absolute" from="5634,13554" to="7074,13554" strokeweight="2.25pt"/>
            </v:group>
            <v:line id="_x0000_s1520" style="position:absolute" from="4662,13428" to="4662,14148" strokeweight="2.25pt">
              <v:stroke dashstyle="dash"/>
            </v:line>
          </v:group>
        </w:pict>
      </w: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line id="_x0000_s1515" style="position:absolute;rotation:-4;flip:x;z-index:251865600" from="74.05pt,19.95pt" to="201.9pt,45.5pt" strokeweight="2.25pt">
            <v:stroke endarrow="block" endarrowwidth="wide"/>
          </v:line>
        </w:pict>
      </w:r>
      <w:r w:rsidR="00B777F2"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 Το 13 χωράει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..............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 φορές στο 197 και περισσεύει </w:t>
      </w:r>
      <w:r w:rsidR="00B777F2" w:rsidRPr="00B777F2">
        <w:rPr>
          <w:rFonts w:ascii="Arial" w:hAnsi="Arial" w:cs="Arial"/>
          <w:b/>
          <w:sz w:val="36"/>
          <w:szCs w:val="56"/>
          <w:shd w:val="clear" w:color="auto" w:fill="FFCC99"/>
          <w:lang w:val="el-GR"/>
        </w:rPr>
        <w:t>..............</w:t>
      </w:r>
    </w:p>
    <w:p w:rsidR="00B777F2" w:rsidRPr="00B777F2" w:rsidRDefault="00B777F2" w:rsidP="00B777F2">
      <w:pPr>
        <w:shd w:val="clear" w:color="auto" w:fill="FFFFFF"/>
        <w:tabs>
          <w:tab w:val="left" w:pos="324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Άρα: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sz w:val="2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color w:val="FF0000"/>
          <w:sz w:val="36"/>
          <w:szCs w:val="56"/>
          <w:lang w:val="el-GR"/>
        </w:rPr>
        <w:t>Δ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</w:t>
      </w:r>
      <w:r w:rsidRPr="00B777F2">
        <w:rPr>
          <w:rFonts w:ascii="Arial" w:hAnsi="Arial" w:cs="Arial"/>
          <w:b/>
          <w:sz w:val="22"/>
          <w:szCs w:val="56"/>
          <w:lang w:val="el-GR"/>
        </w:rPr>
        <w:t xml:space="preserve">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81072B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Pr="00B777F2">
        <w:rPr>
          <w:rFonts w:ascii="Arial" w:hAnsi="Arial" w:cs="Arial"/>
          <w:b/>
          <w:color w:val="808000"/>
          <w:sz w:val="36"/>
          <w:szCs w:val="56"/>
          <w:lang w:val="el-GR"/>
        </w:rPr>
        <w:t>δ</w:t>
      </w:r>
    </w:p>
    <w:p w:rsidR="00B777F2" w:rsidRPr="00B777F2" w:rsidRDefault="00B777F2" w:rsidP="00B777F2">
      <w:pPr>
        <w:shd w:val="clear" w:color="auto" w:fill="FFFFFF"/>
        <w:tabs>
          <w:tab w:val="left" w:pos="3060"/>
          <w:tab w:val="left" w:pos="468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sz w:val="36"/>
          <w:szCs w:val="56"/>
          <w:shd w:val="clear" w:color="auto" w:fill="FF99CC"/>
          <w:lang w:val="el-GR"/>
        </w:rPr>
        <w:t>197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 xml:space="preserve"> </w:t>
      </w:r>
      <w:r w:rsidRPr="00B777F2">
        <w:rPr>
          <w:rFonts w:ascii="Arial" w:hAnsi="Arial" w:cs="Arial"/>
          <w:b/>
          <w:sz w:val="36"/>
          <w:szCs w:val="56"/>
          <w:shd w:val="clear" w:color="auto" w:fill="FFFF00"/>
          <w:lang w:val="el-GR"/>
        </w:rPr>
        <w:t>13</w:t>
      </w:r>
    </w:p>
    <w:p w:rsidR="00B777F2" w:rsidRPr="00B777F2" w:rsidRDefault="00B777F2" w:rsidP="00B777F2">
      <w:pPr>
        <w:shd w:val="clear" w:color="auto" w:fill="FFFFFF"/>
        <w:tabs>
          <w:tab w:val="left" w:pos="3060"/>
          <w:tab w:val="left" w:pos="4680"/>
        </w:tabs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FFFFFF"/>
        <w:tabs>
          <w:tab w:val="left" w:pos="3060"/>
          <w:tab w:val="left" w:pos="468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......</w:t>
      </w:r>
    </w:p>
    <w:p w:rsidR="00B777F2" w:rsidRPr="00B777F2" w:rsidRDefault="00B777F2" w:rsidP="00B777F2">
      <w:pPr>
        <w:shd w:val="clear" w:color="auto" w:fill="FFFFFF"/>
        <w:tabs>
          <w:tab w:val="left" w:pos="3060"/>
          <w:tab w:val="left" w:pos="486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sz w:val="36"/>
          <w:szCs w:val="56"/>
          <w:shd w:val="clear" w:color="auto" w:fill="FFCC99"/>
          <w:lang w:val="el-GR"/>
        </w:rPr>
        <w:t>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339966"/>
          <w:sz w:val="36"/>
          <w:szCs w:val="56"/>
          <w:lang w:val="el-GR"/>
        </w:rPr>
        <w:t>π</w:t>
      </w:r>
    </w:p>
    <w:p w:rsidR="00B777F2" w:rsidRPr="00B777F2" w:rsidRDefault="00B777F2" w:rsidP="00B777F2">
      <w:pPr>
        <w:shd w:val="clear" w:color="auto" w:fill="FFFFFF"/>
        <w:tabs>
          <w:tab w:val="left" w:pos="3420"/>
        </w:tabs>
        <w:rPr>
          <w:rFonts w:ascii="Arial" w:hAnsi="Arial" w:cs="Arial"/>
          <w:color w:val="FF9900"/>
          <w:sz w:val="36"/>
          <w:szCs w:val="56"/>
          <w:lang w:val="el-GR"/>
        </w:rPr>
      </w:pPr>
      <w:r w:rsidRPr="00B777F2">
        <w:rPr>
          <w:rFonts w:ascii="Arial" w:hAnsi="Arial" w:cs="Arial"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color w:val="FF9900"/>
          <w:sz w:val="36"/>
          <w:szCs w:val="56"/>
          <w:lang w:val="el-GR"/>
        </w:rPr>
        <w:t>υ</w:t>
      </w:r>
      <w:r w:rsidRPr="00B777F2">
        <w:rPr>
          <w:rFonts w:ascii="Arial" w:hAnsi="Arial" w:cs="Arial"/>
          <w:color w:val="FF9900"/>
          <w:sz w:val="36"/>
          <w:szCs w:val="56"/>
          <w:lang w:val="el-GR"/>
        </w:rPr>
        <w:tab/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1248" style="position:absolute;margin-left:.3pt;margin-top:9.15pt;width:350.3pt;height:160.15pt;z-index:251459072" coordorigin="1140,1247" coordsize="9605,4392">
            <v:group id="_x0000_s1249" style="position:absolute;left:1140;top:3654;width:5094;height:1985" coordorigin="2211,3112" coordsize="5094,1985">
              <v:group id="_x0000_s1250" style="position:absolute;left:2211;top:3112;width:1531;height:1982" coordorigin="2211,3112" coordsize="1531,1982">
                <v:shape id="_x0000_s1251" type="#_x0000_t75" style="position:absolute;left:2211;top:3112;width:1531;height:1982">
                  <v:imagedata r:id="rId85" o:title="107-1" gain="74473f"/>
                </v:shape>
                <v:shape id="_x0000_s1252" type="#_x0000_t202" style="position:absolute;left:2574;top:4194;width:900;height:720" filled="f" stroked="f">
                  <v:textbox style="mso-next-textbox:#_x0000_s1252" inset="0,0,0,0">
                    <w:txbxContent>
                      <w:p w:rsidR="00291988" w:rsidRPr="00B36469" w:rsidRDefault="00291988" w:rsidP="00B777F2">
                        <w:pPr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B36469"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  <w:lang w:val="el-GR"/>
                          </w:rPr>
                          <w:t>1Ε</w:t>
                        </w:r>
                      </w:p>
                    </w:txbxContent>
                  </v:textbox>
                </v:shape>
              </v:group>
              <v:group id="_x0000_s1253" style="position:absolute;left:4014;top:3131;width:1531;height:1966" coordorigin="4014,3131" coordsize="1531,1966">
                <v:shape id="_x0000_s1254" type="#_x0000_t75" style="position:absolute;left:4014;top:3131;width:1531;height:1966">
                  <v:imagedata r:id="rId86" o:title="107-2" gain="69719f"/>
                </v:shape>
                <v:shape id="_x0000_s1255" type="#_x0000_t202" style="position:absolute;left:4374;top:4194;width:900;height:720" filled="f" stroked="f">
                  <v:textbox style="mso-next-textbox:#_x0000_s1255" inset="0,0,0,0">
                    <w:txbxContent>
                      <w:p w:rsidR="00291988" w:rsidRPr="00B36469" w:rsidRDefault="00291988" w:rsidP="00B777F2">
                        <w:pPr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B36469"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  <w:lang w:val="el-GR"/>
                          </w:rPr>
                          <w:t>9Δ</w:t>
                        </w:r>
                      </w:p>
                    </w:txbxContent>
                  </v:textbox>
                </v:shape>
              </v:group>
              <v:group id="_x0000_s1256" style="position:absolute;left:5854;top:3134;width:1451;height:1951" coordorigin="5814,3134" coordsize="1451,1951">
                <v:shape id="_x0000_s1257" type="#_x0000_t75" style="position:absolute;left:5814;top:3134;width:1451;height:1951">
                  <v:imagedata r:id="rId87" o:title="107-3" gain="69719f"/>
                </v:shape>
                <v:shape id="_x0000_s1258" type="#_x0000_t202" style="position:absolute;left:6094;top:4194;width:900;height:720" filled="f" stroked="f">
                  <v:textbox style="mso-next-textbox:#_x0000_s1258" inset="0,0,0,0">
                    <w:txbxContent>
                      <w:p w:rsidR="00291988" w:rsidRPr="00B36469" w:rsidRDefault="00291988" w:rsidP="00B777F2">
                        <w:pPr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B36469"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  <w:lang w:val="el-GR"/>
                          </w:rPr>
                          <w:t>7Μ</w:t>
                        </w:r>
                      </w:p>
                    </w:txbxContent>
                  </v:textbox>
                </v:shape>
              </v:group>
            </v:group>
            <v:shape id="_x0000_s1259" type="#_x0000_t62" style="position:absolute;left:2394;top:1247;width:8351;height:2227" adj="4891,24917" fillcolor="#cff" strokecolor="blue" strokeweight="1.5pt">
              <v:textbox style="mso-next-textbox:#_x0000_s1259" inset="0,0,0,0">
                <w:txbxContent>
                  <w:p w:rsidR="00291988" w:rsidRPr="00245C0F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245C0F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Για να διαιρέσουμε το </w:t>
                    </w:r>
                    <w:r w:rsidRPr="00B36469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197</w:t>
                    </w:r>
                    <w:r w:rsidRPr="00245C0F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με το </w:t>
                    </w:r>
                    <w:r w:rsidRPr="00B36469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13</w:t>
                    </w:r>
                    <w:r w:rsidRPr="00245C0F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, </w:t>
                    </w:r>
                    <w:r w:rsidRPr="00B36469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αναλύουμε</w:t>
                    </w:r>
                    <w:r w:rsidRPr="00245C0F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το 197 σε Ε, Δ, Μ και συνεργαζόμαστε.</w:t>
                    </w:r>
                  </w:p>
                </w:txbxContent>
              </v:textbox>
            </v:shape>
          </v:group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γ)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245C0F" w:rsidRPr="00B777F2" w:rsidRDefault="00245C0F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81072B" w:rsidRDefault="0081072B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1346F4" w:rsidRDefault="001346F4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9A5645" w:rsidRDefault="009A5645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9A5645" w:rsidRDefault="009A5645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1346F4" w:rsidRPr="00B777F2" w:rsidRDefault="001346F4" w:rsidP="001346F4">
      <w:pPr>
        <w:pStyle w:val="Style5"/>
      </w:pPr>
    </w:p>
    <w:p w:rsidR="001346F4" w:rsidRPr="00EB7893" w:rsidRDefault="001346F4" w:rsidP="001346F4">
      <w:pPr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sectPr w:rsidR="001346F4" w:rsidRPr="00EB7893" w:rsidSect="00B777F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1346F4"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t xml:space="preserve">Στρατηγικές και αλγόριθμος της διαίρεσης </w:t>
      </w:r>
      <w:r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t>(με διψήφιο διαιρέτη)</w:t>
      </w:r>
      <w:r w:rsidR="004B4F26" w:rsidRPr="004B4F26">
        <w:rPr>
          <w:rFonts w:ascii="Arial" w:hAnsi="Arial" w:cs="Arial"/>
          <w:b/>
          <w:noProof/>
          <w:color w:val="0000FF"/>
          <w:sz w:val="36"/>
          <w:szCs w:val="56"/>
          <w:lang w:val="en-US" w:eastAsia="en-US"/>
        </w:rPr>
        <w:pict>
          <v:shape id="_x0000_s5983" type="#_x0000_t202" style="position:absolute;margin-left:0;margin-top:788.7pt;width:46.35pt;height:25.5pt;z-index:251864576;mso-wrap-style:none;mso-position-horizontal:center;mso-position-horizontal-relative:margin;mso-position-vertical-relative:page" fillcolor="#fc9" stroked="f">
            <v:textbox style="mso-next-textbox:#_x0000_s5983" inset="2mm,1mm,2mm,1mm">
              <w:txbxContent>
                <w:p w:rsidR="00291988" w:rsidRPr="00592B62" w:rsidRDefault="00291988" w:rsidP="001346F4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62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106-107</w:t>
                  </w:r>
                </w:p>
              </w:txbxContent>
            </v:textbox>
            <w10:wrap anchorx="margin" anchory="page"/>
          </v:shape>
        </w:pict>
      </w:r>
    </w:p>
    <w:p w:rsidR="0081072B" w:rsidRPr="00B777F2" w:rsidRDefault="0081072B" w:rsidP="001346F4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6"/>
          <w:szCs w:val="16"/>
          <w:shd w:val="clear" w:color="auto" w:fill="D9D9D9"/>
          <w:lang w:val="el-GR"/>
        </w:rPr>
      </w:pPr>
    </w:p>
    <w:p w:rsidR="00B777F2" w:rsidRPr="00B777F2" w:rsidRDefault="00B777F2" w:rsidP="00B777F2">
      <w:pPr>
        <w:shd w:val="clear" w:color="auto" w:fill="E0E0E0"/>
        <w:tabs>
          <w:tab w:val="left" w:pos="4320"/>
        </w:tabs>
        <w:rPr>
          <w:rFonts w:ascii="Arial" w:hAnsi="Arial"/>
          <w:b/>
          <w:bCs/>
          <w:color w:val="000000"/>
          <w:sz w:val="2"/>
          <w:szCs w:val="4"/>
          <w:lang w:val="el-GR"/>
        </w:rPr>
      </w:pPr>
      <w:r w:rsidRPr="00B777F2">
        <w:rPr>
          <w:rFonts w:ascii="Arial" w:hAnsi="Arial"/>
          <w:b/>
          <w:bCs/>
          <w:color w:val="000000"/>
          <w:sz w:val="2"/>
          <w:szCs w:val="4"/>
          <w:lang w:val="el-GR"/>
        </w:rPr>
        <w:tab/>
      </w:r>
    </w:p>
    <w:p w:rsidR="00B777F2" w:rsidRPr="00B777F2" w:rsidRDefault="004B4F26" w:rsidP="00B777F2">
      <w:pPr>
        <w:shd w:val="clear" w:color="auto" w:fill="E0E0E0"/>
        <w:tabs>
          <w:tab w:val="left" w:pos="4320"/>
        </w:tabs>
        <w:rPr>
          <w:rFonts w:ascii="Arial" w:hAnsi="Arial"/>
          <w:b/>
          <w:bCs/>
          <w:color w:val="000000"/>
          <w:sz w:val="32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1260" style="position:absolute;margin-left:85.45pt;margin-top:.95pt;width:144.7pt;height:64.7pt;z-index:251460096" coordorigin="2843,5891" coordsize="4731,2115">
            <v:group id="_x0000_s1261" style="position:absolute;left:2843;top:5931;width:1531;height:1982" coordorigin="2211,3112" coordsize="1531,1982">
              <v:shape id="_x0000_s1262" type="#_x0000_t75" style="position:absolute;left:2211;top:3112;width:1531;height:1982">
                <v:imagedata r:id="rId85" o:title="107-1" gain="74473f"/>
              </v:shape>
              <v:shape id="_x0000_s1263" type="#_x0000_t202" style="position:absolute;left:2574;top:4194;width:900;height:720" filled="f" stroked="f">
                <v:textbox style="mso-next-textbox:#_x0000_s1263" inset="0,0,0,0">
                  <w:txbxContent>
                    <w:p w:rsidR="00291988" w:rsidRPr="00B36469" w:rsidRDefault="00291988" w:rsidP="00B777F2">
                      <w:pPr>
                        <w:rPr>
                          <w:rFonts w:ascii="Tahoma" w:hAnsi="Tahoma" w:cs="Tahoma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B36469">
                        <w:rPr>
                          <w:rFonts w:ascii="Tahoma" w:hAnsi="Tahoma" w:cs="Tahoma"/>
                          <w:b/>
                          <w:sz w:val="36"/>
                          <w:szCs w:val="56"/>
                          <w:lang w:val="el-GR"/>
                        </w:rPr>
                        <w:t>1Ε</w:t>
                      </w:r>
                    </w:p>
                  </w:txbxContent>
                </v:textbox>
              </v:shape>
            </v:group>
            <v:group id="_x0000_s1264" style="position:absolute;left:6657;top:5891;width:917;height:2115" coordorigin="6657,6443" coordsize="917,2115">
              <v:line id="_x0000_s1265" style="position:absolute" from="6657,6443" to="6657,8558" strokeweight="2.25pt"/>
              <v:line id="_x0000_s1266" style="position:absolute" from="6674,7142" to="7574,7142" strokeweight="2.25pt"/>
            </v:group>
          </v:group>
        </w:pict>
      </w:r>
      <w:r w:rsidR="00DD47FB"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                                      </w:t>
      </w:r>
      <w:r w:rsidR="00B777F2" w:rsidRPr="00B777F2"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1 Ε    </w:t>
      </w:r>
      <w:r w:rsidR="00B777F2" w:rsidRPr="00B777F2">
        <w:rPr>
          <w:rFonts w:ascii="Arial" w:hAnsi="Arial"/>
          <w:b/>
          <w:bCs/>
          <w:color w:val="000000"/>
          <w:sz w:val="32"/>
          <w:szCs w:val="56"/>
          <w:shd w:val="clear" w:color="auto" w:fill="FFFF00"/>
          <w:lang w:val="el-GR"/>
        </w:rPr>
        <w:t>13</w:t>
      </w:r>
    </w:p>
    <w:p w:rsidR="00B777F2" w:rsidRPr="00B777F2" w:rsidRDefault="00B777F2" w:rsidP="00B777F2">
      <w:pPr>
        <w:shd w:val="clear" w:color="auto" w:fill="E0E0E0"/>
        <w:rPr>
          <w:rFonts w:ascii="Arial" w:hAnsi="Arial"/>
          <w:b/>
          <w:bCs/>
          <w:color w:val="FF0000"/>
          <w:sz w:val="2"/>
          <w:szCs w:val="4"/>
          <w:lang w:val="el-GR"/>
        </w:rPr>
      </w:pPr>
    </w:p>
    <w:p w:rsidR="00B777F2" w:rsidRPr="00B777F2" w:rsidRDefault="00DD47FB" w:rsidP="00B777F2">
      <w:pPr>
        <w:shd w:val="clear" w:color="auto" w:fill="E0E0E0"/>
        <w:tabs>
          <w:tab w:val="left" w:pos="5940"/>
        </w:tabs>
        <w:rPr>
          <w:rFonts w:ascii="Arial" w:hAnsi="Arial"/>
          <w:b/>
          <w:bCs/>
          <w:color w:val="000000"/>
          <w:sz w:val="40"/>
          <w:szCs w:val="72"/>
          <w:lang w:val="el-GR"/>
        </w:rPr>
      </w:pPr>
      <w:r>
        <w:rPr>
          <w:rFonts w:ascii="Arial" w:hAnsi="Arial"/>
          <w:b/>
          <w:bCs/>
          <w:color w:val="FF0000"/>
          <w:sz w:val="32"/>
          <w:szCs w:val="56"/>
          <w:lang w:val="el-GR"/>
        </w:rPr>
        <w:t xml:space="preserve">                                                </w:t>
      </w:r>
      <w:r w:rsidR="00B777F2" w:rsidRPr="00B36469">
        <w:rPr>
          <w:rFonts w:ascii="Tahoma" w:hAnsi="Tahoma" w:cs="Tahoma"/>
          <w:b/>
          <w:sz w:val="36"/>
          <w:szCs w:val="56"/>
          <w:lang w:val="el-GR"/>
        </w:rPr>
        <w:t>;</w:t>
      </w:r>
    </w:p>
    <w:p w:rsidR="00B777F2" w:rsidRPr="00B777F2" w:rsidRDefault="00B777F2" w:rsidP="00B777F2">
      <w:pPr>
        <w:shd w:val="clear" w:color="auto" w:fill="E0E0E0"/>
        <w:rPr>
          <w:rFonts w:ascii="Arial" w:hAnsi="Arial"/>
          <w:b/>
          <w:bCs/>
          <w:color w:val="FF0000"/>
          <w:sz w:val="32"/>
          <w:szCs w:val="56"/>
          <w:lang w:val="el-GR"/>
        </w:rPr>
      </w:pPr>
    </w:p>
    <w:p w:rsidR="00B777F2" w:rsidRPr="00B777F2" w:rsidRDefault="00B777F2" w:rsidP="00B777F2">
      <w:pPr>
        <w:shd w:val="clear" w:color="auto" w:fill="E0E0E0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Για να διαιρέσω τη 1 Ε με το 13, </w:t>
      </w:r>
      <w:r w:rsidR="009A5645">
        <w:rPr>
          <w:rFonts w:ascii="Arial" w:hAnsi="Arial" w:cs="Arial"/>
          <w:b/>
          <w:sz w:val="36"/>
          <w:szCs w:val="56"/>
          <w:lang w:val="el-GR"/>
        </w:rPr>
        <w:t>τη μετατρέπω σε Δ και συνεργάζο</w:t>
      </w:r>
      <w:r w:rsidRPr="00B777F2">
        <w:rPr>
          <w:rFonts w:ascii="Arial" w:hAnsi="Arial" w:cs="Arial"/>
          <w:b/>
          <w:sz w:val="36"/>
          <w:szCs w:val="56"/>
          <w:lang w:val="el-GR"/>
        </w:rPr>
        <w:t>μαι με το Σαλ.</w:t>
      </w:r>
    </w:p>
    <w:p w:rsidR="00DD47FB" w:rsidRDefault="00DD47FB" w:rsidP="00B777F2">
      <w:pPr>
        <w:rPr>
          <w:rFonts w:ascii="Arial" w:hAnsi="Arial"/>
          <w:b/>
          <w:bCs/>
          <w:color w:val="FF0000"/>
          <w:sz w:val="32"/>
          <w:szCs w:val="56"/>
          <w:lang w:val="el-GR"/>
        </w:rPr>
      </w:pPr>
    </w:p>
    <w:p w:rsidR="00B777F2" w:rsidRPr="00B777F2" w:rsidRDefault="004B4F26" w:rsidP="00B777F2">
      <w:pPr>
        <w:rPr>
          <w:rFonts w:ascii="Arial" w:hAnsi="Arial"/>
          <w:b/>
          <w:bCs/>
          <w:color w:val="FF0000"/>
          <w:sz w:val="32"/>
          <w:szCs w:val="56"/>
          <w:lang w:val="el-GR"/>
        </w:rPr>
      </w:pPr>
      <w:r w:rsidRPr="004B4F26">
        <w:rPr>
          <w:noProof/>
          <w:sz w:val="36"/>
          <w:szCs w:val="56"/>
          <w:lang w:val="el-GR" w:eastAsia="el-GR"/>
        </w:rPr>
        <w:pict>
          <v:group id="_x0000_s1269" style="position:absolute;margin-left:9.5pt;margin-top:15.9pt;width:270.75pt;height:87.6pt;z-index:251462144" coordorigin="1194,10490" coordsize="9040,2927">
            <v:group id="_x0000_s1270" style="position:absolute;left:1194;top:10490;width:9040;height:2927" coordorigin="1194,10490" coordsize="9040,2927">
              <v:group id="_x0000_s1271" style="position:absolute;left:9317;top:10490;width:917;height:2115" coordorigin="6657,11042" coordsize="917,2115">
                <v:line id="_x0000_s1272" style="position:absolute" from="6657,11042" to="6657,13157" strokeweight="2.25pt"/>
                <v:line id="_x0000_s1273" style="position:absolute" from="6674,11742" to="7574,11742" strokeweight="2.25pt"/>
              </v:group>
              <v:shape id="_x0000_s1274" type="#_x0000_t75" style="position:absolute;left:1194;top:10647;width:3027;height:2770">
                <v:imagedata r:id="rId88" o:title="107-5" gain="74473f"/>
              </v:shape>
            </v:group>
            <v:shape id="_x0000_s1275" type="#_x0000_t202" style="position:absolute;left:1654;top:11894;width:900;height:567" fillcolor="#f9c" stroked="f">
              <v:textbox style="mso-next-textbox:#_x0000_s1275" inset="0,0,0,0">
                <w:txbxContent>
                  <w:p w:rsidR="00291988" w:rsidRPr="00A013A7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  <w:r w:rsidRPr="00DD47FB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1 </w:t>
                    </w:r>
                    <w:r w:rsidRPr="00A013A7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Ε</w:t>
                    </w:r>
                  </w:p>
                </w:txbxContent>
              </v:textbox>
            </v:shape>
            <v:shape id="_x0000_s1276" type="#_x0000_t202" style="position:absolute;left:2854;top:11914;width:900;height:567" fillcolor="#f9c" stroked="f">
              <v:textbox style="mso-next-textbox:#_x0000_s1276" inset="0,0,0,0">
                <w:txbxContent>
                  <w:p w:rsidR="00291988" w:rsidRPr="00DD47FB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DD47FB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9 Δ</w:t>
                    </w:r>
                  </w:p>
                </w:txbxContent>
              </v:textbox>
            </v:shape>
            <v:shape id="_x0000_s1277" type="#_x0000_t202" style="position:absolute;left:2074;top:12734;width:1355;height:567" fillcolor="#f9c" stroked="f">
              <v:textbox style="mso-next-textbox:#_x0000_s1277" inset="0,0,0,0">
                <w:txbxContent>
                  <w:p w:rsidR="00291988" w:rsidRPr="00A013A7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.... Δ</w:t>
                    </w:r>
                    <w:r w:rsidRPr="00DD47FB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Δ</w:t>
                    </w:r>
                  </w:p>
                </w:txbxContent>
              </v:textbox>
            </v:shape>
            <v:group id="_x0000_s1278" style="position:absolute;left:2380;top:12474;width:734;height:252" coordorigin="2380,12474" coordsize="734,252">
              <v:line id="_x0000_s1279" style="position:absolute" from="2380,12477" to="2754,12726" strokeweight="2.25pt">
                <o:lock v:ext="edit" aspectratio="t"/>
              </v:line>
              <v:line id="_x0000_s1280" style="position:absolute;flip:x" from="2740,12474" to="3114,12723" strokeweight="2.25pt">
                <o:lock v:ext="edit" aspectratio="t"/>
              </v:line>
            </v:group>
          </v:group>
        </w:pict>
      </w:r>
    </w:p>
    <w:p w:rsidR="00B777F2" w:rsidRPr="00B777F2" w:rsidRDefault="00DD47FB" w:rsidP="00B777F2">
      <w:pPr>
        <w:shd w:val="clear" w:color="auto" w:fill="EBFFB3"/>
        <w:tabs>
          <w:tab w:val="left" w:pos="6480"/>
        </w:tabs>
        <w:rPr>
          <w:rFonts w:ascii="Arial" w:hAnsi="Arial"/>
          <w:b/>
          <w:bCs/>
          <w:color w:val="000000"/>
          <w:sz w:val="36"/>
          <w:szCs w:val="56"/>
          <w:shd w:val="clear" w:color="auto" w:fill="FFFF00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        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shd w:val="clear" w:color="auto" w:fill="FF99CC"/>
          <w:lang w:val="el-GR"/>
        </w:rPr>
        <w:t>19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shd w:val="clear" w:color="auto" w:fill="FFFF00"/>
          <w:lang w:val="el-GR"/>
        </w:rPr>
        <w:t>13</w:t>
      </w:r>
    </w:p>
    <w:p w:rsidR="00B777F2" w:rsidRPr="00B777F2" w:rsidRDefault="00B777F2" w:rsidP="00B777F2">
      <w:pPr>
        <w:shd w:val="clear" w:color="auto" w:fill="EBFFB3"/>
        <w:tabs>
          <w:tab w:val="left" w:pos="6660"/>
        </w:tabs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B777F2" w:rsidRDefault="00B777F2" w:rsidP="00B777F2">
      <w:pPr>
        <w:shd w:val="clear" w:color="auto" w:fill="EBFFB3"/>
        <w:rPr>
          <w:rFonts w:ascii="Arial" w:hAnsi="Arial"/>
          <w:b/>
          <w:bCs/>
          <w:color w:val="FF0000"/>
          <w:sz w:val="2"/>
          <w:szCs w:val="4"/>
          <w:lang w:val="el-GR"/>
        </w:rPr>
      </w:pPr>
    </w:p>
    <w:p w:rsidR="00B777F2" w:rsidRPr="00B777F2" w:rsidRDefault="004B4F26" w:rsidP="00B777F2">
      <w:pPr>
        <w:shd w:val="clear" w:color="auto" w:fill="EBFFB3"/>
        <w:tabs>
          <w:tab w:val="left" w:pos="3240"/>
          <w:tab w:val="left" w:pos="6480"/>
          <w:tab w:val="left" w:pos="828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FF0000"/>
          <w:sz w:val="36"/>
          <w:szCs w:val="56"/>
        </w:rPr>
        <w:pict>
          <v:line id="_x0000_s1267" style="position:absolute;z-index:251461120" from="193.2pt,18.25pt" to="246.3pt,18.25pt" strokeweight="2.25pt"/>
        </w:pict>
      </w:r>
      <w:r w:rsidR="00DD47FB">
        <w:rPr>
          <w:rFonts w:ascii="Arial" w:hAnsi="Arial"/>
          <w:b/>
          <w:bCs/>
          <w:color w:val="FF0000"/>
          <w:sz w:val="36"/>
          <w:szCs w:val="56"/>
          <w:lang w:val="el-GR"/>
        </w:rPr>
        <w:t xml:space="preserve">           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Διαιρούμε:</w:t>
      </w:r>
      <w:r w:rsidR="00DD47FB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– 13</w:t>
      </w:r>
      <w:r w:rsidR="00DD47FB">
        <w:rPr>
          <w:rFonts w:ascii="Arial" w:hAnsi="Arial"/>
          <w:b/>
          <w:bCs/>
          <w:color w:val="FF0000"/>
          <w:sz w:val="36"/>
          <w:szCs w:val="56"/>
          <w:lang w:val="el-GR"/>
        </w:rPr>
        <w:t xml:space="preserve">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1 Δ</w:t>
      </w:r>
      <w:r w:rsidR="00B777F2" w:rsidRPr="00B777F2">
        <w:rPr>
          <w:rFonts w:ascii="Arial" w:hAnsi="Arial"/>
          <w:b/>
          <w:bCs/>
          <w:color w:val="FF0000"/>
          <w:sz w:val="36"/>
          <w:szCs w:val="56"/>
          <w:lang w:val="el-GR"/>
        </w:rPr>
        <w:tab/>
      </w:r>
    </w:p>
    <w:p w:rsidR="00B777F2" w:rsidRPr="00B777F2" w:rsidRDefault="00DD47FB" w:rsidP="00B777F2">
      <w:pPr>
        <w:shd w:val="clear" w:color="auto" w:fill="EBFFB3"/>
        <w:tabs>
          <w:tab w:val="left" w:pos="720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             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6 Δ</w:t>
      </w:r>
    </w:p>
    <w:p w:rsidR="00B777F2" w:rsidRPr="00B777F2" w:rsidRDefault="00B777F2" w:rsidP="00B777F2">
      <w:pPr>
        <w:shd w:val="clear" w:color="auto" w:fill="EBFFB3"/>
        <w:rPr>
          <w:rFonts w:ascii="Arial" w:hAnsi="Arial"/>
          <w:b/>
          <w:bCs/>
          <w:color w:val="FF0000"/>
          <w:sz w:val="40"/>
          <w:szCs w:val="68"/>
          <w:lang w:val="el-GR"/>
        </w:rPr>
      </w:pPr>
    </w:p>
    <w:p w:rsidR="00B777F2" w:rsidRPr="00B777F2" w:rsidRDefault="00B777F2" w:rsidP="00B777F2">
      <w:pPr>
        <w:shd w:val="clear" w:color="auto" w:fill="EBFFB3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2"/>
        </w:rPr>
        <w:sym w:font="Wingdings 2" w:char="F097"/>
      </w:r>
      <w:r w:rsidRPr="00B777F2">
        <w:rPr>
          <w:rFonts w:ascii="Arial" w:hAnsi="Arial"/>
          <w:b/>
          <w:bCs/>
          <w:color w:val="FF0000"/>
          <w:sz w:val="32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Για να συνεχίσουμε τη διαίρεση, μετατρέπουμε τις 6 Δ σε Μ και συνεργαζόμαστε με το Νικήτα.</w:t>
      </w:r>
    </w:p>
    <w:p w:rsidR="00DD47FB" w:rsidRDefault="00DD47FB" w:rsidP="00B777F2">
      <w:pPr>
        <w:tabs>
          <w:tab w:val="left" w:pos="468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DD47FB" w:rsidRDefault="004B4F26" w:rsidP="00B777F2">
      <w:pPr>
        <w:tabs>
          <w:tab w:val="left" w:pos="468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  <w:lang w:val="el-GR" w:eastAsia="el-GR"/>
        </w:rPr>
        <w:pict>
          <v:group id="_x0000_s6756" style="position:absolute;margin-left:1.2pt;margin-top:9pt;width:278.95pt;height:223.6pt;z-index:251464192" coordorigin="1158,7901" coordsize="5579,4472">
            <v:group id="_x0000_s1281" style="position:absolute;left:1158;top:7901;width:2742;height:1915" coordorigin="3819,1140" coordsize="4263,2771">
              <v:shape id="_x0000_s1282" type="#_x0000_t75" style="position:absolute;left:3819;top:1140;width:4263;height:2771;mso-position-horizontal:center">
                <v:imagedata r:id="rId89" o:title="107-6" gain="74473f"/>
              </v:shape>
              <v:group id="_x0000_s1283" style="position:absolute;left:4734;top:2394;width:2478;height:1444" coordorigin="4734,2394" coordsize="2478,1444">
                <v:shape id="_x0000_s1284" type="#_x0000_t202" style="position:absolute;left:5234;top:3271;width:1468;height:567" filled="f" fillcolor="red" stroked="f">
                  <v:textbox style="mso-next-textbox:#_x0000_s1284" inset="0,0,0,0">
                    <w:txbxContent>
                      <w:p w:rsidR="00291988" w:rsidRPr="0063409C" w:rsidRDefault="00291988" w:rsidP="00B777F2">
                        <w:pPr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  <w:lang w:val="el-GR"/>
                          </w:rPr>
                        </w:pPr>
                        <w:r w:rsidRPr="0063409C"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  <w:lang w:val="el-GR"/>
                          </w:rPr>
                          <w:t>..... Μ</w:t>
                        </w:r>
                      </w:p>
                    </w:txbxContent>
                  </v:textbox>
                </v:shape>
                <v:group id="_x0000_s1285" style="position:absolute;left:4734;top:2394;width:2478;height:805" coordorigin="4734,2394" coordsize="2478,805">
                  <v:shape id="_x0000_s1286" type="#_x0000_t202" style="position:absolute;left:6254;top:2434;width:958;height:567" fillcolor="red" stroked="f">
                    <v:textbox style="mso-next-textbox:#_x0000_s1286" inset="0,0,0,0">
                      <w:txbxContent>
                        <w:p w:rsidR="00291988" w:rsidRPr="00A013A7" w:rsidRDefault="00291988" w:rsidP="00B777F2">
                          <w:pP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  <w:lang w:val="el-GR"/>
                            </w:rPr>
                          </w:pPr>
                          <w:r w:rsidRPr="00DD47FB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  <w:t xml:space="preserve">7 Μ </w:t>
                          </w: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  <w:lang w:val="el-GR"/>
                            </w:rPr>
                            <w:t>Μ</w:t>
                          </w:r>
                        </w:p>
                      </w:txbxContent>
                    </v:textbox>
                  </v:shape>
                  <v:group id="_x0000_s1287" style="position:absolute;left:4734;top:2394;width:1610;height:805" coordorigin="4734,2394" coordsize="1610,805">
                    <v:shape id="_x0000_s1288" type="#_x0000_t202" style="position:absolute;left:4734;top:2394;width:900;height:567" filled="f" fillcolor="red" stroked="f">
                      <v:textbox style="mso-next-textbox:#_x0000_s1288" inset="0,0,0,0">
                        <w:txbxContent>
                          <w:p w:rsidR="00291988" w:rsidRPr="00A013A7" w:rsidRDefault="00291988" w:rsidP="00B777F2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DD47FB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  <w:lang w:val="el-GR"/>
                              </w:rPr>
                              <w:t>6 Δ</w:t>
                            </w:r>
                          </w:p>
                        </w:txbxContent>
                      </v:textbox>
                    </v:shape>
                    <v:group id="_x0000_s1289" style="position:absolute;left:5114;top:3074;width:1230;height:125" coordorigin="5114,2974" coordsize="1060,180">
                      <v:line id="_x0000_s1290" style="position:absolute" from="5114,2974" to="5654,3154" strokeweight="2.25pt"/>
                      <v:line id="_x0000_s1291" style="position:absolute;flip:x" from="5634,2974" to="6174,3154" strokeweight="2.25pt"/>
                    </v:group>
                  </v:group>
                </v:group>
              </v:group>
            </v:group>
            <v:group id="_x0000_s1296" style="position:absolute;left:3778;top:10451;width:2959;height:1922" coordorigin="4574,5132" coordsize="4660,3028">
              <v:group id="_x0000_s1297" style="position:absolute;left:4574;top:5132;width:4660;height:3028" coordorigin="1854,5132" coordsize="4660,3028">
                <v:group id="_x0000_s1298" style="position:absolute;left:1854;top:5132;width:4660;height:3028" coordorigin="1854,5132" coordsize="4660,3028">
                  <v:shape id="_x0000_s1299" type="#_x0000_t75" style="position:absolute;left:1854;top:5132;width:4660;height:3028">
                    <v:imagedata r:id="rId89" o:title="107-6" gain="74473f"/>
                  </v:shape>
                  <v:shape id="_x0000_s1300" type="#_x0000_t202" style="position:absolute;left:4374;top:7215;width:1752;height:567" fillcolor="#fc9" stroked="f">
                    <v:textbox style="mso-next-textbox:#_x0000_s1300" inset="0,0,0,0">
                      <w:txbxContent>
                        <w:p w:rsidR="00291988" w:rsidRPr="00A013A7" w:rsidRDefault="00291988" w:rsidP="00B777F2">
                          <w:pP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  <w:lang w:val="el-GR"/>
                            </w:rPr>
                          </w:pPr>
                          <w:r w:rsidRPr="00DD47FB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  <w:t xml:space="preserve">υ = </w:t>
                          </w: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  <w:lang w:val="el-GR"/>
                            </w:rPr>
                            <w:t>.....</w:t>
                          </w:r>
                        </w:p>
                      </w:txbxContent>
                    </v:textbox>
                  </v:shape>
                </v:group>
                <v:shape id="_x0000_s1301" type="#_x0000_t202" style="position:absolute;left:3194;top:6634;width:1080;height:567" filled="f" fillcolor="#9fff9f" stroked="f">
                  <v:textbox style="mso-next-textbox:#_x0000_s1301" inset="0,0,0,0">
                    <w:txbxContent>
                      <w:p w:rsidR="00291988" w:rsidRPr="00A013A7" w:rsidRDefault="00291988" w:rsidP="00B777F2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  <w:lang w:val="el-GR"/>
                          </w:rPr>
                        </w:pPr>
                        <w:r w:rsidRPr="00DD47FB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>Δ Μ</w:t>
                        </w:r>
                      </w:p>
                    </w:txbxContent>
                  </v:textbox>
                </v:shape>
              </v:group>
              <v:shape id="_x0000_s1302" type="#_x0000_t202" style="position:absolute;left:4959;top:7215;width:2035;height:567" fillcolor="#9fff9f" stroked="f">
                <v:textbox style="mso-next-textbox:#_x0000_s1302" inset="0,0,0,0">
                  <w:txbxContent>
                    <w:p w:rsidR="00291988" w:rsidRPr="00DD47FB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DD47FB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π = 1 5</w:t>
                      </w:r>
                    </w:p>
                  </w:txbxContent>
                </v:textbox>
              </v:shape>
            </v:group>
          </v:group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ab/>
      </w:r>
    </w:p>
    <w:p w:rsidR="00B777F2" w:rsidRPr="00B777F2" w:rsidRDefault="004B4F26" w:rsidP="00B777F2">
      <w:pPr>
        <w:tabs>
          <w:tab w:val="left" w:pos="468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36"/>
          <w:szCs w:val="56"/>
        </w:rPr>
        <w:pict>
          <v:group id="_x0000_s1292" style="position:absolute;margin-left:222.05pt;margin-top:18.75pt;width:140.6pt;height:114.25pt;z-index:251463168" coordorigin="6174,4373" coordsize="2812,2285">
            <v:line id="_x0000_s1293" style="position:absolute" from="7954,4373" to="7954,6658" strokeweight="2.25pt"/>
            <v:line id="_x0000_s1294" style="position:absolute" from="7971,5073" to="8986,5073" strokeweight="2.25pt"/>
            <v:line id="_x0000_s1295" style="position:absolute" from="6174,5805" to="7794,5805" strokeweight="2.25pt"/>
          </v:group>
        </w:pict>
      </w:r>
      <w:r w:rsidR="00DD47FB">
        <w:rPr>
          <w:rFonts w:ascii="Arial" w:hAnsi="Arial" w:cs="Arial"/>
          <w:b/>
          <w:sz w:val="36"/>
          <w:szCs w:val="56"/>
          <w:lang w:val="el-GR"/>
        </w:rPr>
        <w:t xml:space="preserve">                                                 </w:t>
      </w:r>
      <w:r w:rsidR="00B777F2" w:rsidRPr="00B777F2">
        <w:rPr>
          <w:rFonts w:ascii="Arial" w:hAnsi="Arial"/>
          <w:b/>
          <w:bCs/>
          <w:color w:val="FF0000"/>
          <w:sz w:val="32"/>
          <w:szCs w:val="56"/>
        </w:rPr>
        <w:sym w:font="Wingdings 2" w:char="F097"/>
      </w:r>
      <w:r w:rsidR="00B777F2" w:rsidRPr="00B777F2">
        <w:rPr>
          <w:rFonts w:ascii="Arial" w:hAnsi="Arial"/>
          <w:b/>
          <w:bCs/>
          <w:color w:val="FF0000"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Διαιρούμε:</w:t>
      </w:r>
    </w:p>
    <w:p w:rsidR="00B777F2" w:rsidRPr="00B777F2" w:rsidRDefault="00B777F2" w:rsidP="00B777F2">
      <w:pPr>
        <w:rPr>
          <w:rFonts w:ascii="Arial" w:hAnsi="Arial" w:cs="Arial"/>
          <w:b/>
          <w:sz w:val="14"/>
          <w:lang w:val="el-GR"/>
        </w:rPr>
      </w:pPr>
    </w:p>
    <w:p w:rsidR="00B777F2" w:rsidRPr="00B777F2" w:rsidRDefault="00B777F2" w:rsidP="00B777F2">
      <w:pPr>
        <w:tabs>
          <w:tab w:val="left" w:pos="5040"/>
        </w:tabs>
        <w:ind w:firstLine="5040"/>
        <w:rPr>
          <w:rFonts w:ascii="Arial" w:hAnsi="Arial"/>
          <w:b/>
          <w:bCs/>
          <w:color w:val="000000"/>
          <w:sz w:val="36"/>
          <w:szCs w:val="56"/>
          <w:shd w:val="clear" w:color="auto" w:fill="FFFF00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67     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FFFF00"/>
          <w:lang w:val="el-GR"/>
        </w:rPr>
        <w:t>13</w:t>
      </w:r>
    </w:p>
    <w:p w:rsidR="00B777F2" w:rsidRPr="00B777F2" w:rsidRDefault="00B777F2" w:rsidP="00B777F2">
      <w:pPr>
        <w:tabs>
          <w:tab w:val="left" w:pos="6660"/>
        </w:tabs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FF0000"/>
          <w:sz w:val="2"/>
          <w:szCs w:val="4"/>
          <w:lang w:val="el-GR"/>
        </w:rPr>
      </w:pPr>
    </w:p>
    <w:p w:rsidR="00B777F2" w:rsidRPr="00B777F2" w:rsidRDefault="00B777F2" w:rsidP="00B777F2">
      <w:pPr>
        <w:tabs>
          <w:tab w:val="left" w:pos="3240"/>
          <w:tab w:val="left" w:pos="5040"/>
          <w:tab w:val="left" w:pos="684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0000"/>
          <w:sz w:val="32"/>
          <w:szCs w:val="56"/>
          <w:lang w:val="el-GR"/>
        </w:rPr>
        <w:t xml:space="preserve">     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ab/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ab/>
      </w:r>
      <w:r w:rsidRPr="00B777F2">
        <w:rPr>
          <w:rFonts w:ascii="Arial" w:hAnsi="Arial" w:cs="Arial"/>
          <w:b/>
          <w:sz w:val="36"/>
          <w:szCs w:val="56"/>
          <w:lang w:val="el-GR"/>
        </w:rPr>
        <w:t>– 65</w:t>
      </w:r>
      <w:r w:rsidR="00DD47FB">
        <w:rPr>
          <w:rFonts w:ascii="Arial" w:hAnsi="Arial"/>
          <w:b/>
          <w:bCs/>
          <w:color w:val="FF0000"/>
          <w:sz w:val="36"/>
          <w:szCs w:val="56"/>
          <w:lang w:val="el-GR"/>
        </w:rPr>
        <w:t xml:space="preserve">     </w:t>
      </w:r>
      <w:r w:rsidRPr="00B777F2">
        <w:rPr>
          <w:rFonts w:ascii="Arial" w:hAnsi="Arial"/>
          <w:b/>
          <w:bCs/>
          <w:color w:val="FF0000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5 Μ</w:t>
      </w:r>
      <w:r w:rsidRPr="00B777F2">
        <w:rPr>
          <w:rFonts w:ascii="Arial" w:hAnsi="Arial"/>
          <w:b/>
          <w:bCs/>
          <w:color w:val="FF0000"/>
          <w:sz w:val="36"/>
          <w:szCs w:val="56"/>
          <w:lang w:val="el-GR"/>
        </w:rPr>
        <w:tab/>
      </w:r>
    </w:p>
    <w:p w:rsidR="00DD47FB" w:rsidRDefault="00DD47FB" w:rsidP="00B777F2">
      <w:pPr>
        <w:tabs>
          <w:tab w:val="left" w:pos="576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                                 </w:t>
      </w:r>
    </w:p>
    <w:p w:rsidR="00B777F2" w:rsidRPr="00B777F2" w:rsidRDefault="00DD47FB" w:rsidP="00B777F2">
      <w:pPr>
        <w:tabs>
          <w:tab w:val="left" w:pos="576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                        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shd w:val="clear" w:color="auto" w:fill="FFCC99"/>
          <w:lang w:val="el-GR"/>
        </w:rPr>
        <w:t>2 Μ</w:t>
      </w: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δ) Η Στέλλα, για να διαιρέσει το 197 με το 13, έκανε κά</w:t>
      </w:r>
      <w:r w:rsidR="00DD47FB">
        <w:rPr>
          <w:rFonts w:ascii="Arial" w:hAnsi="Arial" w:cs="Arial"/>
          <w:b/>
          <w:sz w:val="36"/>
          <w:szCs w:val="56"/>
          <w:lang w:val="el-GR"/>
        </w:rPr>
        <w:t>-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θετα την πράξη. Βάζουμε τα βήματα στη σωστή σειρά γράφοντας κατάλληλα στα </w:t>
      </w:r>
      <w:r w:rsidRPr="00B777F2">
        <w:rPr>
          <w:rFonts w:ascii="Arial" w:hAnsi="Arial" w:cs="Arial"/>
          <w:b/>
          <w:color w:val="FFFFFF"/>
          <w:sz w:val="36"/>
          <w:szCs w:val="56"/>
          <w:bdr w:val="single" w:sz="18" w:space="0" w:color="0000FF"/>
          <w:lang w:val="el-GR"/>
        </w:rPr>
        <w:t>......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τους αριθμούς 1, 2, 3:</w:t>
      </w: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4B4F26" w:rsidP="00B777F2">
      <w:pPr>
        <w:rPr>
          <w:rFonts w:ascii="Arial" w:hAnsi="Arial" w:cs="Arial"/>
          <w:b/>
          <w:sz w:val="16"/>
          <w:szCs w:val="28"/>
          <w:lang w:val="el-GR"/>
        </w:rPr>
      </w:pPr>
      <w:r w:rsidRPr="004B4F26">
        <w:rPr>
          <w:rFonts w:ascii="Arial" w:hAnsi="Arial" w:cs="Arial"/>
          <w:b/>
          <w:noProof/>
          <w:sz w:val="16"/>
          <w:szCs w:val="28"/>
          <w:lang w:val="en-US" w:eastAsia="en-US"/>
        </w:rPr>
        <w:pict>
          <v:shape id="_x0000_s5986" type="#_x0000_t202" style="position:absolute;margin-left:0;margin-top:788.7pt;width:46.35pt;height:25.5pt;z-index:251867648;mso-wrap-style:none;mso-position-horizontal:center;mso-position-horizontal-relative:margin;mso-position-vertical-relative:page" fillcolor="#fc9" stroked="f">
            <v:textbox style="mso-next-textbox:#_x0000_s5986" inset="2mm,1mm,2mm,1mm">
              <w:txbxContent>
                <w:p w:rsidR="00291988" w:rsidRPr="00592B62" w:rsidRDefault="00291988" w:rsidP="00EB0A4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63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107</w:t>
                  </w:r>
                </w:p>
              </w:txbxContent>
            </v:textbox>
            <w10:wrap anchorx="margin" anchory="page"/>
          </v:shape>
        </w:pict>
      </w: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DD47FB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DD47FB" w:rsidRDefault="004B4F26" w:rsidP="00B777F2">
      <w:pPr>
        <w:rPr>
          <w:rFonts w:ascii="Arial" w:hAnsi="Arial" w:cs="Arial"/>
          <w:b/>
          <w:sz w:val="16"/>
          <w:szCs w:val="28"/>
          <w:lang w:val="el-GR"/>
        </w:rPr>
      </w:pPr>
      <w:r w:rsidRPr="004B4F26">
        <w:rPr>
          <w:rFonts w:ascii="Arial" w:hAnsi="Arial" w:cs="Arial"/>
          <w:b/>
          <w:noProof/>
          <w:sz w:val="16"/>
          <w:szCs w:val="28"/>
        </w:rPr>
        <w:pict>
          <v:group id="_x0000_s1309" style="position:absolute;margin-left:34pt;margin-top:3.85pt;width:365.85pt;height:147.65pt;z-index:251469312" coordorigin="1814,11008" coordsize="8935,3606">
            <v:group id="_x0000_s1310" style="position:absolute;left:2931;top:11292;width:969;height:3288" coordorigin="2931,11292" coordsize="969,3288">
              <v:line id="_x0000_s1311" style="position:absolute" from="2954,11292" to="2954,14580" strokeweight="2.25pt"/>
              <v:line id="_x0000_s1312" style="position:absolute" from="2931,11852" to="3900,11852" strokeweight="2.25pt"/>
            </v:group>
            <v:group id="_x0000_s1313" style="position:absolute;left:6565;top:11292;width:969;height:3288" coordorigin="6565,11292" coordsize="969,3288">
              <v:line id="_x0000_s1314" style="position:absolute" from="6588,11292" to="6588,14580" strokeweight="2.25pt"/>
              <v:line id="_x0000_s1315" style="position:absolute" from="6565,11852" to="7534,11852" strokeweight="2.25pt"/>
            </v:group>
            <v:group id="_x0000_s1316" style="position:absolute;left:9780;top:11326;width:969;height:3288;mso-position-horizontal:right" coordorigin="9885,11434" coordsize="969,3288">
              <v:line id="_x0000_s1317" style="position:absolute" from="9908,11434" to="9908,14722" strokeweight="2.25pt"/>
              <v:line id="_x0000_s1318" style="position:absolute" from="9885,11994" to="10854,11994" strokeweight="2.25pt"/>
            </v:group>
            <v:group id="_x0000_s1319" style="position:absolute;left:1814;top:11008;width:7260;height:258" coordorigin="1814,11088" coordsize="7260,258">
              <v:group id="_x0000_s1320" style="position:absolute;left:1814;top:11088;width:580;height:238" coordorigin="1814,11088" coordsize="580,238">
                <v:line id="_x0000_s1321" style="position:absolute" from="1814,11088" to="1814,11326" strokeweight="2.25pt"/>
                <v:line id="_x0000_s1322" style="position:absolute" from="2094,11088" to="2094,11326" strokeweight="2.25pt"/>
                <v:line id="_x0000_s1323" style="position:absolute" from="2394,11088" to="2394,11326" strokeweight="2.25pt"/>
              </v:group>
              <v:group id="_x0000_s1324" style="position:absolute;left:5414;top:11108;width:580;height:238" coordorigin="5414,11108" coordsize="580,238">
                <v:line id="_x0000_s1325" style="position:absolute" from="5414,11108" to="5414,11346" strokeweight="2.25pt"/>
                <v:line id="_x0000_s1326" style="position:absolute" from="5694,11108" to="5694,11346" strokeweight="2.25pt"/>
                <v:line id="_x0000_s1327" style="position:absolute" from="5994,11108" to="5994,11346" strokeweight="2.25pt"/>
              </v:group>
              <v:group id="_x0000_s1328" style="position:absolute;left:8794;top:11094;width:280;height:238" coordorigin="8794,11094" coordsize="280,238">
                <v:line id="_x0000_s1329" style="position:absolute" from="8794,11094" to="8794,11332" strokeweight="2.25pt"/>
                <v:line id="_x0000_s1330" style="position:absolute" from="9074,11094" to="9074,11332" strokeweight="2.25pt"/>
              </v:group>
            </v:group>
          </v:group>
        </w:pict>
      </w:r>
    </w:p>
    <w:p w:rsidR="00B777F2" w:rsidRPr="00B777F2" w:rsidRDefault="00B777F2" w:rsidP="00B777F2">
      <w:pPr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B777F2" w:rsidP="00B777F2">
      <w:pPr>
        <w:tabs>
          <w:tab w:val="left" w:pos="3600"/>
          <w:tab w:val="left" w:pos="684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</w:t>
      </w:r>
      <w:r w:rsidR="00DD47FB">
        <w:rPr>
          <w:rFonts w:ascii="Arial" w:hAnsi="Arial" w:cs="Arial"/>
          <w:b/>
          <w:sz w:val="36"/>
          <w:szCs w:val="56"/>
          <w:lang w:val="el-GR"/>
        </w:rPr>
        <w:t xml:space="preserve">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197    </w:t>
      </w:r>
      <w:r w:rsidR="00DD47FB">
        <w:rPr>
          <w:rFonts w:ascii="Arial" w:hAnsi="Arial" w:cs="Arial"/>
          <w:b/>
          <w:sz w:val="36"/>
          <w:szCs w:val="56"/>
          <w:lang w:val="el-GR"/>
        </w:rPr>
        <w:t xml:space="preserve"> 13    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197    </w:t>
      </w:r>
      <w:r w:rsidR="00DD47FB">
        <w:rPr>
          <w:rFonts w:ascii="Arial" w:hAnsi="Arial" w:cs="Arial"/>
          <w:b/>
          <w:sz w:val="36"/>
          <w:szCs w:val="56"/>
          <w:lang w:val="el-GR"/>
        </w:rPr>
        <w:t xml:space="preserve"> 13  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197   </w:t>
      </w:r>
      <w:r w:rsidR="00DD47FB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sz w:val="36"/>
          <w:szCs w:val="56"/>
          <w:lang w:val="el-GR"/>
        </w:rPr>
        <w:t>13</w:t>
      </w:r>
    </w:p>
    <w:p w:rsidR="00B777F2" w:rsidRPr="00B777F2" w:rsidRDefault="00EB0A40" w:rsidP="00B777F2">
      <w:pPr>
        <w:tabs>
          <w:tab w:val="left" w:pos="90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DD47FB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– 13    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1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ab/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ab/>
      </w:r>
      <w:r>
        <w:rPr>
          <w:rFonts w:ascii="Arial" w:hAnsi="Arial" w:cs="Arial"/>
          <w:b/>
          <w:sz w:val="36"/>
          <w:szCs w:val="56"/>
          <w:lang w:val="el-GR"/>
        </w:rPr>
        <w:t xml:space="preserve">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– 13    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15   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– 13     </w:t>
      </w:r>
      <w:r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1</w:t>
      </w:r>
    </w:p>
    <w:p w:rsidR="00B777F2" w:rsidRPr="00B777F2" w:rsidRDefault="004B4F26" w:rsidP="00B777F2">
      <w:pPr>
        <w:rPr>
          <w:rFonts w:ascii="Arial" w:hAnsi="Arial" w:cs="Arial"/>
          <w:b/>
          <w:sz w:val="2"/>
          <w:szCs w:val="4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1307" style="position:absolute;z-index:251468288" from="295.2pt,.1pt" to="361.1pt,.1pt" strokeweight="2.25pt"/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1305" style="position:absolute;z-index:251466240" from="181pt,.1pt" to="229.5pt,.1pt" strokeweight="2.25pt"/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1304" style="position:absolute;z-index:251465216" from="17.45pt,.1pt" to="78.85pt,.1pt" strokeweight="2.25pt"/>
        </w:pict>
      </w:r>
      <w:r w:rsidR="00B777F2" w:rsidRPr="00B777F2">
        <w:rPr>
          <w:rFonts w:ascii="Arial" w:hAnsi="Arial" w:cs="Arial"/>
          <w:b/>
          <w:sz w:val="2"/>
          <w:szCs w:val="4"/>
          <w:lang w:val="el-GR"/>
        </w:rPr>
        <w:t xml:space="preserve">  </w:t>
      </w: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EB0A40">
        <w:rPr>
          <w:rFonts w:ascii="Arial" w:hAnsi="Arial" w:cs="Arial"/>
          <w:b/>
          <w:sz w:val="36"/>
          <w:szCs w:val="56"/>
          <w:lang w:val="el-GR"/>
        </w:rPr>
        <w:t xml:space="preserve">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67</w:t>
      </w:r>
      <w:r w:rsidRPr="00B777F2">
        <w:rPr>
          <w:rFonts w:ascii="Arial" w:hAnsi="Arial" w:cs="Arial"/>
          <w:b/>
          <w:sz w:val="36"/>
          <w:szCs w:val="56"/>
          <w:lang w:val="el-GR"/>
        </w:rPr>
        <w:tab/>
        <w:t xml:space="preserve">                  </w:t>
      </w:r>
      <w:r w:rsidR="00EB0A40">
        <w:rPr>
          <w:rFonts w:ascii="Arial" w:hAnsi="Arial" w:cs="Arial"/>
          <w:b/>
          <w:sz w:val="36"/>
          <w:szCs w:val="56"/>
          <w:lang w:val="el-GR"/>
        </w:rPr>
        <w:t xml:space="preserve">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67                  </w:t>
      </w:r>
      <w:r w:rsidR="00EB0A40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6</w:t>
      </w:r>
    </w:p>
    <w:p w:rsidR="00B777F2" w:rsidRPr="00B777F2" w:rsidRDefault="004B4F26" w:rsidP="00B777F2">
      <w:pPr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1306" style="position:absolute;z-index:251467264" from="181pt,18.75pt" to="229.5pt,18.75pt" strokeweight="2.25pt"/>
        </w:pic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 xml:space="preserve">                         </w:t>
      </w:r>
      <w:r w:rsidR="00EB0A40">
        <w:rPr>
          <w:rFonts w:ascii="Arial" w:hAnsi="Arial" w:cs="Arial"/>
          <w:b/>
          <w:sz w:val="36"/>
          <w:szCs w:val="56"/>
          <w:lang w:val="el-GR"/>
        </w:rPr>
        <w:t xml:space="preserve">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– 65</w:t>
      </w:r>
    </w:p>
    <w:p w:rsidR="00B777F2" w:rsidRPr="00B777F2" w:rsidRDefault="00B777F2" w:rsidP="00B777F2">
      <w:pPr>
        <w:rPr>
          <w:rFonts w:ascii="Arial" w:hAnsi="Arial" w:cs="Arial"/>
          <w:b/>
          <w:sz w:val="2"/>
          <w:szCs w:val="4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2"/>
          <w:szCs w:val="4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                     </w:t>
      </w:r>
      <w:r w:rsidR="00EB0A40">
        <w:rPr>
          <w:rFonts w:ascii="Arial" w:hAnsi="Arial" w:cs="Arial"/>
          <w:b/>
          <w:sz w:val="36"/>
          <w:szCs w:val="56"/>
          <w:lang w:val="el-GR"/>
        </w:rPr>
        <w:t xml:space="preserve">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>2</w:t>
      </w:r>
    </w:p>
    <w:p w:rsidR="00B777F2" w:rsidRPr="00B777F2" w:rsidRDefault="00B777F2" w:rsidP="00B777F2">
      <w:pPr>
        <w:rPr>
          <w:rFonts w:ascii="Arial" w:hAnsi="Arial" w:cs="Arial"/>
          <w:b/>
          <w:sz w:val="2"/>
          <w:szCs w:val="4"/>
          <w:lang w:val="el-GR"/>
        </w:rPr>
      </w:pPr>
    </w:p>
    <w:p w:rsidR="00EB0A40" w:rsidRDefault="00EB0A40" w:rsidP="00B777F2">
      <w:pPr>
        <w:tabs>
          <w:tab w:val="left" w:pos="3960"/>
          <w:tab w:val="left" w:pos="7380"/>
        </w:tabs>
        <w:rPr>
          <w:rFonts w:ascii="Arial" w:hAnsi="Arial" w:cs="Arial"/>
          <w:b/>
          <w:sz w:val="36"/>
          <w:szCs w:val="56"/>
          <w:bdr w:val="single" w:sz="18" w:space="0" w:color="0000FF"/>
          <w:lang w:val="el-GR"/>
        </w:rPr>
      </w:pPr>
    </w:p>
    <w:p w:rsidR="00EB0A40" w:rsidRDefault="00EB0A40" w:rsidP="00B777F2">
      <w:pPr>
        <w:tabs>
          <w:tab w:val="left" w:pos="3960"/>
          <w:tab w:val="left" w:pos="7380"/>
        </w:tabs>
        <w:rPr>
          <w:rFonts w:ascii="Arial" w:hAnsi="Arial" w:cs="Arial"/>
          <w:b/>
          <w:sz w:val="36"/>
          <w:szCs w:val="56"/>
          <w:bdr w:val="single" w:sz="18" w:space="0" w:color="0000FF"/>
          <w:lang w:val="el-GR"/>
        </w:rPr>
      </w:pPr>
    </w:p>
    <w:p w:rsidR="00DD47FB" w:rsidRDefault="00B777F2" w:rsidP="00B777F2">
      <w:pPr>
        <w:tabs>
          <w:tab w:val="left" w:pos="3960"/>
          <w:tab w:val="left" w:pos="738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bdr w:val="single" w:sz="18" w:space="0" w:color="0000FF"/>
          <w:lang w:val="el-GR"/>
        </w:rPr>
        <w:t>.... βήμα</w:t>
      </w:r>
      <w:r w:rsidR="00EB0A40">
        <w:rPr>
          <w:rFonts w:ascii="Arial" w:hAnsi="Arial" w:cs="Arial"/>
          <w:b/>
          <w:sz w:val="36"/>
          <w:szCs w:val="56"/>
          <w:lang w:val="el-GR"/>
        </w:rPr>
        <w:t xml:space="preserve">                     </w:t>
      </w:r>
      <w:r w:rsidRPr="00B777F2">
        <w:rPr>
          <w:rFonts w:ascii="Arial" w:hAnsi="Arial" w:cs="Arial"/>
          <w:b/>
          <w:sz w:val="36"/>
          <w:szCs w:val="56"/>
          <w:bdr w:val="single" w:sz="18" w:space="0" w:color="0000FF"/>
          <w:lang w:val="el-GR"/>
        </w:rPr>
        <w:t>.... βήμα</w:t>
      </w:r>
      <w:r w:rsidR="00EB0A40">
        <w:rPr>
          <w:rFonts w:ascii="Arial" w:hAnsi="Arial" w:cs="Arial"/>
          <w:b/>
          <w:sz w:val="36"/>
          <w:szCs w:val="56"/>
          <w:lang w:val="el-GR"/>
        </w:rPr>
        <w:t xml:space="preserve">               </w:t>
      </w:r>
      <w:r w:rsidRPr="00B777F2">
        <w:rPr>
          <w:rFonts w:ascii="Arial" w:hAnsi="Arial" w:cs="Arial"/>
          <w:b/>
          <w:sz w:val="36"/>
          <w:szCs w:val="56"/>
          <w:bdr w:val="single" w:sz="18" w:space="0" w:color="0000FF"/>
          <w:lang w:val="el-GR"/>
        </w:rPr>
        <w:t>.... βήμα</w:t>
      </w:r>
    </w:p>
    <w:p w:rsidR="00DD47FB" w:rsidRDefault="00DD47FB" w:rsidP="00B777F2">
      <w:pPr>
        <w:tabs>
          <w:tab w:val="left" w:pos="3960"/>
          <w:tab w:val="left" w:pos="738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DD47FB" w:rsidRDefault="00DD47FB" w:rsidP="00B777F2">
      <w:pPr>
        <w:tabs>
          <w:tab w:val="left" w:pos="3960"/>
          <w:tab w:val="left" w:pos="738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tabs>
          <w:tab w:val="left" w:pos="3960"/>
          <w:tab w:val="left" w:pos="738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Επαληθεύω:</w:t>
      </w:r>
    </w:p>
    <w:p w:rsidR="00B777F2" w:rsidRPr="00B777F2" w:rsidRDefault="00B777F2" w:rsidP="00B777F2">
      <w:pPr>
        <w:tabs>
          <w:tab w:val="left" w:pos="3960"/>
          <w:tab w:val="left" w:pos="7380"/>
        </w:tabs>
        <w:rPr>
          <w:rFonts w:ascii="Arial" w:hAnsi="Arial" w:cs="Arial"/>
          <w:b/>
          <w:sz w:val="10"/>
          <w:szCs w:val="20"/>
          <w:lang w:val="el-GR"/>
        </w:rPr>
      </w:pPr>
    </w:p>
    <w:p w:rsidR="00B777F2" w:rsidRPr="00B777F2" w:rsidRDefault="00B777F2" w:rsidP="00B777F2">
      <w:pPr>
        <w:tabs>
          <w:tab w:val="left" w:pos="3960"/>
          <w:tab w:val="left" w:pos="738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       </w:t>
      </w:r>
      <w:r w:rsidRPr="00B777F2">
        <w:rPr>
          <w:rFonts w:ascii="Arial" w:hAnsi="Arial" w:cs="Arial"/>
          <w:b/>
          <w:color w:val="FF99CC"/>
          <w:sz w:val="36"/>
          <w:szCs w:val="56"/>
          <w:shd w:val="clear" w:color="auto" w:fill="FF99CC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shd w:val="clear" w:color="auto" w:fill="FF99CC"/>
          <w:lang w:val="el-GR"/>
        </w:rPr>
        <w:t>Δ</w:t>
      </w:r>
      <w:r w:rsidRPr="00B777F2">
        <w:rPr>
          <w:rFonts w:ascii="Arial" w:hAnsi="Arial" w:cs="Arial"/>
          <w:b/>
          <w:color w:val="FF99CC"/>
          <w:sz w:val="36"/>
          <w:szCs w:val="56"/>
          <w:shd w:val="clear" w:color="auto" w:fill="FF99CC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=  </w:t>
      </w:r>
      <w:r w:rsidRPr="00B777F2">
        <w:rPr>
          <w:rFonts w:ascii="Arial" w:hAnsi="Arial"/>
          <w:b/>
          <w:bCs/>
          <w:color w:val="9FFF9F"/>
          <w:sz w:val="36"/>
          <w:szCs w:val="56"/>
          <w:shd w:val="clear" w:color="auto" w:fill="9FFF9F"/>
          <w:lang w:val="el-GR"/>
        </w:rPr>
        <w:t>.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π</w:t>
      </w:r>
      <w:r w:rsidRPr="00B777F2">
        <w:rPr>
          <w:rFonts w:ascii="Arial" w:hAnsi="Arial"/>
          <w:b/>
          <w:bCs/>
          <w:color w:val="9FFF9F"/>
          <w:sz w:val="36"/>
          <w:szCs w:val="56"/>
          <w:shd w:val="clear" w:color="auto" w:fill="9FFF9F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B777F2">
        <w:rPr>
          <w:rFonts w:ascii="Arial" w:hAnsi="Arial"/>
          <w:b/>
          <w:bCs/>
          <w:color w:val="00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</w:t>
      </w:r>
      <w:r w:rsidRPr="00B777F2">
        <w:rPr>
          <w:rFonts w:ascii="Arial" w:hAnsi="Arial" w:cs="Arial"/>
          <w:b/>
          <w:color w:val="FFFF00"/>
          <w:sz w:val="36"/>
          <w:szCs w:val="56"/>
          <w:shd w:val="clear" w:color="auto" w:fill="FFFF00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shd w:val="clear" w:color="auto" w:fill="FFFF00"/>
          <w:lang w:val="el-GR"/>
        </w:rPr>
        <w:t>δ</w:t>
      </w:r>
      <w:r w:rsidRPr="00B777F2">
        <w:rPr>
          <w:rFonts w:ascii="Arial" w:hAnsi="Arial" w:cs="Arial"/>
          <w:b/>
          <w:color w:val="FFFF00"/>
          <w:sz w:val="36"/>
          <w:szCs w:val="56"/>
          <w:shd w:val="clear" w:color="auto" w:fill="FFFF00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+  </w:t>
      </w:r>
      <w:r w:rsidRPr="00B777F2">
        <w:rPr>
          <w:rFonts w:ascii="Arial" w:hAnsi="Arial" w:cs="Arial"/>
          <w:b/>
          <w:color w:val="FFCC99"/>
          <w:sz w:val="36"/>
          <w:szCs w:val="56"/>
          <w:shd w:val="clear" w:color="auto" w:fill="FFCC99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shd w:val="clear" w:color="auto" w:fill="FFCC99"/>
          <w:lang w:val="el-GR"/>
        </w:rPr>
        <w:t>υ</w:t>
      </w:r>
      <w:r w:rsidRPr="00B777F2">
        <w:rPr>
          <w:rFonts w:ascii="Arial" w:hAnsi="Arial" w:cs="Arial"/>
          <w:b/>
          <w:color w:val="FFCC99"/>
          <w:sz w:val="36"/>
          <w:szCs w:val="56"/>
          <w:shd w:val="clear" w:color="auto" w:fill="FFCC99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</w:t>
      </w:r>
    </w:p>
    <w:p w:rsidR="00B777F2" w:rsidRPr="00B777F2" w:rsidRDefault="00B777F2" w:rsidP="00B777F2">
      <w:pPr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tabs>
          <w:tab w:val="left" w:pos="3960"/>
          <w:tab w:val="left" w:pos="7380"/>
        </w:tabs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             </w:t>
      </w:r>
      <w:r w:rsidRPr="00B777F2">
        <w:rPr>
          <w:rFonts w:ascii="Arial" w:hAnsi="Arial" w:cs="Arial"/>
          <w:b/>
          <w:color w:val="000000"/>
          <w:sz w:val="36"/>
          <w:szCs w:val="56"/>
          <w:shd w:val="clear" w:color="auto" w:fill="FF99CC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shd w:val="clear" w:color="auto" w:fill="FF99CC"/>
          <w:lang w:val="el-GR"/>
        </w:rPr>
        <w:t>...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=  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FFF9F"/>
          <w:lang w:val="el-GR"/>
        </w:rPr>
        <w:t>....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B777F2">
        <w:rPr>
          <w:rFonts w:ascii="Arial" w:hAnsi="Arial"/>
          <w:b/>
          <w:bCs/>
          <w:color w:val="000000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 </w:t>
      </w:r>
      <w:r w:rsidRPr="00B777F2">
        <w:rPr>
          <w:rFonts w:ascii="Arial" w:hAnsi="Arial" w:cs="Arial"/>
          <w:b/>
          <w:color w:val="000000"/>
          <w:sz w:val="36"/>
          <w:szCs w:val="56"/>
          <w:shd w:val="clear" w:color="auto" w:fill="FFFF00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shd w:val="clear" w:color="auto" w:fill="FFFF00"/>
          <w:lang w:val="el-GR"/>
        </w:rPr>
        <w:t>..</w:t>
      </w:r>
      <w:r w:rsidRPr="00B777F2">
        <w:rPr>
          <w:rFonts w:ascii="Arial" w:hAnsi="Arial" w:cs="Arial"/>
          <w:b/>
          <w:color w:val="000000"/>
          <w:sz w:val="36"/>
          <w:szCs w:val="56"/>
          <w:shd w:val="clear" w:color="auto" w:fill="FFFF00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 +  </w:t>
      </w:r>
      <w:r w:rsidRPr="00B777F2">
        <w:rPr>
          <w:rFonts w:ascii="Arial" w:hAnsi="Arial" w:cs="Arial"/>
          <w:b/>
          <w:color w:val="000000"/>
          <w:sz w:val="36"/>
          <w:szCs w:val="56"/>
          <w:shd w:val="clear" w:color="auto" w:fill="FFCC99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shd w:val="clear" w:color="auto" w:fill="FFCC99"/>
          <w:lang w:val="el-GR"/>
        </w:rPr>
        <w:t>..</w:t>
      </w:r>
      <w:r w:rsidRPr="00B777F2">
        <w:rPr>
          <w:rFonts w:ascii="Arial" w:hAnsi="Arial" w:cs="Arial"/>
          <w:b/>
          <w:color w:val="000000"/>
          <w:sz w:val="36"/>
          <w:szCs w:val="56"/>
          <w:shd w:val="clear" w:color="auto" w:fill="FFCC99"/>
          <w:lang w:val="el-GR"/>
        </w:rPr>
        <w:t>.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 </w:t>
      </w:r>
    </w:p>
    <w:p w:rsidR="00B777F2" w:rsidRPr="00B777F2" w:rsidRDefault="00B777F2" w:rsidP="00B777F2">
      <w:pPr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1331" style="position:absolute;margin-left:4085.6pt;margin-top:16.5pt;width:221.3pt;height:74.3pt;z-index:251470336;mso-position-horizontal:right" coordorigin="5348,7701" coordsize="5387,1809">
            <v:shape id="_x0000_s1332" type="#_x0000_t75" style="position:absolute;left:7929;top:7701;width:2806;height:1809">
              <v:imagedata r:id="rId25" o:title="5-9" gain="74473f"/>
            </v:shape>
            <v:shape id="_x0000_s1333" type="#_x0000_t202" style="position:absolute;left:5348;top:7719;width:5265;height:1620" filled="f" strokecolor="#36f" strokeweight="1.5pt">
              <v:textbox style="mso-next-textbox:#_x0000_s1333">
                <w:txbxContent>
                  <w:p w:rsidR="00291988" w:rsidRPr="00E05C3D" w:rsidRDefault="00291988" w:rsidP="00B777F2">
                    <w:pPr>
                      <w:rPr>
                        <w:sz w:val="30"/>
                      </w:rPr>
                    </w:pPr>
                  </w:p>
                  <w:p w:rsidR="00291988" w:rsidRPr="00EB0A40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 </w:t>
                    </w:r>
                    <w:r w:rsidRPr="00EB0A4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δ</w:t>
                    </w:r>
                    <w:r w:rsidRPr="00EB0A40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΄ </w:t>
                    </w:r>
                    <w:r w:rsidRPr="00EB0A4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τεύχος</w:t>
                    </w:r>
                    <w:r w:rsidRPr="00EB0A40">
                      <w:rPr>
                        <w:rFonts w:ascii="Arial" w:hAnsi="Arial" w:cs="Arial"/>
                        <w:b/>
                        <w:sz w:val="28"/>
                        <w:szCs w:val="56"/>
                        <w:lang w:val="el-GR"/>
                      </w:rPr>
                      <w:t xml:space="preserve">  </w:t>
                    </w:r>
                    <w:r w:rsidRPr="00EB0A40">
                      <w:rPr>
                        <w:rFonts w:ascii="Arial" w:hAnsi="Arial" w:cs="Arial"/>
                        <w:b/>
                        <w:sz w:val="22"/>
                        <w:szCs w:val="56"/>
                        <w:lang w:val="el-GR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sz w:val="22"/>
                        <w:szCs w:val="56"/>
                        <w:lang w:val="el-GR"/>
                      </w:rPr>
                      <w:t xml:space="preserve">   </w:t>
                    </w:r>
                    <w:r w:rsidRPr="00EB0A40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  <w:lang w:val="el-GR"/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  <w:lang w:val="en-US"/>
                      </w:rPr>
                      <w:t>1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  <w:lang w:val="el-GR"/>
                      </w:rPr>
                      <w:t>–15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81072B" w:rsidRDefault="004B4F26" w:rsidP="0081072B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1334" style="position:absolute;margin-left:2659.35pt;margin-top:24.4pt;width:154.85pt;height:19.85pt;z-index:251471360;mso-position-horizontal:right" coordorigin="7254,10655" coordsize="3097,397">
            <v:oval id="_x0000_s1335" style="position:absolute;left:8334;top:10655;width:397;height:397;rotation:-90" strokeweight="2.25pt"/>
            <v:oval id="_x0000_s1336" style="position:absolute;left:7254;top:10655;width:397;height:397;rotation:-90" fillcolor="#36f" strokeweight="2.25pt"/>
            <v:oval id="_x0000_s1337" style="position:absolute;left:8874;top:10655;width:397;height:397;rotation:-90" filled="f" fillcolor="#f60" strokeweight="2.25pt"/>
            <v:oval id="_x0000_s1338" style="position:absolute;left:9414;top:10655;width:397;height:397;rotation:-90" filled="f" fillcolor="red" strokeweight="2.25pt"/>
            <v:oval id="_x0000_s1339" style="position:absolute;left:7794;top:10655;width:397;height:397;rotation:-90" fillcolor="#0cf" strokeweight="2.25pt"/>
            <v:oval id="_x0000_s1340" style="position:absolute;left:9954;top:10655;width:397;height:397;rotation:-90" fillcolor="#396" strokeweight="2.25pt"/>
          </v:group>
        </w:pict>
      </w:r>
    </w:p>
    <w:p w:rsidR="00B777F2" w:rsidRPr="00B777F2" w:rsidRDefault="00B777F2" w:rsidP="00B777F2">
      <w:pPr>
        <w:tabs>
          <w:tab w:val="left" w:pos="198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  <w:lang w:val="el-GR"/>
        </w:rPr>
      </w:pPr>
    </w:p>
    <w:p w:rsidR="00B777F2" w:rsidRPr="005F199E" w:rsidRDefault="00B777F2" w:rsidP="00B777F2">
      <w:pPr>
        <w:tabs>
          <w:tab w:val="left" w:pos="198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2"/>
          <w:szCs w:val="2"/>
          <w:lang w:val="el-GR"/>
        </w:rPr>
      </w:pPr>
    </w:p>
    <w:p w:rsidR="00DD47FB" w:rsidRDefault="004B4F26">
      <w:pPr>
        <w:spacing w:after="200" w:line="276" w:lineRule="auto"/>
        <w:rPr>
          <w:rFonts w:ascii="Arial" w:hAnsi="Arial" w:cs="Arial"/>
          <w:b/>
          <w:color w:val="000000"/>
          <w:sz w:val="18"/>
          <w:szCs w:val="3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8"/>
          <w:szCs w:val="30"/>
          <w:lang w:val="en-US" w:eastAsia="en-US"/>
        </w:rPr>
        <w:pict>
          <v:shape id="_x0000_s5987" type="#_x0000_t202" style="position:absolute;margin-left:0;margin-top:788.7pt;width:46.35pt;height:25.5pt;z-index:251868672;mso-wrap-style:none;mso-position-horizontal:center;mso-position-horizontal-relative:margin;mso-position-vertical-relative:page" fillcolor="#fc9" stroked="f">
            <v:textbox style="mso-next-textbox:#_x0000_s5987" inset="2mm,1mm,2mm,1mm">
              <w:txbxContent>
                <w:p w:rsidR="00291988" w:rsidRPr="00592B62" w:rsidRDefault="00291988" w:rsidP="00EB0A4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64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107</w:t>
                  </w:r>
                </w:p>
              </w:txbxContent>
            </v:textbox>
            <w10:wrap anchorx="margin" anchory="page"/>
          </v:shape>
        </w:pict>
      </w:r>
      <w:r w:rsidR="00DD47FB">
        <w:rPr>
          <w:rFonts w:ascii="Arial" w:hAnsi="Arial" w:cs="Arial"/>
          <w:b/>
          <w:color w:val="000000"/>
          <w:sz w:val="18"/>
          <w:szCs w:val="30"/>
          <w:lang w:val="el-GR"/>
        </w:rPr>
        <w:br w:type="page"/>
      </w:r>
    </w:p>
    <w:p w:rsidR="00B777F2" w:rsidRPr="00B777F2" w:rsidRDefault="004B4F26" w:rsidP="00B777F2">
      <w:pPr>
        <w:pBdr>
          <w:top w:val="single" w:sz="12" w:space="1" w:color="CCFFCC"/>
          <w:left w:val="single" w:sz="12" w:space="4" w:color="CCFFCC"/>
          <w:bottom w:val="single" w:sz="12" w:space="1" w:color="CCFFCC"/>
          <w:right w:val="single" w:sz="12" w:space="4" w:color="CCFFCC"/>
        </w:pBdr>
        <w:shd w:val="clear" w:color="auto" w:fill="CCFFCC"/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8"/>
          <w:szCs w:val="30"/>
          <w:lang w:val="el-GR"/>
        </w:rPr>
      </w:pPr>
      <w:r w:rsidRPr="004B4F26">
        <w:rPr>
          <w:rFonts w:ascii="Arial" w:hAnsi="Arial" w:cs="Arial"/>
          <w:b/>
          <w:noProof/>
          <w:color w:val="339966"/>
          <w:sz w:val="18"/>
          <w:szCs w:val="30"/>
        </w:rPr>
        <w:lastRenderedPageBreak/>
        <w:pict>
          <v:shape id="_x0000_s1343" type="#_x0000_t202" style="position:absolute;margin-left:0;margin-top:4.2pt;width:1in;height:67.05pt;z-index:251472384" filled="f" fillcolor="#396" stroked="f" strokecolor="red">
            <v:textbox style="mso-next-textbox:#_x0000_s1343" inset="0,,0">
              <w:txbxContent>
                <w:p w:rsidR="00291988" w:rsidRPr="00B36469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  <w:lang w:val="en-US"/>
                    </w:rPr>
                  </w:pPr>
                  <w:r w:rsidRPr="00B36469"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  <w:lang w:val="el-GR"/>
                    </w:rPr>
                    <w:t>43</w:t>
                  </w:r>
                </w:p>
              </w:txbxContent>
            </v:textbox>
          </v:shape>
        </w:pict>
      </w:r>
    </w:p>
    <w:p w:rsidR="00B777F2" w:rsidRPr="00B36469" w:rsidRDefault="00B777F2" w:rsidP="00B777F2">
      <w:pPr>
        <w:pBdr>
          <w:top w:val="single" w:sz="12" w:space="1" w:color="CCFFCC"/>
          <w:left w:val="single" w:sz="12" w:space="4" w:color="CCFFCC"/>
          <w:bottom w:val="single" w:sz="12" w:space="1" w:color="CCFFCC"/>
          <w:right w:val="single" w:sz="12" w:space="4" w:color="CCFFCC"/>
        </w:pBdr>
        <w:shd w:val="clear" w:color="auto" w:fill="CCFFCC"/>
        <w:suppressAutoHyphens/>
        <w:autoSpaceDE w:val="0"/>
        <w:autoSpaceDN w:val="0"/>
        <w:adjustRightInd w:val="0"/>
        <w:rPr>
          <w:rFonts w:ascii="Tahoma" w:hAnsi="Tahoma" w:cs="Tahoma"/>
          <w:b/>
          <w:color w:val="008000"/>
          <w:sz w:val="40"/>
          <w:szCs w:val="64"/>
          <w:lang w:val="el-GR"/>
        </w:rPr>
      </w:pPr>
      <w:r w:rsidRPr="00B777F2">
        <w:rPr>
          <w:rFonts w:ascii="Arial" w:hAnsi="Arial" w:cs="Arial"/>
          <w:b/>
          <w:color w:val="339966"/>
          <w:sz w:val="40"/>
          <w:szCs w:val="64"/>
          <w:lang w:val="el-GR"/>
        </w:rPr>
        <w:tab/>
        <w:t xml:space="preserve">      </w:t>
      </w:r>
      <w:r w:rsidR="00E57D53">
        <w:rPr>
          <w:rFonts w:ascii="Arial" w:hAnsi="Arial" w:cs="Arial"/>
          <w:b/>
          <w:color w:val="339966"/>
          <w:sz w:val="40"/>
          <w:szCs w:val="64"/>
          <w:lang w:val="el-GR"/>
        </w:rPr>
        <w:t xml:space="preserve">     </w:t>
      </w:r>
      <w:r w:rsidRPr="00B36469">
        <w:rPr>
          <w:rFonts w:ascii="Tahoma" w:hAnsi="Tahoma" w:cs="Tahoma"/>
          <w:b/>
          <w:color w:val="008000"/>
          <w:sz w:val="40"/>
          <w:szCs w:val="64"/>
          <w:lang w:val="el-GR"/>
        </w:rPr>
        <w:t>Αντίστροφα προβλήματα</w:t>
      </w:r>
    </w:p>
    <w:p w:rsidR="00B777F2" w:rsidRPr="00B36469" w:rsidRDefault="00B777F2" w:rsidP="00B777F2">
      <w:pPr>
        <w:pBdr>
          <w:top w:val="single" w:sz="12" w:space="1" w:color="CCFFCC"/>
          <w:left w:val="single" w:sz="12" w:space="4" w:color="CCFFCC"/>
          <w:bottom w:val="single" w:sz="12" w:space="1" w:color="CCFFCC"/>
          <w:right w:val="single" w:sz="12" w:space="4" w:color="CCFFCC"/>
        </w:pBdr>
        <w:shd w:val="clear" w:color="auto" w:fill="CCFFCC"/>
        <w:suppressAutoHyphens/>
        <w:autoSpaceDE w:val="0"/>
        <w:autoSpaceDN w:val="0"/>
        <w:adjustRightInd w:val="0"/>
        <w:rPr>
          <w:rFonts w:ascii="Tahoma" w:hAnsi="Tahoma" w:cs="Tahoma"/>
          <w:b/>
          <w:color w:val="339966"/>
          <w:sz w:val="18"/>
          <w:szCs w:val="20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18"/>
          <w:szCs w:val="32"/>
          <w:lang w:val="el-GR"/>
        </w:rPr>
      </w:pPr>
    </w:p>
    <w:p w:rsidR="00B777F2" w:rsidRPr="00B36469" w:rsidRDefault="009A5645" w:rsidP="005A77B8">
      <w:pPr>
        <w:shd w:val="clear" w:color="auto" w:fill="FFFFFF"/>
        <w:jc w:val="center"/>
        <w:rPr>
          <w:rFonts w:ascii="Tahoma" w:hAnsi="Tahoma" w:cs="Tahoma"/>
          <w:b/>
          <w:bCs/>
          <w:color w:val="000080"/>
          <w:sz w:val="40"/>
          <w:szCs w:val="60"/>
          <w:lang w:val="el-GR"/>
        </w:rPr>
      </w:pPr>
      <w:r w:rsidRPr="00B36469">
        <w:rPr>
          <w:rFonts w:ascii="Tahoma" w:hAnsi="Tahoma" w:cs="Tahoma"/>
          <w:b/>
          <w:bCs/>
          <w:noProof/>
          <w:sz w:val="10"/>
          <w:szCs w:val="20"/>
          <w:lang w:val="el-GR" w:eastAsia="el-GR"/>
        </w:rPr>
        <w:drawing>
          <wp:anchor distT="0" distB="0" distL="114300" distR="114300" simplePos="0" relativeHeight="251433472" behindDoc="0" locked="0" layoutInCell="1" allowOverlap="1">
            <wp:simplePos x="0" y="0"/>
            <wp:positionH relativeFrom="column">
              <wp:posOffset>34101</wp:posOffset>
            </wp:positionH>
            <wp:positionV relativeFrom="paragraph">
              <wp:posOffset>217162</wp:posOffset>
            </wp:positionV>
            <wp:extent cx="372110" cy="395605"/>
            <wp:effectExtent l="19050" t="0" r="8890" b="0"/>
            <wp:wrapNone/>
            <wp:docPr id="318" name="Picture 318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B36469">
        <w:rPr>
          <w:rFonts w:ascii="Tahoma" w:hAnsi="Tahoma" w:cs="Tahoma"/>
          <w:b/>
          <w:bCs/>
          <w:color w:val="000080"/>
          <w:sz w:val="40"/>
          <w:szCs w:val="60"/>
          <w:lang w:val="el-GR"/>
        </w:rPr>
        <w:t>Αρχαιολογικοί χώροι της Ελλάδας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10"/>
          <w:szCs w:val="20"/>
          <w:lang w:val="el-GR"/>
        </w:rPr>
      </w:pPr>
    </w:p>
    <w:p w:rsidR="00B777F2" w:rsidRPr="005A77B8" w:rsidRDefault="00B777F2" w:rsidP="00B777F2">
      <w:pPr>
        <w:shd w:val="clear" w:color="auto" w:fill="FFFFFF"/>
        <w:rPr>
          <w:rFonts w:ascii="Arial" w:hAnsi="Arial" w:cs="Arial"/>
          <w:b/>
          <w:bCs/>
          <w:color w:val="339966"/>
          <w:szCs w:val="56"/>
          <w:lang w:val="el-GR" w:bidi="he-IL"/>
        </w:rPr>
      </w:pP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    </w:t>
      </w:r>
      <w:r w:rsidR="005A77B8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 Πού συναντάμε την έννοια</w:t>
      </w:r>
      <w:r w:rsidR="009A5645">
        <w:rPr>
          <w:rFonts w:ascii="Arial" w:hAnsi="Arial" w:cs="Arial"/>
          <w:b/>
          <w:bCs/>
          <w:color w:val="339966"/>
          <w:sz w:val="14"/>
          <w:szCs w:val="56"/>
          <w:rtl/>
          <w:lang w:val="el-GR" w:bidi="he-IL"/>
        </w:rPr>
        <w:t xml:space="preserve"> </w:t>
      </w:r>
      <w:r w:rsidR="009A5645"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"</w:t>
      </w: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δεδομένο" στην καθημερινή ζωή;</w:t>
      </w:r>
    </w:p>
    <w:p w:rsidR="00B777F2" w:rsidRPr="00B777F2" w:rsidRDefault="00B36469" w:rsidP="00B777F2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  <w:r>
        <w:rPr>
          <w:rFonts w:ascii="Arial" w:hAnsi="Arial" w:cs="Arial"/>
          <w:b/>
          <w:noProof/>
          <w:sz w:val="6"/>
          <w:szCs w:val="16"/>
          <w:lang w:val="el-GR" w:eastAsia="el-GR"/>
        </w:rPr>
        <w:drawing>
          <wp:anchor distT="0" distB="0" distL="114300" distR="114300" simplePos="0" relativeHeight="251293184" behindDoc="0" locked="0" layoutInCell="1" allowOverlap="1">
            <wp:simplePos x="0" y="0"/>
            <wp:positionH relativeFrom="column">
              <wp:posOffset>709</wp:posOffset>
            </wp:positionH>
            <wp:positionV relativeFrom="paragraph">
              <wp:posOffset>6468</wp:posOffset>
            </wp:positionV>
            <wp:extent cx="523210" cy="510363"/>
            <wp:effectExtent l="19050" t="0" r="0" b="0"/>
            <wp:wrapNone/>
            <wp:docPr id="320" name="Picture 320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0" cy="51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E2C" w:rsidRDefault="00B777F2" w:rsidP="00B777F2">
      <w:pPr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</w:t>
      </w:r>
      <w:r w:rsidRPr="00B777F2">
        <w:rPr>
          <w:rFonts w:ascii="Arial" w:hAnsi="Arial" w:cs="Arial"/>
          <w:b/>
          <w:sz w:val="36"/>
          <w:szCs w:val="56"/>
          <w:lang w:val="el-GR"/>
        </w:rPr>
        <w:t xml:space="preserve">Τα παιδιά αξιοποίησαν τα στοιχεία του πίνακα για </w:t>
      </w:r>
    </w:p>
    <w:p w:rsidR="00B777F2" w:rsidRPr="000A6E2C" w:rsidRDefault="000A6E2C" w:rsidP="00B777F2">
      <w:pPr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να διατυπώσουν τα παρακάτω προ</w:t>
      </w:r>
      <w:r>
        <w:rPr>
          <w:rFonts w:ascii="Arial" w:hAnsi="Arial" w:cs="Arial"/>
          <w:b/>
          <w:sz w:val="36"/>
          <w:szCs w:val="56"/>
          <w:lang w:val="el-GR"/>
        </w:rPr>
        <w:t>βλήματα. Πα-ρατηρώ και συμπλη</w:t>
      </w:r>
      <w:r w:rsidR="00B777F2" w:rsidRPr="00B777F2">
        <w:rPr>
          <w:rFonts w:ascii="Arial" w:hAnsi="Arial" w:cs="Arial"/>
          <w:b/>
          <w:sz w:val="36"/>
          <w:szCs w:val="56"/>
          <w:lang w:val="el-GR"/>
        </w:rPr>
        <w:t>ρώνω ό,τι λείπει:</w:t>
      </w:r>
    </w:p>
    <w:p w:rsidR="00B777F2" w:rsidRPr="00B777F2" w:rsidRDefault="00B777F2" w:rsidP="00B777F2">
      <w:pPr>
        <w:rPr>
          <w:rFonts w:ascii="Arial" w:hAnsi="Arial" w:cs="Arial"/>
          <w:b/>
          <w:sz w:val="6"/>
          <w:szCs w:val="16"/>
          <w:lang w:val="el-GR"/>
        </w:rPr>
      </w:pPr>
    </w:p>
    <w:tbl>
      <w:tblPr>
        <w:tblW w:w="0" w:type="auto"/>
        <w:jc w:val="right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CellMar>
          <w:left w:w="0" w:type="dxa"/>
          <w:right w:w="0" w:type="dxa"/>
        </w:tblCellMar>
        <w:tblLook w:val="01E0"/>
      </w:tblPr>
      <w:tblGrid>
        <w:gridCol w:w="3484"/>
        <w:gridCol w:w="3215"/>
      </w:tblGrid>
      <w:tr w:rsidR="00B777F2" w:rsidRPr="00B777F2" w:rsidTr="000A6E2C">
        <w:trPr>
          <w:trHeight w:val="1179"/>
          <w:jc w:val="right"/>
        </w:trPr>
        <w:tc>
          <w:tcPr>
            <w:tcW w:w="3484" w:type="dxa"/>
            <w:shd w:val="clear" w:color="auto" w:fill="FFD521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16"/>
                <w:szCs w:val="28"/>
                <w:lang w:val="el-GR"/>
              </w:rPr>
            </w:pPr>
          </w:p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ΜΗΝΕΣ</w:t>
            </w:r>
          </w:p>
          <w:p w:rsidR="00B777F2" w:rsidRPr="00B777F2" w:rsidRDefault="000A6E2C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>
              <w:rPr>
                <w:rFonts w:ascii="Arial" w:hAnsi="Arial" w:cs="Arial"/>
                <w:b/>
                <w:noProof/>
                <w:sz w:val="36"/>
                <w:szCs w:val="56"/>
                <w:lang w:val="el-GR" w:eastAsia="el-GR"/>
              </w:rPr>
              <w:drawing>
                <wp:anchor distT="0" distB="0" distL="114300" distR="114300" simplePos="0" relativeHeight="251294208" behindDoc="0" locked="0" layoutInCell="1" allowOverlap="1">
                  <wp:simplePos x="0" y="0"/>
                  <wp:positionH relativeFrom="column">
                    <wp:posOffset>-1656715</wp:posOffset>
                  </wp:positionH>
                  <wp:positionV relativeFrom="paragraph">
                    <wp:posOffset>53340</wp:posOffset>
                  </wp:positionV>
                  <wp:extent cx="1413510" cy="1356360"/>
                  <wp:effectExtent l="19050" t="0" r="0" b="0"/>
                  <wp:wrapNone/>
                  <wp:docPr id="321" name="Picture 321" descr="10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10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777F2"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(2003)</w:t>
            </w:r>
          </w:p>
        </w:tc>
        <w:tc>
          <w:tcPr>
            <w:tcW w:w="3215" w:type="dxa"/>
            <w:shd w:val="clear" w:color="auto" w:fill="FFD521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Επισκέπτες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 xml:space="preserve">στο Σούνιο 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(2003)</w:t>
            </w:r>
          </w:p>
        </w:tc>
      </w:tr>
      <w:tr w:rsidR="00B777F2" w:rsidRPr="00B777F2" w:rsidTr="000A6E2C">
        <w:trPr>
          <w:trHeight w:val="406"/>
          <w:jc w:val="right"/>
        </w:trPr>
        <w:tc>
          <w:tcPr>
            <w:tcW w:w="3484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Αύγουστος</w:t>
            </w:r>
          </w:p>
        </w:tc>
        <w:tc>
          <w:tcPr>
            <w:tcW w:w="3215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25.790</w:t>
            </w:r>
          </w:p>
        </w:tc>
      </w:tr>
      <w:tr w:rsidR="00B777F2" w:rsidRPr="00B777F2" w:rsidTr="000A6E2C">
        <w:trPr>
          <w:trHeight w:val="366"/>
          <w:jc w:val="right"/>
        </w:trPr>
        <w:tc>
          <w:tcPr>
            <w:tcW w:w="3484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Σεπτέμβριος</w:t>
            </w:r>
          </w:p>
        </w:tc>
        <w:tc>
          <w:tcPr>
            <w:tcW w:w="3215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26.596</w:t>
            </w:r>
          </w:p>
        </w:tc>
      </w:tr>
      <w:tr w:rsidR="00B777F2" w:rsidRPr="00B777F2" w:rsidTr="000A6E2C">
        <w:trPr>
          <w:trHeight w:val="386"/>
          <w:jc w:val="right"/>
        </w:trPr>
        <w:tc>
          <w:tcPr>
            <w:tcW w:w="3484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Σύνολο</w:t>
            </w:r>
          </w:p>
        </w:tc>
        <w:tc>
          <w:tcPr>
            <w:tcW w:w="3215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52.386</w:t>
            </w:r>
          </w:p>
        </w:tc>
      </w:tr>
    </w:tbl>
    <w:p w:rsidR="00594086" w:rsidRDefault="00594086" w:rsidP="000A6E2C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0A6E2C" w:rsidRPr="00B777F2" w:rsidRDefault="000A6E2C" w:rsidP="000A6E2C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α) </w:t>
      </w:r>
    </w:p>
    <w:tbl>
      <w:tblPr>
        <w:tblW w:w="0" w:type="auto"/>
        <w:jc w:val="center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CellMar>
          <w:left w:w="0" w:type="dxa"/>
          <w:right w:w="0" w:type="dxa"/>
        </w:tblCellMar>
        <w:tblLook w:val="01E0"/>
      </w:tblPr>
      <w:tblGrid>
        <w:gridCol w:w="3277"/>
        <w:gridCol w:w="3107"/>
        <w:gridCol w:w="2932"/>
      </w:tblGrid>
      <w:tr w:rsidR="000A6E2C" w:rsidRPr="00B777F2" w:rsidTr="000A6E2C">
        <w:trPr>
          <w:trHeight w:val="1181"/>
          <w:jc w:val="center"/>
        </w:trPr>
        <w:tc>
          <w:tcPr>
            <w:tcW w:w="3277" w:type="dxa"/>
            <w:shd w:val="clear" w:color="auto" w:fill="99CCFF"/>
            <w:vAlign w:val="center"/>
          </w:tcPr>
          <w:p w:rsidR="000A6E2C" w:rsidRPr="00B777F2" w:rsidRDefault="000A6E2C" w:rsidP="000A6E2C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ΜΗΝΕΣ (2003)</w:t>
            </w:r>
          </w:p>
        </w:tc>
        <w:tc>
          <w:tcPr>
            <w:tcW w:w="3107" w:type="dxa"/>
            <w:shd w:val="clear" w:color="auto" w:fill="99CCFF"/>
            <w:vAlign w:val="center"/>
          </w:tcPr>
          <w:p w:rsidR="000A6E2C" w:rsidRPr="00B777F2" w:rsidRDefault="000A6E2C" w:rsidP="000A6E2C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Επισκέπτες</w:t>
            </w:r>
          </w:p>
          <w:p w:rsidR="000A6E2C" w:rsidRPr="00B777F2" w:rsidRDefault="000A6E2C" w:rsidP="000A6E2C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στο Σούνιο</w:t>
            </w:r>
          </w:p>
          <w:p w:rsidR="000A6E2C" w:rsidRPr="00B777F2" w:rsidRDefault="000A6E2C" w:rsidP="000A6E2C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(2003)</w:t>
            </w:r>
          </w:p>
        </w:tc>
        <w:tc>
          <w:tcPr>
            <w:tcW w:w="2932" w:type="dxa"/>
            <w:tcBorders>
              <w:top w:val="nil"/>
              <w:bottom w:val="nil"/>
              <w:right w:val="nil"/>
            </w:tcBorders>
          </w:tcPr>
          <w:p w:rsidR="000A6E2C" w:rsidRPr="00B777F2" w:rsidRDefault="000A6E2C" w:rsidP="000A6E2C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</w:tc>
      </w:tr>
      <w:tr w:rsidR="000A6E2C" w:rsidRPr="00B777F2" w:rsidTr="000A6E2C">
        <w:trPr>
          <w:trHeight w:val="415"/>
          <w:jc w:val="center"/>
        </w:trPr>
        <w:tc>
          <w:tcPr>
            <w:tcW w:w="3277" w:type="dxa"/>
            <w:vAlign w:val="center"/>
          </w:tcPr>
          <w:p w:rsidR="000A6E2C" w:rsidRPr="00B777F2" w:rsidRDefault="000A6E2C" w:rsidP="000A6E2C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Αύγουστος</w:t>
            </w:r>
          </w:p>
        </w:tc>
        <w:tc>
          <w:tcPr>
            <w:tcW w:w="3107" w:type="dxa"/>
            <w:vAlign w:val="center"/>
          </w:tcPr>
          <w:p w:rsidR="000A6E2C" w:rsidRPr="00B777F2" w:rsidRDefault="000A6E2C" w:rsidP="000A6E2C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25.790</w:t>
            </w:r>
          </w:p>
        </w:tc>
        <w:tc>
          <w:tcPr>
            <w:tcW w:w="2932" w:type="dxa"/>
            <w:tcBorders>
              <w:top w:val="nil"/>
              <w:bottom w:val="nil"/>
              <w:right w:val="nil"/>
            </w:tcBorders>
            <w:vAlign w:val="center"/>
          </w:tcPr>
          <w:p w:rsidR="000A6E2C" w:rsidRPr="00B777F2" w:rsidRDefault="000A6E2C" w:rsidP="000A6E2C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FF0000"/>
                <w:sz w:val="36"/>
                <w:szCs w:val="56"/>
                <w:lang w:val="el-GR"/>
              </w:rPr>
              <w:t>Δ</w:t>
            </w: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εδομένο</w:t>
            </w:r>
          </w:p>
        </w:tc>
      </w:tr>
      <w:tr w:rsidR="000A6E2C" w:rsidRPr="00B777F2" w:rsidTr="000A6E2C">
        <w:trPr>
          <w:trHeight w:val="393"/>
          <w:jc w:val="center"/>
        </w:trPr>
        <w:tc>
          <w:tcPr>
            <w:tcW w:w="3277" w:type="dxa"/>
            <w:vAlign w:val="center"/>
          </w:tcPr>
          <w:p w:rsidR="000A6E2C" w:rsidRPr="00B777F2" w:rsidRDefault="000A6E2C" w:rsidP="000A6E2C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Σεπτέμβριος</w:t>
            </w:r>
          </w:p>
        </w:tc>
        <w:tc>
          <w:tcPr>
            <w:tcW w:w="3107" w:type="dxa"/>
            <w:vAlign w:val="center"/>
          </w:tcPr>
          <w:p w:rsidR="000A6E2C" w:rsidRPr="00B777F2" w:rsidRDefault="000A6E2C" w:rsidP="000A6E2C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26.596</w:t>
            </w:r>
          </w:p>
        </w:tc>
        <w:tc>
          <w:tcPr>
            <w:tcW w:w="2932" w:type="dxa"/>
            <w:tcBorders>
              <w:top w:val="nil"/>
              <w:bottom w:val="nil"/>
              <w:right w:val="nil"/>
            </w:tcBorders>
            <w:vAlign w:val="center"/>
          </w:tcPr>
          <w:p w:rsidR="000A6E2C" w:rsidRPr="00B777F2" w:rsidRDefault="000A6E2C" w:rsidP="000A6E2C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FF0000"/>
                <w:sz w:val="36"/>
                <w:szCs w:val="56"/>
                <w:lang w:val="el-GR"/>
              </w:rPr>
              <w:t>Δ</w:t>
            </w: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εδομένο</w:t>
            </w:r>
          </w:p>
        </w:tc>
      </w:tr>
      <w:tr w:rsidR="000A6E2C" w:rsidRPr="00B777F2" w:rsidTr="000A6E2C">
        <w:trPr>
          <w:trHeight w:val="415"/>
          <w:jc w:val="center"/>
        </w:trPr>
        <w:tc>
          <w:tcPr>
            <w:tcW w:w="3277" w:type="dxa"/>
            <w:vAlign w:val="center"/>
          </w:tcPr>
          <w:p w:rsidR="000A6E2C" w:rsidRPr="00B777F2" w:rsidRDefault="000A6E2C" w:rsidP="000A6E2C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Σύνολο</w:t>
            </w:r>
          </w:p>
        </w:tc>
        <w:tc>
          <w:tcPr>
            <w:tcW w:w="3107" w:type="dxa"/>
            <w:vAlign w:val="center"/>
          </w:tcPr>
          <w:p w:rsidR="000A6E2C" w:rsidRPr="00B777F2" w:rsidRDefault="000A6E2C" w:rsidP="000A6E2C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;</w:t>
            </w:r>
          </w:p>
        </w:tc>
        <w:tc>
          <w:tcPr>
            <w:tcW w:w="2932" w:type="dxa"/>
            <w:tcBorders>
              <w:top w:val="nil"/>
              <w:bottom w:val="nil"/>
              <w:right w:val="nil"/>
            </w:tcBorders>
            <w:vAlign w:val="center"/>
          </w:tcPr>
          <w:p w:rsidR="000A6E2C" w:rsidRPr="00B777F2" w:rsidRDefault="000A6E2C" w:rsidP="000A6E2C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FF0000"/>
                <w:sz w:val="36"/>
                <w:szCs w:val="56"/>
                <w:lang w:val="el-GR"/>
              </w:rPr>
              <w:t>Ζ</w:t>
            </w: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ητούμενο</w:t>
            </w:r>
          </w:p>
        </w:tc>
      </w:tr>
    </w:tbl>
    <w:p w:rsidR="000A6E2C" w:rsidRPr="00B777F2" w:rsidRDefault="000A6E2C" w:rsidP="000A6E2C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noProof/>
          <w:sz w:val="14"/>
          <w:lang w:val="el-GR" w:eastAsia="el-GR"/>
        </w:rPr>
        <w:drawing>
          <wp:anchor distT="0" distB="0" distL="114300" distR="114300" simplePos="0" relativeHeight="251404800" behindDoc="0" locked="0" layoutInCell="1" allowOverlap="1">
            <wp:simplePos x="0" y="0"/>
            <wp:positionH relativeFrom="column">
              <wp:posOffset>-5004</wp:posOffset>
            </wp:positionH>
            <wp:positionV relativeFrom="paragraph">
              <wp:posOffset>86047</wp:posOffset>
            </wp:positionV>
            <wp:extent cx="545911" cy="545911"/>
            <wp:effectExtent l="19050" t="0" r="6539" b="0"/>
            <wp:wrapNone/>
            <wp:docPr id="16" name="Picture 323" descr="10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108-2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0" cy="54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E2C" w:rsidRPr="00B777F2" w:rsidRDefault="000A6E2C" w:rsidP="000A6E2C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Τον Αύγουστο επισκέφτηκαν το Σούνιο </w:t>
      </w:r>
      <w:r w:rsidRPr="00B777F2">
        <w:rPr>
          <w:rFonts w:ascii="Arial" w:hAnsi="Arial"/>
          <w:b/>
          <w:bCs/>
          <w:color w:val="000000"/>
          <w:sz w:val="36"/>
          <w:szCs w:val="56"/>
          <w:bdr w:val="single" w:sz="18" w:space="0" w:color="auto"/>
          <w:lang w:val="el-GR"/>
        </w:rPr>
        <w:t>...............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επισκέπτες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και το Σεπτέμβριο </w:t>
      </w:r>
      <w:r w:rsidRPr="00B777F2">
        <w:rPr>
          <w:rFonts w:ascii="Arial" w:hAnsi="Arial"/>
          <w:b/>
          <w:bCs/>
          <w:color w:val="000000"/>
          <w:sz w:val="36"/>
          <w:szCs w:val="56"/>
          <w:bdr w:val="single" w:sz="18" w:space="0" w:color="auto"/>
          <w:lang w:val="el-GR"/>
        </w:rPr>
        <w:t>...............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άτομα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. Πόσοι ήταν συνολικά οι επισκέ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πτες;</w:t>
      </w:r>
    </w:p>
    <w:p w:rsidR="000A6E2C" w:rsidRPr="00B777F2" w:rsidRDefault="000A6E2C" w:rsidP="000A6E2C">
      <w:pPr>
        <w:rPr>
          <w:rFonts w:ascii="Arial" w:hAnsi="Arial"/>
          <w:b/>
          <w:bCs/>
          <w:color w:val="000000"/>
          <w:sz w:val="36"/>
          <w:szCs w:val="56"/>
          <w:shd w:val="clear" w:color="auto" w:fill="CC99FF"/>
          <w:lang w:val="el-GR"/>
        </w:rPr>
      </w:pPr>
    </w:p>
    <w:p w:rsidR="000A6E2C" w:rsidRPr="000A6E2C" w:rsidRDefault="000A6E2C" w:rsidP="000A6E2C">
      <w:pPr>
        <w:shd w:val="clear" w:color="auto" w:fill="99CCFF"/>
        <w:rPr>
          <w:rFonts w:ascii="Arial" w:hAnsi="Arial"/>
          <w:b/>
          <w:bCs/>
          <w:color w:val="CC99FF"/>
          <w:sz w:val="36"/>
          <w:szCs w:val="56"/>
          <w:shd w:val="clear" w:color="auto" w:fill="CC99FF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9CCFF"/>
          <w:lang w:val="el-GR"/>
        </w:rPr>
        <w:t>25.790 + 26.596 =</w:t>
      </w:r>
      <w:r>
        <w:rPr>
          <w:rFonts w:ascii="Arial" w:hAnsi="Arial"/>
          <w:b/>
          <w:bCs/>
          <w:color w:val="000000"/>
          <w:sz w:val="36"/>
          <w:szCs w:val="56"/>
          <w:shd w:val="clear" w:color="auto" w:fill="99CCFF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99CCFF"/>
          <w:lang w:val="el-GR"/>
        </w:rPr>
        <w:t>.................. επισκέπτε</w:t>
      </w:r>
      <w:r>
        <w:rPr>
          <w:rFonts w:ascii="Arial" w:hAnsi="Arial"/>
          <w:b/>
          <w:bCs/>
          <w:color w:val="000000"/>
          <w:sz w:val="36"/>
          <w:szCs w:val="56"/>
          <w:shd w:val="clear" w:color="auto" w:fill="99CCFF"/>
          <w:lang w:val="el-GR"/>
        </w:rPr>
        <w:t>ς</w:t>
      </w:r>
    </w:p>
    <w:p w:rsidR="000A6E2C" w:rsidRDefault="000A6E2C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A6E2C" w:rsidRPr="000A6E2C" w:rsidRDefault="000A6E2C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B777F2" w:rsidRPr="000A6E2C" w:rsidRDefault="00B777F2" w:rsidP="00B777F2">
      <w:pPr>
        <w:shd w:val="clear" w:color="auto" w:fill="FFFFFF"/>
        <w:rPr>
          <w:rFonts w:ascii="Arial" w:hAnsi="Arial"/>
          <w:b/>
          <w:bCs/>
          <w:color w:val="000000"/>
          <w:sz w:val="2"/>
          <w:szCs w:val="12"/>
          <w:lang w:val="el-GR"/>
        </w:rPr>
      </w:pPr>
    </w:p>
    <w:p w:rsidR="000A6E2C" w:rsidRPr="00B777F2" w:rsidRDefault="000A6E2C" w:rsidP="000A6E2C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Αντίστροφα προβλήματα για αριθμούς μεγαλύτερους του 20.000.</w:t>
      </w: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  <w:sectPr w:rsidR="00B777F2" w:rsidRPr="00B777F2" w:rsidSect="00B777F2">
          <w:pgSz w:w="11909" w:h="16834"/>
          <w:pgMar w:top="1134" w:right="1134" w:bottom="1134" w:left="1134" w:header="720" w:footer="720" w:gutter="0"/>
          <w:cols w:space="720"/>
          <w:noEndnote/>
        </w:sect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5989" type="#_x0000_t202" style="position:absolute;margin-left:0;margin-top:788.7pt;width:46.35pt;height:25.5pt;z-index:251869696;mso-wrap-style:none;mso-position-horizontal:center;mso-position-horizontal-relative:margin;mso-position-vertical-relative:page" fillcolor="#fc9" stroked="f">
            <v:textbox style="mso-next-textbox:#_x0000_s5989" inset="2mm,1mm,2mm,1mm">
              <w:txbxContent>
                <w:p w:rsidR="00291988" w:rsidRPr="00592B62" w:rsidRDefault="00291988" w:rsidP="000A6E2C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65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108</w:t>
                  </w:r>
                </w:p>
              </w:txbxContent>
            </v:textbox>
            <w10:wrap anchorx="margin" anchory="page"/>
          </v:shape>
        </w:pic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lastRenderedPageBreak/>
        <w:t xml:space="preserve">β) 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8"/>
          <w:lang w:val="el-GR"/>
        </w:rPr>
      </w:pPr>
    </w:p>
    <w:tbl>
      <w:tblPr>
        <w:tblW w:w="0" w:type="auto"/>
        <w:jc w:val="center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CellMar>
          <w:left w:w="0" w:type="dxa"/>
          <w:right w:w="0" w:type="dxa"/>
        </w:tblCellMar>
        <w:tblLook w:val="01E0"/>
      </w:tblPr>
      <w:tblGrid>
        <w:gridCol w:w="3209"/>
        <w:gridCol w:w="3042"/>
        <w:gridCol w:w="2871"/>
      </w:tblGrid>
      <w:tr w:rsidR="00B777F2" w:rsidRPr="00B777F2" w:rsidTr="000A6E2C">
        <w:trPr>
          <w:trHeight w:val="1177"/>
          <w:jc w:val="center"/>
        </w:trPr>
        <w:tc>
          <w:tcPr>
            <w:tcW w:w="3209" w:type="dxa"/>
            <w:shd w:val="clear" w:color="auto" w:fill="FFCC99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ΜΗΝΕΣ (2003)</w:t>
            </w:r>
          </w:p>
        </w:tc>
        <w:tc>
          <w:tcPr>
            <w:tcW w:w="3042" w:type="dxa"/>
            <w:shd w:val="clear" w:color="auto" w:fill="FFCC99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Επισκέπτες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στο Σούνιο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(2003)</w:t>
            </w:r>
          </w:p>
        </w:tc>
        <w:tc>
          <w:tcPr>
            <w:tcW w:w="2871" w:type="dxa"/>
            <w:tcBorders>
              <w:top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</w:tc>
      </w:tr>
      <w:tr w:rsidR="00B777F2" w:rsidRPr="00B777F2" w:rsidTr="000A6E2C">
        <w:trPr>
          <w:trHeight w:val="385"/>
          <w:jc w:val="center"/>
        </w:trPr>
        <w:tc>
          <w:tcPr>
            <w:tcW w:w="3209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Αύγουστος</w:t>
            </w:r>
          </w:p>
        </w:tc>
        <w:tc>
          <w:tcPr>
            <w:tcW w:w="3042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;</w:t>
            </w:r>
          </w:p>
        </w:tc>
        <w:tc>
          <w:tcPr>
            <w:tcW w:w="2871" w:type="dxa"/>
            <w:tcBorders>
              <w:top w:val="nil"/>
              <w:bottom w:val="nil"/>
              <w:right w:val="nil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.................</w:t>
            </w:r>
          </w:p>
        </w:tc>
      </w:tr>
      <w:tr w:rsidR="00B777F2" w:rsidRPr="00B777F2" w:rsidTr="000A6E2C">
        <w:trPr>
          <w:trHeight w:val="406"/>
          <w:jc w:val="center"/>
        </w:trPr>
        <w:tc>
          <w:tcPr>
            <w:tcW w:w="3209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Σεπτέμβριος</w:t>
            </w:r>
          </w:p>
        </w:tc>
        <w:tc>
          <w:tcPr>
            <w:tcW w:w="3042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26.596</w:t>
            </w:r>
          </w:p>
        </w:tc>
        <w:tc>
          <w:tcPr>
            <w:tcW w:w="2871" w:type="dxa"/>
            <w:tcBorders>
              <w:top w:val="nil"/>
              <w:bottom w:val="nil"/>
              <w:right w:val="nil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.................</w:t>
            </w:r>
          </w:p>
        </w:tc>
      </w:tr>
      <w:tr w:rsidR="00B777F2" w:rsidRPr="00B777F2" w:rsidTr="000A6E2C">
        <w:trPr>
          <w:trHeight w:val="385"/>
          <w:jc w:val="center"/>
        </w:trPr>
        <w:tc>
          <w:tcPr>
            <w:tcW w:w="3209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Σύνολο</w:t>
            </w:r>
          </w:p>
        </w:tc>
        <w:tc>
          <w:tcPr>
            <w:tcW w:w="3042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52.386</w:t>
            </w:r>
          </w:p>
        </w:tc>
        <w:tc>
          <w:tcPr>
            <w:tcW w:w="2871" w:type="dxa"/>
            <w:tcBorders>
              <w:top w:val="nil"/>
              <w:bottom w:val="nil"/>
              <w:right w:val="nil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.................</w:t>
            </w:r>
          </w:p>
        </w:tc>
      </w:tr>
    </w:tbl>
    <w:p w:rsidR="00B777F2" w:rsidRPr="00B777F2" w:rsidRDefault="000A6E2C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295232" behindDoc="0" locked="0" layoutInCell="1" allowOverlap="1">
            <wp:simplePos x="0" y="0"/>
            <wp:positionH relativeFrom="column">
              <wp:posOffset>-5003</wp:posOffset>
            </wp:positionH>
            <wp:positionV relativeFrom="paragraph">
              <wp:posOffset>243764</wp:posOffset>
            </wp:positionV>
            <wp:extent cx="444974" cy="498021"/>
            <wp:effectExtent l="19050" t="0" r="0" b="0"/>
            <wp:wrapNone/>
            <wp:docPr id="325" name="Picture 325" descr="10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108-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06" cy="4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E2C" w:rsidRDefault="000A6E2C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Κατά τους μήνες Αύγουστο και Σεπτέμβριο του </w:t>
      </w:r>
    </w:p>
    <w:p w:rsidR="00B777F2" w:rsidRPr="00B777F2" w:rsidRDefault="000A6E2C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2003, επισκέφτηκαν το Σούνιο συνολικά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bdr w:val="single" w:sz="18" w:space="0" w:color="auto"/>
          <w:lang w:val="el-GR"/>
        </w:rPr>
        <w:t>..............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άτομα. Το Σεπτέμβριο οι επισκέπτες ήταν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bdr w:val="single" w:sz="18" w:space="0" w:color="auto"/>
          <w:lang w:val="el-GR"/>
        </w:rPr>
        <w:t>...............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. Πόσοι ήταν τον Αύγου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στο;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0A6E2C" w:rsidRDefault="00B777F2" w:rsidP="000A6E2C">
      <w:pPr>
        <w:shd w:val="clear" w:color="auto" w:fill="FFCC99"/>
        <w:rPr>
          <w:rFonts w:ascii="Arial" w:hAnsi="Arial"/>
          <w:b/>
          <w:bCs/>
          <w:color w:val="CC99FF"/>
          <w:sz w:val="36"/>
          <w:szCs w:val="56"/>
          <w:shd w:val="clear" w:color="auto" w:fill="CC99FF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FFCC99"/>
          <w:lang w:val="el-GR"/>
        </w:rPr>
        <w:t>.................. + .................. =.................. επισκέπτες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0A6E2C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γ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) 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8"/>
          <w:lang w:val="el-GR"/>
        </w:rPr>
      </w:pPr>
    </w:p>
    <w:tbl>
      <w:tblPr>
        <w:tblW w:w="0" w:type="auto"/>
        <w:jc w:val="center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CellMar>
          <w:left w:w="0" w:type="dxa"/>
          <w:right w:w="0" w:type="dxa"/>
        </w:tblCellMar>
        <w:tblLook w:val="01E0"/>
      </w:tblPr>
      <w:tblGrid>
        <w:gridCol w:w="3262"/>
        <w:gridCol w:w="3093"/>
        <w:gridCol w:w="2919"/>
      </w:tblGrid>
      <w:tr w:rsidR="00B777F2" w:rsidRPr="00B777F2" w:rsidTr="00D91793">
        <w:trPr>
          <w:trHeight w:val="1197"/>
          <w:jc w:val="center"/>
        </w:trPr>
        <w:tc>
          <w:tcPr>
            <w:tcW w:w="3262" w:type="dxa"/>
            <w:shd w:val="clear" w:color="auto" w:fill="CCFF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ΜΗΝΕΣ (2003)</w:t>
            </w:r>
          </w:p>
        </w:tc>
        <w:tc>
          <w:tcPr>
            <w:tcW w:w="3093" w:type="dxa"/>
            <w:shd w:val="clear" w:color="auto" w:fill="CCFF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Επισκέπτες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στο Σούνιο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(2003)</w:t>
            </w:r>
          </w:p>
        </w:tc>
        <w:tc>
          <w:tcPr>
            <w:tcW w:w="2919" w:type="dxa"/>
            <w:tcBorders>
              <w:top w:val="nil"/>
              <w:bottom w:val="nil"/>
              <w:right w:val="nil"/>
            </w:tcBorders>
          </w:tcPr>
          <w:p w:rsidR="00B777F2" w:rsidRPr="00B777F2" w:rsidRDefault="00B777F2" w:rsidP="00B777F2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</w:tc>
      </w:tr>
      <w:tr w:rsidR="00B777F2" w:rsidRPr="00B777F2" w:rsidTr="00D91793">
        <w:trPr>
          <w:trHeight w:val="392"/>
          <w:jc w:val="center"/>
        </w:trPr>
        <w:tc>
          <w:tcPr>
            <w:tcW w:w="3262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Αύγουστος</w:t>
            </w:r>
          </w:p>
        </w:tc>
        <w:tc>
          <w:tcPr>
            <w:tcW w:w="3093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25.790</w:t>
            </w:r>
          </w:p>
        </w:tc>
        <w:tc>
          <w:tcPr>
            <w:tcW w:w="2919" w:type="dxa"/>
            <w:tcBorders>
              <w:top w:val="nil"/>
              <w:bottom w:val="nil"/>
              <w:right w:val="nil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.................</w:t>
            </w:r>
          </w:p>
        </w:tc>
      </w:tr>
      <w:tr w:rsidR="00B777F2" w:rsidRPr="00B777F2" w:rsidTr="00D91793">
        <w:trPr>
          <w:trHeight w:val="412"/>
          <w:jc w:val="center"/>
        </w:trPr>
        <w:tc>
          <w:tcPr>
            <w:tcW w:w="3262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Σεπτέμβριος</w:t>
            </w:r>
          </w:p>
        </w:tc>
        <w:tc>
          <w:tcPr>
            <w:tcW w:w="3093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;</w:t>
            </w:r>
          </w:p>
        </w:tc>
        <w:tc>
          <w:tcPr>
            <w:tcW w:w="2919" w:type="dxa"/>
            <w:tcBorders>
              <w:top w:val="nil"/>
              <w:bottom w:val="nil"/>
              <w:right w:val="nil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.................</w:t>
            </w:r>
          </w:p>
        </w:tc>
      </w:tr>
      <w:tr w:rsidR="00B777F2" w:rsidRPr="00B777F2" w:rsidTr="00D91793">
        <w:trPr>
          <w:trHeight w:val="392"/>
          <w:jc w:val="center"/>
        </w:trPr>
        <w:tc>
          <w:tcPr>
            <w:tcW w:w="3262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  <w:r w:rsidRPr="00B777F2">
              <w:rPr>
                <w:rFonts w:ascii="Arial" w:hAnsi="Arial" w:cs="Arial"/>
                <w:b/>
                <w:sz w:val="36"/>
                <w:szCs w:val="56"/>
                <w:lang w:val="el-GR"/>
              </w:rPr>
              <w:t>Σύνολο</w:t>
            </w:r>
          </w:p>
        </w:tc>
        <w:tc>
          <w:tcPr>
            <w:tcW w:w="3093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52.386</w:t>
            </w:r>
          </w:p>
        </w:tc>
        <w:tc>
          <w:tcPr>
            <w:tcW w:w="2919" w:type="dxa"/>
            <w:tcBorders>
              <w:top w:val="nil"/>
              <w:bottom w:val="nil"/>
              <w:right w:val="nil"/>
            </w:tcBorders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.................</w:t>
            </w:r>
          </w:p>
        </w:tc>
      </w:tr>
    </w:tbl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noProof/>
          <w:sz w:val="14"/>
          <w:lang w:val="el-GR" w:eastAsia="el-GR"/>
        </w:rPr>
        <w:drawing>
          <wp:anchor distT="0" distB="0" distL="114300" distR="114300" simplePos="0" relativeHeight="251296256" behindDoc="0" locked="0" layoutInCell="1" allowOverlap="1">
            <wp:simplePos x="0" y="0"/>
            <wp:positionH relativeFrom="column">
              <wp:posOffset>8644</wp:posOffset>
            </wp:positionH>
            <wp:positionV relativeFrom="paragraph">
              <wp:posOffset>-2814</wp:posOffset>
            </wp:positionV>
            <wp:extent cx="581451" cy="618368"/>
            <wp:effectExtent l="19050" t="0" r="9099" b="0"/>
            <wp:wrapNone/>
            <wp:docPr id="327" name="Picture 327" descr="10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108-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7" cy="6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.....................................</w:t>
      </w:r>
      <w:r w:rsidR="00D91793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...............................................................................................................................................................................................................................</w:t>
      </w:r>
      <w:r w:rsidR="00D91793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......................................................................................................................</w:t>
      </w:r>
      <w:r w:rsidR="00D91793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....</w:t>
      </w:r>
    </w:p>
    <w:p w:rsidR="00D91793" w:rsidRPr="00B777F2" w:rsidRDefault="00D91793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D91793" w:rsidRDefault="00B777F2" w:rsidP="00D91793">
      <w:pPr>
        <w:shd w:val="clear" w:color="auto" w:fill="CCFFCC"/>
        <w:rPr>
          <w:rFonts w:ascii="Arial" w:hAnsi="Arial"/>
          <w:b/>
          <w:bCs/>
          <w:color w:val="000000"/>
          <w:sz w:val="36"/>
          <w:szCs w:val="56"/>
          <w:shd w:val="clear" w:color="auto" w:fill="CCFFCC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CCFFCC"/>
          <w:lang w:val="el-GR"/>
        </w:rPr>
        <w:t>.................. + .................. =.................. επισκέπτες</w:t>
      </w:r>
    </w:p>
    <w:p w:rsidR="00D91793" w:rsidRDefault="004B4F26">
      <w:pPr>
        <w:spacing w:after="200" w:line="276" w:lineRule="auto"/>
        <w:rPr>
          <w:rFonts w:ascii="Arial" w:hAnsi="Arial"/>
          <w:b/>
          <w:bCs/>
          <w:color w:val="000000"/>
          <w:sz w:val="36"/>
          <w:szCs w:val="56"/>
          <w:shd w:val="clear" w:color="auto" w:fill="CCFFCC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  <w:lang w:val="en-US" w:eastAsia="en-US"/>
        </w:rPr>
        <w:pict>
          <v:shape id="_x0000_s5990" type="#_x0000_t202" style="position:absolute;margin-left:0;margin-top:788.7pt;width:46.35pt;height:25.5pt;z-index:251870720;mso-wrap-style:none;mso-position-horizontal:center;mso-position-horizontal-relative:margin;mso-position-vertical-relative:page" fillcolor="#fc9" stroked="f">
            <v:textbox style="mso-next-textbox:#_x0000_s5990" inset="2mm,1mm,2mm,1mm">
              <w:txbxContent>
                <w:p w:rsidR="00291988" w:rsidRPr="00592B62" w:rsidRDefault="00291988" w:rsidP="00D91793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66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108</w:t>
                  </w:r>
                </w:p>
              </w:txbxContent>
            </v:textbox>
            <w10:wrap anchorx="margin" anchory="page"/>
          </v:shape>
        </w:pict>
      </w:r>
      <w:r w:rsidR="00D91793">
        <w:rPr>
          <w:rFonts w:ascii="Arial" w:hAnsi="Arial"/>
          <w:b/>
          <w:bCs/>
          <w:color w:val="000000"/>
          <w:sz w:val="36"/>
          <w:szCs w:val="56"/>
          <w:shd w:val="clear" w:color="auto" w:fill="CCFFCC"/>
          <w:lang w:val="el-GR"/>
        </w:rPr>
        <w:br w:type="page"/>
      </w:r>
    </w:p>
    <w:p w:rsidR="00D91793" w:rsidRDefault="00B777F2" w:rsidP="00B777F2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tabs>
          <w:tab w:val="left" w:pos="3240"/>
        </w:tabs>
        <w:rPr>
          <w:rFonts w:ascii="Arial" w:hAnsi="Arial"/>
          <w:b/>
          <w:bCs/>
          <w:color w:val="339966"/>
          <w:sz w:val="36"/>
          <w:szCs w:val="56"/>
          <w:lang w:val="el-GR"/>
        </w:rPr>
      </w:pPr>
      <w:r w:rsidRPr="00B777F2">
        <w:rPr>
          <w:rFonts w:ascii="Arial" w:hAnsi="Arial" w:cs="Arial"/>
          <w:b/>
          <w:noProof/>
          <w:sz w:val="22"/>
          <w:szCs w:val="40"/>
          <w:lang w:val="el-GR" w:eastAsia="el-GR"/>
        </w:rPr>
        <w:lastRenderedPageBreak/>
        <w:drawing>
          <wp:anchor distT="0" distB="0" distL="114300" distR="114300" simplePos="0" relativeHeight="2512972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71480</wp:posOffset>
            </wp:positionV>
            <wp:extent cx="525307" cy="627797"/>
            <wp:effectExtent l="19050" t="0" r="8093" b="0"/>
            <wp:wrapNone/>
            <wp:docPr id="329" name="Picture 329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9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18" cy="62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/>
          <w:b/>
          <w:bCs/>
          <w:color w:val="0000FF"/>
          <w:sz w:val="36"/>
          <w:szCs w:val="56"/>
          <w:lang w:val="el-GR"/>
        </w:rPr>
        <w:t xml:space="preserve">          </w:t>
      </w:r>
      <w:r w:rsidRPr="00B777F2">
        <w:rPr>
          <w:rFonts w:ascii="Arial" w:hAnsi="Arial"/>
          <w:b/>
          <w:bCs/>
          <w:color w:val="339966"/>
          <w:sz w:val="36"/>
          <w:szCs w:val="56"/>
          <w:lang w:val="el-GR"/>
        </w:rPr>
        <w:t>Αν δυσκολεύεσαι να καταλά</w:t>
      </w:r>
      <w:r w:rsidR="00D91793">
        <w:rPr>
          <w:rFonts w:ascii="Arial" w:hAnsi="Arial"/>
          <w:b/>
          <w:bCs/>
          <w:color w:val="339966"/>
          <w:sz w:val="36"/>
          <w:szCs w:val="56"/>
          <w:lang w:val="el-GR"/>
        </w:rPr>
        <w:t xml:space="preserve">βεις ένα πρόβλημα,  </w:t>
      </w:r>
    </w:p>
    <w:p w:rsidR="00D91793" w:rsidRDefault="00D91793" w:rsidP="00B777F2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tabs>
          <w:tab w:val="left" w:pos="3240"/>
        </w:tabs>
        <w:rPr>
          <w:rFonts w:ascii="Arial" w:hAnsi="Arial"/>
          <w:b/>
          <w:bCs/>
          <w:color w:val="339966"/>
          <w:sz w:val="36"/>
          <w:szCs w:val="56"/>
          <w:lang w:val="el-GR"/>
        </w:rPr>
      </w:pPr>
      <w:r>
        <w:rPr>
          <w:rFonts w:ascii="Arial" w:hAnsi="Arial"/>
          <w:b/>
          <w:bCs/>
          <w:color w:val="339966"/>
          <w:sz w:val="36"/>
          <w:szCs w:val="56"/>
          <w:lang w:val="el-GR"/>
        </w:rPr>
        <w:t xml:space="preserve">          </w:t>
      </w:r>
      <w:r w:rsidR="00B777F2" w:rsidRPr="00B777F2">
        <w:rPr>
          <w:rFonts w:ascii="Arial" w:hAnsi="Arial"/>
          <w:b/>
          <w:bCs/>
          <w:color w:val="339966"/>
          <w:sz w:val="36"/>
          <w:szCs w:val="56"/>
          <w:lang w:val="el-GR"/>
        </w:rPr>
        <w:t xml:space="preserve">αντικατάστησε τους αριθμούς με άλλους </w:t>
      </w:r>
      <w:r>
        <w:rPr>
          <w:rFonts w:ascii="Arial" w:hAnsi="Arial"/>
          <w:b/>
          <w:bCs/>
          <w:color w:val="339966"/>
          <w:sz w:val="36"/>
          <w:szCs w:val="56"/>
          <w:lang w:val="el-GR"/>
        </w:rPr>
        <w:t xml:space="preserve"> </w:t>
      </w:r>
    </w:p>
    <w:p w:rsidR="00B777F2" w:rsidRPr="00B777F2" w:rsidRDefault="00D91793" w:rsidP="00B777F2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tabs>
          <w:tab w:val="left" w:pos="3240"/>
        </w:tabs>
        <w:rPr>
          <w:rFonts w:ascii="Arial" w:hAnsi="Arial"/>
          <w:b/>
          <w:bCs/>
          <w:color w:val="339966"/>
          <w:sz w:val="36"/>
          <w:szCs w:val="56"/>
          <w:lang w:val="el-GR"/>
        </w:rPr>
      </w:pPr>
      <w:r>
        <w:rPr>
          <w:rFonts w:ascii="Arial" w:hAnsi="Arial"/>
          <w:b/>
          <w:bCs/>
          <w:color w:val="339966"/>
          <w:sz w:val="36"/>
          <w:szCs w:val="56"/>
          <w:lang w:val="el-GR"/>
        </w:rPr>
        <w:t xml:space="preserve">          </w:t>
      </w:r>
      <w:r w:rsidR="00B777F2" w:rsidRPr="00B777F2">
        <w:rPr>
          <w:rFonts w:ascii="Arial" w:hAnsi="Arial"/>
          <w:b/>
          <w:bCs/>
          <w:color w:val="339966"/>
          <w:sz w:val="36"/>
          <w:szCs w:val="56"/>
          <w:lang w:val="el-GR"/>
        </w:rPr>
        <w:t>μικρότερους, ακόμα και μονοψήφιους!!</w:t>
      </w:r>
    </w:p>
    <w:p w:rsidR="00B777F2" w:rsidRPr="00B777F2" w:rsidRDefault="00B777F2" w:rsidP="00B777F2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tabs>
          <w:tab w:val="left" w:pos="3240"/>
        </w:tabs>
        <w:rPr>
          <w:rFonts w:ascii="Arial" w:hAnsi="Arial"/>
          <w:b/>
          <w:bCs/>
          <w:color w:val="339966"/>
          <w:sz w:val="2"/>
          <w:szCs w:val="4"/>
          <w:lang w:val="el-GR"/>
        </w:rPr>
      </w:pPr>
    </w:p>
    <w:p w:rsidR="00B777F2" w:rsidRPr="00B777F2" w:rsidRDefault="00D91793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298304" behindDoc="0" locked="0" layoutInCell="1" allowOverlap="1">
            <wp:simplePos x="0" y="0"/>
            <wp:positionH relativeFrom="column">
              <wp:posOffset>254303</wp:posOffset>
            </wp:positionH>
            <wp:positionV relativeFrom="paragraph">
              <wp:posOffset>250181</wp:posOffset>
            </wp:positionV>
            <wp:extent cx="511308" cy="464024"/>
            <wp:effectExtent l="19050" t="0" r="3042" b="0"/>
            <wp:wrapNone/>
            <wp:docPr id="330" name="Picture 330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8" cy="4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1793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δ)         Ανά δύο τα προηγούμενα προβλήματα λέγονται </w:t>
      </w:r>
    </w:p>
    <w:p w:rsidR="00B777F2" w:rsidRPr="00B777F2" w:rsidRDefault="00D91793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3646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 xml:space="preserve">             </w:t>
      </w:r>
      <w:r w:rsidR="00B777F2" w:rsidRPr="00B3646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αντίστροφα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 Σε τι μοιάζουν και σε τι διαφέρουν; Συζητούμε.</w:t>
      </w:r>
    </w:p>
    <w:p w:rsidR="00B777F2" w:rsidRPr="00B777F2" w:rsidRDefault="00B777F2" w:rsidP="00B777F2">
      <w:pPr>
        <w:rPr>
          <w:rFonts w:ascii="Arial" w:hAnsi="Arial"/>
          <w:b/>
          <w:bCs/>
          <w:color w:val="3366FF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B3646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Εργασία</w:t>
      </w:r>
      <w:r w:rsidRPr="00B36469">
        <w:rPr>
          <w:rFonts w:ascii="Arial" w:hAnsi="Arial" w:cs="Arial"/>
          <w:b/>
          <w:color w:val="FF0000"/>
          <w:sz w:val="40"/>
          <w:szCs w:val="56"/>
          <w:shd w:val="clear" w:color="auto" w:fill="FF5050"/>
          <w:lang w:val="el-GR"/>
        </w:rPr>
        <w:t>.</w:t>
      </w:r>
      <w:r w:rsidRPr="00B777F2"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  <w:t xml:space="preserve"> </w:t>
      </w:r>
    </w:p>
    <w:p w:rsidR="00B777F2" w:rsidRPr="00B777F2" w:rsidRDefault="00B777F2" w:rsidP="00B777F2">
      <w:pPr>
        <w:rPr>
          <w:rFonts w:ascii="Arial" w:hAnsi="Arial"/>
          <w:b/>
          <w:bCs/>
          <w:color w:val="3366FF"/>
          <w:sz w:val="14"/>
          <w:lang w:val="el-GR"/>
        </w:rPr>
      </w:pPr>
    </w:p>
    <w:p w:rsidR="00B777F2" w:rsidRPr="00B777F2" w:rsidRDefault="00AD4001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3366FF"/>
          <w:sz w:val="32"/>
          <w:szCs w:val="56"/>
          <w:lang w:val="el-GR" w:eastAsia="el-GR"/>
        </w:rPr>
        <w:drawing>
          <wp:anchor distT="0" distB="0" distL="114300" distR="114300" simplePos="0" relativeHeight="251299328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478790</wp:posOffset>
            </wp:positionV>
            <wp:extent cx="895350" cy="1009650"/>
            <wp:effectExtent l="19050" t="0" r="0" b="0"/>
            <wp:wrapNone/>
            <wp:docPr id="331" name="Picture 331" descr="10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109-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77F2"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="00B777F2"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Ο Πέτρος αξιοποίησε τα στοιχεία του παρακάτω πίνακα για να διατυπώσει ένα πρόβλημα.</w:t>
      </w:r>
    </w:p>
    <w:p w:rsidR="00B777F2" w:rsidRPr="00B777F2" w:rsidRDefault="00B777F2" w:rsidP="00B777F2">
      <w:pPr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B777F2" w:rsidRPr="00B777F2" w:rsidRDefault="00B777F2" w:rsidP="00B777F2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0" w:color="0000FF"/>
        </w:pBdr>
        <w:shd w:val="clear" w:color="auto" w:fill="99CCFF"/>
        <w:tabs>
          <w:tab w:val="right" w:pos="6660"/>
        </w:tabs>
        <w:ind w:right="3338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Δαπάνη για οργάνωση   </w:t>
      </w:r>
    </w:p>
    <w:p w:rsidR="00B777F2" w:rsidRPr="00B777F2" w:rsidRDefault="00B777F2" w:rsidP="00B777F2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0" w:color="0000FF"/>
        </w:pBdr>
        <w:shd w:val="clear" w:color="auto" w:fill="99CCFF"/>
        <w:tabs>
          <w:tab w:val="right" w:pos="6660"/>
        </w:tabs>
        <w:ind w:right="3338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εργαστηρίου Η/Υ</w:t>
      </w:r>
    </w:p>
    <w:p w:rsidR="00B777F2" w:rsidRPr="00B777F2" w:rsidRDefault="00B777F2" w:rsidP="00B777F2">
      <w:pPr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3168"/>
        <w:gridCol w:w="4140"/>
        <w:gridCol w:w="2546"/>
      </w:tblGrid>
      <w:tr w:rsidR="00B777F2" w:rsidRPr="00B777F2" w:rsidTr="00B777F2">
        <w:tc>
          <w:tcPr>
            <w:tcW w:w="9854" w:type="dxa"/>
            <w:gridSpan w:val="3"/>
            <w:shd w:val="clear" w:color="auto" w:fill="99CC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Επιχορήγηση σε 3/θεσια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Δημ. Σχ. Μεσσηνίας</w:t>
            </w:r>
          </w:p>
        </w:tc>
      </w:tr>
      <w:tr w:rsidR="00B777F2" w:rsidRPr="00B777F2" w:rsidTr="00B777F2">
        <w:tc>
          <w:tcPr>
            <w:tcW w:w="3168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3/θεσια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3366FF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Δημ. Σχολ.</w:t>
            </w:r>
          </w:p>
        </w:tc>
        <w:tc>
          <w:tcPr>
            <w:tcW w:w="4140" w:type="dxa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Επιχορήγηση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3366FF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ανά σχολείο</w:t>
            </w:r>
          </w:p>
        </w:tc>
        <w:tc>
          <w:tcPr>
            <w:tcW w:w="2546" w:type="dxa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Σύνολο</w:t>
            </w:r>
          </w:p>
        </w:tc>
      </w:tr>
      <w:tr w:rsidR="00B777F2" w:rsidRPr="00B777F2" w:rsidTr="00B777F2">
        <w:tc>
          <w:tcPr>
            <w:tcW w:w="3168" w:type="dxa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5</w:t>
            </w:r>
          </w:p>
        </w:tc>
        <w:tc>
          <w:tcPr>
            <w:tcW w:w="4140" w:type="dxa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9.000 €</w:t>
            </w:r>
          </w:p>
        </w:tc>
        <w:tc>
          <w:tcPr>
            <w:tcW w:w="2546" w:type="dxa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45.000 €</w:t>
            </w:r>
          </w:p>
        </w:tc>
      </w:tr>
    </w:tbl>
    <w:p w:rsidR="00B777F2" w:rsidRPr="00B777F2" w:rsidRDefault="00AD4001" w:rsidP="00B777F2">
      <w:pPr>
        <w:rPr>
          <w:rFonts w:ascii="Arial" w:hAnsi="Arial"/>
          <w:b/>
          <w:bCs/>
          <w:color w:val="3366FF"/>
          <w:sz w:val="40"/>
          <w:szCs w:val="64"/>
          <w:lang w:val="el-GR"/>
        </w:rPr>
      </w:pPr>
      <w:r>
        <w:rPr>
          <w:rFonts w:ascii="Arial" w:hAnsi="Arial"/>
          <w:b/>
          <w:bCs/>
          <w:noProof/>
          <w:color w:val="3366FF"/>
          <w:sz w:val="40"/>
          <w:szCs w:val="64"/>
          <w:lang w:val="el-GR" w:eastAsia="el-GR"/>
        </w:rPr>
        <w:drawing>
          <wp:anchor distT="0" distB="0" distL="114300" distR="114300" simplePos="0" relativeHeight="2513003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274320</wp:posOffset>
            </wp:positionV>
            <wp:extent cx="525780" cy="490855"/>
            <wp:effectExtent l="19050" t="0" r="7620" b="0"/>
            <wp:wrapNone/>
            <wp:docPr id="337" name="Picture 337" descr="10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109-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001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  </w:t>
      </w: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Το κάθε ένα από τα πέντε 3/θέσια σχολεία επι</w:t>
      </w:r>
      <w:r w:rsidR="00AD4001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</w:p>
    <w:p w:rsidR="00B777F2" w:rsidRPr="00B777F2" w:rsidRDefault="00AD4001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χορηγήθηκε με 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9.000€. Πόσα χρήματα πήραν συ-νο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λικά τα σχολεία;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14"/>
          <w:lang w:val="el-GR"/>
        </w:rPr>
      </w:pPr>
    </w:p>
    <w:p w:rsidR="00B777F2" w:rsidRPr="00B777F2" w:rsidRDefault="00B777F2" w:rsidP="00B777F2">
      <w:pPr>
        <w:jc w:val="center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CCFFCC"/>
          <w:lang w:val="el-GR"/>
        </w:rPr>
        <w:t xml:space="preserve">5 </w:t>
      </w:r>
      <w:r w:rsidRPr="00B777F2">
        <w:rPr>
          <w:rFonts w:ascii="Arial" w:hAnsi="Arial"/>
          <w:b/>
          <w:bCs/>
          <w:color w:val="000000"/>
          <w:sz w:val="32"/>
          <w:szCs w:val="56"/>
          <w:shd w:val="clear" w:color="auto" w:fill="CCFFCC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shd w:val="clear" w:color="auto" w:fill="CCFFCC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shd w:val="clear" w:color="auto" w:fill="CCFFCC"/>
          <w:lang w:val="el-GR"/>
        </w:rPr>
        <w:t>9.000 = .............. €</w:t>
      </w:r>
    </w:p>
    <w:p w:rsidR="00B777F2" w:rsidRPr="00B777F2" w:rsidRDefault="00B777F2" w:rsidP="00B777F2">
      <w:pPr>
        <w:jc w:val="center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3168"/>
        <w:gridCol w:w="4140"/>
        <w:gridCol w:w="2546"/>
      </w:tblGrid>
      <w:tr w:rsidR="00B777F2" w:rsidRPr="00B777F2" w:rsidTr="00B777F2">
        <w:tc>
          <w:tcPr>
            <w:tcW w:w="3168" w:type="dxa"/>
            <w:shd w:val="clear" w:color="auto" w:fill="CCFF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2"/>
                <w:szCs w:val="12"/>
                <w:lang w:val="el-GR"/>
              </w:rPr>
            </w:pP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3/θεσιο</w:t>
            </w:r>
          </w:p>
        </w:tc>
        <w:tc>
          <w:tcPr>
            <w:tcW w:w="4140" w:type="dxa"/>
            <w:shd w:val="clear" w:color="auto" w:fill="CCFF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Επιχορήγηση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3366FF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ανά σχολείο</w:t>
            </w:r>
          </w:p>
        </w:tc>
        <w:tc>
          <w:tcPr>
            <w:tcW w:w="2546" w:type="dxa"/>
            <w:shd w:val="clear" w:color="auto" w:fill="CCFF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Σύνολο</w:t>
            </w:r>
          </w:p>
        </w:tc>
      </w:tr>
      <w:tr w:rsidR="00B777F2" w:rsidRPr="00B777F2" w:rsidTr="00B777F2">
        <w:tc>
          <w:tcPr>
            <w:tcW w:w="3168" w:type="dxa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5</w:t>
            </w:r>
          </w:p>
          <w:p w:rsidR="00B777F2" w:rsidRPr="00B777F2" w:rsidRDefault="004B4F26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6"/>
                <w:szCs w:val="16"/>
                <w:lang w:val="el-GR"/>
              </w:rPr>
            </w:pPr>
            <w:r w:rsidRPr="004B4F26">
              <w:rPr>
                <w:rFonts w:ascii="Arial" w:hAnsi="Arial"/>
                <w:b/>
                <w:bCs/>
                <w:noProof/>
                <w:color w:val="000000"/>
                <w:sz w:val="36"/>
                <w:szCs w:val="56"/>
              </w:rPr>
              <w:pict>
                <v:group id="_x0000_s1357" style="position:absolute;left:0;text-align:left;margin-left:62.4pt;margin-top:.15pt;width:378.6pt;height:36.35pt;z-index:251473408" coordorigin="2382,10325" coordsize="7572,727">
                  <v:shape id="_x0000_s1358" type="#_x0000_t202" style="position:absolute;left:2382;top:10325;width:540;height:720" filled="f" stroked="f">
                    <v:textbox style="mso-next-textbox:#_x0000_s1358" inset="0,0,0,0">
                      <w:txbxContent>
                        <w:p w:rsidR="00291988" w:rsidRPr="00AD4001" w:rsidRDefault="00291988" w:rsidP="00B777F2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56"/>
                              <w:lang w:val="el-GR"/>
                            </w:rPr>
                          </w:pPr>
                          <w:r w:rsidRPr="00AD4001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56"/>
                              <w:lang w:val="el-GR"/>
                            </w:rPr>
                            <w:t>Δ</w:t>
                          </w:r>
                        </w:p>
                        <w:p w:rsidR="00291988" w:rsidRDefault="00291988"/>
                      </w:txbxContent>
                    </v:textbox>
                  </v:shape>
                  <v:shape id="_x0000_s1359" type="#_x0000_t202" style="position:absolute;left:6034;top:10326;width:540;height:720" filled="f" stroked="f">
                    <v:textbox style="mso-next-textbox:#_x0000_s1359" inset="0,0,0,0">
                      <w:txbxContent>
                        <w:p w:rsidR="00291988" w:rsidRPr="00AD4001" w:rsidRDefault="00291988" w:rsidP="00B777F2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56"/>
                              <w:lang w:val="el-GR"/>
                            </w:rPr>
                          </w:pPr>
                          <w:r w:rsidRPr="00AD4001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56"/>
                              <w:lang w:val="el-GR"/>
                            </w:rPr>
                            <w:t>Δ</w:t>
                          </w:r>
                        </w:p>
                      </w:txbxContent>
                    </v:textbox>
                  </v:shape>
                  <v:shape id="_x0000_s1360" type="#_x0000_t202" style="position:absolute;left:9414;top:10332;width:540;height:720" filled="f" stroked="f">
                    <v:textbox style="mso-next-textbox:#_x0000_s1360" inset="0,0,0,0">
                      <w:txbxContent>
                        <w:p w:rsidR="00291988" w:rsidRPr="00AD4001" w:rsidRDefault="00291988" w:rsidP="00B777F2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56"/>
                              <w:lang w:val="el-GR"/>
                            </w:rPr>
                          </w:pPr>
                          <w:r w:rsidRPr="00AD4001">
                            <w:rPr>
                              <w:rFonts w:ascii="Arial" w:hAnsi="Arial" w:cs="Arial"/>
                              <w:b/>
                              <w:color w:val="FF0000"/>
                              <w:sz w:val="36"/>
                              <w:szCs w:val="56"/>
                              <w:lang w:val="el-GR"/>
                            </w:rPr>
                            <w:t>Ζ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u w:color="000000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u w:color="000000"/>
                <w:lang w:val="el-GR"/>
              </w:rPr>
              <w:t>............</w:t>
            </w:r>
          </w:p>
        </w:tc>
        <w:tc>
          <w:tcPr>
            <w:tcW w:w="4140" w:type="dxa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9.000 €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6"/>
                <w:szCs w:val="16"/>
                <w:lang w:val="el-GR"/>
              </w:rPr>
            </w:pP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u w:color="000000"/>
                <w:lang w:val="el-GR"/>
              </w:rPr>
              <w:t>............</w:t>
            </w:r>
          </w:p>
        </w:tc>
        <w:tc>
          <w:tcPr>
            <w:tcW w:w="2546" w:type="dxa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;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6"/>
                <w:szCs w:val="16"/>
                <w:lang w:val="el-GR"/>
              </w:rPr>
            </w:pP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u w:color="000000"/>
                <w:lang w:val="el-GR"/>
              </w:rPr>
              <w:t>............</w:t>
            </w:r>
          </w:p>
        </w:tc>
      </w:tr>
    </w:tbl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4B4F26" w:rsidP="00AD4001">
      <w:pPr>
        <w:spacing w:after="200" w:line="276" w:lineRule="auto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  <w:lang w:val="en-US" w:eastAsia="en-US"/>
        </w:rPr>
        <w:pict>
          <v:shape id="_x0000_s5991" type="#_x0000_t202" style="position:absolute;margin-left:0;margin-top:788.7pt;width:46.35pt;height:25.5pt;z-index:251871744;mso-wrap-style:none;mso-position-horizontal:center;mso-position-horizontal-relative:margin;mso-position-vertical-relative:page" fillcolor="#fc9" stroked="f">
            <v:textbox style="mso-next-textbox:#_x0000_s5991" inset="2mm,1mm,2mm,1mm">
              <w:txbxContent>
                <w:p w:rsidR="00291988" w:rsidRPr="00592B62" w:rsidRDefault="00291988" w:rsidP="00AD4001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67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108-109</w:t>
                  </w:r>
                </w:p>
              </w:txbxContent>
            </v:textbox>
            <w10:wrap anchorx="margin" anchory="page"/>
          </v:shape>
        </w:pict>
      </w:r>
      <w:r w:rsidR="00AD4001">
        <w:rPr>
          <w:rFonts w:ascii="Arial" w:hAnsi="Arial"/>
          <w:b/>
          <w:bCs/>
          <w:color w:val="000000"/>
          <w:sz w:val="36"/>
          <w:szCs w:val="56"/>
          <w:lang w:val="el-GR"/>
        </w:rPr>
        <w:br w:type="page"/>
      </w:r>
    </w:p>
    <w:p w:rsidR="00B94BE8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noProof/>
          <w:color w:val="3366FF"/>
          <w:sz w:val="32"/>
          <w:szCs w:val="56"/>
          <w:lang w:val="el-GR" w:eastAsia="el-GR"/>
        </w:rPr>
        <w:lastRenderedPageBreak/>
        <w:drawing>
          <wp:anchor distT="0" distB="0" distL="114300" distR="114300" simplePos="0" relativeHeight="251301376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71480</wp:posOffset>
            </wp:positionV>
            <wp:extent cx="328172" cy="318778"/>
            <wp:effectExtent l="19050" t="0" r="0" b="0"/>
            <wp:wrapNone/>
            <wp:docPr id="338" name="Picture 338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9" cy="3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Διατυπώνουμε ένα αντίστροφο για το προηγού</w:t>
      </w:r>
      <w:r w:rsidR="00B94BE8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</w:p>
    <w:p w:rsidR="00B777F2" w:rsidRDefault="00B94BE8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μενο πρόβλημα.</w:t>
      </w:r>
    </w:p>
    <w:p w:rsidR="00B94BE8" w:rsidRPr="00B94BE8" w:rsidRDefault="00B94BE8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AD4001" w:rsidP="00B94BE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AD4001">
        <w:rPr>
          <w:rFonts w:ascii="Arial" w:hAnsi="Arial"/>
          <w:b/>
          <w:bCs/>
          <w:color w:val="000000"/>
          <w:sz w:val="36"/>
          <w:szCs w:val="56"/>
        </w:rPr>
        <w:sym w:font="Wingdings 2" w:char="F097"/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..................................................................................................................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....................................................................................................................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</w:t>
      </w:r>
      <w:r w:rsidR="00B94BE8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..............................................................................................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</w:t>
      </w:r>
    </w:p>
    <w:p w:rsidR="00B777F2" w:rsidRPr="00B777F2" w:rsidRDefault="00B777F2" w:rsidP="00B777F2">
      <w:pPr>
        <w:tabs>
          <w:tab w:val="left" w:pos="72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jc w:val="center"/>
        <w:rPr>
          <w:rFonts w:ascii="Arial" w:hAnsi="Arial"/>
          <w:b/>
          <w:bCs/>
          <w:color w:val="99CCFF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99CCFF"/>
          <w:sz w:val="36"/>
          <w:szCs w:val="56"/>
          <w:shd w:val="clear" w:color="auto" w:fill="99CCFF"/>
          <w:lang w:val="el-GR"/>
        </w:rPr>
        <w:t>..........................................</w:t>
      </w:r>
      <w:r w:rsidRPr="00B777F2">
        <w:rPr>
          <w:rFonts w:ascii="Arial" w:hAnsi="Arial"/>
          <w:b/>
          <w:bCs/>
          <w:color w:val="99CCFF"/>
          <w:sz w:val="36"/>
          <w:szCs w:val="56"/>
          <w:shd w:val="clear" w:color="auto" w:fill="CCFFCC"/>
          <w:lang w:val="el-GR"/>
        </w:rPr>
        <w:t xml:space="preserve"> 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8"/>
          <w:szCs w:val="48"/>
          <w:lang w:val="el-G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3071"/>
        <w:gridCol w:w="4013"/>
        <w:gridCol w:w="2468"/>
      </w:tblGrid>
      <w:tr w:rsidR="00B777F2" w:rsidRPr="00B777F2" w:rsidTr="00B94BE8">
        <w:trPr>
          <w:trHeight w:val="812"/>
        </w:trPr>
        <w:tc>
          <w:tcPr>
            <w:tcW w:w="3071" w:type="dxa"/>
            <w:shd w:val="clear" w:color="auto" w:fill="99CC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2"/>
                <w:szCs w:val="12"/>
                <w:lang w:val="el-GR"/>
              </w:rPr>
            </w:pP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3/θεσιο</w:t>
            </w:r>
          </w:p>
        </w:tc>
        <w:tc>
          <w:tcPr>
            <w:tcW w:w="4013" w:type="dxa"/>
            <w:shd w:val="clear" w:color="auto" w:fill="99CC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Επιχορήγηση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3366FF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ανά σχολείο</w:t>
            </w:r>
          </w:p>
        </w:tc>
        <w:tc>
          <w:tcPr>
            <w:tcW w:w="2468" w:type="dxa"/>
            <w:shd w:val="clear" w:color="auto" w:fill="99CCFF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Σύνολο</w:t>
            </w:r>
          </w:p>
        </w:tc>
      </w:tr>
      <w:tr w:rsidR="00B777F2" w:rsidRPr="00B777F2" w:rsidTr="00B94BE8">
        <w:trPr>
          <w:trHeight w:val="875"/>
        </w:trPr>
        <w:tc>
          <w:tcPr>
            <w:tcW w:w="3071" w:type="dxa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6"/>
                <w:szCs w:val="16"/>
                <w:lang w:val="el-GR"/>
              </w:rPr>
            </w:pP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u w:color="000000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u w:color="000000"/>
                <w:lang w:val="el-GR"/>
              </w:rPr>
              <w:t>............</w:t>
            </w:r>
          </w:p>
        </w:tc>
        <w:tc>
          <w:tcPr>
            <w:tcW w:w="4013" w:type="dxa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6"/>
                <w:szCs w:val="16"/>
                <w:lang w:val="el-GR"/>
              </w:rPr>
            </w:pP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u w:color="000000"/>
                <w:lang w:val="el-GR"/>
              </w:rPr>
              <w:t>............</w:t>
            </w:r>
          </w:p>
        </w:tc>
        <w:tc>
          <w:tcPr>
            <w:tcW w:w="2468" w:type="dxa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6"/>
                <w:szCs w:val="16"/>
                <w:lang w:val="el-GR"/>
              </w:rPr>
            </w:pP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u w:color="000000"/>
                <w:lang w:val="el-GR"/>
              </w:rPr>
              <w:t>............</w:t>
            </w:r>
          </w:p>
        </w:tc>
      </w:tr>
    </w:tbl>
    <w:p w:rsidR="00B777F2" w:rsidRPr="00B777F2" w:rsidRDefault="00B777F2" w:rsidP="00B777F2">
      <w:pPr>
        <w:rPr>
          <w:rFonts w:ascii="Arial" w:hAnsi="Arial"/>
          <w:b/>
          <w:bCs/>
          <w:color w:val="000000"/>
          <w:sz w:val="28"/>
          <w:szCs w:val="48"/>
          <w:lang w:val="el-GR"/>
        </w:rPr>
      </w:pPr>
    </w:p>
    <w:p w:rsidR="00B94BE8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302400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46620</wp:posOffset>
            </wp:positionV>
            <wp:extent cx="424976" cy="395785"/>
            <wp:effectExtent l="19050" t="0" r="0" b="0"/>
            <wp:wrapNone/>
            <wp:docPr id="339" name="Picture 339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76" cy="39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Φτιάξαμε όλοι το ίδιο πρόβλημα; Πόσα διαφορε</w:t>
      </w:r>
      <w:r w:rsidR="00B94BE8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</w:p>
    <w:p w:rsidR="00B777F2" w:rsidRDefault="00B94BE8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τικ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ά αντίστροφα του αρχικού προβλή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ματος μπο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ρούν να γίνουν; Συζητούμε.</w:t>
      </w:r>
    </w:p>
    <w:p w:rsidR="00B94BE8" w:rsidRPr="00B777F2" w:rsidRDefault="00B94BE8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B36469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B36469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Δύο προβλήματα λέγονται </w:t>
      </w:r>
      <w:r w:rsidR="00B94BE8" w:rsidRPr="00B3646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αντί</w:t>
      </w:r>
      <w:r w:rsidRPr="00B3646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στροφα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όταν το ζητού</w:t>
      </w:r>
      <w:r w:rsidR="00B94BE8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μενο του ενός είναι </w:t>
      </w:r>
      <w:r w:rsidRPr="00B3646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δεδομένο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για το άλλο.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4B4F26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1366" style="position:absolute;margin-left:3137.7pt;margin-top:7.7pt;width:221.3pt;height:74.3pt;z-index:251474432;mso-position-horizontal:right" coordorigin="5348,7701" coordsize="5387,1809">
            <v:shape id="_x0000_s1367" type="#_x0000_t75" style="position:absolute;left:7929;top:7701;width:2806;height:1809">
              <v:imagedata r:id="rId25" o:title="5-9" gain="74473f"/>
            </v:shape>
            <v:shape id="_x0000_s1368" type="#_x0000_t202" style="position:absolute;left:5348;top:7719;width:5265;height:1620" filled="f" strokecolor="#396" strokeweight="1.5pt">
              <v:textbox style="mso-next-textbox:#_x0000_s1368">
                <w:txbxContent>
                  <w:p w:rsidR="00291988" w:rsidRDefault="00291988" w:rsidP="00B777F2"/>
                  <w:p w:rsidR="00291988" w:rsidRPr="00B94BE8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 w:rsidRPr="00B94BE8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δ</w:t>
                    </w:r>
                    <w:r w:rsidRPr="00B94BE8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΄ τεύχος</w:t>
                    </w:r>
                    <w:r w:rsidRPr="00B94BE8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  <w:lang w:val="el-GR"/>
                      </w:rPr>
                      <w:t>16–19</w:t>
                    </w:r>
                  </w:p>
                </w:txbxContent>
              </v:textbox>
            </v:shape>
          </v:group>
        </w:pic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777F2" w:rsidRDefault="004B4F26" w:rsidP="00B777F2">
      <w:pPr>
        <w:tabs>
          <w:tab w:val="left" w:pos="198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64"/>
        </w:rPr>
        <w:pict>
          <v:group id="_x0000_s1369" style="position:absolute;margin-left:322.05pt;margin-top:.5pt;width:154.85pt;height:19.85pt;z-index:251475456" coordorigin="7254,10655" coordsize="3097,397">
            <v:oval id="_x0000_s1370" style="position:absolute;left:8334;top:10655;width:397;height:397;rotation:-90" strokeweight="2.25pt"/>
            <v:oval id="_x0000_s1371" style="position:absolute;left:7254;top:10655;width:397;height:397;rotation:-90" fillcolor="#36f" strokeweight="2.25pt"/>
            <v:oval id="_x0000_s1372" style="position:absolute;left:8874;top:10655;width:397;height:397;rotation:-90" fillcolor="#f60" strokeweight="2.25pt"/>
            <v:oval id="_x0000_s1373" style="position:absolute;left:9414;top:10655;width:397;height:397;rotation:-90" filled="f" fillcolor="#936" strokeweight="2.25pt"/>
            <v:oval id="_x0000_s1374" style="position:absolute;left:7794;top:10655;width:397;height:397;rotation:-90" fillcolor="#0cf" strokeweight="2.25pt"/>
            <v:oval id="_x0000_s1375" style="position:absolute;left:9954;top:10655;width:397;height:397;rotation:-90" fillcolor="#396" strokeweight="2.25pt"/>
          </v:group>
        </w:pict>
      </w:r>
    </w:p>
    <w:p w:rsidR="00B777F2" w:rsidRPr="00B777F2" w:rsidRDefault="00B777F2" w:rsidP="00B777F2">
      <w:pPr>
        <w:tabs>
          <w:tab w:val="left" w:pos="198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4B4F26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  <w:lang w:val="en-US" w:eastAsia="en-US"/>
        </w:rPr>
        <w:pict>
          <v:shape id="_x0000_s5992" type="#_x0000_t202" style="position:absolute;margin-left:0;margin-top:788.7pt;width:46.35pt;height:25.5pt;z-index:251872768;mso-wrap-style:none;mso-position-horizontal:center;mso-position-horizontal-relative:margin;mso-position-vertical-relative:page" fillcolor="#fc9" stroked="f">
            <v:textbox style="mso-next-textbox:#_x0000_s5992" inset="2mm,1mm,2mm,1mm">
              <w:txbxContent>
                <w:p w:rsidR="00291988" w:rsidRPr="00592B62" w:rsidRDefault="00291988" w:rsidP="00B94BE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68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109</w:t>
                  </w:r>
                </w:p>
              </w:txbxContent>
            </v:textbox>
            <w10:wrap anchorx="margin" anchory="page"/>
          </v:shape>
        </w:pict>
      </w:r>
    </w:p>
    <w:p w:rsidR="00B777F2" w:rsidRPr="00B36469" w:rsidRDefault="004B4F26" w:rsidP="00B94BE8">
      <w:pPr>
        <w:pBdr>
          <w:top w:val="single" w:sz="12" w:space="1" w:color="CCFFCC"/>
          <w:left w:val="single" w:sz="12" w:space="4" w:color="CCFFCC"/>
          <w:bottom w:val="single" w:sz="12" w:space="1" w:color="CCFFCC"/>
          <w:right w:val="single" w:sz="12" w:space="4" w:color="CCFFCC"/>
        </w:pBdr>
        <w:shd w:val="clear" w:color="auto" w:fill="CCFFCC"/>
        <w:tabs>
          <w:tab w:val="left" w:pos="1440"/>
          <w:tab w:val="left" w:pos="1980"/>
        </w:tabs>
        <w:suppressAutoHyphens/>
        <w:rPr>
          <w:rFonts w:ascii="Tahoma" w:hAnsi="Tahoma" w:cs="Tahoma"/>
          <w:b/>
          <w:color w:val="008000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64"/>
        </w:rPr>
        <w:lastRenderedPageBreak/>
        <w:pict>
          <v:shape id="_x0000_s1377" type="#_x0000_t202" style="position:absolute;margin-left:-6pt;margin-top:-2.65pt;width:1in;height:70.6pt;z-index:251476480" filled="f" fillcolor="#36f" stroked="f" strokecolor="red">
            <v:textbox style="mso-next-textbox:#_x0000_s1377" inset="0,,0">
              <w:txbxContent>
                <w:p w:rsidR="00291988" w:rsidRPr="00B36469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  <w:lang w:val="el-GR"/>
                    </w:rPr>
                  </w:pPr>
                  <w:r w:rsidRPr="00B36469"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  <w:lang w:val="el-GR"/>
                    </w:rPr>
                    <w:t>44</w:t>
                  </w:r>
                </w:p>
              </w:txbxContent>
            </v:textbox>
          </v:shape>
        </w:pict>
      </w:r>
      <w:r w:rsidR="00B777F2" w:rsidRPr="00B777F2">
        <w:rPr>
          <w:rFonts w:ascii="Arial" w:hAnsi="Arial" w:cs="Arial"/>
          <w:b/>
          <w:color w:val="3366FF"/>
          <w:sz w:val="40"/>
          <w:szCs w:val="64"/>
          <w:lang w:val="el-GR"/>
        </w:rPr>
        <w:tab/>
        <w:t xml:space="preserve"> </w:t>
      </w:r>
      <w:r w:rsidR="00B777F2" w:rsidRPr="00B36469">
        <w:rPr>
          <w:rFonts w:ascii="Tahoma" w:hAnsi="Tahoma" w:cs="Tahoma"/>
          <w:b/>
          <w:color w:val="008000"/>
          <w:sz w:val="40"/>
          <w:szCs w:val="64"/>
          <w:lang w:val="el-GR"/>
        </w:rPr>
        <w:t>Μαθαίνω για την αναγωγή</w:t>
      </w:r>
      <w:r w:rsidR="00B94BE8" w:rsidRPr="00B36469">
        <w:rPr>
          <w:rFonts w:ascii="Tahoma" w:hAnsi="Tahoma" w:cs="Tahoma"/>
          <w:b/>
          <w:color w:val="008000"/>
          <w:sz w:val="40"/>
          <w:szCs w:val="64"/>
          <w:lang w:val="el-GR"/>
        </w:rPr>
        <w:t xml:space="preserve"> </w:t>
      </w:r>
      <w:r w:rsidR="00B777F2" w:rsidRPr="00B36469">
        <w:rPr>
          <w:rFonts w:ascii="Tahoma" w:hAnsi="Tahoma" w:cs="Tahoma"/>
          <w:b/>
          <w:color w:val="008000"/>
          <w:sz w:val="40"/>
          <w:szCs w:val="64"/>
          <w:lang w:val="el-GR"/>
        </w:rPr>
        <w:t xml:space="preserve">στη μονάδα </w:t>
      </w:r>
    </w:p>
    <w:p w:rsidR="00B777F2" w:rsidRPr="00B36469" w:rsidRDefault="00B777F2" w:rsidP="00B777F2">
      <w:pPr>
        <w:shd w:val="clear" w:color="auto" w:fill="FFFFFF"/>
        <w:rPr>
          <w:rFonts w:ascii="Tahoma" w:hAnsi="Tahoma" w:cs="Tahoma"/>
          <w:b/>
          <w:bCs/>
          <w:sz w:val="36"/>
          <w:szCs w:val="56"/>
          <w:lang w:val="el-GR"/>
        </w:rPr>
      </w:pPr>
    </w:p>
    <w:p w:rsidR="00B777F2" w:rsidRPr="00B36469" w:rsidRDefault="00B777F2" w:rsidP="00B777F2">
      <w:pPr>
        <w:shd w:val="clear" w:color="auto" w:fill="FFFFFF"/>
        <w:jc w:val="center"/>
        <w:rPr>
          <w:rFonts w:ascii="Tahoma" w:hAnsi="Tahoma" w:cs="Tahoma"/>
          <w:b/>
          <w:color w:val="000080"/>
          <w:sz w:val="40"/>
          <w:szCs w:val="60"/>
          <w:lang w:val="el-GR"/>
        </w:rPr>
      </w:pPr>
      <w:r w:rsidRPr="00B36469">
        <w:rPr>
          <w:rFonts w:ascii="Tahoma" w:hAnsi="Tahoma" w:cs="Tahoma"/>
          <w:b/>
          <w:bCs/>
          <w:color w:val="000080"/>
          <w:sz w:val="40"/>
          <w:szCs w:val="60"/>
          <w:lang w:val="el-GR"/>
        </w:rPr>
        <w:t>Γλυκό κυδώνι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16"/>
          <w:szCs w:val="28"/>
          <w:lang w:val="el-GR"/>
        </w:rPr>
      </w:pPr>
      <w:r w:rsidRPr="00B777F2">
        <w:rPr>
          <w:rFonts w:ascii="Arial" w:hAnsi="Arial" w:cs="Arial"/>
          <w:b/>
          <w:bCs/>
          <w:noProof/>
          <w:color w:val="339966"/>
          <w:sz w:val="16"/>
          <w:szCs w:val="28"/>
          <w:lang w:val="el-GR" w:eastAsia="el-GR"/>
        </w:rPr>
        <w:drawing>
          <wp:anchor distT="0" distB="0" distL="114300" distR="114300" simplePos="0" relativeHeight="251303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381635" cy="401955"/>
            <wp:effectExtent l="19050" t="0" r="0" b="0"/>
            <wp:wrapNone/>
            <wp:docPr id="354" name="Picture 354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    </w:t>
      </w:r>
      <w:r w:rsidR="00B94BE8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Τι σημαίνει </w:t>
      </w:r>
      <w:r w:rsidRPr="00B777F2">
        <w:rPr>
          <w:rFonts w:ascii="Arial" w:hAnsi="Arial" w:cs="Arial"/>
          <w:b/>
          <w:bCs/>
          <w:color w:val="339966"/>
          <w:sz w:val="36"/>
          <w:szCs w:val="56"/>
          <w:rtl/>
          <w:lang w:val="el-GR" w:bidi="he-IL"/>
        </w:rPr>
        <w:t>״</w:t>
      </w: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αναγωγή στη μονάδα;</w:t>
      </w:r>
      <w:r w:rsidRPr="00B777F2">
        <w:rPr>
          <w:rFonts w:ascii="Arial" w:hAnsi="Arial" w:cs="Arial"/>
          <w:b/>
          <w:bCs/>
          <w:color w:val="339966"/>
          <w:sz w:val="36"/>
          <w:szCs w:val="56"/>
          <w:rtl/>
          <w:lang w:val="el-GR" w:bidi="he-IL"/>
        </w:rPr>
        <w:t>״</w:t>
      </w: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</w:t>
      </w:r>
    </w:p>
    <w:p w:rsidR="00B777F2" w:rsidRPr="00B777F2" w:rsidRDefault="00B777F2" w:rsidP="00B777F2">
      <w:pPr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Η μητέρα του Νικήτα αγόρασε 8 κιλά κυδώνια για να φτιάξει γλυκό κουταλιού. Πλήρωσε 16€. Επειδή το γλυ</w:t>
      </w:r>
      <w:r w:rsidR="00B94BE8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κό της αρέσει σε όλους,</w:t>
      </w:r>
      <w:r w:rsidR="00B94BE8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αποφάσισε να φτιάξει περισ-σότε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ρο. Ζήτησε από το Νικήτα να της αγοράσει 5 κιλά κυδώνια ακόμα. Ο Νικήτας υπολογίζει πόσα χρήματα θα χρειαστεί.</w:t>
      </w:r>
    </w:p>
    <w:p w:rsidR="00B777F2" w:rsidRPr="00B777F2" w:rsidRDefault="00B777F2" w:rsidP="00B777F2">
      <w:pPr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4B4F26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  <w:r>
        <w:rPr>
          <w:rFonts w:ascii="Verdana" w:hAnsi="Verdana" w:cs="Arial"/>
          <w:b/>
          <w:bCs/>
          <w:noProof/>
          <w:color w:val="000000"/>
          <w:sz w:val="10"/>
          <w:szCs w:val="20"/>
          <w:lang w:val="el-GR" w:eastAsia="el-GR"/>
        </w:rPr>
        <w:pict>
          <v:group id="_x0000_s6757" style="position:absolute;margin-left:28.6pt;margin-top:2.8pt;width:404.55pt;height:371.45pt;z-index:251873792" coordorigin="1706,6143" coordsize="8091,7429">
            <v:group id="_x0000_s5998" style="position:absolute;left:1760;top:6143;width:8037;height:5676" coordorigin="1134,1124" coordsize="9606,6784">
              <v:shape id="_x0000_s5999" type="#_x0000_t75" style="position:absolute;left:1134;top:1124;width:7693;height:6784;mso-position-horizontal:left">
                <v:imagedata r:id="rId96" o:title="110-1" gain="69719f"/>
              </v:shape>
              <v:group id="_x0000_s6000" style="position:absolute;left:7381;top:5838;width:3359;height:1980" coordorigin="7381,5838" coordsize="3359,1980">
                <v:shape id="_x0000_s6001" type="#_x0000_t202" style="position:absolute;left:9000;top:5838;width:1740;height:1980;mso-position-horizontal:right" filled="f" strokeweight="2.25pt">
                  <v:textbox style="mso-next-textbox:#_x0000_s6001" inset="0,0,0,0">
                    <w:txbxContent>
                      <w:p w:rsidR="00291988" w:rsidRPr="000141C0" w:rsidRDefault="00291988" w:rsidP="000141C0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0141C0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    16</w:t>
                        </w:r>
                      </w:p>
                      <w:p w:rsidR="00291988" w:rsidRPr="000141C0" w:rsidRDefault="00291988" w:rsidP="000141C0">
                        <w:pPr>
                          <w:rPr>
                            <w:rFonts w:ascii="Arial" w:hAnsi="Arial" w:cs="Arial"/>
                            <w:sz w:val="36"/>
                            <w:szCs w:val="56"/>
                            <w:lang w:val="el-GR"/>
                          </w:rPr>
                        </w:pPr>
                        <w:r w:rsidRPr="000141C0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u w:val="single"/>
                            <w:lang w:val="el-GR"/>
                          </w:rPr>
                          <w:t>Χ   5</w:t>
                        </w:r>
                        <w:r w:rsidRPr="000141C0">
                          <w:rPr>
                            <w:rFonts w:ascii="Arial" w:hAnsi="Arial" w:cs="Arial"/>
                            <w:b/>
                            <w:color w:val="FFFFFF"/>
                            <w:sz w:val="36"/>
                            <w:szCs w:val="56"/>
                            <w:u w:val="single" w:color="000000"/>
                            <w:lang w:val="el-GR"/>
                          </w:rPr>
                          <w:t>...</w:t>
                        </w:r>
                        <w:r w:rsidRPr="000141C0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u w:val="single" w:color="000000"/>
                            <w:lang w:val="el-GR"/>
                          </w:rPr>
                          <w:t xml:space="preserve"> </w:t>
                        </w:r>
                      </w:p>
                      <w:p w:rsidR="00291988" w:rsidRPr="000141C0" w:rsidRDefault="00291988" w:rsidP="000141C0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0141C0">
                          <w:rPr>
                            <w:rFonts w:ascii="Arial" w:hAnsi="Arial" w:cs="Arial"/>
                            <w:sz w:val="36"/>
                            <w:szCs w:val="56"/>
                            <w:lang w:val="el-GR"/>
                          </w:rPr>
                          <w:t xml:space="preserve">    </w:t>
                        </w:r>
                        <w:r w:rsidRPr="000141C0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80€ </w:t>
                        </w:r>
                      </w:p>
                    </w:txbxContent>
                  </v:textbox>
                </v:shape>
                <v:line id="_x0000_s6002" style="position:absolute;flip:x y" from="7381,6314" to="9014,7403" strokeweight="2.25pt">
                  <v:stroke endarrow="block" endarrowwidth="wide"/>
                </v:line>
              </v:group>
            </v:group>
            <v:group id="_x0000_s6003" style="position:absolute;left:1706;top:12066;width:7470;height:1506" coordorigin="1163,8334" coordsize="9612,1900">
              <v:group id="_x0000_s6004" style="position:absolute;left:1163;top:8334;width:9612;height:1080" coordorigin="1158,8694" coordsize="9612,1080">
                <v:group id="_x0000_s6005" style="position:absolute;left:1158;top:8694;width:1140;height:1080" coordorigin="2694,8874" coordsize="1140,1080">
                  <v:oval id="_x0000_s6006" style="position:absolute;left:2694;top:8874;width:1071;height:1071" fillcolor="#9cf" strokeweight="2.25pt">
                    <o:lock v:ext="edit" aspectratio="t"/>
                  </v:oval>
                  <v:shape id="_x0000_s6007" type="#_x0000_t202" style="position:absolute;left:2754;top:9054;width:1080;height:900" filled="f" stroked="f">
                    <v:textbox style="mso-next-textbox:#_x0000_s6007" inset="0,0,0,0">
                      <w:txbxContent>
                        <w:p w:rsidR="00291988" w:rsidRPr="000141C0" w:rsidRDefault="00291988" w:rsidP="000141C0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</w:pPr>
                          <w:r w:rsidRPr="000141C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  <w:t>1 κ.</w:t>
                          </w:r>
                        </w:p>
                      </w:txbxContent>
                    </v:textbox>
                  </v:shape>
                </v:group>
                <v:group id="_x0000_s6008" style="position:absolute;left:2338;top:8694;width:1140;height:1080" coordorigin="2694,8874" coordsize="1140,1080">
                  <v:oval id="_x0000_s6009" style="position:absolute;left:2694;top:8874;width:1071;height:1071" fillcolor="#9cf" strokeweight="2.25pt">
                    <o:lock v:ext="edit" aspectratio="t"/>
                  </v:oval>
                  <v:shape id="_x0000_s6010" type="#_x0000_t202" style="position:absolute;left:2754;top:9054;width:1080;height:900" filled="f" stroked="f">
                    <v:textbox style="mso-next-textbox:#_x0000_s6010" inset="0,0,0,0">
                      <w:txbxContent>
                        <w:p w:rsidR="00291988" w:rsidRPr="000141C0" w:rsidRDefault="00291988" w:rsidP="000141C0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</w:pPr>
                          <w:r w:rsidRPr="000141C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  <w:t>1 κ.</w:t>
                          </w:r>
                        </w:p>
                      </w:txbxContent>
                    </v:textbox>
                  </v:shape>
                </v:group>
                <v:group id="_x0000_s6011" style="position:absolute;left:3538;top:8694;width:1140;height:1080" coordorigin="2694,8874" coordsize="1140,1080">
                  <v:oval id="_x0000_s6012" style="position:absolute;left:2694;top:8874;width:1071;height:1071" fillcolor="#9cf" strokeweight="2.25pt">
                    <o:lock v:ext="edit" aspectratio="t"/>
                  </v:oval>
                  <v:shape id="_x0000_s6013" type="#_x0000_t202" style="position:absolute;left:2754;top:9054;width:1080;height:900" filled="f" stroked="f">
                    <v:textbox style="mso-next-textbox:#_x0000_s6013" inset="0,0,0,0">
                      <w:txbxContent>
                        <w:p w:rsidR="00291988" w:rsidRPr="000141C0" w:rsidRDefault="00291988" w:rsidP="000141C0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</w:pPr>
                          <w:r w:rsidRPr="000141C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  <w:t>1 κ.</w:t>
                          </w:r>
                        </w:p>
                      </w:txbxContent>
                    </v:textbox>
                  </v:shape>
                </v:group>
                <v:group id="_x0000_s6014" style="position:absolute;left:4758;top:8694;width:1140;height:1080" coordorigin="2694,8874" coordsize="1140,1080">
                  <v:oval id="_x0000_s6015" style="position:absolute;left:2694;top:8874;width:1071;height:1071" fillcolor="#9cf" strokeweight="2.25pt">
                    <o:lock v:ext="edit" aspectratio="t"/>
                  </v:oval>
                  <v:shape id="_x0000_s6016" type="#_x0000_t202" style="position:absolute;left:2754;top:9054;width:1080;height:900" filled="f" stroked="f">
                    <v:textbox style="mso-next-textbox:#_x0000_s6016" inset="0,0,0,0">
                      <w:txbxContent>
                        <w:p w:rsidR="00291988" w:rsidRPr="000141C0" w:rsidRDefault="00291988" w:rsidP="000141C0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</w:pPr>
                          <w:r w:rsidRPr="000141C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  <w:t>1 κ.</w:t>
                          </w:r>
                        </w:p>
                      </w:txbxContent>
                    </v:textbox>
                  </v:shape>
                </v:group>
                <v:group id="_x0000_s6017" style="position:absolute;left:5970;top:8694;width:1140;height:1080" coordorigin="2694,8874" coordsize="1140,1080">
                  <v:oval id="_x0000_s6018" style="position:absolute;left:2694;top:8874;width:1071;height:1071" fillcolor="#9cf" strokeweight="2.25pt">
                    <o:lock v:ext="edit" aspectratio="t"/>
                  </v:oval>
                  <v:shape id="_x0000_s6019" type="#_x0000_t202" style="position:absolute;left:2754;top:9054;width:1080;height:900" filled="f" stroked="f">
                    <v:textbox style="mso-next-textbox:#_x0000_s6019" inset="0,0,0,0">
                      <w:txbxContent>
                        <w:p w:rsidR="00291988" w:rsidRPr="000141C0" w:rsidRDefault="00291988" w:rsidP="000141C0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</w:pPr>
                          <w:r w:rsidRPr="000141C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  <w:t>1 κ.</w:t>
                          </w:r>
                        </w:p>
                      </w:txbxContent>
                    </v:textbox>
                  </v:shape>
                </v:group>
                <v:group id="_x0000_s6020" style="position:absolute;left:7170;top:8694;width:1140;height:1080" coordorigin="2694,8874" coordsize="1140,1080">
                  <v:oval id="_x0000_s6021" style="position:absolute;left:2694;top:8874;width:1071;height:1071" fillcolor="#9cf" strokeweight="2.25pt">
                    <o:lock v:ext="edit" aspectratio="t"/>
                  </v:oval>
                  <v:shape id="_x0000_s6022" type="#_x0000_t202" style="position:absolute;left:2754;top:9054;width:1080;height:900" filled="f" stroked="f">
                    <v:textbox style="mso-next-textbox:#_x0000_s6022" inset="0,0,0,0">
                      <w:txbxContent>
                        <w:p w:rsidR="00291988" w:rsidRPr="000141C0" w:rsidRDefault="00291988" w:rsidP="000141C0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</w:pPr>
                          <w:r w:rsidRPr="000141C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  <w:t>1 κ.</w:t>
                          </w:r>
                        </w:p>
                      </w:txbxContent>
                    </v:textbox>
                  </v:shape>
                </v:group>
                <v:group id="_x0000_s6023" style="position:absolute;left:8410;top:8694;width:1140;height:1080" coordorigin="2694,8874" coordsize="1140,1080">
                  <v:oval id="_x0000_s6024" style="position:absolute;left:2694;top:8874;width:1071;height:1071" fillcolor="#9cf" strokeweight="2.25pt">
                    <o:lock v:ext="edit" aspectratio="t"/>
                  </v:oval>
                  <v:shape id="_x0000_s6025" type="#_x0000_t202" style="position:absolute;left:2754;top:9054;width:1080;height:900" filled="f" stroked="f">
                    <v:textbox style="mso-next-textbox:#_x0000_s6025" inset="0,0,0,0">
                      <w:txbxContent>
                        <w:p w:rsidR="00291988" w:rsidRPr="000141C0" w:rsidRDefault="00291988" w:rsidP="000141C0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</w:pPr>
                          <w:r w:rsidRPr="000141C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  <w:t>1 κ.</w:t>
                          </w:r>
                        </w:p>
                      </w:txbxContent>
                    </v:textbox>
                  </v:shape>
                </v:group>
                <v:group id="_x0000_s6026" style="position:absolute;left:9630;top:8694;width:1140;height:1080" coordorigin="2694,8874" coordsize="1140,1080">
                  <v:oval id="_x0000_s6027" style="position:absolute;left:2694;top:8874;width:1071;height:1071" fillcolor="#9cf" strokeweight="2.25pt">
                    <o:lock v:ext="edit" aspectratio="t"/>
                  </v:oval>
                  <v:shape id="_x0000_s6028" type="#_x0000_t202" style="position:absolute;left:2754;top:9054;width:1080;height:900" filled="f" stroked="f">
                    <v:textbox style="mso-next-textbox:#_x0000_s6028" inset="0,0,0,0">
                      <w:txbxContent>
                        <w:p w:rsidR="00291988" w:rsidRPr="000141C0" w:rsidRDefault="00291988" w:rsidP="000141C0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</w:pPr>
                          <w:r w:rsidRPr="000141C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  <w:lang w:val="el-GR"/>
                            </w:rPr>
                            <w:t>1 κ.</w:t>
                          </w:r>
                        </w:p>
                      </w:txbxContent>
                    </v:textbox>
                  </v:shape>
                </v:group>
              </v:group>
              <v:group id="_x0000_s6029" style="position:absolute;left:1854;top:9334;width:8070;height:900" coordorigin="1854,9334" coordsize="8070,900">
                <v:line id="_x0000_s6030" style="position:absolute" from="1854,9414" to="5274,10134" strokeweight="2.25pt"/>
                <v:line id="_x0000_s6031" style="position:absolute" from="3114,9414" to="5454,9954" strokeweight="2.25pt"/>
                <v:line id="_x0000_s6032" style="position:absolute" from="4194,9414" to="5454,9774" strokeweight="2.25pt"/>
                <v:line id="_x0000_s6033" style="position:absolute" from="5454,9414" to="5634,9774" strokeweight="2.25pt"/>
                <v:line id="_x0000_s6034" style="position:absolute;flip:x" from="6174,9414" to="6354,9774" strokeweight="2.25pt"/>
                <v:line id="_x0000_s6035" style="position:absolute;flip:x" from="6354,9414" to="7794,9774" strokeweight="2.25pt"/>
                <v:line id="_x0000_s6036" style="position:absolute;flip:x" from="6574,9334" to="8745,10054" strokeweight="2.25pt"/>
                <v:line id="_x0000_s6037" style="position:absolute;flip:x" from="6607,9334" to="9924,10234" strokeweight="2.25pt"/>
              </v:group>
            </v:group>
          </v:group>
        </w:pict>
      </w:r>
    </w:p>
    <w:p w:rsidR="00B777F2" w:rsidRDefault="00B777F2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0141C0" w:rsidRDefault="000141C0" w:rsidP="000141C0">
      <w:pPr>
        <w:pStyle w:val="Style6"/>
      </w:pPr>
    </w:p>
    <w:p w:rsidR="009A5645" w:rsidRPr="000141C0" w:rsidRDefault="000141C0" w:rsidP="000141C0">
      <w:pPr>
        <w:pStyle w:val="Style6"/>
        <w:rPr>
          <w:rFonts w:ascii="Arial" w:hAnsi="Arial"/>
          <w:sz w:val="36"/>
          <w:szCs w:val="56"/>
        </w:rPr>
      </w:pPr>
      <w:r>
        <w:rPr>
          <w:rFonts w:ascii="Arial" w:hAnsi="Arial"/>
          <w:sz w:val="36"/>
          <w:szCs w:val="56"/>
        </w:rPr>
        <w:t xml:space="preserve">                                        </w:t>
      </w:r>
      <w:r w:rsidRPr="00B777F2">
        <w:rPr>
          <w:rFonts w:ascii="Arial" w:hAnsi="Arial"/>
          <w:sz w:val="36"/>
          <w:szCs w:val="56"/>
        </w:rPr>
        <w:t>16 €</w:t>
      </w:r>
    </w:p>
    <w:p w:rsidR="000141C0" w:rsidRDefault="000141C0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9A5645" w:rsidRPr="00B777F2" w:rsidRDefault="009A5645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10"/>
          <w:szCs w:val="20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0000"/>
          <w:sz w:val="2"/>
          <w:szCs w:val="12"/>
          <w:lang w:val="el-GR"/>
        </w:rPr>
      </w:pPr>
    </w:p>
    <w:p w:rsidR="000141C0" w:rsidRDefault="00B777F2" w:rsidP="00B36469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Διαχείριση προβλημάτων: στρατηγικές επίλυσης. Αναγωγή στη μονάδα.</w:t>
      </w:r>
      <w:r w:rsidR="004B4F26" w:rsidRPr="004B4F26">
        <w:rPr>
          <w:rFonts w:ascii="Arial" w:hAnsi="Arial" w:cs="Arial"/>
          <w:b/>
          <w:bCs/>
          <w:noProof/>
          <w:color w:val="339966"/>
          <w:sz w:val="36"/>
          <w:szCs w:val="56"/>
          <w:lang w:val="en-US" w:eastAsia="en-US"/>
        </w:rPr>
        <w:pict>
          <v:shape id="_x0000_s6038" type="#_x0000_t202" style="position:absolute;margin-left:0;margin-top:788.7pt;width:46.35pt;height:25.5pt;z-index:251874816;mso-wrap-style:none;mso-position-horizontal:center;mso-position-horizontal-relative:margin;mso-position-vertical-relative:page" fillcolor="#fc9" stroked="f">
            <v:textbox style="mso-next-textbox:#_x0000_s6038" inset="2mm,1mm,2mm,1mm">
              <w:txbxContent>
                <w:p w:rsidR="00291988" w:rsidRPr="00592B62" w:rsidRDefault="00291988" w:rsidP="000141C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69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110</w:t>
                  </w:r>
                </w:p>
              </w:txbxContent>
            </v:textbox>
            <w10:wrap anchorx="margin" anchory="page"/>
          </v:shape>
        </w:pict>
      </w:r>
      <w:r w:rsidR="000141C0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br w:type="page"/>
      </w:r>
    </w:p>
    <w:p w:rsid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noProof/>
          <w:color w:val="000000"/>
          <w:sz w:val="16"/>
          <w:szCs w:val="28"/>
          <w:lang w:val="el-GR" w:eastAsia="el-GR"/>
        </w:rPr>
        <w:lastRenderedPageBreak/>
        <w:drawing>
          <wp:anchor distT="0" distB="0" distL="114300" distR="114300" simplePos="0" relativeHeight="251434496" behindDoc="0" locked="0" layoutInCell="1" allowOverlap="1">
            <wp:simplePos x="0" y="0"/>
            <wp:positionH relativeFrom="column">
              <wp:posOffset>199712</wp:posOffset>
            </wp:positionH>
            <wp:positionV relativeFrom="paragraph">
              <wp:posOffset>63822</wp:posOffset>
            </wp:positionV>
            <wp:extent cx="397045" cy="382138"/>
            <wp:effectExtent l="19050" t="0" r="3005" b="0"/>
            <wp:wrapNone/>
            <wp:docPr id="356" name="Picture 356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45" cy="38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Σκέφτηκε σωστά ο Νικήτας;</w:t>
      </w:r>
    </w:p>
    <w:p w:rsidR="000141C0" w:rsidRPr="00B777F2" w:rsidRDefault="000141C0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…………………………………………………………………….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Εξηγούμε: .............................................................................................................................................................................................................................</w:t>
      </w:r>
      <w:r w:rsidR="000141C0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....</w:t>
      </w:r>
    </w:p>
    <w:p w:rsidR="000141C0" w:rsidRDefault="000141C0" w:rsidP="00B777F2">
      <w:pPr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Υπολογίζουμε: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α)</w:t>
      </w:r>
      <w:r w:rsidR="009A5645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Πόσο στοίχισαν συνολικά τα κυ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δώνια για το γλυκό;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β) Πόσα κιλά κυδώνια</w:t>
      </w:r>
      <w:r w:rsidR="000141C0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θα μπορούσε να αγοράσει ο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Νι</w:t>
      </w:r>
      <w:r w:rsidR="000141C0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κήτας με 80 €;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4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B777F2" w:rsidRPr="00B777F2" w:rsidRDefault="00B777F2" w:rsidP="00B777F2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B3646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Εργασίες</w:t>
      </w:r>
      <w:r w:rsidRPr="00B3646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rPr>
          <w:rFonts w:ascii="Arial" w:hAnsi="Arial" w:cs="Arial"/>
          <w:b/>
          <w:color w:val="FFFFFF"/>
          <w:sz w:val="14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339966"/>
          <w:sz w:val="40"/>
          <w:szCs w:val="60"/>
          <w:lang w:val="el-GR"/>
        </w:rPr>
        <w:t>1)</w:t>
      </w:r>
      <w:r w:rsidRPr="00B777F2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Παρατηρώ τι λένε τα παιδιά και συμπληρώνω ό,τι λείπει:</w:t>
      </w:r>
    </w:p>
    <w:p w:rsidR="00B777F2" w:rsidRPr="00B777F2" w:rsidRDefault="004B4F26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pict>
          <v:group id="_x0000_s6758" style="position:absolute;margin-left:19.9pt;margin-top:1.35pt;width:375.5pt;height:216.45pt;z-index:251875840" coordorigin="1532,10498" coordsize="7854,4527">
            <v:group id="_x0000_s1422" style="position:absolute;left:1532;top:10498;width:6578;height:2491" coordorigin="1912,12294" coordsize="8222,3114">
              <v:shape id="_x0000_s1423" type="#_x0000_t75" style="position:absolute;left:1912;top:13080;width:1202;height:2328">
                <v:imagedata r:id="rId97" o:title="111-1" gain="74473f"/>
              </v:shape>
              <v:shape id="_x0000_s1424" type="#_x0000_t62" style="position:absolute;left:3541;top:12294;width:6593;height:1560" adj="-2084,18678" fillcolor="#cff" strokecolor="blue" strokeweight="1.5pt">
                <v:textbox style="mso-next-textbox:#_x0000_s1424" inset="0,0,0,0">
                  <w:txbxContent>
                    <w:p w:rsidR="00291988" w:rsidRPr="000141C0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0141C0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Για τα έξι αυτοκόλλητα έδωσα 90 λεπτά.</w:t>
                      </w:r>
                    </w:p>
                    <w:p w:rsidR="00291988" w:rsidRPr="00A013A7" w:rsidRDefault="00291988" w:rsidP="00B777F2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</v:group>
            <v:group id="_x0000_s1427" style="position:absolute;left:1912;top:12729;width:7474;height:2296" coordorigin="1467,1214" coordsize="8667,2662">
              <v:shape id="_x0000_s1428" type="#_x0000_t75" style="position:absolute;left:1467;top:1674;width:1287;height:2202">
                <v:imagedata r:id="rId98" o:title="111-2" gain="74473f"/>
              </v:shape>
              <v:shape id="_x0000_s1429" type="#_x0000_t62" style="position:absolute;left:3405;top:1214;width:6729;height:2160" adj="-1801,12090" fillcolor="#cff" strokecolor="blue" strokeweight="1.5pt">
                <v:textbox style="mso-next-textbox:#_x0000_s1429" inset="0,0,0,0">
                  <w:txbxContent>
                    <w:p w:rsidR="00291988" w:rsidRPr="000141C0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0141C0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Εγώ θέλω να αγοράσω 24 αυτοκόλλητα. Πόσα πρέπει να πληρώσω;</w:t>
                      </w:r>
                    </w:p>
                    <w:p w:rsidR="00291988" w:rsidRPr="000C5004" w:rsidRDefault="00291988" w:rsidP="00B777F2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A013A7" w:rsidRDefault="00291988" w:rsidP="00B777F2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7942ED" w:rsidP="007942ED">
      <w:pPr>
        <w:spacing w:after="200" w:line="276" w:lineRule="auto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br w:type="page"/>
      </w:r>
      <w:r w:rsidR="004B4F26" w:rsidRPr="004B4F26">
        <w:rPr>
          <w:rFonts w:ascii="Arial" w:hAnsi="Arial"/>
          <w:b/>
          <w:bCs/>
          <w:noProof/>
          <w:color w:val="000000"/>
          <w:sz w:val="36"/>
          <w:szCs w:val="56"/>
          <w:lang w:val="en-US" w:eastAsia="en-US"/>
        </w:rPr>
        <w:pict>
          <v:shape id="_x0000_s6039" type="#_x0000_t202" style="position:absolute;margin-left:0;margin-top:788.7pt;width:46.35pt;height:25.5pt;z-index:251878912;mso-wrap-style:none;mso-position-horizontal:center;mso-position-horizontal-relative:margin;mso-position-vertical-relative:page" fillcolor="#fc9" stroked="f">
            <v:textbox style="mso-next-textbox:#_x0000_s6039" inset="2mm,1mm,2mm,1mm">
              <w:txbxContent>
                <w:p w:rsidR="00291988" w:rsidRPr="00592B62" w:rsidRDefault="00291988" w:rsidP="007942ED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70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110-111</w:t>
                  </w:r>
                </w:p>
              </w:txbxContent>
            </v:textbox>
            <w10:wrap anchorx="margin" anchory="page"/>
          </v:shape>
        </w:pict>
      </w:r>
      <w:r w:rsidR="004B4F26" w:rsidRPr="004B4F26">
        <w:rPr>
          <w:rFonts w:ascii="Arial" w:hAnsi="Arial"/>
          <w:b/>
          <w:bCs/>
          <w:noProof/>
          <w:color w:val="000000"/>
          <w:sz w:val="36"/>
          <w:szCs w:val="56"/>
          <w:lang w:val="en-US" w:eastAsia="en-US"/>
        </w:rPr>
        <w:pict>
          <v:group id="_x0000_s1436" style="position:absolute;margin-left:3.45pt;margin-top:209.75pt;width:477.3pt;height:200.05pt;z-index:251877888" coordorigin="1203,7813" coordsize="9546,4001">
            <v:shape id="_x0000_s1437" type="#_x0000_t75" style="position:absolute;left:1203;top:9613;width:1219;height:2201">
              <v:imagedata r:id="rId99" o:title="111-4" gain="74473f"/>
            </v:shape>
            <v:shape id="_x0000_s1438" type="#_x0000_t62" style="position:absolute;left:2982;top:7813;width:7767;height:3600" adj="-1863,14682" fillcolor="#cff" strokecolor="blue" strokeweight="1.5pt">
              <v:textbox style="mso-next-textbox:#_x0000_s1438" inset="0,0,0,0">
                <w:txbxContent>
                  <w:p w:rsidR="00291988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  <w:r w:rsidRPr="00232FA5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Αφού τα 6 αυτοκόλλητα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 xml:space="preserve"> </w:t>
                    </w:r>
                  </w:p>
                  <w:p w:rsidR="00291988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κο</w:t>
                    </w:r>
                    <w:r w:rsidRPr="00232FA5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στίζουν 90λ., τα 12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 xml:space="preserve"> κο-στί</w:t>
                    </w:r>
                    <w:r w:rsidRPr="00232FA5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ζουν 2Χ90=....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.</w:t>
                    </w:r>
                    <w:r w:rsidRPr="00232FA5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.....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 xml:space="preserve"> </w:t>
                    </w:r>
                    <w:r w:rsidRPr="00232FA5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 xml:space="preserve">λεπτά </w:t>
                    </w:r>
                  </w:p>
                  <w:p w:rsidR="00291988" w:rsidRPr="00232FA5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  <w:r w:rsidRPr="00232FA5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και τα 24 κοστίζουν 2Χ...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....</w:t>
                    </w:r>
                    <w:r w:rsidRPr="00232FA5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.....=....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..</w:t>
                    </w:r>
                    <w:r w:rsidRPr="00232FA5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..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..</w:t>
                    </w:r>
                    <w:r w:rsidRPr="00232FA5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.. λεπτά.</w:t>
                    </w:r>
                  </w:p>
                  <w:p w:rsidR="00291988" w:rsidRPr="004F4383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7A4CC9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0C5004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A013A7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  <w:r w:rsidR="004B4F26" w:rsidRPr="004B4F26">
        <w:rPr>
          <w:rFonts w:ascii="Arial" w:hAnsi="Arial"/>
          <w:b/>
          <w:bCs/>
          <w:noProof/>
          <w:color w:val="000000"/>
          <w:sz w:val="36"/>
          <w:szCs w:val="56"/>
          <w:lang w:val="en-US" w:eastAsia="en-US"/>
        </w:rPr>
        <w:pict>
          <v:group id="_x0000_s1433" style="position:absolute;margin-left:33.85pt;margin-top:413.8pt;width:425.15pt;height:170.5pt;z-index:251876864" coordorigin="1811,11894" coordsize="8503,3410">
            <v:shape id="_x0000_s1434" type="#_x0000_t75" style="position:absolute;left:1811;top:13154;width:3283;height:2150">
              <v:imagedata r:id="rId100" o:title="111-5" chromakey="white" gain="69719f"/>
            </v:shape>
            <v:shape id="_x0000_s1435" type="#_x0000_t62" style="position:absolute;left:3585;top:11894;width:6729;height:1440" adj="-1637,27735" fillcolor="#cff" strokecolor="blue" strokeweight="1.5pt">
              <v:textbox style="mso-next-textbox:#_x0000_s1435" inset="0,0,0,0">
                <w:txbxContent>
                  <w:p w:rsidR="00291988" w:rsidRPr="00232FA5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Ε</w:t>
                    </w:r>
                    <w:r w:rsidRPr="00232FA5"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>γώ θέλω να αγοράσω 15 αυτοκόλλητα.</w:t>
                    </w:r>
                  </w:p>
                  <w:p w:rsidR="00291988" w:rsidRPr="007A4CC9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0C5004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A013A7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</w:p>
    <w:p w:rsidR="00B777F2" w:rsidRPr="00B777F2" w:rsidRDefault="004B4F26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lastRenderedPageBreak/>
        <w:pict>
          <v:group id="_x0000_s6759" style="position:absolute;margin-left:9.9pt;margin-top:3.5pt;width:376.15pt;height:428.7pt;z-index:251879936" coordorigin="1332,1204" coordsize="7523,8574">
            <v:group id="_x0000_s1430" style="position:absolute;left:2109;top:1204;width:6080;height:2578" coordorigin="2034,3734" coordsize="8490,3600">
              <v:shape id="_x0000_s1431" type="#_x0000_t62" style="position:absolute;left:3834;top:3734;width:6690;height:3600" adj="-1834,10482" fillcolor="#cff" strokecolor="blue" strokeweight="1.5pt">
                <v:textbox style="mso-next-textbox:#_x0000_s1431" inset="0,0,0,0">
                  <w:txbxContent>
                    <w:p w:rsidR="00291988" w:rsidRPr="000141C0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0141C0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Θα βρω πόσο κοστίζει </w:t>
                      </w:r>
                    </w:p>
                    <w:p w:rsidR="00291988" w:rsidRPr="000141C0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0141C0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το 1 αυτοκόλλητο! </w:t>
                      </w:r>
                    </w:p>
                    <w:p w:rsidR="00291988" w:rsidRPr="000141C0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0141C0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90 : 6 = 15 λεπτά. </w:t>
                      </w:r>
                    </w:p>
                    <w:p w:rsidR="00291988" w:rsidRPr="007942ED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7942ED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Άρα τα 24 κοστίζουν: .................................... €</w:t>
                      </w:r>
                    </w:p>
                    <w:p w:rsidR="00291988" w:rsidRPr="007942ED" w:rsidRDefault="00291988" w:rsidP="00B777F2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</w:p>
                    <w:p w:rsidR="00291988" w:rsidRPr="000C5004" w:rsidRDefault="00291988" w:rsidP="00B777F2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A013A7" w:rsidRDefault="00291988" w:rsidP="00B777F2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  <v:shape id="_x0000_s1432" type="#_x0000_t75" style="position:absolute;left:2034;top:5004;width:1157;height:2150">
                <v:imagedata r:id="rId101" o:title="111-3" gain="74473f"/>
              </v:shape>
            </v:group>
            <v:group id="_x0000_s6047" style="position:absolute;left:2109;top:7108;width:6657;height:2670" coordorigin="1811,11894" coordsize="8503,3410">
              <v:shape id="_x0000_s6048" type="#_x0000_t75" style="position:absolute;left:1811;top:13154;width:3283;height:2150">
                <v:imagedata r:id="rId100" o:title="111-5" chromakey="white" gain="69719f"/>
              </v:shape>
              <v:shape id="_x0000_s6049" type="#_x0000_t62" style="position:absolute;left:3585;top:11894;width:6729;height:1440" adj="-1637,27735" fillcolor="#cff" strokecolor="blue" strokeweight="1.5pt">
                <v:textbox style="mso-next-textbox:#_x0000_s6049" inset="0,0,0,0">
                  <w:txbxContent>
                    <w:p w:rsidR="00291988" w:rsidRPr="007942ED" w:rsidRDefault="00291988" w:rsidP="007942E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7942ED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Εγώ θέλω να αγοράσω 15 αυτοκόλλητα.</w:t>
                      </w:r>
                    </w:p>
                    <w:p w:rsidR="00291988" w:rsidRPr="007942ED" w:rsidRDefault="00291988" w:rsidP="007942E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</w:p>
                    <w:p w:rsidR="00291988" w:rsidRPr="000C5004" w:rsidRDefault="00291988" w:rsidP="007942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A013A7" w:rsidRDefault="00291988" w:rsidP="007942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</v:group>
            <v:group id="_x0000_s6050" style="position:absolute;left:1332;top:3955;width:7523;height:3153" coordorigin="1203,7813" coordsize="9546,4001">
              <v:shape id="_x0000_s6051" type="#_x0000_t75" style="position:absolute;left:1203;top:9613;width:1219;height:2201">
                <v:imagedata r:id="rId99" o:title="111-4" gain="74473f"/>
              </v:shape>
              <v:shape id="_x0000_s6052" type="#_x0000_t62" style="position:absolute;left:2982;top:7813;width:7767;height:3600" adj="-1863,14682" fillcolor="#cff" strokecolor="blue" strokeweight="1.5pt">
                <v:textbox style="mso-next-textbox:#_x0000_s6052" inset="0,0,0,0">
                  <w:txbxContent>
                    <w:p w:rsidR="00291988" w:rsidRPr="007942ED" w:rsidRDefault="00291988" w:rsidP="007942E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7942ED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Αφού τα 6 αυτοκόλλητα </w:t>
                      </w:r>
                    </w:p>
                    <w:p w:rsidR="00291988" w:rsidRPr="007942ED" w:rsidRDefault="00291988" w:rsidP="007942E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κοστίζουν 90λ., τα 12 κο</w:t>
                      </w:r>
                      <w:r w:rsidRPr="007942ED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στίζουν 2Χ90=.......... λεπτά </w:t>
                      </w:r>
                    </w:p>
                    <w:p w:rsidR="00291988" w:rsidRPr="007942ED" w:rsidRDefault="00291988" w:rsidP="007942E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7942ED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και τα 24 κοστίζουν 2Χ............=..........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.. λεπτά.</w:t>
                      </w:r>
                    </w:p>
                    <w:p w:rsidR="00291988" w:rsidRPr="007A4CC9" w:rsidRDefault="00291988" w:rsidP="007942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0C5004" w:rsidRDefault="00291988" w:rsidP="007942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A013A7" w:rsidRDefault="00291988" w:rsidP="007942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94BE8" w:rsidRDefault="00B94BE8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Πώς θα υπολογίσει ο Νικήτας πόσα χρήματα χρειά</w:t>
      </w:r>
      <w:r w:rsidR="007942ED">
        <w:rPr>
          <w:rFonts w:ascii="Arial" w:hAnsi="Arial"/>
          <w:b/>
          <w:bCs/>
          <w:color w:val="000000"/>
          <w:sz w:val="36"/>
          <w:szCs w:val="56"/>
          <w:lang w:val="el-GR"/>
        </w:rPr>
        <w:t>-ζεται χρησιμο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ποιώντας τον τρόπο του Σαλ ή της Στέλλας; Εξηγώ: ..........................</w:t>
      </w:r>
      <w:r w:rsidR="007942ED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...................................................................................................................................................................................</w:t>
      </w:r>
      <w:r w:rsidR="007942ED">
        <w:rPr>
          <w:rFonts w:ascii="Arial" w:hAnsi="Arial"/>
          <w:b/>
          <w:bCs/>
          <w:color w:val="000000"/>
          <w:sz w:val="36"/>
          <w:szCs w:val="56"/>
          <w:lang w:val="el-GR"/>
        </w:rPr>
        <w:t>.........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....</w:t>
      </w:r>
    </w:p>
    <w:p w:rsidR="00B777F2" w:rsidRPr="00B777F2" w:rsidRDefault="00B777F2" w:rsidP="00B777F2">
      <w:pPr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="009A5645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Υπολογίζω τα χρήματα που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θα πληρώσει ο Νικήτας.</w:t>
      </w: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B777F2" w:rsidRPr="00B777F2" w:rsidRDefault="00B777F2" w:rsidP="00B777F2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B777F2" w:rsidRPr="00B777F2" w:rsidRDefault="00B777F2" w:rsidP="00B777F2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9A5645" w:rsidRDefault="004B4F26" w:rsidP="007942E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sz w:val="10"/>
          <w:szCs w:val="20"/>
          <w:lang w:val="en-US" w:eastAsia="en-US"/>
        </w:rPr>
        <w:pict>
          <v:shape id="_x0000_s6053" type="#_x0000_t202" style="position:absolute;margin-left:0;margin-top:788.7pt;width:46.35pt;height:25.5pt;z-index:251880960;mso-wrap-style:none;mso-position-horizontal:center;mso-position-horizontal-relative:margin;mso-position-vertical-relative:page" fillcolor="#fc9" stroked="f">
            <v:textbox style="mso-next-textbox:#_x0000_s6053" inset="2mm,1mm,2mm,1mm">
              <w:txbxContent>
                <w:p w:rsidR="00291988" w:rsidRPr="00592B62" w:rsidRDefault="00291988" w:rsidP="007942ED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71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111</w:t>
                  </w:r>
                </w:p>
              </w:txbxContent>
            </v:textbox>
            <w10:wrap anchorx="margin" anchory="page"/>
          </v:shape>
        </w:pict>
      </w:r>
    </w:p>
    <w:p w:rsidR="009A5645" w:rsidRPr="009A5645" w:rsidRDefault="009A5645" w:rsidP="009A5645">
      <w:pPr>
        <w:rPr>
          <w:rFonts w:ascii="Arial" w:hAnsi="Arial" w:cs="Arial"/>
          <w:sz w:val="10"/>
          <w:szCs w:val="20"/>
          <w:lang w:val="el-GR"/>
        </w:rPr>
      </w:pPr>
    </w:p>
    <w:p w:rsidR="009A5645" w:rsidRPr="009A5645" w:rsidRDefault="009A5645" w:rsidP="009A5645">
      <w:pPr>
        <w:rPr>
          <w:rFonts w:ascii="Arial" w:hAnsi="Arial" w:cs="Arial"/>
          <w:sz w:val="10"/>
          <w:szCs w:val="20"/>
          <w:lang w:val="el-GR"/>
        </w:rPr>
      </w:pPr>
    </w:p>
    <w:p w:rsidR="009A5645" w:rsidRDefault="009A5645" w:rsidP="009A5645">
      <w:pPr>
        <w:rPr>
          <w:rFonts w:ascii="Arial" w:hAnsi="Arial" w:cs="Arial"/>
          <w:sz w:val="10"/>
          <w:szCs w:val="20"/>
          <w:lang w:val="el-GR"/>
        </w:rPr>
      </w:pPr>
    </w:p>
    <w:p w:rsidR="009A5645" w:rsidRDefault="009A5645">
      <w:pPr>
        <w:spacing w:after="200" w:line="276" w:lineRule="auto"/>
        <w:rPr>
          <w:rFonts w:ascii="Arial" w:hAnsi="Arial" w:cs="Arial"/>
          <w:sz w:val="10"/>
          <w:szCs w:val="20"/>
          <w:lang w:val="el-GR"/>
        </w:rPr>
      </w:pPr>
      <w:r>
        <w:rPr>
          <w:rFonts w:ascii="Arial" w:hAnsi="Arial" w:cs="Arial"/>
          <w:sz w:val="10"/>
          <w:szCs w:val="20"/>
          <w:lang w:val="el-GR"/>
        </w:rPr>
        <w:br w:type="page"/>
      </w:r>
    </w:p>
    <w:p w:rsid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339966"/>
          <w:sz w:val="40"/>
          <w:szCs w:val="60"/>
          <w:lang w:val="el-GR"/>
        </w:rPr>
        <w:lastRenderedPageBreak/>
        <w:t xml:space="preserve">2)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Στον επόμενο πίνακα φαίνεται πόσο πρέπει να πλη</w:t>
      </w:r>
      <w:r w:rsidR="007942ED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ρώσουμε για να αγοράσουμε 5 κ. φιστίκια Αιγίνης. Συμπληρώνω τις γραμμές του πίνακα με όποια σειρά θέλω.</w:t>
      </w:r>
    </w:p>
    <w:p w:rsidR="007942ED" w:rsidRPr="00B777F2" w:rsidRDefault="007942ED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2778"/>
        <w:gridCol w:w="1701"/>
        <w:gridCol w:w="1701"/>
        <w:gridCol w:w="1701"/>
        <w:gridCol w:w="1701"/>
      </w:tblGrid>
      <w:tr w:rsidR="00B777F2" w:rsidRPr="00B777F2" w:rsidTr="00B777F2">
        <w:trPr>
          <w:jc w:val="center"/>
        </w:trPr>
        <w:tc>
          <w:tcPr>
            <w:tcW w:w="2778" w:type="dxa"/>
            <w:shd w:val="clear" w:color="auto" w:fill="CCFF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Ποσότητα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φιστικιών</w:t>
            </w:r>
          </w:p>
        </w:tc>
        <w:tc>
          <w:tcPr>
            <w:tcW w:w="1701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1 κ.</w:t>
            </w:r>
          </w:p>
        </w:tc>
        <w:tc>
          <w:tcPr>
            <w:tcW w:w="1701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2 κ.</w:t>
            </w:r>
          </w:p>
        </w:tc>
        <w:tc>
          <w:tcPr>
            <w:tcW w:w="1701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3 κ.</w:t>
            </w:r>
          </w:p>
        </w:tc>
        <w:tc>
          <w:tcPr>
            <w:tcW w:w="1701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4 κ.</w:t>
            </w:r>
          </w:p>
        </w:tc>
      </w:tr>
      <w:tr w:rsidR="00B777F2" w:rsidRPr="00B777F2" w:rsidTr="00B777F2">
        <w:trPr>
          <w:trHeight w:hRule="exact" w:val="851"/>
          <w:jc w:val="center"/>
        </w:trPr>
        <w:tc>
          <w:tcPr>
            <w:tcW w:w="2778" w:type="dxa"/>
            <w:shd w:val="clear" w:color="auto" w:fill="CCFF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Αξία</w:t>
            </w:r>
          </w:p>
        </w:tc>
        <w:tc>
          <w:tcPr>
            <w:tcW w:w="1701" w:type="dxa"/>
          </w:tcPr>
          <w:p w:rsidR="00B777F2" w:rsidRPr="00B777F2" w:rsidRDefault="00B777F2" w:rsidP="00B777F2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1701" w:type="dxa"/>
          </w:tcPr>
          <w:p w:rsidR="00B777F2" w:rsidRPr="00B777F2" w:rsidRDefault="00B777F2" w:rsidP="00B777F2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1701" w:type="dxa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70 €</w:t>
            </w:r>
          </w:p>
        </w:tc>
        <w:tc>
          <w:tcPr>
            <w:tcW w:w="1701" w:type="dxa"/>
          </w:tcPr>
          <w:p w:rsidR="00B777F2" w:rsidRPr="00B777F2" w:rsidRDefault="00B777F2" w:rsidP="00B777F2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</w:tc>
      </w:tr>
    </w:tbl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B36469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B36469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B777F2" w:rsidRPr="00B777F2" w:rsidRDefault="00B777F2" w:rsidP="00B777F2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B777F2" w:rsidRPr="00B777F2" w:rsidRDefault="00B777F2" w:rsidP="00B777F2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Χρησιμοποιούμε τη μέθοδο </w:t>
      </w:r>
      <w:r w:rsidRPr="00B36469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της </w:t>
      </w:r>
      <w:r w:rsidRPr="00B3646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αναγωγής στη μονάδα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όταν έχουμε μια </w:t>
      </w:r>
      <w:r w:rsidR="00594086" w:rsidRPr="00B3646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πληροφορία για μια πο</w:t>
      </w:r>
      <w:r w:rsidRPr="00B3646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σότητα</w:t>
      </w:r>
      <w:r w:rsidR="00594086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(π.χ. τα 8 κιλά κυδώνι κο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στίζουν 16€) και θέλουμε να βρούμε </w:t>
      </w:r>
      <w:r w:rsidRPr="00B36469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>την</w:t>
      </w:r>
      <w:r w:rsidRPr="00B3646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 xml:space="preserve"> ίδια πληροφορία για μια άλλη ποσότητα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(π.χ. πόσο κοστίζουν τα 5 κιλά).</w:t>
      </w:r>
    </w:p>
    <w:p w:rsidR="007942ED" w:rsidRDefault="007942ED" w:rsidP="00B94BE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4B4F26" w:rsidP="00B94BE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1441" style="position:absolute;margin-left:244.8pt;margin-top:1.1pt;width:225.8pt;height:75.85pt;z-index:251477504" coordorigin="5348,7701" coordsize="5387,1809">
            <v:shape id="_x0000_s1442" type="#_x0000_t75" style="position:absolute;left:7929;top:7701;width:2806;height:1809">
              <v:imagedata r:id="rId25" o:title="5-9" gain="74473f"/>
            </v:shape>
            <v:shape id="_x0000_s1443" type="#_x0000_t202" style="position:absolute;left:5348;top:7719;width:5265;height:1620" filled="f" strokecolor="#396" strokeweight="1.5pt">
              <v:textbox style="mso-next-textbox:#_x0000_s1443">
                <w:txbxContent>
                  <w:p w:rsidR="00291988" w:rsidRDefault="00291988" w:rsidP="00B777F2"/>
                  <w:p w:rsidR="00291988" w:rsidRPr="007942ED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</w:t>
                    </w:r>
                    <w:r w:rsidRPr="007942ED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δ</w:t>
                    </w:r>
                    <w:r w:rsidRPr="007942ED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΄ τεύχος</w:t>
                    </w:r>
                    <w:r w:rsidRPr="007942ED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  </w:t>
                    </w:r>
                    <w:r w:rsidRPr="007942ED"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  <w:lang w:val="el-GR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  <w:lang w:val="en-US"/>
                      </w:rPr>
                      <w:t>0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  <w:lang w:val="el-GR"/>
                      </w:rPr>
                      <w:t>–22</w:t>
                    </w:r>
                  </w:p>
                </w:txbxContent>
              </v:textbox>
            </v:shape>
          </v:group>
        </w:pict>
      </w:r>
    </w:p>
    <w:p w:rsidR="007942ED" w:rsidRDefault="007942ED" w:rsidP="00B94BE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94BE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94BE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4B4F26" w:rsidP="00B94BE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64"/>
        </w:rPr>
        <w:pict>
          <v:group id="_x0000_s1444" style="position:absolute;margin-left:329.1pt;margin-top:1.35pt;width:154.85pt;height:19.85pt;z-index:251478528" coordorigin="7254,10655" coordsize="3097,397">
            <v:oval id="_x0000_s1445" style="position:absolute;left:8334;top:10655;width:397;height:397;rotation:-90" strokeweight="2.25pt"/>
            <v:oval id="_x0000_s1446" style="position:absolute;left:7254;top:10655;width:397;height:397;rotation:-90" strokeweight="2.25pt"/>
            <v:oval id="_x0000_s1447" style="position:absolute;left:8874;top:10655;width:397;height:397;rotation:-90" fillcolor="#f60" strokeweight="2.25pt"/>
            <v:oval id="_x0000_s1448" style="position:absolute;left:9414;top:10655;width:397;height:397;rotation:-90" filled="f" fillcolor="#936" strokeweight="2.25pt"/>
            <v:oval id="_x0000_s1449" style="position:absolute;left:7794;top:10655;width:397;height:397;rotation:-90" fillcolor="#0cf" strokeweight="2.25pt"/>
            <v:oval id="_x0000_s1450" style="position:absolute;left:9954;top:10655;width:397;height:397;rotation:-90" fillcolor="#396" strokeweight="2.25pt"/>
          </v:group>
        </w:pict>
      </w:r>
    </w:p>
    <w:p w:rsidR="007942ED" w:rsidRDefault="007942ED" w:rsidP="00B94BE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942ED" w:rsidRDefault="007942ED" w:rsidP="00B94BE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94BE8" w:rsidRDefault="004B4F26" w:rsidP="007942ED">
      <w:pPr>
        <w:spacing w:after="200" w:line="276" w:lineRule="auto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  <w:lang w:val="en-US" w:eastAsia="en-US"/>
        </w:rPr>
        <w:pict>
          <v:shape id="_x0000_s6054" type="#_x0000_t202" style="position:absolute;margin-left:0;margin-top:788.7pt;width:46.35pt;height:25.5pt;z-index:251881984;mso-wrap-style:none;mso-position-horizontal:center;mso-position-horizontal-relative:margin;mso-position-vertical-relative:page" fillcolor="#fc9" stroked="f">
            <v:textbox style="mso-next-textbox:#_x0000_s6054" inset="2mm,1mm,2mm,1mm">
              <w:txbxContent>
                <w:p w:rsidR="00291988" w:rsidRPr="00592B62" w:rsidRDefault="00291988" w:rsidP="007942ED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72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111</w:t>
                  </w:r>
                </w:p>
              </w:txbxContent>
            </v:textbox>
            <w10:wrap anchorx="margin" anchory="page"/>
          </v:shape>
        </w:pict>
      </w:r>
      <w:r w:rsidR="007942ED">
        <w:rPr>
          <w:rFonts w:ascii="Arial" w:hAnsi="Arial"/>
          <w:b/>
          <w:bCs/>
          <w:color w:val="000000"/>
          <w:sz w:val="36"/>
          <w:szCs w:val="56"/>
          <w:lang w:val="el-GR"/>
        </w:rPr>
        <w:br w:type="page"/>
      </w:r>
    </w:p>
    <w:p w:rsidR="00B777F2" w:rsidRPr="00B36469" w:rsidRDefault="004B4F26" w:rsidP="007942ED">
      <w:pPr>
        <w:pBdr>
          <w:top w:val="single" w:sz="12" w:space="1" w:color="CCFFCC"/>
          <w:left w:val="single" w:sz="12" w:space="4" w:color="CCFFCC"/>
          <w:bottom w:val="single" w:sz="12" w:space="1" w:color="CCFFCC"/>
          <w:right w:val="single" w:sz="12" w:space="4" w:color="CCFFCC"/>
        </w:pBdr>
        <w:shd w:val="clear" w:color="auto" w:fill="CCFFCC"/>
        <w:tabs>
          <w:tab w:val="left" w:pos="1980"/>
        </w:tabs>
        <w:suppressAutoHyphens/>
        <w:rPr>
          <w:rFonts w:ascii="Tahoma" w:hAnsi="Tahoma" w:cs="Tahoma"/>
          <w:b/>
          <w:color w:val="008000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64"/>
        </w:rPr>
        <w:lastRenderedPageBreak/>
        <w:pict>
          <v:shape id="_x0000_s1452" type="#_x0000_t202" style="position:absolute;margin-left:0;margin-top:-2.75pt;width:64.45pt;height:63.2pt;z-index:251479552" filled="f" fillcolor="#36f" stroked="f" strokecolor="red">
            <v:textbox style="mso-next-textbox:#_x0000_s1452" inset="0,,0">
              <w:txbxContent>
                <w:p w:rsidR="00291988" w:rsidRPr="00B36469" w:rsidRDefault="00291988" w:rsidP="00B777F2">
                  <w:pPr>
                    <w:jc w:val="center"/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  <w:lang w:val="el-GR"/>
                    </w:rPr>
                  </w:pPr>
                  <w:r w:rsidRPr="00B36469"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  <w:lang w:val="el-GR"/>
                    </w:rPr>
                    <w:t>45</w:t>
                  </w:r>
                </w:p>
              </w:txbxContent>
            </v:textbox>
          </v:shape>
        </w:pict>
      </w:r>
      <w:r w:rsidR="00B777F2" w:rsidRPr="00B777F2">
        <w:rPr>
          <w:rFonts w:ascii="Arial" w:hAnsi="Arial" w:cs="Arial"/>
          <w:b/>
          <w:color w:val="3366FF"/>
          <w:sz w:val="40"/>
          <w:szCs w:val="64"/>
          <w:lang w:val="el-GR"/>
        </w:rPr>
        <w:tab/>
        <w:t xml:space="preserve"> </w:t>
      </w:r>
      <w:r w:rsidR="00B777F2" w:rsidRPr="00B36469">
        <w:rPr>
          <w:rFonts w:ascii="Tahoma" w:hAnsi="Tahoma" w:cs="Tahoma"/>
          <w:b/>
          <w:color w:val="008000"/>
          <w:sz w:val="40"/>
          <w:szCs w:val="64"/>
          <w:lang w:val="el-GR"/>
        </w:rPr>
        <w:t xml:space="preserve">Διαχειρίζομαι σύνθετα προβλήματα 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B777F2" w:rsidRPr="00B36469" w:rsidRDefault="00B777F2" w:rsidP="00B777F2">
      <w:pPr>
        <w:shd w:val="clear" w:color="auto" w:fill="FFFFFF"/>
        <w:jc w:val="center"/>
        <w:rPr>
          <w:rFonts w:ascii="Tahoma" w:hAnsi="Tahoma" w:cs="Tahoma"/>
          <w:b/>
          <w:color w:val="000080"/>
          <w:sz w:val="40"/>
          <w:szCs w:val="60"/>
          <w:lang w:val="el-GR"/>
        </w:rPr>
      </w:pPr>
      <w:r w:rsidRPr="00B36469">
        <w:rPr>
          <w:rFonts w:ascii="Tahoma" w:hAnsi="Tahoma" w:cs="Tahoma"/>
          <w:b/>
          <w:bCs/>
          <w:color w:val="000080"/>
          <w:sz w:val="40"/>
          <w:szCs w:val="60"/>
          <w:lang w:val="el-GR"/>
        </w:rPr>
        <w:t>Τα βιβλία των μαθηματικών φτάνουν στην Καστοριά</w:t>
      </w:r>
    </w:p>
    <w:p w:rsidR="00B777F2" w:rsidRPr="00B777F2" w:rsidRDefault="00B777F2" w:rsidP="00B777F2">
      <w:pPr>
        <w:shd w:val="clear" w:color="auto" w:fill="FFFFFF"/>
        <w:rPr>
          <w:rFonts w:ascii="Arial" w:hAnsi="Arial" w:cs="Arial"/>
          <w:b/>
          <w:bCs/>
          <w:sz w:val="16"/>
          <w:szCs w:val="28"/>
          <w:lang w:val="el-GR"/>
        </w:rPr>
      </w:pPr>
      <w:r w:rsidRPr="00B777F2">
        <w:rPr>
          <w:rFonts w:ascii="Arial" w:hAnsi="Arial" w:cs="Arial"/>
          <w:b/>
          <w:bCs/>
          <w:noProof/>
          <w:color w:val="339966"/>
          <w:sz w:val="16"/>
          <w:szCs w:val="28"/>
          <w:lang w:val="el-GR" w:eastAsia="el-GR"/>
        </w:rPr>
        <w:drawing>
          <wp:anchor distT="0" distB="0" distL="114300" distR="114300" simplePos="0" relativeHeight="251304448" behindDoc="0" locked="0" layoutInCell="1" allowOverlap="1">
            <wp:simplePos x="0" y="0"/>
            <wp:positionH relativeFrom="column">
              <wp:posOffset>-5004</wp:posOffset>
            </wp:positionH>
            <wp:positionV relativeFrom="paragraph">
              <wp:posOffset>97089</wp:posOffset>
            </wp:positionV>
            <wp:extent cx="376735" cy="395785"/>
            <wp:effectExtent l="19050" t="0" r="4265" b="0"/>
            <wp:wrapNone/>
            <wp:docPr id="429" name="Picture 429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5" cy="39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2ED" w:rsidRDefault="00B777F2" w:rsidP="00B777F2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    </w:t>
      </w:r>
      <w:r w:rsidR="007942ED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</w:t>
      </w:r>
      <w:r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Ποια βήματα ακολουθούμε για να επιλύσουμε ένα </w:t>
      </w:r>
    </w:p>
    <w:p w:rsidR="00B777F2" w:rsidRPr="00B777F2" w:rsidRDefault="007942ED" w:rsidP="00B777F2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     </w:t>
      </w:r>
      <w:r w:rsidR="00B777F2"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πρόβλημα; </w:t>
      </w:r>
    </w:p>
    <w:p w:rsidR="00B777F2" w:rsidRPr="00B777F2" w:rsidRDefault="00B777F2" w:rsidP="00B777F2">
      <w:pPr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rPr>
          <w:rFonts w:ascii="Arial" w:hAnsi="Arial" w:cs="Arial"/>
          <w:b/>
          <w:sz w:val="6"/>
          <w:szCs w:val="1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305472" behindDoc="0" locked="0" layoutInCell="1" allowOverlap="1">
            <wp:simplePos x="0" y="0"/>
            <wp:positionH relativeFrom="column">
              <wp:posOffset>227009</wp:posOffset>
            </wp:positionH>
            <wp:positionV relativeFrom="paragraph">
              <wp:posOffset>8283</wp:posOffset>
            </wp:positionV>
            <wp:extent cx="435548" cy="423081"/>
            <wp:effectExtent l="19050" t="0" r="2602" b="0"/>
            <wp:wrapNone/>
            <wp:docPr id="430" name="Picture 430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0" cy="42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Διαβάζουμε προσεκτικά το παρακάτω κείμενο: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8"/>
          <w:szCs w:val="18"/>
          <w:lang w:val="el-GR"/>
        </w:rPr>
      </w:pPr>
    </w:p>
    <w:p w:rsidR="00943EF4" w:rsidRDefault="00943EF4" w:rsidP="00B777F2">
      <w:pPr>
        <w:ind w:firstLine="540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ind w:firstLine="540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Ο κ. Μιχάλης είναι 43 χρονών και εργάζεται στη μεταφορική εταιρεία που έχει αναλάβει τη διανομή σχο-λικών βιβλίων σε όλη την Ελλάδα.</w:t>
      </w:r>
    </w:p>
    <w:p w:rsidR="00943EF4" w:rsidRPr="00B777F2" w:rsidRDefault="00B777F2" w:rsidP="00943EF4">
      <w:pPr>
        <w:ind w:firstLine="540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Στις 27 Αυγούστου φόρτωσε στο φορτηγό του, που ε</w:t>
      </w:r>
      <w:r w:rsidR="00943EF4">
        <w:rPr>
          <w:rFonts w:ascii="Arial" w:hAnsi="Arial"/>
          <w:b/>
          <w:bCs/>
          <w:color w:val="000000"/>
          <w:sz w:val="36"/>
          <w:szCs w:val="56"/>
          <w:lang w:val="el-GR"/>
        </w:rPr>
        <w:t>ίχε απόβα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ρο 1.800 κιλά, βιβλία μαθηματικών </w:t>
      </w:r>
      <w:r w:rsidR="00943EF4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με προορισμό την Καστοριά. Το φορτηγό μαζί με το φορτίο του ζυγίζει 5 τόνους και 400 κιλά.</w:t>
      </w:r>
    </w:p>
    <w:p w:rsidR="00943EF4" w:rsidRPr="00B777F2" w:rsidRDefault="00943EF4" w:rsidP="00943EF4">
      <w:pPr>
        <w:ind w:firstLine="540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Ο κ. Μιχάλης ξεκίνησε στις 8.00 π.μ. και έφτασε στην Καστοριά (που απέχει 555χμ. από την Αθήνα) στις 6.00 μ.μ.</w:t>
      </w:r>
    </w:p>
    <w:p w:rsidR="00943EF4" w:rsidRPr="00B777F2" w:rsidRDefault="00943EF4" w:rsidP="00943EF4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943EF4" w:rsidRPr="00B777F2" w:rsidRDefault="00943EF4" w:rsidP="00943EF4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α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) Αν κάθε εκατοντάδα βιβλίων ζυ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γίζει 30 κιλά, πόσα βιβλία μετέφερε ο κ. Μιχάλης στην Καστοριά;</w:t>
      </w:r>
    </w:p>
    <w:p w:rsidR="00943EF4" w:rsidRPr="00B777F2" w:rsidRDefault="004B4F26" w:rsidP="00943EF4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noProof/>
          <w:sz w:val="14"/>
          <w:lang w:val="el-GR" w:eastAsia="el-GR"/>
        </w:rPr>
        <w:pict>
          <v:group id="_x0000_s6760" style="position:absolute;margin-left:12.9pt;margin-top:13.8pt;width:400pt;height:182.25pt;z-index:251883008" coordorigin="1392,10755" coordsize="8000,3645">
            <v:group id="_x0000_s1459" style="position:absolute;left:6733;top:12214;width:2659;height:2186" coordorigin="5734,11214" coordsize="4320,3315">
              <v:shape id="_x0000_s1460" type="#_x0000_t75" style="position:absolute;left:6534;top:11214;width:2483;height:2464;rotation:-1351602fd">
                <v:imagedata r:id="rId102" o:title="112-2"/>
              </v:shape>
              <v:group id="_x0000_s1461" style="position:absolute;left:5734;top:13114;width:4320;height:1415" coordorigin="5734,13114" coordsize="4320,1415">
                <v:shape id="_x0000_s1462" type="#_x0000_t202" style="position:absolute;left:5734;top:13854;width:4320;height:675" filled="f" strokeweight="2.25pt">
                  <v:textbox style="mso-next-textbox:#_x0000_s1462" inset="0,0,0,0">
                    <w:txbxContent>
                      <w:p w:rsidR="00291988" w:rsidRPr="008A1941" w:rsidRDefault="00291988" w:rsidP="00B777F2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  <w:lang w:val="el-GR"/>
                          </w:rPr>
                        </w:pPr>
                        <w:r w:rsidRPr="00943EF4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>ΜΑΘΗΜΑΤΙΚΑ</w:t>
                        </w:r>
                      </w:p>
                    </w:txbxContent>
                  </v:textbox>
                </v:shape>
                <v:line id="_x0000_s1463" style="position:absolute;flip:y" from="6314,13114" to="7147,13834" strokeweight="2.25pt">
                  <v:stroke endarrow="block" endarrowwidth="wide"/>
                </v:line>
              </v:group>
            </v:group>
            <v:group id="_x0000_s6055" style="position:absolute;left:1392;top:10755;width:7678;height:2642" coordorigin="1134,8652" coordsize="9617,3462">
              <v:shape id="_x0000_s6056" type="#_x0000_t75" style="position:absolute;left:1134;top:10564;width:1457;height:1550">
                <v:imagedata r:id="rId103" o:title="112-1" gain="69719f"/>
              </v:shape>
              <v:shape id="_x0000_s6057" type="#_x0000_t62" style="position:absolute;left:3008;top:8652;width:7743;height:1620" adj="-1205,33187" fillcolor="#cff" strokecolor="blue" strokeweight="1.5pt">
                <v:textbox style="mso-next-textbox:#_x0000_s6057" inset="0,0,0,0">
                  <w:txbxContent>
                    <w:p w:rsidR="00291988" w:rsidRPr="00943EF4" w:rsidRDefault="00291988" w:rsidP="00943EF4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943EF4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Αξιολογούμε τις πληροφορίες του κειμένου</w:t>
                      </w:r>
                    </w:p>
                    <w:p w:rsidR="00291988" w:rsidRPr="00943EF4" w:rsidRDefault="00291988" w:rsidP="00943EF4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</w:p>
                    <w:p w:rsidR="00291988" w:rsidRPr="00A013A7" w:rsidRDefault="00291988" w:rsidP="00943EF4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943EF4" w:rsidRDefault="00943EF4" w:rsidP="00943EF4">
      <w:pPr>
        <w:ind w:firstLine="540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943EF4" w:rsidRDefault="00943EF4" w:rsidP="00943EF4">
      <w:pPr>
        <w:ind w:firstLine="540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943EF4" w:rsidRDefault="00943EF4" w:rsidP="00943EF4">
      <w:pPr>
        <w:ind w:firstLine="540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943EF4" w:rsidRDefault="00943EF4" w:rsidP="00943EF4">
      <w:pPr>
        <w:ind w:firstLine="540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943EF4" w:rsidRDefault="00943EF4" w:rsidP="00943EF4">
      <w:pPr>
        <w:ind w:firstLine="540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943EF4" w:rsidRDefault="00943EF4" w:rsidP="00943EF4">
      <w:pPr>
        <w:ind w:firstLine="540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Default="00B777F2" w:rsidP="00B777F2">
      <w:pPr>
        <w:pBdr>
          <w:bottom w:val="double" w:sz="12" w:space="1" w:color="339966"/>
        </w:pBdr>
        <w:suppressAutoHyphens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943EF4" w:rsidRDefault="00943EF4" w:rsidP="00B777F2">
      <w:pPr>
        <w:pBdr>
          <w:bottom w:val="double" w:sz="12" w:space="1" w:color="339966"/>
        </w:pBdr>
        <w:suppressAutoHyphens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943EF4" w:rsidRPr="00B777F2" w:rsidRDefault="00943EF4" w:rsidP="00B777F2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22"/>
          <w:szCs w:val="40"/>
          <w:lang w:val="el-GR"/>
        </w:rPr>
      </w:pPr>
    </w:p>
    <w:p w:rsidR="00B777F2" w:rsidRPr="00B777F2" w:rsidRDefault="00B777F2" w:rsidP="00B777F2">
      <w:pPr>
        <w:shd w:val="clear" w:color="auto" w:fill="FFFFFF"/>
        <w:rPr>
          <w:rFonts w:ascii="Arial" w:hAnsi="Arial"/>
          <w:b/>
          <w:bCs/>
          <w:color w:val="000000"/>
          <w:sz w:val="2"/>
          <w:szCs w:val="12"/>
          <w:lang w:val="el-GR"/>
        </w:rPr>
      </w:pPr>
    </w:p>
    <w:p w:rsidR="00B777F2" w:rsidRPr="00943EF4" w:rsidRDefault="004B4F26" w:rsidP="00943EF4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color w:val="339966"/>
          <w:sz w:val="36"/>
          <w:szCs w:val="56"/>
          <w:lang w:val="en-US" w:eastAsia="en-US"/>
        </w:rPr>
        <w:pict>
          <v:shape id="_x0000_s6058" type="#_x0000_t202" style="position:absolute;margin-left:0;margin-top:788.7pt;width:46.35pt;height:25.5pt;z-index:251884032;mso-wrap-style:none;mso-position-horizontal:center;mso-position-horizontal-relative:margin;mso-position-vertical-relative:page" fillcolor="#fc9" stroked="f">
            <v:textbox style="mso-next-textbox:#_x0000_s6058" inset="2mm,1mm,2mm,1mm">
              <w:txbxContent>
                <w:p w:rsidR="00291988" w:rsidRPr="00592B62" w:rsidRDefault="00291988" w:rsidP="00943EF4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73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112</w:t>
                  </w:r>
                </w:p>
              </w:txbxContent>
            </v:textbox>
            <w10:wrap anchorx="margin" anchory="page"/>
          </v:shape>
        </w:pict>
      </w:r>
      <w:r w:rsidR="00B777F2" w:rsidRPr="00B777F2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Διαχείριση προβλήματος. Αξιολόγηση πληροφοριών. Οργάνωση δεδομένων, εκτιμήσεις.</w:t>
      </w:r>
      <w:r w:rsidR="00943EF4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br w:type="page"/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lastRenderedPageBreak/>
        <w:t xml:space="preserve">β) Επιλέγουμε με </w:t>
      </w:r>
      <w:r w:rsidRPr="00B777F2">
        <w:rPr>
          <w:rFonts w:ascii="Arial" w:hAnsi="Arial"/>
          <w:b/>
          <w:bCs/>
          <w:color w:val="339966"/>
          <w:sz w:val="36"/>
          <w:szCs w:val="56"/>
          <w:lang w:val="el-GR"/>
        </w:rPr>
        <w:sym w:font="Wingdings" w:char="F0FC"/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όσες από τις παρακάτω πληρο</w:t>
      </w:r>
      <w:r w:rsidR="00943EF4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φορίες είναι απαραίτητες για να απαντήσουμε στο ερώτημα του προβλήματος: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16"/>
          <w:szCs w:val="28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Ο κ. Μιχάλης είναι 43 χρονών.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12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Ο κ. Μιχάλης είναι οδηγός φορτηγού.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12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Το φορτηγό ζυγίζει 1.800 κιλά.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12"/>
          <w:lang w:val="el-GR"/>
        </w:rPr>
      </w:pPr>
    </w:p>
    <w:p w:rsidR="00AA27D6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Το φορτηγό μαζί με τα βιβλία ζυγίζουν 5 τόνους και </w:t>
      </w:r>
      <w:r w:rsidR="00AA27D6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</w:t>
      </w:r>
    </w:p>
    <w:p w:rsidR="00B777F2" w:rsidRPr="00B777F2" w:rsidRDefault="00AA27D6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400 κιλά.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12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Ο κ. Μιχάλης ταξίδεψε</w:t>
      </w:r>
      <w:r w:rsidR="00AA27D6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στις 27 Αυγούστου.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12"/>
          <w:lang w:val="el-GR"/>
        </w:rPr>
      </w:pPr>
    </w:p>
    <w:p w:rsidR="00AA27D6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Ο κ. Μιχάλης ξεκίνησε</w:t>
      </w:r>
      <w:r w:rsidR="00AA27D6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στις 8.00 π.μ. κα έφτασε </w:t>
      </w:r>
    </w:p>
    <w:p w:rsidR="00B777F2" w:rsidRPr="00B777F2" w:rsidRDefault="00AA27D6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</w: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στις 6.00 μ.μ.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12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Η απόσταση Αθήνας</w:t>
      </w:r>
      <w:r w:rsidR="00AA27D6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Καστοριάς είναι 555 χμ.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12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8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Κάθε εκατοντάδα βιβλίων ζυγίζει 30 κιλά.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B777F2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Ο κ. Μιχάλης μεταφέρει βιβλία Μαθηματικών.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8"/>
          <w:szCs w:val="48"/>
          <w:lang w:val="el-GR"/>
        </w:rPr>
      </w:pPr>
    </w:p>
    <w:p w:rsidR="00B777F2" w:rsidRPr="00B777F2" w:rsidRDefault="004B4F26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pict>
          <v:group id="_x0000_s6761" style="position:absolute;margin-left:15.3pt;margin-top:.65pt;width:427.7pt;height:103.15pt;z-index:251886080" coordorigin="1440,8511" coordsize="8554,2063">
            <v:shape id="_x0000_s1467" type="#_x0000_t75" style="position:absolute;left:1440;top:9242;width:958;height:859">
              <v:imagedata r:id="rId104" o:title="113-1" gain="69719f"/>
            </v:shape>
            <v:shape id="_x0000_s1468" type="#_x0000_t62" style="position:absolute;left:3204;top:8511;width:6790;height:2063" adj="-2105,12141" fillcolor="#cff" strokecolor="blue" strokeweight="1.5pt">
              <v:textbox style="mso-next-textbox:#_x0000_s1468" inset="0,0,0,0">
                <w:txbxContent>
                  <w:p w:rsidR="00291988" w:rsidRPr="00AA27D6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AA27D6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Δοκιμάζουμε διάφορες στρατηγικές! Μπορούμε να φτιάξουμε ένα πρό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-</w:t>
                    </w:r>
                    <w:r w:rsidRPr="00AA27D6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χειρο σχεδιάγραμμα για να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κατά-</w:t>
                    </w:r>
                    <w:r w:rsidRPr="00AA27D6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νοήσουμε καλύτερα το πρόβλημα.</w:t>
                    </w:r>
                  </w:p>
                  <w:p w:rsidR="00291988" w:rsidRPr="0015471F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0C5004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A013A7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γ) 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16"/>
          <w:szCs w:val="28"/>
          <w:lang w:val="el-GR"/>
        </w:rPr>
      </w:pPr>
    </w:p>
    <w:p w:rsidR="00B777F2" w:rsidRPr="00B777F2" w:rsidRDefault="004B4F26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16"/>
          <w:szCs w:val="28"/>
        </w:rPr>
        <w:pict>
          <v:group id="_x0000_s1469" style="position:absolute;margin-left:-.8pt;margin-top:-.8pt;width:313.95pt;height:229.4pt;z-index:-251835904" coordorigin="1112,7882" coordsize="9683,7472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470" type="#_x0000_t65" style="position:absolute;left:1112;top:7882;width:9683;height:7472" fillcolor="#ffffc1" strokeweight="2.25pt"/>
            <v:group id="_x0000_s1471" style="position:absolute;left:4014;top:8013;width:3740;height:7183" coordorigin="4014,8013" coordsize="3740,7183"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_x0000_s1472" type="#_x0000_t88" style="position:absolute;left:7394;top:8156;width:360;height:6888" strokeweight="2.25pt"/>
              <v:group id="_x0000_s1473" style="position:absolute;left:4014;top:8013;width:3280;height:7183" coordorigin="4014,8013" coordsize="3280,7183">
                <v:line id="_x0000_s1474" style="position:absolute" from="4594,8013" to="4594,15196" strokeweight="2.25pt"/>
                <v:line id="_x0000_s1475" style="position:absolute" from="7294,8013" to="7294,15196" strokeweight="2.25pt"/>
                <v:line id="_x0000_s1476" style="position:absolute" from="4034,8296" to="4574,8296" strokeweight="2.25pt">
                  <v:stroke endarrow="block" endarrowwidth="wide"/>
                </v:line>
                <v:line id="_x0000_s1477" style="position:absolute" from="4014,14208" to="4554,14208" strokeweight="2.25pt">
                  <v:stroke endarrow="block" endarrowwidth="wide"/>
                </v:line>
                <v:line id="_x0000_s1478" style="position:absolute" from="4014,14880" to="4554,14880" strokeweight="2.25pt">
                  <v:stroke endarrow="block" endarrowwidth="wide"/>
                </v:line>
                <v:line id="_x0000_s1479" style="position:absolute" from="4574,13868" to="7094,13868" strokeweight="2.25pt"/>
                <v:line id="_x0000_s1480" style="position:absolute" from="4574,14640" to="7094,14640" strokeweight="2.25pt"/>
              </v:group>
            </v:group>
          </v:group>
        </w:pic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100 βιβλία     30 βιβλία       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.                     .             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.                     .             Συνολικό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.                     .             βάρος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.                     .             βιβλίων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.                     .             .……….. κ.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.                     .             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.                     .             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.                     .             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8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100 βιβλία     30 βιβλία       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8"/>
          <w:lang w:val="el-GR"/>
        </w:rPr>
      </w:pPr>
    </w:p>
    <w:p w:rsidR="00B777F2" w:rsidRPr="00B777F2" w:rsidRDefault="004B4F26" w:rsidP="00AA27D6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  <w:lang w:val="en-US" w:eastAsia="en-US"/>
        </w:rPr>
        <w:pict>
          <v:shape id="_x0000_s6059" type="#_x0000_t202" style="position:absolute;margin-left:0;margin-top:788.7pt;width:46.35pt;height:25.5pt;z-index:251885056;mso-wrap-style:none;mso-position-horizontal:center;mso-position-horizontal-relative:margin;mso-position-vertical-relative:page" fillcolor="#fc9" stroked="f">
            <v:textbox style="mso-next-textbox:#_x0000_s6059" inset="2mm,1mm,2mm,1mm">
              <w:txbxContent>
                <w:p w:rsidR="00291988" w:rsidRPr="00592B62" w:rsidRDefault="00291988" w:rsidP="00AA27D6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74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112-113</w:t>
                  </w:r>
                </w:p>
              </w:txbxContent>
            </v:textbox>
            <w10:wrap anchorx="margin" anchory="page"/>
          </v:shape>
        </w:pic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100 βιβλία     30 βιβλία       </w:t>
      </w:r>
    </w:p>
    <w:p w:rsidR="00B777F2" w:rsidRPr="00B777F2" w:rsidRDefault="004B4F26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noProof/>
          <w:sz w:val="14"/>
        </w:rPr>
        <w:lastRenderedPageBreak/>
        <w:pict>
          <v:group id="_x0000_s1482" style="position:absolute;margin-left:87.25pt;margin-top:9pt;width:310.6pt;height:66.9pt;z-index:251481600" coordorigin="2879,1314" coordsize="7072,1523">
            <v:shape id="_x0000_s1483" type="#_x0000_t62" style="position:absolute;left:4842;top:1314;width:5109;height:1508" adj="-1759,10373" fillcolor="#cff" strokecolor="blue" strokeweight="1.5pt">
              <v:textbox style="mso-next-textbox:#_x0000_s1483" inset="0,0,0,0">
                <w:txbxContent>
                  <w:p w:rsidR="00291988" w:rsidRPr="00170F61" w:rsidRDefault="00291988" w:rsidP="00B777F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170F6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Οργανώνουμε</w:t>
                    </w:r>
                  </w:p>
                  <w:p w:rsidR="00291988" w:rsidRPr="00170F61" w:rsidRDefault="00291988" w:rsidP="00B777F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170F6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τις πληροφορίες.</w:t>
                    </w:r>
                  </w:p>
                  <w:p w:rsidR="00291988" w:rsidRPr="00316A3B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15471F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0C5004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A013A7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  <v:shape id="_x0000_s1484" type="#_x0000_t75" style="position:absolute;left:2879;top:1674;width:1315;height:1163">
              <v:imagedata r:id="rId105" o:title="113-2" gain="69719f"/>
            </v:shape>
          </v:group>
        </w:pic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δ)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B777F2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Συμπληρώνουμε στον πίνακα τα γνωστά στοιχεία. Βάζουμε (;) στη θέση το ζητούμενου στοιχείου.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10"/>
          <w:szCs w:val="20"/>
          <w:lang w:val="el-G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2955"/>
        <w:gridCol w:w="2947"/>
        <w:gridCol w:w="2939"/>
      </w:tblGrid>
      <w:tr w:rsidR="00B777F2" w:rsidRPr="00B777F2" w:rsidTr="00170F61">
        <w:trPr>
          <w:trHeight w:val="1145"/>
        </w:trPr>
        <w:tc>
          <w:tcPr>
            <w:tcW w:w="2955" w:type="dxa"/>
            <w:shd w:val="clear" w:color="auto" w:fill="CCFF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Βάρος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φορτηγού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(</w:t>
            </w:r>
            <w:r w:rsidRPr="00B777F2">
              <w:rPr>
                <w:rFonts w:ascii="Arial" w:hAnsi="Arial"/>
                <w:b/>
                <w:bCs/>
                <w:color w:val="3366FF"/>
                <w:sz w:val="36"/>
                <w:szCs w:val="56"/>
                <w:lang w:val="el-GR"/>
              </w:rPr>
              <w:t>Α</w:t>
            </w: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)</w:t>
            </w:r>
          </w:p>
        </w:tc>
        <w:tc>
          <w:tcPr>
            <w:tcW w:w="2947" w:type="dxa"/>
            <w:shd w:val="clear" w:color="auto" w:fill="CCFF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Ωφέλιμο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φορτίο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(</w:t>
            </w:r>
            <w:r w:rsidRPr="00B777F2">
              <w:rPr>
                <w:rFonts w:ascii="Arial" w:hAnsi="Arial"/>
                <w:b/>
                <w:bCs/>
                <w:color w:val="3366FF"/>
                <w:sz w:val="36"/>
                <w:szCs w:val="56"/>
                <w:lang w:val="el-GR"/>
              </w:rPr>
              <w:t>Κ.Β.</w:t>
            </w: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)</w:t>
            </w:r>
          </w:p>
        </w:tc>
        <w:tc>
          <w:tcPr>
            <w:tcW w:w="2939" w:type="dxa"/>
            <w:shd w:val="clear" w:color="auto" w:fill="CCFFCC"/>
            <w:vAlign w:val="center"/>
          </w:tcPr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Μεικτό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Βάρος</w:t>
            </w:r>
          </w:p>
          <w:p w:rsidR="00B777F2" w:rsidRPr="00B777F2" w:rsidRDefault="00B777F2" w:rsidP="00B777F2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(</w:t>
            </w:r>
            <w:r w:rsidRPr="00B777F2">
              <w:rPr>
                <w:rFonts w:ascii="Arial" w:hAnsi="Arial"/>
                <w:b/>
                <w:bCs/>
                <w:color w:val="3366FF"/>
                <w:sz w:val="36"/>
                <w:szCs w:val="56"/>
                <w:lang w:val="el-GR"/>
              </w:rPr>
              <w:t>Μ.Β.</w:t>
            </w:r>
            <w:r w:rsidRPr="00B777F2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)</w:t>
            </w:r>
          </w:p>
        </w:tc>
      </w:tr>
      <w:tr w:rsidR="00B777F2" w:rsidRPr="00B777F2" w:rsidTr="00170F61">
        <w:trPr>
          <w:trHeight w:hRule="exact" w:val="742"/>
        </w:trPr>
        <w:tc>
          <w:tcPr>
            <w:tcW w:w="2955" w:type="dxa"/>
          </w:tcPr>
          <w:p w:rsidR="00B777F2" w:rsidRPr="00B777F2" w:rsidRDefault="00B777F2" w:rsidP="00B777F2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947" w:type="dxa"/>
          </w:tcPr>
          <w:p w:rsidR="00B777F2" w:rsidRPr="00B777F2" w:rsidRDefault="00B777F2" w:rsidP="00B777F2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</w:tc>
        <w:tc>
          <w:tcPr>
            <w:tcW w:w="2939" w:type="dxa"/>
          </w:tcPr>
          <w:p w:rsidR="00B777F2" w:rsidRPr="00B777F2" w:rsidRDefault="00B777F2" w:rsidP="00B777F2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</w:p>
        </w:tc>
      </w:tr>
    </w:tbl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4B4F26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pict>
          <v:group id="_x0000_s1485" style="position:absolute;margin-left:39.75pt;margin-top:5.4pt;width:358.1pt;height:86.85pt;z-index:251482624" coordorigin="1929,9537" coordsize="8824,2139">
            <v:shape id="_x0000_s1486" type="#_x0000_t75" style="position:absolute;left:1929;top:10369;width:1185;height:1130">
              <v:imagedata r:id="rId106" o:title="113-4" gain="69719f"/>
            </v:shape>
            <v:shape id="_x0000_s1487" type="#_x0000_t62" style="position:absolute;left:4095;top:9537;width:6658;height:2139;mso-position-horizontal:right" adj="-3076,15087" fillcolor="#cff" strokecolor="blue" strokeweight="1.5pt">
              <v:textbox style="mso-next-textbox:#_x0000_s1487" inset="0,0,0,0">
                <w:txbxContent>
                  <w:p w:rsidR="00291988" w:rsidRPr="00170F61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170F6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Διατυπώνουμε </w:t>
                    </w:r>
                  </w:p>
                  <w:p w:rsidR="00291988" w:rsidRPr="00170F61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170F6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τα απαραίτητα ενδιάμεσα ερωτήματα.</w:t>
                    </w:r>
                  </w:p>
                  <w:p w:rsidR="00291988" w:rsidRPr="00170F61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</w:p>
                  <w:p w:rsidR="00291988" w:rsidRPr="00316A3B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15471F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0C5004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A013A7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  <w:r w:rsidR="00B777F2"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ε)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170F61" w:rsidRDefault="00170F61" w:rsidP="00B777F2">
      <w:pPr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Με τους αριθμούς </w:t>
      </w:r>
      <w:r w:rsidRPr="00B777F2">
        <w:rPr>
          <w:rFonts w:ascii="Arial" w:hAnsi="Arial"/>
          <w:b/>
          <w:bCs/>
          <w:color w:val="3366FF"/>
          <w:sz w:val="36"/>
          <w:szCs w:val="56"/>
          <w:lang w:val="el-GR"/>
        </w:rPr>
        <w:t>1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, </w:t>
      </w:r>
      <w:r w:rsidRPr="00B777F2">
        <w:rPr>
          <w:rFonts w:ascii="Arial" w:hAnsi="Arial"/>
          <w:b/>
          <w:bCs/>
          <w:color w:val="3366FF"/>
          <w:sz w:val="36"/>
          <w:szCs w:val="56"/>
          <w:lang w:val="el-GR"/>
        </w:rPr>
        <w:t>2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, </w:t>
      </w:r>
      <w:r w:rsidRPr="00B777F2">
        <w:rPr>
          <w:rFonts w:ascii="Arial" w:hAnsi="Arial"/>
          <w:b/>
          <w:bCs/>
          <w:color w:val="3366FF"/>
          <w:sz w:val="36"/>
          <w:szCs w:val="56"/>
          <w:lang w:val="el-GR"/>
        </w:rPr>
        <w:t>3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, </w:t>
      </w:r>
      <w:r w:rsidRPr="00B777F2">
        <w:rPr>
          <w:rFonts w:ascii="Arial" w:hAnsi="Arial"/>
          <w:b/>
          <w:bCs/>
          <w:color w:val="3366FF"/>
          <w:sz w:val="36"/>
          <w:szCs w:val="56"/>
          <w:lang w:val="el-GR"/>
        </w:rPr>
        <w:t>4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>, δείχνουμε τη σειρά με την οποία πρέπει να εργαστούμε.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B36469" w:rsidRDefault="00B777F2" w:rsidP="00B777F2">
      <w:pPr>
        <w:jc w:val="center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  <w:r w:rsidRPr="00B36469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Υπολογίζουμε:</w:t>
      </w:r>
    </w:p>
    <w:p w:rsidR="00B777F2" w:rsidRPr="00B777F2" w:rsidRDefault="00B777F2" w:rsidP="00B777F2">
      <w:pPr>
        <w:jc w:val="center"/>
        <w:rPr>
          <w:rFonts w:ascii="Arial" w:hAnsi="Arial"/>
          <w:b/>
          <w:bCs/>
          <w:color w:val="000000"/>
          <w:sz w:val="2"/>
          <w:szCs w:val="8"/>
          <w:u w:val="single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Πόσο ζυγίζουν όλα τα βιβλία (Κ.Β.);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8"/>
          <w:lang w:val="el-GR"/>
        </w:rPr>
      </w:pP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B777F2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B777F2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Πόσες εκατοντάδες βιβλίων μεταφέρει το φορτηγό;</w:t>
      </w:r>
    </w:p>
    <w:p w:rsidR="00B777F2" w:rsidRPr="00B777F2" w:rsidRDefault="00B777F2" w:rsidP="00B777F2">
      <w:pPr>
        <w:rPr>
          <w:rFonts w:ascii="Arial" w:hAnsi="Arial"/>
          <w:b/>
          <w:bCs/>
          <w:color w:val="000000"/>
          <w:sz w:val="2"/>
          <w:szCs w:val="8"/>
          <w:lang w:val="el-GR"/>
        </w:rPr>
      </w:pPr>
    </w:p>
    <w:p w:rsidR="00B777F2" w:rsidRPr="00170F61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170F61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170F61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Πόσα βιβλία μεταφέρει το φορτηγό;</w:t>
      </w:r>
    </w:p>
    <w:p w:rsidR="00170F61" w:rsidRDefault="00B777F2" w:rsidP="00170F61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170F61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170F61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Το συνολικό βάρος των βι</w:t>
      </w:r>
      <w:r w:rsidR="00170F61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βλίων (Κ.Β.) με πόσες  </w:t>
      </w:r>
    </w:p>
    <w:p w:rsidR="00B777F2" w:rsidRPr="00170F61" w:rsidRDefault="00170F61" w:rsidP="00170F61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τριαντά</w:t>
      </w:r>
      <w:r w:rsidR="00B777F2" w:rsidRPr="00170F61">
        <w:rPr>
          <w:rFonts w:ascii="Arial" w:hAnsi="Arial"/>
          <w:b/>
          <w:bCs/>
          <w:color w:val="000000"/>
          <w:sz w:val="36"/>
          <w:szCs w:val="56"/>
          <w:lang w:val="el-GR"/>
        </w:rPr>
        <w:t>δες κιλών γίνεται;</w:t>
      </w:r>
      <w:r w:rsidRPr="00170F61">
        <w:rPr>
          <w:rFonts w:ascii="Arial" w:hAnsi="Arial"/>
          <w:b/>
          <w:bCs/>
          <w:color w:val="000000"/>
          <w:sz w:val="36"/>
          <w:szCs w:val="56"/>
          <w:lang w:val="el-GR"/>
        </w:rPr>
        <w:tab/>
      </w:r>
    </w:p>
    <w:p w:rsidR="00B777F2" w:rsidRPr="004C27DC" w:rsidRDefault="004B4F26" w:rsidP="00B777F2">
      <w:pPr>
        <w:rPr>
          <w:rFonts w:ascii="Arial" w:hAnsi="Arial"/>
          <w:b/>
          <w:bCs/>
          <w:color w:val="000000"/>
          <w:sz w:val="32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2"/>
          <w:szCs w:val="56"/>
        </w:rPr>
        <w:pict>
          <v:group id="_x0000_s1489" style="position:absolute;margin-left:27.65pt;margin-top:15.25pt;width:332.6pt;height:84.35pt;z-index:251483648" coordorigin="1687,8514" coordsize="8878,2340">
            <v:shape id="_x0000_s1490" type="#_x0000_t62" style="position:absolute;left:3834;top:8514;width:6731;height:2139" adj="-2843,18217" fillcolor="#cff" strokecolor="blue" strokeweight="1.5pt">
              <v:textbox style="mso-next-textbox:#_x0000_s1490" inset="0,0,0,0">
                <w:txbxContent>
                  <w:p w:rsidR="00291988" w:rsidRPr="00170F61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170F6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Κάνουμε </w:t>
                    </w:r>
                  </w:p>
                  <w:p w:rsidR="00291988" w:rsidRPr="00170F61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170F6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μια πρόχειρη εκτίμηση </w:t>
                    </w:r>
                  </w:p>
                  <w:p w:rsidR="00291988" w:rsidRPr="00170F61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170F6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του αποτελέσματος.</w:t>
                    </w:r>
                  </w:p>
                  <w:p w:rsidR="00291988" w:rsidRPr="00170F61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</w:p>
                  <w:p w:rsidR="00291988" w:rsidRPr="00675E86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316A3B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15471F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0C5004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A013A7" w:rsidRDefault="00291988" w:rsidP="00B777F2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  <v:shape id="_x0000_s1491" type="#_x0000_t75" style="position:absolute;left:1687;top:9552;width:1247;height:1302">
              <v:imagedata r:id="rId107" o:title="113-5" gain="74473f"/>
            </v:shape>
          </v:group>
        </w:pict>
      </w:r>
    </w:p>
    <w:p w:rsidR="00B777F2" w:rsidRPr="004C27DC" w:rsidRDefault="00B777F2" w:rsidP="00B777F2">
      <w:pPr>
        <w:rPr>
          <w:rFonts w:ascii="Arial" w:hAnsi="Arial"/>
          <w:b/>
          <w:bCs/>
          <w:color w:val="000000"/>
          <w:sz w:val="32"/>
          <w:szCs w:val="56"/>
          <w:lang w:val="el-GR"/>
        </w:rPr>
      </w:pPr>
    </w:p>
    <w:p w:rsidR="00B777F2" w:rsidRPr="004C27DC" w:rsidRDefault="00B777F2" w:rsidP="00B777F2">
      <w:pPr>
        <w:rPr>
          <w:rFonts w:ascii="Arial" w:hAnsi="Arial"/>
          <w:b/>
          <w:bCs/>
          <w:color w:val="000000"/>
          <w:sz w:val="32"/>
          <w:szCs w:val="56"/>
          <w:lang w:val="el-GR"/>
        </w:rPr>
      </w:pPr>
    </w:p>
    <w:p w:rsidR="00B777F2" w:rsidRPr="004C27DC" w:rsidRDefault="00B777F2" w:rsidP="00B777F2">
      <w:pPr>
        <w:rPr>
          <w:rFonts w:ascii="Arial" w:hAnsi="Arial"/>
          <w:b/>
          <w:bCs/>
          <w:color w:val="000000"/>
          <w:sz w:val="32"/>
          <w:szCs w:val="56"/>
          <w:lang w:val="el-GR"/>
        </w:rPr>
      </w:pPr>
    </w:p>
    <w:p w:rsidR="00B777F2" w:rsidRDefault="00B777F2" w:rsidP="00B777F2">
      <w:pPr>
        <w:rPr>
          <w:rFonts w:ascii="Arial" w:hAnsi="Arial"/>
          <w:b/>
          <w:bCs/>
          <w:color w:val="000000"/>
          <w:szCs w:val="48"/>
          <w:lang w:val="el-GR"/>
        </w:rPr>
      </w:pPr>
    </w:p>
    <w:p w:rsidR="00170F61" w:rsidRDefault="00170F61" w:rsidP="00B777F2">
      <w:pPr>
        <w:rPr>
          <w:rFonts w:ascii="Arial" w:hAnsi="Arial"/>
          <w:b/>
          <w:bCs/>
          <w:color w:val="000000"/>
          <w:szCs w:val="48"/>
          <w:lang w:val="el-GR"/>
        </w:rPr>
      </w:pPr>
    </w:p>
    <w:p w:rsidR="00170F61" w:rsidRDefault="00170F61" w:rsidP="00B777F2">
      <w:pPr>
        <w:rPr>
          <w:rFonts w:ascii="Arial" w:hAnsi="Arial"/>
          <w:b/>
          <w:bCs/>
          <w:color w:val="000000"/>
          <w:szCs w:val="48"/>
          <w:lang w:val="el-GR"/>
        </w:rPr>
      </w:pPr>
    </w:p>
    <w:p w:rsidR="00170F61" w:rsidRDefault="004B4F26" w:rsidP="00170F61">
      <w:pPr>
        <w:spacing w:after="200" w:line="276" w:lineRule="auto"/>
        <w:rPr>
          <w:rFonts w:ascii="Arial" w:hAnsi="Arial"/>
          <w:b/>
          <w:bCs/>
          <w:color w:val="000000"/>
          <w:szCs w:val="48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Cs w:val="48"/>
          <w:lang w:val="en-US" w:eastAsia="en-US"/>
        </w:rPr>
        <w:pict>
          <v:shape id="_x0000_s6060" type="#_x0000_t202" style="position:absolute;margin-left:0;margin-top:788.7pt;width:46.35pt;height:25.5pt;z-index:251887104;mso-wrap-style:none;mso-position-horizontal:center;mso-position-horizontal-relative:margin;mso-position-vertical-relative:page" fillcolor="#fc9" stroked="f">
            <v:textbox style="mso-next-textbox:#_x0000_s6060" inset="2mm,1mm,2mm,1mm">
              <w:txbxContent>
                <w:p w:rsidR="00291988" w:rsidRPr="00592B62" w:rsidRDefault="00291988" w:rsidP="00170F61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75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113</w:t>
                  </w:r>
                </w:p>
              </w:txbxContent>
            </v:textbox>
            <w10:wrap anchorx="margin" anchory="page"/>
          </v:shape>
        </w:pict>
      </w:r>
      <w:r w:rsidR="00170F61">
        <w:rPr>
          <w:rFonts w:ascii="Arial" w:hAnsi="Arial"/>
          <w:b/>
          <w:bCs/>
          <w:color w:val="000000"/>
          <w:szCs w:val="48"/>
          <w:lang w:val="el-GR"/>
        </w:rPr>
        <w:br w:type="page"/>
      </w:r>
    </w:p>
    <w:p w:rsidR="00170F61" w:rsidRDefault="00170F61" w:rsidP="00B777F2">
      <w:pPr>
        <w:rPr>
          <w:rFonts w:ascii="Arial" w:hAnsi="Arial"/>
          <w:b/>
          <w:bCs/>
          <w:color w:val="000000"/>
          <w:szCs w:val="48"/>
          <w:lang w:val="el-GR"/>
        </w:rPr>
      </w:pPr>
    </w:p>
    <w:p w:rsidR="00170F61" w:rsidRPr="004C27DC" w:rsidRDefault="00170F61" w:rsidP="00B777F2">
      <w:pPr>
        <w:rPr>
          <w:rFonts w:ascii="Arial" w:hAnsi="Arial"/>
          <w:b/>
          <w:bCs/>
          <w:color w:val="000000"/>
          <w:szCs w:val="48"/>
          <w:lang w:val="el-GR"/>
        </w:rPr>
      </w:pPr>
    </w:p>
    <w:p w:rsidR="00B777F2" w:rsidRPr="00170F61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170F61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στ) Επιλέγουμε με </w:t>
      </w:r>
      <w:r w:rsidRPr="00170F61">
        <w:rPr>
          <w:rFonts w:ascii="Arial" w:hAnsi="Arial"/>
          <w:b/>
          <w:bCs/>
          <w:color w:val="339966"/>
          <w:sz w:val="36"/>
          <w:szCs w:val="56"/>
          <w:lang w:val="el-GR"/>
        </w:rPr>
        <w:sym w:font="Wingdings" w:char="F0FC"/>
      </w:r>
      <w:r w:rsidRPr="00170F61">
        <w:rPr>
          <w:rFonts w:ascii="Arial" w:hAnsi="Arial"/>
          <w:b/>
          <w:bCs/>
          <w:color w:val="000000"/>
          <w:sz w:val="36"/>
          <w:szCs w:val="56"/>
          <w:lang w:val="el-GR"/>
        </w:rPr>
        <w:t>:</w:t>
      </w:r>
    </w:p>
    <w:p w:rsidR="00B777F2" w:rsidRPr="00170F61" w:rsidRDefault="00B777F2" w:rsidP="00B777F2">
      <w:pPr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170F61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170F61">
        <w:rPr>
          <w:rFonts w:ascii="Arial" w:hAnsi="Arial"/>
          <w:b/>
          <w:bCs/>
          <w:color w:val="000000"/>
          <w:sz w:val="36"/>
          <w:szCs w:val="56"/>
          <w:lang w:val="el-GR"/>
        </w:rPr>
        <w:t>Το φορτηγό μεταφέρει περίπου:</w:t>
      </w:r>
    </w:p>
    <w:p w:rsidR="00B777F2" w:rsidRPr="00170F61" w:rsidRDefault="00B777F2" w:rsidP="00B777F2">
      <w:pPr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170F61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170F61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170F61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170F61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10 εκατοντάδες βιβλίων.</w:t>
      </w:r>
    </w:p>
    <w:p w:rsidR="00B777F2" w:rsidRPr="00170F61" w:rsidRDefault="00B777F2" w:rsidP="00B777F2">
      <w:pPr>
        <w:rPr>
          <w:rFonts w:ascii="Arial" w:hAnsi="Arial"/>
          <w:b/>
          <w:bCs/>
          <w:color w:val="000000"/>
          <w:sz w:val="4"/>
          <w:szCs w:val="8"/>
          <w:lang w:val="el-GR"/>
        </w:rPr>
      </w:pPr>
    </w:p>
    <w:p w:rsidR="00B777F2" w:rsidRPr="00170F61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170F61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170F61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170F61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200 εκατοντάδες βιβλίων.</w:t>
      </w:r>
    </w:p>
    <w:p w:rsidR="00B777F2" w:rsidRPr="00170F61" w:rsidRDefault="00B777F2" w:rsidP="00B777F2">
      <w:pPr>
        <w:rPr>
          <w:rFonts w:ascii="Arial" w:hAnsi="Arial"/>
          <w:b/>
          <w:bCs/>
          <w:color w:val="000000"/>
          <w:sz w:val="4"/>
          <w:szCs w:val="8"/>
          <w:lang w:val="el-GR"/>
        </w:rPr>
      </w:pPr>
    </w:p>
    <w:p w:rsidR="00B777F2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170F61">
        <w:rPr>
          <w:rFonts w:ascii="Arial" w:hAnsi="Arial"/>
          <w:b/>
          <w:bCs/>
          <w:color w:val="FFFFFF"/>
          <w:sz w:val="36"/>
          <w:szCs w:val="56"/>
          <w:lang w:val="el-GR"/>
        </w:rPr>
        <w:t xml:space="preserve"> </w:t>
      </w:r>
      <w:r w:rsidRPr="00170F61">
        <w:rPr>
          <w:rFonts w:ascii="Arial" w:hAnsi="Arial"/>
          <w:b/>
          <w:bCs/>
          <w:color w:val="FFFFFF"/>
          <w:sz w:val="36"/>
          <w:szCs w:val="56"/>
          <w:bdr w:val="single" w:sz="18" w:space="0" w:color="0000FF"/>
          <w:lang w:val="el-GR"/>
        </w:rPr>
        <w:t>…..</w:t>
      </w:r>
      <w:r w:rsidRPr="00170F61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100 εκατοντάδες βιβλίων.</w:t>
      </w:r>
    </w:p>
    <w:p w:rsidR="00170F61" w:rsidRPr="00170F61" w:rsidRDefault="00170F61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B777F2" w:rsidRPr="00170F61" w:rsidRDefault="00B777F2" w:rsidP="00B777F2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170F61">
        <w:rPr>
          <w:rFonts w:ascii="Arial" w:hAnsi="Arial"/>
          <w:b/>
          <w:bCs/>
          <w:color w:val="000000"/>
          <w:sz w:val="36"/>
          <w:szCs w:val="56"/>
          <w:lang w:val="el-GR"/>
        </w:rPr>
        <w:t>ζ) Υπολογίζουμε με ακρίβεια και επαληθεύουμε:</w:t>
      </w:r>
    </w:p>
    <w:p w:rsidR="00B777F2" w:rsidRPr="00170F61" w:rsidRDefault="00B777F2" w:rsidP="00B777F2">
      <w:pPr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B777F2" w:rsidRPr="00170F61" w:rsidRDefault="00B777F2" w:rsidP="00B777F2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777F2" w:rsidRPr="004C27DC" w:rsidRDefault="00B777F2" w:rsidP="00B777F2">
      <w:pPr>
        <w:shd w:val="clear" w:color="auto" w:fill="FFDEBD"/>
        <w:rPr>
          <w:rFonts w:ascii="Arial" w:hAnsi="Arial" w:cs="Arial"/>
          <w:b/>
          <w:sz w:val="14"/>
          <w:szCs w:val="28"/>
          <w:lang w:val="el-GR"/>
        </w:rPr>
      </w:pPr>
    </w:p>
    <w:p w:rsidR="00B777F2" w:rsidRPr="004C27DC" w:rsidRDefault="00B777F2" w:rsidP="00B777F2">
      <w:pPr>
        <w:shd w:val="clear" w:color="auto" w:fill="FFDEBD"/>
        <w:rPr>
          <w:rFonts w:ascii="Arial" w:hAnsi="Arial" w:cs="Arial"/>
          <w:b/>
          <w:sz w:val="14"/>
          <w:szCs w:val="28"/>
          <w:lang w:val="el-GR"/>
        </w:rPr>
      </w:pPr>
    </w:p>
    <w:p w:rsidR="00B777F2" w:rsidRPr="004C27DC" w:rsidRDefault="00B777F2" w:rsidP="00B777F2">
      <w:pPr>
        <w:shd w:val="clear" w:color="auto" w:fill="FFDEBD"/>
        <w:rPr>
          <w:rFonts w:ascii="Arial" w:hAnsi="Arial" w:cs="Arial"/>
          <w:b/>
          <w:sz w:val="32"/>
          <w:szCs w:val="56"/>
          <w:lang w:val="el-GR"/>
        </w:rPr>
      </w:pPr>
    </w:p>
    <w:p w:rsidR="00B777F2" w:rsidRPr="004C27DC" w:rsidRDefault="00B777F2" w:rsidP="00B777F2">
      <w:pPr>
        <w:shd w:val="clear" w:color="auto" w:fill="FFDEBD"/>
        <w:rPr>
          <w:rFonts w:ascii="Arial" w:hAnsi="Arial" w:cs="Arial"/>
          <w:b/>
          <w:sz w:val="22"/>
          <w:szCs w:val="44"/>
          <w:lang w:val="el-GR"/>
        </w:rPr>
      </w:pPr>
    </w:p>
    <w:p w:rsidR="00B777F2" w:rsidRPr="004C27DC" w:rsidRDefault="00B777F2" w:rsidP="00B777F2">
      <w:pPr>
        <w:shd w:val="clear" w:color="auto" w:fill="FFDEBD"/>
        <w:rPr>
          <w:rFonts w:ascii="Arial" w:hAnsi="Arial" w:cs="Arial"/>
          <w:b/>
          <w:sz w:val="22"/>
          <w:szCs w:val="44"/>
          <w:lang w:val="el-GR"/>
        </w:rPr>
      </w:pPr>
    </w:p>
    <w:p w:rsidR="00B777F2" w:rsidRPr="004C27DC" w:rsidRDefault="00B777F2" w:rsidP="00B777F2">
      <w:pPr>
        <w:shd w:val="clear" w:color="auto" w:fill="FFDEBD"/>
        <w:rPr>
          <w:rFonts w:ascii="Arial" w:hAnsi="Arial" w:cs="Arial"/>
          <w:b/>
          <w:sz w:val="20"/>
          <w:szCs w:val="40"/>
          <w:lang w:val="el-GR"/>
        </w:rPr>
      </w:pPr>
    </w:p>
    <w:p w:rsidR="00B777F2" w:rsidRPr="004C27DC" w:rsidRDefault="00B777F2" w:rsidP="00B777F2">
      <w:pPr>
        <w:shd w:val="clear" w:color="auto" w:fill="9BDCEB"/>
        <w:rPr>
          <w:rFonts w:ascii="Arial" w:hAnsi="Arial" w:cs="Arial"/>
          <w:b/>
          <w:sz w:val="32"/>
          <w:szCs w:val="56"/>
          <w:lang w:val="el-GR"/>
        </w:rPr>
      </w:pPr>
    </w:p>
    <w:p w:rsidR="00B777F2" w:rsidRPr="004C27DC" w:rsidRDefault="00B777F2" w:rsidP="00B777F2">
      <w:pPr>
        <w:shd w:val="clear" w:color="auto" w:fill="9BDCEB"/>
        <w:rPr>
          <w:rFonts w:ascii="Arial" w:hAnsi="Arial" w:cs="Arial"/>
          <w:b/>
          <w:sz w:val="8"/>
          <w:szCs w:val="20"/>
          <w:lang w:val="el-GR"/>
        </w:rPr>
      </w:pPr>
    </w:p>
    <w:p w:rsidR="00B777F2" w:rsidRPr="004C27DC" w:rsidRDefault="00B777F2" w:rsidP="00B777F2">
      <w:pPr>
        <w:rPr>
          <w:rFonts w:ascii="Arial" w:hAnsi="Arial"/>
          <w:b/>
          <w:bCs/>
          <w:color w:val="000000"/>
          <w:sz w:val="32"/>
          <w:szCs w:val="56"/>
          <w:lang w:val="el-GR"/>
        </w:rPr>
      </w:pPr>
    </w:p>
    <w:p w:rsidR="00B777F2" w:rsidRPr="004C27DC" w:rsidRDefault="004B4F26" w:rsidP="00B777F2">
      <w:pPr>
        <w:shd w:val="clear" w:color="auto" w:fill="FFFFFF"/>
        <w:rPr>
          <w:rFonts w:ascii="Arial" w:hAnsi="Arial" w:cs="Arial"/>
          <w:b/>
          <w:bCs/>
          <w:sz w:val="32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2"/>
          <w:szCs w:val="56"/>
        </w:rPr>
        <w:pict>
          <v:group id="_x0000_s1493" style="position:absolute;margin-left:3148.15pt;margin-top:10pt;width:221.85pt;height:74.5pt;z-index:251484672;mso-position-horizontal:right" coordorigin="5348,7701" coordsize="5387,1809">
            <v:shape id="_x0000_s1494" type="#_x0000_t75" style="position:absolute;left:7929;top:7701;width:2806;height:1809">
              <v:imagedata r:id="rId25" o:title="5-9" gain="74473f"/>
            </v:shape>
            <v:shape id="_x0000_s1495" type="#_x0000_t202" style="position:absolute;left:5348;top:7719;width:5265;height:1620" filled="f" strokecolor="#396" strokeweight="1.5pt">
              <v:textbox style="mso-next-textbox:#_x0000_s1495">
                <w:txbxContent>
                  <w:p w:rsidR="00291988" w:rsidRDefault="00291988" w:rsidP="00B777F2"/>
                  <w:p w:rsidR="00291988" w:rsidRPr="00170F61" w:rsidRDefault="00291988" w:rsidP="00B777F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</w:t>
                    </w:r>
                    <w:r w:rsidRPr="00170F6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δ</w:t>
                    </w:r>
                    <w:r w:rsidRPr="00170F61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΄ τεύχος</w:t>
                    </w:r>
                    <w:r w:rsidRPr="00170F61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</w:t>
                    </w:r>
                    <w:r w:rsidRPr="00170F61"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  <w:lang w:val="el-GR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  <w:lang w:val="en-US"/>
                      </w:rPr>
                      <w:t>3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  <w:lang w:val="el-GR"/>
                      </w:rPr>
                      <w:t>–25</w:t>
                    </w:r>
                  </w:p>
                </w:txbxContent>
              </v:textbox>
            </v:shape>
          </v:group>
        </w:pict>
      </w:r>
    </w:p>
    <w:p w:rsidR="00B777F2" w:rsidRPr="004C27DC" w:rsidRDefault="00B777F2" w:rsidP="00B777F2">
      <w:pPr>
        <w:shd w:val="clear" w:color="auto" w:fill="FFFFFF"/>
        <w:rPr>
          <w:rFonts w:ascii="Arial" w:hAnsi="Arial" w:cs="Arial"/>
          <w:b/>
          <w:bCs/>
          <w:sz w:val="32"/>
          <w:szCs w:val="56"/>
          <w:lang w:val="el-GR"/>
        </w:rPr>
      </w:pPr>
    </w:p>
    <w:p w:rsidR="00B777F2" w:rsidRPr="004C27DC" w:rsidRDefault="00B777F2" w:rsidP="00B777F2">
      <w:pPr>
        <w:shd w:val="clear" w:color="auto" w:fill="FFFFFF"/>
        <w:rPr>
          <w:rFonts w:ascii="Arial" w:hAnsi="Arial" w:cs="Arial"/>
          <w:b/>
          <w:bCs/>
          <w:sz w:val="32"/>
          <w:szCs w:val="56"/>
          <w:lang w:val="el-GR"/>
        </w:rPr>
      </w:pPr>
    </w:p>
    <w:p w:rsidR="00B777F2" w:rsidRPr="004C27DC" w:rsidRDefault="00B777F2" w:rsidP="00B777F2">
      <w:pPr>
        <w:shd w:val="clear" w:color="auto" w:fill="FFFFFF"/>
        <w:rPr>
          <w:rFonts w:ascii="Arial" w:hAnsi="Arial" w:cs="Arial"/>
          <w:b/>
          <w:bCs/>
          <w:sz w:val="32"/>
          <w:szCs w:val="56"/>
          <w:lang w:val="el-GR"/>
        </w:rPr>
      </w:pPr>
    </w:p>
    <w:p w:rsidR="00B777F2" w:rsidRPr="004C27DC" w:rsidRDefault="00B777F2" w:rsidP="00B777F2">
      <w:pPr>
        <w:tabs>
          <w:tab w:val="left" w:pos="198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36"/>
          <w:szCs w:val="64"/>
          <w:lang w:val="el-GR"/>
        </w:rPr>
      </w:pPr>
    </w:p>
    <w:p w:rsidR="00B777F2" w:rsidRPr="004C27DC" w:rsidRDefault="004B4F26" w:rsidP="00B777F2">
      <w:pPr>
        <w:rPr>
          <w:rFonts w:ascii="Arial" w:hAnsi="Arial"/>
          <w:b/>
          <w:bCs/>
          <w:color w:val="000000"/>
          <w:sz w:val="32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36"/>
          <w:szCs w:val="64"/>
        </w:rPr>
        <w:pict>
          <v:group id="_x0000_s1496" style="position:absolute;margin-left:301.1pt;margin-top:2.05pt;width:154.85pt;height:19.85pt;z-index:251485696" coordorigin="7254,10655" coordsize="3097,397">
            <v:oval id="_x0000_s1497" style="position:absolute;left:8334;top:10655;width:397;height:397;rotation:-90" strokeweight="2.25pt"/>
            <v:oval id="_x0000_s1498" style="position:absolute;left:7254;top:10655;width:397;height:397;rotation:-90" strokeweight="2.25pt"/>
            <v:oval id="_x0000_s1499" style="position:absolute;left:8874;top:10655;width:397;height:397;rotation:-90" strokeweight="2.25pt"/>
            <v:oval id="_x0000_s1500" style="position:absolute;left:9414;top:10655;width:397;height:397;rotation:-90" filled="f" fillcolor="#936" strokeweight="2.25pt"/>
            <v:oval id="_x0000_s1501" style="position:absolute;left:7794;top:10655;width:397;height:397;rotation:-90" fillcolor="#0cf" strokeweight="2.25pt"/>
            <v:oval id="_x0000_s1502" style="position:absolute;left:9954;top:10655;width:397;height:397;rotation:-90" fillcolor="#396" strokeweight="2.25pt"/>
          </v:group>
        </w:pict>
      </w:r>
    </w:p>
    <w:p w:rsidR="00B777F2" w:rsidRPr="004C27DC" w:rsidRDefault="00B777F2" w:rsidP="00B777F2">
      <w:pPr>
        <w:rPr>
          <w:rFonts w:ascii="Arial" w:hAnsi="Arial"/>
          <w:b/>
          <w:bCs/>
          <w:color w:val="000000"/>
          <w:sz w:val="32"/>
          <w:szCs w:val="56"/>
          <w:lang w:val="el-GR"/>
        </w:rPr>
      </w:pPr>
    </w:p>
    <w:p w:rsidR="00B777F2" w:rsidRPr="004C27DC" w:rsidRDefault="00B777F2" w:rsidP="00B777F2">
      <w:pPr>
        <w:rPr>
          <w:rFonts w:ascii="Arial" w:hAnsi="Arial"/>
          <w:b/>
          <w:bCs/>
          <w:color w:val="000000"/>
          <w:sz w:val="32"/>
          <w:szCs w:val="56"/>
          <w:lang w:val="el-GR"/>
        </w:rPr>
      </w:pPr>
    </w:p>
    <w:p w:rsidR="00B777F2" w:rsidRPr="004C27DC" w:rsidRDefault="00B777F2" w:rsidP="00B777F2">
      <w:pPr>
        <w:rPr>
          <w:rFonts w:ascii="Arial" w:hAnsi="Arial"/>
          <w:b/>
          <w:bCs/>
          <w:color w:val="000000"/>
          <w:sz w:val="32"/>
          <w:szCs w:val="56"/>
          <w:lang w:val="el-GR"/>
        </w:rPr>
      </w:pPr>
    </w:p>
    <w:p w:rsidR="00B777F2" w:rsidRPr="004C27DC" w:rsidRDefault="004B4F26" w:rsidP="00170F61">
      <w:pPr>
        <w:spacing w:after="200" w:line="276" w:lineRule="auto"/>
        <w:rPr>
          <w:rFonts w:ascii="Arial" w:hAnsi="Arial"/>
          <w:b/>
          <w:bCs/>
          <w:color w:val="000000"/>
          <w:sz w:val="32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2"/>
          <w:szCs w:val="56"/>
          <w:lang w:val="en-US" w:eastAsia="en-US"/>
        </w:rPr>
        <w:pict>
          <v:shape id="_x0000_s6061" type="#_x0000_t202" style="position:absolute;margin-left:0;margin-top:788.7pt;width:46.35pt;height:25.5pt;z-index:251888128;mso-wrap-style:none;mso-position-horizontal:center;mso-position-horizontal-relative:margin;mso-position-vertical-relative:page" fillcolor="#fc9" stroked="f">
            <v:textbox style="mso-next-textbox:#_x0000_s6061" inset="2mm,1mm,2mm,1mm">
              <w:txbxContent>
                <w:p w:rsidR="00291988" w:rsidRPr="00592B62" w:rsidRDefault="00291988" w:rsidP="00170F61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76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113</w:t>
                  </w:r>
                </w:p>
              </w:txbxContent>
            </v:textbox>
            <w10:wrap anchorx="margin" anchory="page"/>
          </v:shape>
        </w:pict>
      </w:r>
      <w:r w:rsidR="00170F61">
        <w:rPr>
          <w:rFonts w:ascii="Arial" w:hAnsi="Arial"/>
          <w:b/>
          <w:bCs/>
          <w:color w:val="000000"/>
          <w:sz w:val="32"/>
          <w:szCs w:val="56"/>
          <w:lang w:val="el-GR"/>
        </w:rPr>
        <w:br w:type="page"/>
      </w:r>
    </w:p>
    <w:p w:rsidR="00F0715D" w:rsidRPr="00170F61" w:rsidRDefault="004B4F26" w:rsidP="00170F61">
      <w:pPr>
        <w:tabs>
          <w:tab w:val="left" w:pos="1800"/>
        </w:tabs>
        <w:suppressAutoHyphens/>
        <w:rPr>
          <w:rFonts w:ascii="Arial" w:hAnsi="Arial" w:cs="Arial"/>
          <w:b/>
          <w:color w:val="3366FF"/>
          <w:sz w:val="2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56"/>
          <w:szCs w:val="64"/>
        </w:rPr>
        <w:lastRenderedPageBreak/>
        <w:pict>
          <v:shape id="_x0000_s5370" type="#_x0000_t202" style="position:absolute;margin-left:-4pt;margin-top:-5.85pt;width:1in;height:70.6pt;z-index:251761152" filled="f" fillcolor="#36f" stroked="f" strokecolor="red">
            <v:textbox style="mso-next-textbox:#_x0000_s5370" inset="0,,0">
              <w:txbxContent>
                <w:p w:rsidR="00291988" w:rsidRPr="00B36469" w:rsidRDefault="00291988" w:rsidP="00F0715D">
                  <w:pPr>
                    <w:jc w:val="center"/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</w:rPr>
                  </w:pPr>
                  <w:r w:rsidRPr="00B36469"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</w:rPr>
                    <w:t>46</w:t>
                  </w:r>
                </w:p>
              </w:txbxContent>
            </v:textbox>
          </v:shape>
        </w:pict>
      </w:r>
      <w:r w:rsidR="00F0715D" w:rsidRPr="004C27DC">
        <w:rPr>
          <w:rFonts w:ascii="Arial" w:hAnsi="Arial" w:cs="Arial"/>
          <w:b/>
          <w:color w:val="3366FF"/>
          <w:sz w:val="40"/>
          <w:szCs w:val="64"/>
          <w:lang w:val="el-GR"/>
        </w:rPr>
        <w:tab/>
        <w:t xml:space="preserve"> </w:t>
      </w:r>
    </w:p>
    <w:p w:rsidR="00F0715D" w:rsidRPr="00B36469" w:rsidRDefault="00F0715D" w:rsidP="00F0715D">
      <w:pPr>
        <w:shd w:val="clear" w:color="auto" w:fill="CCFFCC"/>
        <w:tabs>
          <w:tab w:val="left" w:pos="1980"/>
        </w:tabs>
        <w:suppressAutoHyphens/>
        <w:rPr>
          <w:rFonts w:ascii="Tahoma" w:hAnsi="Tahoma" w:cs="Tahoma"/>
          <w:b/>
          <w:color w:val="008000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008000"/>
          <w:sz w:val="40"/>
          <w:szCs w:val="64"/>
          <w:lang w:val="el-GR"/>
        </w:rPr>
        <w:tab/>
      </w:r>
      <w:r w:rsidR="00170F61" w:rsidRPr="00B36469">
        <w:rPr>
          <w:rFonts w:ascii="Tahoma" w:hAnsi="Tahoma" w:cs="Tahoma"/>
          <w:b/>
          <w:color w:val="008000"/>
          <w:sz w:val="40"/>
          <w:szCs w:val="64"/>
          <w:lang w:val="el-GR"/>
        </w:rPr>
        <w:t xml:space="preserve">Διατυπώνω και επιλύω </w:t>
      </w:r>
      <w:r w:rsidRPr="00B36469">
        <w:rPr>
          <w:rFonts w:ascii="Tahoma" w:hAnsi="Tahoma" w:cs="Tahoma"/>
          <w:b/>
          <w:color w:val="008000"/>
          <w:sz w:val="40"/>
          <w:szCs w:val="64"/>
          <w:lang w:val="el-GR"/>
        </w:rPr>
        <w:t xml:space="preserve">προβλήματα 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B36469" w:rsidRDefault="00F0715D" w:rsidP="00170F61">
      <w:pPr>
        <w:jc w:val="center"/>
        <w:rPr>
          <w:rFonts w:ascii="Tahoma" w:hAnsi="Tahoma" w:cs="Tahoma"/>
          <w:b/>
          <w:bCs/>
          <w:color w:val="000080"/>
          <w:sz w:val="40"/>
          <w:szCs w:val="60"/>
          <w:lang w:val="el-GR"/>
        </w:rPr>
      </w:pPr>
      <w:r w:rsidRPr="00B36469">
        <w:rPr>
          <w:rFonts w:ascii="Tahoma" w:hAnsi="Tahoma" w:cs="Tahoma"/>
          <w:b/>
          <w:bCs/>
          <w:color w:val="000080"/>
          <w:sz w:val="40"/>
          <w:szCs w:val="60"/>
          <w:lang w:val="el-GR"/>
        </w:rPr>
        <w:t>Παραγωγή ελαιόλαδου</w:t>
      </w:r>
      <w:r w:rsidR="00B36469">
        <w:rPr>
          <w:rFonts w:ascii="Tahoma" w:hAnsi="Tahoma" w:cs="Tahoma"/>
          <w:b/>
          <w:bCs/>
          <w:color w:val="000080"/>
          <w:sz w:val="40"/>
          <w:szCs w:val="60"/>
          <w:lang w:val="el-GR"/>
        </w:rPr>
        <w:t xml:space="preserve"> </w:t>
      </w:r>
      <w:r w:rsidRPr="00B36469">
        <w:rPr>
          <w:rFonts w:ascii="Tahoma" w:hAnsi="Tahoma" w:cs="Tahoma"/>
          <w:b/>
          <w:bCs/>
          <w:color w:val="000080"/>
          <w:sz w:val="40"/>
          <w:szCs w:val="60"/>
          <w:lang w:val="el-GR"/>
        </w:rPr>
        <w:t>στην Κρήτη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16"/>
          <w:szCs w:val="28"/>
          <w:lang w:val="el-GR"/>
        </w:rPr>
      </w:pPr>
      <w:r w:rsidRPr="004C27DC">
        <w:rPr>
          <w:rFonts w:ascii="Arial" w:hAnsi="Arial" w:cs="Arial"/>
          <w:b/>
          <w:bCs/>
          <w:noProof/>
          <w:color w:val="339966"/>
          <w:sz w:val="16"/>
          <w:szCs w:val="28"/>
          <w:lang w:val="el-GR" w:eastAsia="el-GR"/>
        </w:rPr>
        <w:drawing>
          <wp:anchor distT="0" distB="0" distL="114300" distR="114300" simplePos="0" relativeHeight="25138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189230</wp:posOffset>
            </wp:positionV>
            <wp:extent cx="381635" cy="401955"/>
            <wp:effectExtent l="19050" t="0" r="0" b="0"/>
            <wp:wrapNone/>
            <wp:docPr id="4347" name="Picture 4347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7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    </w:t>
      </w:r>
      <w:r w:rsidR="005E035D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Τι άθροισμα θα βρούμε, αν προσθέσουμε 3,4 τόνους και 5 κιλά;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color w:val="339966"/>
          <w:sz w:val="6"/>
          <w:szCs w:val="16"/>
          <w:lang w:val="el-GR"/>
        </w:rPr>
      </w:pPr>
    </w:p>
    <w:p w:rsidR="00F0715D" w:rsidRPr="004C27DC" w:rsidRDefault="004B4F26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  <w:lang w:val="en-US" w:eastAsia="en-US"/>
        </w:rPr>
        <w:pict>
          <v:group id="_x0000_s6062" style="position:absolute;margin-left:55.15pt;margin-top:5.95pt;width:359.9pt;height:348.1pt;z-index:251889152" coordorigin="1134,1239" coordsize="9640,10053">
            <v:shape id="_x0000_s6063" type="#_x0000_t75" style="position:absolute;left:1134;top:3207;width:9640;height:5360">
              <v:imagedata r:id="rId108" o:title="114-1"/>
            </v:shape>
            <v:group id="_x0000_s6064" style="position:absolute;left:1152;top:1239;width:9605;height:10053" coordorigin="1152,1239" coordsize="9605,10053">
              <v:shape id="_x0000_s6065" type="#_x0000_t62" style="position:absolute;left:1152;top:8967;width:4626;height:1508" adj="12341,-21929" fillcolor="#ffe36d" strokecolor="#f60" strokeweight="1.5pt">
                <v:textbox style="mso-next-textbox:#_x0000_s6065" inset="0,0,0,0">
                  <w:txbxContent>
                    <w:p w:rsidR="00291988" w:rsidRPr="00170F61" w:rsidRDefault="00291988" w:rsidP="00170F61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170F61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Φέτος μάζεψα </w:t>
                      </w:r>
                    </w:p>
                    <w:p w:rsidR="00291988" w:rsidRPr="00170F61" w:rsidRDefault="00291988" w:rsidP="00170F61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170F61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15 τόνους ελιές.</w:t>
                      </w:r>
                    </w:p>
                  </w:txbxContent>
                </v:textbox>
              </v:shape>
              <v:shape id="_x0000_s6066" type="#_x0000_t62" style="position:absolute;left:6358;top:8514;width:4399;height:2778" adj="13714,-12682" fillcolor="#ffe36d" strokecolor="#f60" strokeweight="1.5pt">
                <v:textbox style="mso-next-textbox:#_x0000_s6066" inset="0,0,0,0">
                  <w:txbxContent>
                    <w:p w:rsidR="00291988" w:rsidRPr="00170F61" w:rsidRDefault="00291988" w:rsidP="00170F61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170F61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Φέτος ο συναι-τερισμός μας έβγαλε </w:t>
                      </w:r>
                      <w:smartTag w:uri="urn:schemas-microsoft-com:office:smarttags" w:element="metricconverter">
                        <w:smartTagPr>
                          <w:attr w:name="ProductID" w:val="180.000 κιλά"/>
                        </w:smartTagPr>
                        <w:r w:rsidRPr="00170F61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>180.000 κιλά</w:t>
                        </w:r>
                      </w:smartTag>
                      <w:r w:rsidRPr="00170F61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 λάδι.</w:t>
                      </w:r>
                    </w:p>
                    <w:p w:rsidR="00291988" w:rsidRPr="00170F61" w:rsidRDefault="00291988" w:rsidP="00170F61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170F61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 </w:t>
                      </w:r>
                    </w:p>
                    <w:p w:rsidR="00291988" w:rsidRPr="00A013A7" w:rsidRDefault="00291988" w:rsidP="00170F61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15 τόνους ελιές.</w:t>
                      </w:r>
                    </w:p>
                  </w:txbxContent>
                </v:textbox>
              </v:shape>
              <v:shape id="_x0000_s6067" type="#_x0000_t62" style="position:absolute;left:7225;top:1239;width:3515;height:4309" adj="-1315,24462" fillcolor="#ffbc8f" strokecolor="#f60" strokeweight="1.5pt">
                <v:textbox style="mso-next-textbox:#_x0000_s6067" inset="0,0,0,0">
                  <w:txbxContent>
                    <w:p w:rsidR="00291988" w:rsidRPr="00170F61" w:rsidRDefault="00291988" w:rsidP="00170F61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170F61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Στο σχολείο </w:t>
                      </w:r>
                    </w:p>
                    <w:p w:rsidR="00291988" w:rsidRPr="00170F61" w:rsidRDefault="00291988" w:rsidP="00170F61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170F61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μάθαμε ότι </w:t>
                      </w:r>
                    </w:p>
                    <w:p w:rsidR="00291988" w:rsidRPr="00170F61" w:rsidRDefault="00291988" w:rsidP="00170F61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4 κιλά"/>
                        </w:smartTagPr>
                        <w:r w:rsidRPr="00170F61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>4 κιλά</w:t>
                        </w:r>
                      </w:smartTag>
                      <w:r w:rsidRPr="00170F61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 ελιές </w:t>
                      </w:r>
                    </w:p>
                    <w:p w:rsidR="00291988" w:rsidRPr="00170F61" w:rsidRDefault="00291988" w:rsidP="00170F61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170F61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δίνουν </w:t>
                      </w:r>
                    </w:p>
                    <w:p w:rsidR="00291988" w:rsidRPr="00170F61" w:rsidRDefault="00291988" w:rsidP="00170F61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 κιλό"/>
                        </w:smartTagPr>
                        <w:r w:rsidRPr="00170F61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>1 κιλό</w:t>
                        </w:r>
                      </w:smartTag>
                      <w:r w:rsidRPr="00170F61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 λάδι περίπου.</w:t>
                      </w:r>
                    </w:p>
                  </w:txbxContent>
                </v:textbox>
              </v:shape>
            </v:group>
            <v:group id="_x0000_s6068" style="position:absolute;left:1134;top:2394;width:4717;height:1077" coordorigin="1134,2394" coordsize="4717,1077">
              <v:shape id="_x0000_s6069" type="#_x0000_t202" style="position:absolute;left:1134;top:2394;width:4717;height:675" strokeweight="2.25pt">
                <v:textbox style="mso-next-textbox:#_x0000_s6069" inset="0,0,0,0">
                  <w:txbxContent>
                    <w:p w:rsidR="00291988" w:rsidRPr="00170F61" w:rsidRDefault="00291988" w:rsidP="00170F61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170F61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Η ΩΡΑΙΑ ΚΡΗΤΗ</w:t>
                      </w:r>
                    </w:p>
                  </w:txbxContent>
                </v:textbox>
              </v:shape>
              <v:line id="_x0000_s6070" style="position:absolute" from="4014,3111" to="5094,3471" strokeweight="2.25pt">
                <v:stroke endarrow="block" endarrowwidth="wide"/>
              </v:line>
            </v:group>
          </v:group>
        </w:pict>
      </w: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170F61" w:rsidRDefault="00170F61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170F61" w:rsidRDefault="00170F61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170F61" w:rsidRDefault="00170F61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170F61" w:rsidRDefault="00170F61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170F61" w:rsidRDefault="00170F61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170F61" w:rsidRDefault="00170F61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170F61" w:rsidRDefault="00170F61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170F61" w:rsidRDefault="00170F61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AB4646" w:rsidRPr="004C27DC" w:rsidRDefault="00AB4646" w:rsidP="00AB4646">
      <w:pPr>
        <w:rPr>
          <w:rFonts w:ascii="Arial" w:hAnsi="Arial"/>
          <w:b/>
          <w:bCs/>
          <w:color w:val="3366FF"/>
          <w:sz w:val="22"/>
          <w:szCs w:val="40"/>
          <w:lang w:val="el-GR"/>
        </w:rPr>
      </w:pPr>
    </w:p>
    <w:p w:rsidR="00AB4646" w:rsidRDefault="00AB4646" w:rsidP="00AB4646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406848" behindDoc="0" locked="0" layoutInCell="1" allowOverlap="1">
            <wp:simplePos x="0" y="0"/>
            <wp:positionH relativeFrom="column">
              <wp:posOffset>800213</wp:posOffset>
            </wp:positionH>
            <wp:positionV relativeFrom="paragraph">
              <wp:posOffset>47211</wp:posOffset>
            </wp:positionV>
            <wp:extent cx="510038" cy="436728"/>
            <wp:effectExtent l="19050" t="0" r="4312" b="0"/>
            <wp:wrapNone/>
            <wp:docPr id="19" name="Picture 4350" descr="ΕΙΚΟΝΙΔΙΟ%20ΑΝΤΑΛΛΑΓ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0" descr="ΕΙΚΟΝΙΔΙΟ%20ΑΝΤΑΛΛΑΓΗ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8" cy="43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405824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18415</wp:posOffset>
            </wp:positionV>
            <wp:extent cx="499110" cy="461645"/>
            <wp:effectExtent l="19050" t="0" r="0" b="0"/>
            <wp:wrapNone/>
            <wp:docPr id="20" name="Picture 4349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9" descr="5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         </w:t>
      </w:r>
      <w:r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Αξιοποιούμε τις πληρο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φορίες της εικόνας </w:t>
      </w:r>
    </w:p>
    <w:p w:rsidR="00AB4646" w:rsidRPr="004C27DC" w:rsidRDefault="00AB4646" w:rsidP="00AB4646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για 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να διατυπώσουμε δύο προβλήματα.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Μια άλλη ομάδα τα επιλύει:</w:t>
      </w:r>
    </w:p>
    <w:p w:rsidR="00AB4646" w:rsidRPr="004C27DC" w:rsidRDefault="00AB4646" w:rsidP="00AB4646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................................................................................................................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..........</w:t>
      </w:r>
    </w:p>
    <w:p w:rsidR="00AB4646" w:rsidRPr="004C27DC" w:rsidRDefault="00AB4646" w:rsidP="00AB4646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................................................................................................................................................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.........</w:t>
      </w:r>
    </w:p>
    <w:p w:rsidR="00F0715D" w:rsidRPr="00AB4646" w:rsidRDefault="00AB4646" w:rsidP="00AB4646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…………………………………………………………………..…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000000"/>
          <w:sz w:val="10"/>
          <w:szCs w:val="20"/>
          <w:lang w:val="el-GR"/>
        </w:rPr>
      </w:pPr>
    </w:p>
    <w:p w:rsidR="009A5645" w:rsidRDefault="009A5645" w:rsidP="00170F61">
      <w:pPr>
        <w:shd w:val="clear" w:color="auto" w:fill="FFFFFF"/>
        <w:rPr>
          <w:rFonts w:ascii="Arial" w:hAnsi="Arial" w:cs="Arial"/>
          <w:b/>
          <w:bCs/>
          <w:color w:val="339966"/>
          <w:spacing w:val="-20"/>
          <w:sz w:val="36"/>
          <w:szCs w:val="56"/>
          <w:lang w:val="el-GR"/>
        </w:rPr>
      </w:pPr>
    </w:p>
    <w:p w:rsidR="00F0715D" w:rsidRPr="009F2A64" w:rsidRDefault="00AB4646" w:rsidP="009F2A64">
      <w:pPr>
        <w:shd w:val="clear" w:color="auto" w:fill="FFFFFF"/>
        <w:rPr>
          <w:rFonts w:ascii="Arial" w:hAnsi="Arial" w:cs="Arial"/>
          <w:b/>
          <w:bCs/>
          <w:color w:val="339966"/>
          <w:spacing w:val="-20"/>
          <w:sz w:val="36"/>
          <w:szCs w:val="56"/>
          <w:lang w:val="el-GR"/>
        </w:rPr>
      </w:pPr>
      <w:r w:rsidRPr="00AB4646">
        <w:rPr>
          <w:rFonts w:ascii="Arial" w:hAnsi="Arial" w:cs="Arial"/>
          <w:b/>
          <w:bCs/>
          <w:color w:val="339966"/>
          <w:spacing w:val="-20"/>
          <w:sz w:val="36"/>
          <w:szCs w:val="56"/>
          <w:lang w:val="el-GR"/>
        </w:rPr>
        <w:t>Κατασκευή και επίλυση προβλή</w:t>
      </w:r>
      <w:r w:rsidR="00F0715D" w:rsidRPr="00AB4646">
        <w:rPr>
          <w:rFonts w:ascii="Arial" w:hAnsi="Arial" w:cs="Arial"/>
          <w:b/>
          <w:bCs/>
          <w:color w:val="339966"/>
          <w:spacing w:val="-20"/>
          <w:sz w:val="36"/>
          <w:szCs w:val="56"/>
          <w:lang w:val="el-GR"/>
        </w:rPr>
        <w:t>ματος. Αναγωγή στη μονάδα.</w:t>
      </w:r>
      <w:r w:rsidR="004B4F26" w:rsidRPr="004B4F26">
        <w:rPr>
          <w:rFonts w:ascii="Arial" w:hAnsi="Arial" w:cs="Arial"/>
          <w:b/>
          <w:bCs/>
          <w:noProof/>
          <w:color w:val="339966"/>
          <w:sz w:val="36"/>
          <w:szCs w:val="56"/>
          <w:lang w:val="en-US" w:eastAsia="en-US"/>
        </w:rPr>
        <w:pict>
          <v:shape id="_x0000_s6072" type="#_x0000_t202" style="position:absolute;margin-left:0;margin-top:788.7pt;width:46.35pt;height:25.5pt;z-index:251890176;mso-wrap-style:none;mso-position-horizontal:center;mso-position-horizontal-relative:margin;mso-position-vertical-relative:page" fillcolor="#fc9" stroked="f">
            <v:textbox style="mso-next-textbox:#_x0000_s6072" inset="2mm,1mm,2mm,1mm">
              <w:txbxContent>
                <w:p w:rsidR="00291988" w:rsidRPr="00592B62" w:rsidRDefault="00291988" w:rsidP="00AB4646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77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114</w:t>
                  </w:r>
                </w:p>
              </w:txbxContent>
            </v:textbox>
            <w10:wrap anchorx="margin" anchory="page"/>
          </v:shape>
        </w:pict>
      </w: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8"/>
          <w:szCs w:val="18"/>
          <w:lang w:val="el-GR"/>
        </w:rPr>
      </w:pPr>
    </w:p>
    <w:p w:rsidR="0068716F" w:rsidRDefault="0068716F">
      <w:pPr>
        <w:spacing w:after="200" w:line="276" w:lineRule="auto"/>
        <w:rPr>
          <w:rFonts w:ascii="Arial" w:hAnsi="Arial" w:cs="Arial"/>
          <w:b/>
          <w:sz w:val="16"/>
          <w:szCs w:val="28"/>
          <w:lang w:val="el-GR"/>
        </w:rPr>
      </w:pPr>
      <w:r>
        <w:rPr>
          <w:rFonts w:ascii="Arial" w:hAnsi="Arial" w:cs="Arial"/>
          <w:b/>
          <w:sz w:val="16"/>
          <w:szCs w:val="28"/>
          <w:lang w:val="el-GR"/>
        </w:rPr>
        <w:br w:type="page"/>
      </w: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B4646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.......</w:t>
      </w: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AB4646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  <w:r>
        <w:rPr>
          <w:rFonts w:ascii="Arial" w:hAnsi="Arial" w:cs="Arial"/>
          <w:b/>
          <w:noProof/>
          <w:szCs w:val="44"/>
          <w:lang w:val="el-GR" w:eastAsia="el-GR"/>
        </w:rPr>
        <w:drawing>
          <wp:anchor distT="0" distB="0" distL="114300" distR="114300" simplePos="0" relativeHeight="251390464" behindDoc="0" locked="0" layoutInCell="1" allowOverlap="1">
            <wp:simplePos x="0" y="0"/>
            <wp:positionH relativeFrom="column">
              <wp:posOffset>-133862</wp:posOffset>
            </wp:positionH>
            <wp:positionV relativeFrom="paragraph">
              <wp:posOffset>133701</wp:posOffset>
            </wp:positionV>
            <wp:extent cx="505593" cy="600502"/>
            <wp:effectExtent l="19050" t="0" r="8757" b="0"/>
            <wp:wrapNone/>
            <wp:docPr id="4353" name="Picture 4353" descr="11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3" descr="114-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FFEFE5"/>
                        </a:clrFrom>
                        <a:clrTo>
                          <a:srgbClr val="FFEFE5">
                            <a:alpha val="0"/>
                          </a:srgbClr>
                        </a:clrTo>
                      </a:clrChange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93" cy="60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AB4646" w:rsidRDefault="00AB4646" w:rsidP="00F0715D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AB4646" w:rsidRDefault="00AB4646" w:rsidP="00AB4646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tabs>
          <w:tab w:val="left" w:pos="3240"/>
        </w:tabs>
        <w:rPr>
          <w:rFonts w:ascii="Arial" w:hAnsi="Arial"/>
          <w:b/>
          <w:bCs/>
          <w:color w:val="339966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0000FF"/>
          <w:sz w:val="36"/>
          <w:szCs w:val="56"/>
          <w:lang w:val="el-GR" w:eastAsia="el-GR"/>
        </w:rPr>
        <w:drawing>
          <wp:anchor distT="0" distB="0" distL="114300" distR="114300" simplePos="0" relativeHeight="251407872" behindDoc="0" locked="0" layoutInCell="1" allowOverlap="1">
            <wp:simplePos x="0" y="0"/>
            <wp:positionH relativeFrom="column">
              <wp:posOffset>-32300</wp:posOffset>
            </wp:positionH>
            <wp:positionV relativeFrom="paragraph">
              <wp:posOffset>61235</wp:posOffset>
            </wp:positionV>
            <wp:extent cx="561155" cy="682388"/>
            <wp:effectExtent l="19050" t="0" r="0" b="0"/>
            <wp:wrapNone/>
            <wp:docPr id="21" name="Picture 4363" descr="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3" descr="9-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5" cy="68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/>
          <w:b/>
          <w:bCs/>
          <w:color w:val="0000FF"/>
          <w:sz w:val="36"/>
          <w:szCs w:val="56"/>
          <w:lang w:val="el-GR"/>
        </w:rPr>
        <w:t xml:space="preserve">          </w:t>
      </w:r>
      <w:r w:rsidRPr="004C27DC">
        <w:rPr>
          <w:rFonts w:ascii="Arial" w:hAnsi="Arial"/>
          <w:b/>
          <w:bCs/>
          <w:color w:val="339966"/>
          <w:sz w:val="36"/>
          <w:szCs w:val="56"/>
          <w:lang w:val="el-GR"/>
        </w:rPr>
        <w:t xml:space="preserve">Πρόσεξε να κάνεις τις κατάλληλες μετατροπές </w:t>
      </w:r>
      <w:r>
        <w:rPr>
          <w:rFonts w:ascii="Arial" w:hAnsi="Arial"/>
          <w:b/>
          <w:bCs/>
          <w:color w:val="339966"/>
          <w:sz w:val="36"/>
          <w:szCs w:val="56"/>
          <w:lang w:val="el-GR"/>
        </w:rPr>
        <w:t xml:space="preserve"> </w:t>
      </w:r>
    </w:p>
    <w:p w:rsidR="00AB4646" w:rsidRDefault="00AB4646" w:rsidP="00AB4646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tabs>
          <w:tab w:val="left" w:pos="3240"/>
        </w:tabs>
        <w:rPr>
          <w:rFonts w:ascii="Arial" w:hAnsi="Arial"/>
          <w:b/>
          <w:bCs/>
          <w:color w:val="339966"/>
          <w:sz w:val="36"/>
          <w:szCs w:val="56"/>
          <w:lang w:val="el-GR"/>
        </w:rPr>
      </w:pPr>
      <w:r>
        <w:rPr>
          <w:rFonts w:ascii="Arial" w:hAnsi="Arial"/>
          <w:b/>
          <w:bCs/>
          <w:color w:val="339966"/>
          <w:sz w:val="36"/>
          <w:szCs w:val="56"/>
          <w:lang w:val="el-GR"/>
        </w:rPr>
        <w:t xml:space="preserve">         </w:t>
      </w:r>
      <w:r w:rsidRPr="004C27DC">
        <w:rPr>
          <w:rFonts w:ascii="Arial" w:hAnsi="Arial"/>
          <w:b/>
          <w:bCs/>
          <w:color w:val="339966"/>
          <w:sz w:val="36"/>
          <w:szCs w:val="56"/>
          <w:lang w:val="el-GR"/>
        </w:rPr>
        <w:t>όταν χρη</w:t>
      </w:r>
      <w:r>
        <w:rPr>
          <w:rFonts w:ascii="Arial" w:hAnsi="Arial"/>
          <w:b/>
          <w:bCs/>
          <w:color w:val="339966"/>
          <w:sz w:val="36"/>
          <w:szCs w:val="56"/>
          <w:lang w:val="el-GR"/>
        </w:rPr>
        <w:t>σιμοποιείς μια μονάδα μέτρη</w:t>
      </w:r>
      <w:r w:rsidRPr="004C27DC">
        <w:rPr>
          <w:rFonts w:ascii="Arial" w:hAnsi="Arial"/>
          <w:b/>
          <w:bCs/>
          <w:color w:val="339966"/>
          <w:sz w:val="36"/>
          <w:szCs w:val="56"/>
          <w:lang w:val="el-GR"/>
        </w:rPr>
        <w:t xml:space="preserve">σης και τα </w:t>
      </w:r>
    </w:p>
    <w:p w:rsidR="00AB4646" w:rsidRPr="004C27DC" w:rsidRDefault="00AB4646" w:rsidP="00AB4646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tabs>
          <w:tab w:val="left" w:pos="3240"/>
        </w:tabs>
        <w:rPr>
          <w:rFonts w:ascii="Arial" w:hAnsi="Arial"/>
          <w:b/>
          <w:bCs/>
          <w:color w:val="339966"/>
          <w:sz w:val="36"/>
          <w:szCs w:val="56"/>
          <w:lang w:val="el-GR"/>
        </w:rPr>
      </w:pPr>
      <w:r>
        <w:rPr>
          <w:rFonts w:ascii="Arial" w:hAnsi="Arial"/>
          <w:b/>
          <w:bCs/>
          <w:color w:val="339966"/>
          <w:sz w:val="36"/>
          <w:szCs w:val="56"/>
          <w:lang w:val="el-GR"/>
        </w:rPr>
        <w:t xml:space="preserve">         πολλαπλάσια ή τις υπο</w:t>
      </w:r>
      <w:r w:rsidRPr="004C27DC">
        <w:rPr>
          <w:rFonts w:ascii="Arial" w:hAnsi="Arial"/>
          <w:b/>
          <w:bCs/>
          <w:color w:val="339966"/>
          <w:sz w:val="36"/>
          <w:szCs w:val="56"/>
          <w:lang w:val="el-GR"/>
        </w:rPr>
        <w:t>διαιρέσεις της.</w:t>
      </w:r>
    </w:p>
    <w:p w:rsidR="00AB4646" w:rsidRPr="004C27DC" w:rsidRDefault="00AB4646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B3646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Εργασίες</w:t>
      </w:r>
      <w:r w:rsidRPr="00B3646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F0715D" w:rsidRPr="004C27DC" w:rsidRDefault="004B4F26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</w:rPr>
        <w:pict>
          <v:shape id="_x0000_s5388" type="#_x0000_t202" style="position:absolute;margin-left:18.35pt;margin-top:40.6pt;width:41.25pt;height:53.7pt;z-index:-251554304" stroked="f">
            <v:textbox style="mso-next-textbox:#_x0000_s5388" inset="0,0,0,0">
              <w:txbxContent>
                <w:p w:rsidR="00291988" w:rsidRPr="00AB4646" w:rsidRDefault="00291988" w:rsidP="00F0715D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  <w:u w:val="single"/>
                    </w:rPr>
                  </w:pPr>
                  <w:r w:rsidRPr="00902982">
                    <w:rPr>
                      <w:rFonts w:ascii="Arial" w:hAnsi="Arial" w:cs="Arial"/>
                      <w:b/>
                      <w:color w:val="FFFFFF"/>
                      <w:sz w:val="56"/>
                      <w:szCs w:val="56"/>
                      <w:u w:val="single" w:color="000000"/>
                    </w:rPr>
                    <w:t>.</w:t>
                  </w:r>
                  <w:r w:rsidRPr="00AB4646">
                    <w:rPr>
                      <w:rFonts w:ascii="Arial" w:hAnsi="Arial" w:cs="Arial"/>
                      <w:b/>
                      <w:sz w:val="36"/>
                      <w:szCs w:val="56"/>
                      <w:u w:val="single"/>
                    </w:rPr>
                    <w:t>1</w:t>
                  </w:r>
                  <w:r w:rsidRPr="00AB4646">
                    <w:rPr>
                      <w:rFonts w:ascii="Arial" w:hAnsi="Arial" w:cs="Arial"/>
                      <w:b/>
                      <w:color w:val="FFFFFF"/>
                      <w:sz w:val="36"/>
                      <w:szCs w:val="56"/>
                      <w:u w:val="single" w:color="000000"/>
                    </w:rPr>
                    <w:t>.</w:t>
                  </w:r>
                </w:p>
                <w:p w:rsidR="00291988" w:rsidRPr="00AB4646" w:rsidRDefault="00291988" w:rsidP="00F0715D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</w:rPr>
                  </w:pPr>
                  <w:r w:rsidRPr="00AB4646">
                    <w:rPr>
                      <w:rFonts w:ascii="Arial" w:hAnsi="Arial" w:cs="Arial"/>
                      <w:b/>
                      <w:sz w:val="36"/>
                      <w:szCs w:val="56"/>
                    </w:rPr>
                    <w:t>10</w:t>
                  </w:r>
                </w:p>
              </w:txbxContent>
            </v:textbox>
          </v:shape>
        </w:pict>
      </w:r>
      <w:r w:rsidR="00F0715D" w:rsidRPr="004C27DC">
        <w:rPr>
          <w:rFonts w:ascii="Arial" w:hAnsi="Arial" w:cs="Arial"/>
          <w:b/>
          <w:bCs/>
          <w:color w:val="339966"/>
          <w:sz w:val="40"/>
          <w:szCs w:val="60"/>
          <w:lang w:val="el-GR"/>
        </w:rPr>
        <w:t>1)</w:t>
      </w:r>
      <w:r w:rsidR="00F0715D"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Από την ποσότητα των 150.000 περίπου τόνων ελαιόλαδου που παράγονται ετησίως στην Κρήτη, </w:t>
      </w:r>
    </w:p>
    <w:p w:rsidR="00AB4646" w:rsidRDefault="00AB4646" w:rsidP="00F0715D">
      <w:pPr>
        <w:rPr>
          <w:rFonts w:ascii="Arial" w:hAnsi="Arial"/>
          <w:b/>
          <w:bCs/>
          <w:color w:val="000000"/>
          <w:sz w:val="14"/>
          <w:lang w:val="el-GR"/>
        </w:rPr>
      </w:pPr>
    </w:p>
    <w:p w:rsidR="00AB4646" w:rsidRDefault="00AB4646" w:rsidP="00F0715D">
      <w:pPr>
        <w:rPr>
          <w:rFonts w:ascii="Arial" w:hAnsi="Arial"/>
          <w:b/>
          <w:bCs/>
          <w:color w:val="000000"/>
          <w:sz w:val="14"/>
          <w:lang w:val="el-GR"/>
        </w:rPr>
      </w:pPr>
    </w:p>
    <w:p w:rsidR="00AB4646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το       καταναλώνεται από τους κατοίκους και τους </w:t>
      </w:r>
    </w:p>
    <w:p w:rsidR="00AB4646" w:rsidRDefault="00AB4646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τουρίστες. Πόσοι τόνοι είναι το υπόλοιπο λάδι; Πώς αξιοποιείται;</w:t>
      </w: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  <w:r w:rsidRPr="004C27DC">
        <w:rPr>
          <w:noProof/>
          <w:sz w:val="14"/>
          <w:lang w:val="el-GR" w:eastAsia="el-GR"/>
        </w:rPr>
        <w:drawing>
          <wp:anchor distT="0" distB="0" distL="114300" distR="114300" simplePos="0" relativeHeight="2513914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33655</wp:posOffset>
            </wp:positionV>
            <wp:extent cx="508000" cy="596900"/>
            <wp:effectExtent l="19050" t="0" r="6350" b="0"/>
            <wp:wrapNone/>
            <wp:docPr id="4366" name="Picture 4366" descr="11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6" descr="114-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clrChange>
                        <a:clrFrom>
                          <a:srgbClr val="FFEFE5"/>
                        </a:clrFrom>
                        <a:clrTo>
                          <a:srgbClr val="FFEFE5">
                            <a:alpha val="0"/>
                          </a:srgbClr>
                        </a:clrTo>
                      </a:clrChange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sz w:val="10"/>
          <w:szCs w:val="20"/>
          <w:lang w:val="en-US" w:eastAsia="en-US"/>
        </w:rPr>
        <w:pict>
          <v:shape id="_x0000_s6073" type="#_x0000_t202" style="position:absolute;margin-left:0;margin-top:788.7pt;width:46.35pt;height:25.5pt;z-index:251891200;mso-wrap-style:none;mso-position-horizontal:center;mso-position-horizontal-relative:margin;mso-position-vertical-relative:page" fillcolor="#fc9" stroked="f">
            <v:textbox style="mso-next-textbox:#_x0000_s6073" inset="2mm,1mm,2mm,1mm">
              <w:txbxContent>
                <w:p w:rsidR="00291988" w:rsidRPr="00592B62" w:rsidRDefault="00291988" w:rsidP="00AB4646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78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114-115</w:t>
                  </w:r>
                </w:p>
              </w:txbxContent>
            </v:textbox>
            <w10:wrap anchorx="margin" anchory="page"/>
          </v:shape>
        </w:pict>
      </w:r>
    </w:p>
    <w:p w:rsidR="00AB4646" w:rsidRDefault="00AB4646">
      <w:pPr>
        <w:spacing w:after="200" w:line="276" w:lineRule="auto"/>
        <w:rPr>
          <w:rFonts w:ascii="Arial" w:hAnsi="Arial" w:cs="Arial"/>
          <w:b/>
          <w:bCs/>
          <w:color w:val="339966"/>
          <w:sz w:val="40"/>
          <w:szCs w:val="60"/>
          <w:lang w:val="el-GR"/>
        </w:rPr>
      </w:pPr>
      <w:r>
        <w:rPr>
          <w:rFonts w:ascii="Arial" w:hAnsi="Arial" w:cs="Arial"/>
          <w:b/>
          <w:bCs/>
          <w:color w:val="339966"/>
          <w:sz w:val="40"/>
          <w:szCs w:val="60"/>
          <w:lang w:val="el-GR"/>
        </w:rPr>
        <w:br w:type="page"/>
      </w:r>
    </w:p>
    <w:p w:rsidR="00A61B58" w:rsidRDefault="00F0715D" w:rsidP="00A61B5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noProof/>
          <w:color w:val="339966"/>
          <w:sz w:val="40"/>
          <w:szCs w:val="60"/>
          <w:lang w:val="el-GR" w:eastAsia="el-GR"/>
        </w:rPr>
        <w:lastRenderedPageBreak/>
        <w:drawing>
          <wp:anchor distT="0" distB="0" distL="114300" distR="114300" simplePos="0" relativeHeight="251393536" behindDoc="0" locked="0" layoutInCell="1" allowOverlap="1">
            <wp:simplePos x="0" y="0"/>
            <wp:positionH relativeFrom="column">
              <wp:posOffset>363485</wp:posOffset>
            </wp:positionH>
            <wp:positionV relativeFrom="paragraph">
              <wp:posOffset>98776</wp:posOffset>
            </wp:positionV>
            <wp:extent cx="428786" cy="423081"/>
            <wp:effectExtent l="19050" t="0" r="9364" b="0"/>
            <wp:wrapNone/>
            <wp:docPr id="4391" name="Picture 4391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1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6" cy="42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 w:cs="Arial"/>
          <w:b/>
          <w:bCs/>
          <w:color w:val="339966"/>
          <w:sz w:val="40"/>
          <w:szCs w:val="60"/>
          <w:lang w:val="el-GR"/>
        </w:rPr>
        <w:t xml:space="preserve">2)    </w:t>
      </w:r>
      <w:r w:rsidRPr="004C27DC">
        <w:rPr>
          <w:rFonts w:ascii="Arial" w:hAnsi="Arial" w:cs="Arial"/>
          <w:b/>
          <w:bCs/>
          <w:color w:val="339966"/>
          <w:sz w:val="32"/>
          <w:szCs w:val="60"/>
          <w:lang w:val="el-GR"/>
        </w:rPr>
        <w:t xml:space="preserve">    </w:t>
      </w:r>
      <w:r w:rsidR="00A61B58">
        <w:rPr>
          <w:rFonts w:ascii="Arial" w:hAnsi="Arial" w:cs="Arial"/>
          <w:b/>
          <w:bCs/>
          <w:color w:val="339966"/>
          <w:sz w:val="32"/>
          <w:szCs w:val="60"/>
          <w:lang w:val="el-GR"/>
        </w:rPr>
        <w:t xml:space="preserve"> 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Η ετήσια κατανάλωση λαδιού στην Κρήτη είναι </w:t>
      </w:r>
    </w:p>
    <w:p w:rsidR="00F0715D" w:rsidRPr="004C27DC" w:rsidRDefault="00A61B58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περίπου </w:t>
      </w:r>
      <w:smartTag w:uri="urn:schemas-microsoft-com:office:smarttags" w:element="metricconverter">
        <w:smartTagPr>
          <w:attr w:name="ProductID" w:val="100 κιλά"/>
        </w:smartTagPr>
        <w:r w:rsidR="00F0715D" w:rsidRPr="004C27DC">
          <w:rPr>
            <w:rFonts w:ascii="Arial" w:hAnsi="Arial"/>
            <w:b/>
            <w:bCs/>
            <w:color w:val="000000"/>
            <w:sz w:val="36"/>
            <w:szCs w:val="56"/>
            <w:lang w:val="el-GR"/>
          </w:rPr>
          <w:t>100 κιλά</w:t>
        </w:r>
      </w:smartTag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λάδι ανά 4 κατοίκους. Μια περιοχή 4.840 κατοίκων πόσους τόνους λάδι περίπου καταναλώνει σ’ ένα χρόνο;</w:t>
      </w: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16"/>
          <w:szCs w:val="28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α) Συμπληρώνω στον πίνακα τα στοιχεία που λείπουν:</w:t>
      </w:r>
    </w:p>
    <w:p w:rsidR="00F0715D" w:rsidRDefault="00F0715D" w:rsidP="00F0715D">
      <w:pPr>
        <w:rPr>
          <w:rFonts w:ascii="Arial" w:hAnsi="Arial"/>
          <w:b/>
          <w:bCs/>
          <w:color w:val="000000"/>
          <w:sz w:val="16"/>
          <w:szCs w:val="28"/>
          <w:lang w:val="el-GR"/>
        </w:rPr>
      </w:pPr>
    </w:p>
    <w:p w:rsidR="0012146A" w:rsidRPr="004C27DC" w:rsidRDefault="0012146A" w:rsidP="00F0715D">
      <w:pPr>
        <w:rPr>
          <w:rFonts w:ascii="Arial" w:hAnsi="Arial"/>
          <w:b/>
          <w:bCs/>
          <w:color w:val="000000"/>
          <w:sz w:val="16"/>
          <w:szCs w:val="28"/>
          <w:lang w:val="el-GR"/>
        </w:rPr>
      </w:pPr>
    </w:p>
    <w:tbl>
      <w:tblPr>
        <w:tblW w:w="44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80"/>
        <w:gridCol w:w="6576"/>
      </w:tblGrid>
      <w:tr w:rsidR="00F0715D" w:rsidRPr="00FB1C21" w:rsidTr="00A61B58">
        <w:trPr>
          <w:trHeight w:val="362"/>
        </w:trPr>
        <w:tc>
          <w:tcPr>
            <w:tcW w:w="1245" w:type="pct"/>
            <w:shd w:val="clear" w:color="auto" w:fill="CCFFCC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κάτοικοι</w:t>
            </w:r>
          </w:p>
        </w:tc>
        <w:tc>
          <w:tcPr>
            <w:tcW w:w="3755" w:type="pct"/>
            <w:shd w:val="clear" w:color="auto" w:fill="CCFFCC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  <w:lang w:val="el-GR"/>
              </w:rPr>
              <w:t>ετήσια κατανάλωση λαδιού σε κιλά</w:t>
            </w:r>
          </w:p>
        </w:tc>
      </w:tr>
      <w:tr w:rsidR="00F0715D" w:rsidRPr="004C27DC" w:rsidTr="00A61B58">
        <w:trPr>
          <w:trHeight w:val="705"/>
        </w:trPr>
        <w:tc>
          <w:tcPr>
            <w:tcW w:w="1245" w:type="pct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4</w:t>
            </w:r>
          </w:p>
        </w:tc>
        <w:tc>
          <w:tcPr>
            <w:tcW w:w="3755" w:type="pct"/>
          </w:tcPr>
          <w:p w:rsidR="00F0715D" w:rsidRPr="004C27DC" w:rsidRDefault="00F0715D" w:rsidP="00F0715D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  <w:tr w:rsidR="00F0715D" w:rsidRPr="004C27DC" w:rsidTr="00A61B58">
        <w:trPr>
          <w:trHeight w:val="705"/>
        </w:trPr>
        <w:tc>
          <w:tcPr>
            <w:tcW w:w="1245" w:type="pct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40</w:t>
            </w:r>
          </w:p>
        </w:tc>
        <w:tc>
          <w:tcPr>
            <w:tcW w:w="3755" w:type="pct"/>
          </w:tcPr>
          <w:p w:rsidR="00F0715D" w:rsidRPr="004C27DC" w:rsidRDefault="00F0715D" w:rsidP="00F0715D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  <w:tr w:rsidR="00F0715D" w:rsidRPr="004C27DC" w:rsidTr="00A61B58">
        <w:trPr>
          <w:trHeight w:val="705"/>
        </w:trPr>
        <w:tc>
          <w:tcPr>
            <w:tcW w:w="1245" w:type="pct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400</w:t>
            </w:r>
          </w:p>
        </w:tc>
        <w:tc>
          <w:tcPr>
            <w:tcW w:w="3755" w:type="pct"/>
          </w:tcPr>
          <w:p w:rsidR="00F0715D" w:rsidRPr="004C27DC" w:rsidRDefault="00F0715D" w:rsidP="00F0715D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  <w:tr w:rsidR="00F0715D" w:rsidRPr="004C27DC" w:rsidTr="00A61B58">
        <w:trPr>
          <w:trHeight w:val="705"/>
        </w:trPr>
        <w:tc>
          <w:tcPr>
            <w:tcW w:w="1245" w:type="pct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800</w:t>
            </w:r>
          </w:p>
        </w:tc>
        <w:tc>
          <w:tcPr>
            <w:tcW w:w="3755" w:type="pct"/>
          </w:tcPr>
          <w:p w:rsidR="00F0715D" w:rsidRPr="004C27DC" w:rsidRDefault="00F0715D" w:rsidP="00F0715D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  <w:tr w:rsidR="00F0715D" w:rsidRPr="004C27DC" w:rsidTr="00A61B58">
        <w:trPr>
          <w:trHeight w:val="705"/>
        </w:trPr>
        <w:tc>
          <w:tcPr>
            <w:tcW w:w="1245" w:type="pct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4.000</w:t>
            </w:r>
          </w:p>
        </w:tc>
        <w:tc>
          <w:tcPr>
            <w:tcW w:w="3755" w:type="pct"/>
          </w:tcPr>
          <w:p w:rsidR="00F0715D" w:rsidRPr="004C27DC" w:rsidRDefault="00F0715D" w:rsidP="00F0715D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</w:tbl>
    <w:p w:rsidR="00F0715D" w:rsidRPr="004C27DC" w:rsidRDefault="00F0715D" w:rsidP="00F0715D">
      <w:pPr>
        <w:rPr>
          <w:rFonts w:ascii="Arial" w:hAnsi="Arial"/>
          <w:b/>
          <w:bCs/>
          <w:color w:val="000000"/>
          <w:sz w:val="22"/>
          <w:szCs w:val="40"/>
        </w:rPr>
      </w:pPr>
    </w:p>
    <w:p w:rsidR="00F0715D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β) Αξιοποιώ τα στοιχεία του πίνακα για ν’ απαντήσω στο πρόβλημα:</w:t>
      </w:r>
    </w:p>
    <w:p w:rsidR="0012146A" w:rsidRPr="004C27DC" w:rsidRDefault="0012146A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A61B58" w:rsidRPr="004C27DC" w:rsidRDefault="00A61B58" w:rsidP="00A61B58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A61B58" w:rsidRPr="004C27DC" w:rsidRDefault="00A61B58" w:rsidP="00A61B58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A61B58" w:rsidRPr="004C27DC" w:rsidRDefault="004B4F26" w:rsidP="00A61B58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16"/>
          <w:szCs w:val="28"/>
        </w:rPr>
        <w:pict>
          <v:group id="_x0000_s6075" style="position:absolute;margin-left:45pt;margin-top:19.5pt;width:127.2pt;height:19.2pt;z-index:251892224" coordorigin="2034,2214" coordsize="3580,540">
            <v:line id="_x0000_s6076" style="position:absolute;flip:x" from="2034,2214" to="3834,2754" strokeweight="2.25pt"/>
            <v:line id="_x0000_s6077" style="position:absolute" from="3814,2214" to="5614,2754" strokeweight="2.25pt"/>
            <v:line id="_x0000_s6078" style="position:absolute" from="3834,2214" to="3834,2754" strokeweight="2.25pt"/>
          </v:group>
        </w:pict>
      </w:r>
      <w:r w:rsidRPr="004B4F26">
        <w:rPr>
          <w:noProof/>
          <w:sz w:val="14"/>
        </w:rPr>
        <w:pict>
          <v:group id="_x0000_s6079" style="position:absolute;margin-left:342pt;margin-top:-.3pt;width:123pt;height:79.8pt;z-index:251893248" coordorigin="7974,1414" coordsize="2460,1596">
            <v:shape id="_x0000_s6080" type="#_x0000_t75" style="position:absolute;left:7974;top:1414;width:930;height:1596">
              <v:imagedata r:id="rId110" o:title="115-1" chromakey="#fff3ea" gain="74473f"/>
            </v:shape>
            <v:shape id="_x0000_s6081" type="#_x0000_t202" style="position:absolute;left:8994;top:2194;width:1440;height:675" filled="f" strokeweight="2.25pt">
              <v:textbox style="mso-next-textbox:#_x0000_s6081" inset="0,0,0,0">
                <w:txbxContent>
                  <w:p w:rsidR="00291988" w:rsidRPr="00A61B58" w:rsidRDefault="00291988" w:rsidP="00A61B58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A61B58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ΛΑΔΙ</w:t>
                    </w:r>
                  </w:p>
                </w:txbxContent>
              </v:textbox>
            </v:shape>
            <v:line id="_x0000_s6082" style="position:absolute;flip:x y" from="8694,1994" to="9234,2174" strokeweight="2.25pt">
              <v:stroke endarrow="block" endarrowwidth="wide"/>
            </v:line>
          </v:group>
        </w:pict>
      </w:r>
      <w:r w:rsidR="00A61B58" w:rsidRPr="004C27DC">
        <w:rPr>
          <w:rFonts w:ascii="Arial" w:hAnsi="Arial" w:cs="Arial"/>
          <w:b/>
          <w:sz w:val="16"/>
          <w:szCs w:val="28"/>
          <w:lang w:val="el-GR"/>
        </w:rPr>
        <w:t xml:space="preserve">                         </w:t>
      </w:r>
      <w:r w:rsidR="0012146A">
        <w:rPr>
          <w:rFonts w:ascii="Arial" w:hAnsi="Arial" w:cs="Arial"/>
          <w:b/>
          <w:sz w:val="16"/>
          <w:szCs w:val="28"/>
          <w:lang w:val="el-GR"/>
        </w:rPr>
        <w:t xml:space="preserve">            </w:t>
      </w:r>
      <w:r w:rsidR="00A61B58" w:rsidRPr="004C27DC">
        <w:rPr>
          <w:rFonts w:ascii="Arial" w:hAnsi="Arial" w:cs="Arial"/>
          <w:b/>
          <w:sz w:val="36"/>
          <w:szCs w:val="56"/>
          <w:lang w:val="el-GR"/>
        </w:rPr>
        <w:t>4.840</w:t>
      </w:r>
    </w:p>
    <w:p w:rsidR="00A61B58" w:rsidRPr="004C27DC" w:rsidRDefault="00A61B58" w:rsidP="00A61B58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A61B58" w:rsidRPr="004C27DC" w:rsidRDefault="00A61B58" w:rsidP="00A61B58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4.000   ..........  ..........</w:t>
      </w:r>
    </w:p>
    <w:p w:rsidR="00A61B58" w:rsidRPr="004C27DC" w:rsidRDefault="00A61B58" w:rsidP="00A61B58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A61B58" w:rsidRPr="004C27DC" w:rsidRDefault="00A61B58" w:rsidP="00A61B58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A61B58" w:rsidRPr="004C27DC" w:rsidRDefault="00A61B58" w:rsidP="00A61B58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A61B58" w:rsidRPr="004C27DC" w:rsidRDefault="00A61B58" w:rsidP="00A61B58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A61B58" w:rsidRPr="004C27DC" w:rsidRDefault="00A61B58" w:rsidP="00A61B58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A61B58" w:rsidRPr="004C27DC" w:rsidRDefault="00A61B58" w:rsidP="00A61B58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A61B58" w:rsidRPr="004C27DC" w:rsidRDefault="00A61B58" w:rsidP="00A61B58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12146A" w:rsidRDefault="004B4F26">
      <w:pPr>
        <w:spacing w:after="200" w:line="276" w:lineRule="auto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color w:val="339966"/>
          <w:sz w:val="36"/>
          <w:szCs w:val="56"/>
          <w:lang w:val="en-US" w:eastAsia="en-US"/>
        </w:rPr>
        <w:pict>
          <v:shape id="_x0000_s6083" type="#_x0000_t202" style="position:absolute;margin-left:0;margin-top:788.7pt;width:46.35pt;height:25.5pt;z-index:251894272;mso-wrap-style:none;mso-position-horizontal:center;mso-position-horizontal-relative:margin;mso-position-vertical-relative:page" fillcolor="#fc9" stroked="f">
            <v:textbox style="mso-next-textbox:#_x0000_s6083" inset="2mm,1mm,2mm,1mm">
              <w:txbxContent>
                <w:p w:rsidR="00291988" w:rsidRPr="00592B62" w:rsidRDefault="00291988" w:rsidP="0012146A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79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115</w:t>
                  </w:r>
                </w:p>
              </w:txbxContent>
            </v:textbox>
            <w10:wrap anchorx="margin" anchory="page"/>
          </v:shape>
        </w:pict>
      </w:r>
      <w:r w:rsidR="0012146A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br w:type="page"/>
      </w:r>
    </w:p>
    <w:p w:rsidR="00A61B58" w:rsidRPr="004C27DC" w:rsidRDefault="0012146A" w:rsidP="00A61B58">
      <w:pPr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>
        <w:rPr>
          <w:rFonts w:ascii="Arial" w:hAnsi="Arial" w:cs="Arial"/>
          <w:b/>
          <w:bCs/>
          <w:noProof/>
          <w:color w:val="339966"/>
          <w:sz w:val="36"/>
          <w:szCs w:val="56"/>
          <w:lang w:val="el-GR" w:eastAsia="el-GR"/>
        </w:rPr>
        <w:lastRenderedPageBreak/>
        <w:drawing>
          <wp:anchor distT="0" distB="0" distL="114300" distR="114300" simplePos="0" relativeHeight="251408896" behindDoc="0" locked="0" layoutInCell="1" allowOverlap="1">
            <wp:simplePos x="0" y="0"/>
            <wp:positionH relativeFrom="column">
              <wp:posOffset>280963</wp:posOffset>
            </wp:positionH>
            <wp:positionV relativeFrom="paragraph">
              <wp:posOffset>124896</wp:posOffset>
            </wp:positionV>
            <wp:extent cx="504958" cy="436728"/>
            <wp:effectExtent l="19050" t="0" r="9392" b="0"/>
            <wp:wrapNone/>
            <wp:docPr id="22" name="Picture 4367" descr="ΕΙΚΟΝΙΔΙΟ%20ΑΝΤΑΛΛΑΓ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7" descr="ΕΙΚΟΝΙΔΙΟ%20ΑΝΤΑΛΛΑΓΗ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8" cy="43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B58" w:rsidRPr="004C27DC" w:rsidRDefault="00A61B58" w:rsidP="00A61B5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339966"/>
          <w:sz w:val="40"/>
          <w:szCs w:val="60"/>
          <w:lang w:val="el-GR"/>
        </w:rPr>
        <w:t xml:space="preserve">3)        </w:t>
      </w:r>
      <w:r w:rsidR="0012146A">
        <w:rPr>
          <w:rFonts w:ascii="Arial" w:hAnsi="Arial" w:cs="Arial"/>
          <w:b/>
          <w:bCs/>
          <w:color w:val="339966"/>
          <w:sz w:val="40"/>
          <w:szCs w:val="60"/>
          <w:lang w:val="el-GR"/>
        </w:rPr>
        <w:t xml:space="preserve">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Αξιοποιώ τα παρακάτω στοιχεία για να διατυ</w:t>
      </w:r>
      <w:r w:rsidR="0012146A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πώσω ένα πρόβλημα. Το διπλανό μου παιδί το επιλύει.</w:t>
      </w:r>
    </w:p>
    <w:p w:rsidR="00A61B58" w:rsidRPr="004C27DC" w:rsidRDefault="0012146A" w:rsidP="0012146A">
      <w:pPr>
        <w:spacing w:after="200" w:line="276" w:lineRule="auto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409920" behindDoc="1" locked="0" layoutInCell="1" allowOverlap="1">
            <wp:simplePos x="0" y="0"/>
            <wp:positionH relativeFrom="column">
              <wp:posOffset>4814734</wp:posOffset>
            </wp:positionH>
            <wp:positionV relativeFrom="paragraph">
              <wp:posOffset>241074</wp:posOffset>
            </wp:positionV>
            <wp:extent cx="1208272" cy="508000"/>
            <wp:effectExtent l="38100" t="209550" r="49028" b="196850"/>
            <wp:wrapNone/>
            <wp:docPr id="23" name="Picture 4368" descr="1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8" descr="115-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-1364130">
                      <a:off x="0" y="0"/>
                      <a:ext cx="1208272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B58" w:rsidRPr="004C27DC" w:rsidRDefault="0012146A" w:rsidP="00A61B58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Τα 8 λιόδεντρα δίνου</w:t>
      </w:r>
      <w:r w:rsidR="00E57D53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ν </w:t>
      </w:r>
      <w:r w:rsidR="00A61B58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περίπου 72 κιλά λάδι</w:t>
      </w:r>
    </w:p>
    <w:p w:rsidR="0012146A" w:rsidRDefault="0012146A" w:rsidP="0012146A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A61B58" w:rsidP="0012146A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</w:t>
      </w:r>
      <w:r w:rsidR="0012146A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..........................................................................................................................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............................................................................................................................................</w:t>
      </w: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  <w:r w:rsidRPr="004C27DC">
        <w:rPr>
          <w:noProof/>
          <w:sz w:val="14"/>
          <w:lang w:val="el-GR" w:eastAsia="el-GR"/>
        </w:rPr>
        <w:drawing>
          <wp:anchor distT="0" distB="0" distL="114300" distR="114300" simplePos="0" relativeHeight="2513925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78740</wp:posOffset>
            </wp:positionV>
            <wp:extent cx="508000" cy="596900"/>
            <wp:effectExtent l="19050" t="0" r="6350" b="0"/>
            <wp:wrapNone/>
            <wp:docPr id="4371" name="Picture 4371" descr="11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1" descr="114-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clrChange>
                        <a:clrFrom>
                          <a:srgbClr val="FFEFE5"/>
                        </a:clrFrom>
                        <a:clrTo>
                          <a:srgbClr val="FFEFE5">
                            <a:alpha val="0"/>
                          </a:srgbClr>
                        </a:clrTo>
                      </a:clrChange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5404" style="position:absolute;margin-left:212.2pt;margin-top:7.7pt;width:228.65pt;height:116.3pt;z-index:251763200" coordorigin="5378,10671" coordsize="5387,2740">
            <v:group id="_x0000_s5405" style="position:absolute;left:5378;top:10671;width:5387;height:1809;mso-position-horizontal:right" coordorigin="5348,7701" coordsize="5387,1809">
              <v:shape id="_x0000_s5406" type="#_x0000_t75" style="position:absolute;left:7929;top:7701;width:2806;height:1809">
                <v:imagedata r:id="rId25" o:title="5-9" gain="74473f"/>
              </v:shape>
              <v:shape id="_x0000_s5407" type="#_x0000_t202" style="position:absolute;left:5348;top:7719;width:5265;height:1620" filled="f" strokecolor="#396" strokeweight="1.5pt">
                <v:textbox style="mso-next-textbox:#_x0000_s5407">
                  <w:txbxContent>
                    <w:p w:rsidR="00291988" w:rsidRDefault="00291988" w:rsidP="00F0715D"/>
                    <w:p w:rsidR="00291988" w:rsidRPr="0012146A" w:rsidRDefault="00291988" w:rsidP="00F0715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    </w:t>
                      </w:r>
                      <w:r w:rsidRPr="0012146A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δ΄ τεύχος</w:t>
                      </w:r>
                      <w:r w:rsidRPr="0012146A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color w:val="339966"/>
                          <w:sz w:val="36"/>
                          <w:szCs w:val="56"/>
                        </w:rPr>
                        <w:t>26–3</w:t>
                      </w:r>
                      <w:r w:rsidRPr="0012146A">
                        <w:rPr>
                          <w:rFonts w:ascii="Arial" w:hAnsi="Arial" w:cs="Arial"/>
                          <w:b/>
                          <w:color w:val="339966"/>
                          <w:sz w:val="36"/>
                          <w:szCs w:val="56"/>
                        </w:rPr>
                        <w:t>0</w:t>
                      </w:r>
                    </w:p>
                  </w:txbxContent>
                </v:textbox>
              </v:shape>
            </v:group>
            <v:group id="_x0000_s5408" style="position:absolute;left:7647;top:13014;width:3097;height:397" coordorigin="7254,10655" coordsize="3097,397">
              <v:oval id="_x0000_s5409" style="position:absolute;left:8334;top:10655;width:397;height:397;rotation:-90" strokeweight="2.25pt"/>
              <v:oval id="_x0000_s5410" style="position:absolute;left:7254;top:10655;width:397;height:397;rotation:-90" strokeweight="2.25pt"/>
              <v:oval id="_x0000_s5411" style="position:absolute;left:8874;top:10655;width:397;height:397;rotation:-90" fillcolor="#f60" strokeweight="2.25pt"/>
              <v:oval id="_x0000_s5412" style="position:absolute;left:9414;top:10655;width:397;height:397;rotation:-90" fillcolor="red" strokeweight="2.25pt"/>
              <v:oval id="_x0000_s5413" style="position:absolute;left:7794;top:10655;width:397;height:397;rotation:-90" fillcolor="#0cf" strokeweight="2.25pt"/>
              <v:oval id="_x0000_s5414" style="position:absolute;left:9954;top:10655;width:397;height:397;rotation:-90" fillcolor="#396" strokeweight="2.25pt"/>
            </v:group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2146A" w:rsidRDefault="0012146A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2146A" w:rsidRDefault="0012146A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2146A" w:rsidRDefault="0012146A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2146A" w:rsidRDefault="0012146A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2146A" w:rsidRDefault="0012146A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2146A" w:rsidRDefault="0012146A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2146A" w:rsidRDefault="0012146A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2146A" w:rsidRDefault="0012146A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2146A" w:rsidRDefault="0012146A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2146A" w:rsidRDefault="0012146A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12146A" w:rsidRDefault="004B4F26" w:rsidP="0012146A">
      <w:pPr>
        <w:spacing w:after="200" w:line="276" w:lineRule="auto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shape id="_x0000_s6084" type="#_x0000_t202" style="position:absolute;margin-left:0;margin-top:788.7pt;width:46.35pt;height:25.5pt;z-index:251895296;mso-wrap-style:none;mso-position-horizontal:center;mso-position-horizontal-relative:margin;mso-position-vertical-relative:page" fillcolor="#fc9" stroked="f">
            <v:textbox style="mso-next-textbox:#_x0000_s6084" inset="2mm,1mm,2mm,1mm">
              <w:txbxContent>
                <w:p w:rsidR="00291988" w:rsidRPr="00592B62" w:rsidRDefault="00291988" w:rsidP="0012146A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115</w:t>
                  </w:r>
                </w:p>
              </w:txbxContent>
            </v:textbox>
            <w10:wrap anchorx="margin" anchory="page"/>
          </v:shape>
        </w:pict>
      </w:r>
      <w:r w:rsidR="00F0715D" w:rsidRPr="004C27DC">
        <w:rPr>
          <w:rFonts w:ascii="Arial" w:hAnsi="Arial" w:cs="Arial"/>
          <w:b/>
          <w:color w:val="3366FF"/>
          <w:sz w:val="40"/>
          <w:szCs w:val="64"/>
          <w:lang w:val="el-GR"/>
        </w:rPr>
        <w:br w:type="page"/>
      </w:r>
    </w:p>
    <w:p w:rsidR="00F0715D" w:rsidRPr="00B36469" w:rsidRDefault="004B4F26" w:rsidP="00F0715D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rPr>
          <w:rFonts w:ascii="Tahoma" w:hAnsi="Tahoma" w:cs="Tahoma"/>
          <w:b/>
          <w:color w:val="008000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008000"/>
          <w:sz w:val="40"/>
          <w:szCs w:val="64"/>
          <w:lang w:val="en-US" w:eastAsia="en-US"/>
        </w:rPr>
        <w:lastRenderedPageBreak/>
        <w:pict>
          <v:shape id="_x0000_s6085" type="#_x0000_t202" style="position:absolute;margin-left:-1.8pt;margin-top:1.4pt;width:40.75pt;height:40.75pt;z-index:251896320" filled="f" stroked="f" strokeweight="2.25pt">
            <v:textbox style="mso-next-textbox:#_x0000_s6085" inset="1mm,1mm,1mm,1mm">
              <w:txbxContent>
                <w:p w:rsidR="00291988" w:rsidRPr="00B36469" w:rsidRDefault="00291988" w:rsidP="0012146A">
                  <w:pPr>
                    <w:rPr>
                      <w:rFonts w:ascii="Tahoma" w:hAnsi="Tahoma" w:cs="Tahoma"/>
                      <w:sz w:val="8"/>
                    </w:rPr>
                  </w:pPr>
                  <w:r w:rsidRPr="00B36469">
                    <w:rPr>
                      <w:rFonts w:ascii="Tahoma" w:hAnsi="Tahoma" w:cs="Tahoma"/>
                      <w:b/>
                      <w:color w:val="006C00"/>
                      <w:sz w:val="36"/>
                      <w:szCs w:val="64"/>
                    </w:rPr>
                    <w:t>7η</w:t>
                  </w:r>
                </w:p>
              </w:txbxContent>
            </v:textbox>
          </v:shape>
        </w:pict>
      </w:r>
      <w:r w:rsidR="00F0715D" w:rsidRPr="004C27DC">
        <w:rPr>
          <w:rFonts w:ascii="Arial" w:hAnsi="Arial" w:cs="Arial"/>
          <w:b/>
          <w:color w:val="008000"/>
          <w:sz w:val="40"/>
          <w:szCs w:val="64"/>
          <w:lang w:val="el-GR"/>
        </w:rPr>
        <w:tab/>
      </w:r>
      <w:r w:rsidR="00F0715D" w:rsidRPr="00B36469">
        <w:rPr>
          <w:rFonts w:ascii="Tahoma" w:hAnsi="Tahoma" w:cs="Tahoma"/>
          <w:b/>
          <w:color w:val="008000"/>
          <w:sz w:val="40"/>
          <w:szCs w:val="64"/>
          <w:lang w:val="el-GR"/>
        </w:rPr>
        <w:t>Επανάληψη</w:t>
      </w:r>
    </w:p>
    <w:p w:rsidR="00F0715D" w:rsidRPr="00B36469" w:rsidRDefault="00F0715D" w:rsidP="00F0715D">
      <w:pPr>
        <w:shd w:val="clear" w:color="auto" w:fill="FFFFFF"/>
        <w:jc w:val="right"/>
        <w:rPr>
          <w:rFonts w:ascii="Tahoma" w:hAnsi="Tahoma" w:cs="Tahoma"/>
          <w:b/>
          <w:color w:val="339966"/>
          <w:sz w:val="40"/>
          <w:szCs w:val="60"/>
          <w:lang w:val="el-GR"/>
        </w:rPr>
      </w:pPr>
      <w:r w:rsidRPr="00B36469">
        <w:rPr>
          <w:rFonts w:ascii="Tahoma" w:hAnsi="Tahoma" w:cs="Tahoma"/>
          <w:b/>
          <w:color w:val="339966"/>
          <w:sz w:val="40"/>
          <w:szCs w:val="60"/>
          <w:lang w:val="el-GR"/>
        </w:rPr>
        <w:t>ΘΥΜΑΜΑΙ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12146A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  <w:r>
        <w:rPr>
          <w:rFonts w:ascii="Arial" w:hAnsi="Arial" w:cs="Arial"/>
          <w:b/>
          <w:noProof/>
          <w:sz w:val="16"/>
          <w:szCs w:val="28"/>
          <w:lang w:val="el-GR" w:eastAsia="el-GR"/>
        </w:rPr>
        <w:drawing>
          <wp:anchor distT="0" distB="0" distL="114300" distR="114300" simplePos="0" relativeHeight="251373056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29845</wp:posOffset>
            </wp:positionV>
            <wp:extent cx="520065" cy="504825"/>
            <wp:effectExtent l="19050" t="0" r="0" b="0"/>
            <wp:wrapNone/>
            <wp:docPr id="3858" name="Picture 3858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8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46A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1)        </w:t>
      </w:r>
      <w:r w:rsidR="0012146A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Ο μη κερδοσκοπικός οργανισμός «Παιδιά σε </w:t>
      </w:r>
    </w:p>
    <w:p w:rsidR="00F0715D" w:rsidRPr="004C27DC" w:rsidRDefault="0012146A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ανάγ</w:t>
      </w:r>
      <w:r>
        <w:rPr>
          <w:rFonts w:ascii="Arial" w:hAnsi="Arial" w:cs="Arial"/>
          <w:b/>
          <w:sz w:val="36"/>
          <w:szCs w:val="56"/>
          <w:lang w:val="el-GR"/>
        </w:rPr>
        <w:t>κη» διοργάνωσε ραδιομαραθώνιο. Το χρηματικό ποσό που συγκε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ντρώθηκε μοιράστηκε εξίσου σε 20 φιλανθρωπικά ιδρύματα που βοηθούν παιδιά. Τρία ιδρύματα στην περιοχή της Μακεδονίας έλαβαν συνολικά 120.000 €.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0"/>
          <w:szCs w:val="36"/>
          <w:lang w:val="el-GR"/>
        </w:rPr>
      </w:pPr>
    </w:p>
    <w:p w:rsidR="00F0715D" w:rsidRPr="004C27DC" w:rsidRDefault="00F0715D" w:rsidP="0012146A">
      <w:pPr>
        <w:pStyle w:val="Style7"/>
      </w:pPr>
    </w:p>
    <w:p w:rsidR="0012146A" w:rsidRPr="004C27DC" w:rsidRDefault="0012146A" w:rsidP="0012146A">
      <w:pPr>
        <w:pStyle w:val="Style7"/>
        <w:rPr>
          <w:sz w:val="36"/>
          <w:szCs w:val="56"/>
        </w:rPr>
      </w:pPr>
      <w:r w:rsidRPr="004C27DC">
        <w:rPr>
          <w:sz w:val="36"/>
          <w:szCs w:val="56"/>
        </w:rPr>
        <w:t>α) Ποι</w:t>
      </w:r>
      <w:r w:rsidR="00BA4B85">
        <w:rPr>
          <w:sz w:val="36"/>
          <w:szCs w:val="56"/>
        </w:rPr>
        <w:t>ό</w:t>
      </w:r>
      <w:r w:rsidRPr="004C27DC">
        <w:rPr>
          <w:sz w:val="36"/>
          <w:szCs w:val="56"/>
        </w:rPr>
        <w:t xml:space="preserve"> ή ποι</w:t>
      </w:r>
      <w:r w:rsidR="00BA4B85">
        <w:rPr>
          <w:sz w:val="36"/>
          <w:szCs w:val="56"/>
        </w:rPr>
        <w:t>ά</w:t>
      </w:r>
      <w:r w:rsidRPr="004C27DC">
        <w:rPr>
          <w:sz w:val="36"/>
          <w:szCs w:val="56"/>
        </w:rPr>
        <w:t xml:space="preserve"> από τα παρακάτω στοιχεία δίνονται στο προηγούμενο κείμενο; Επιλέγουμε με </w:t>
      </w:r>
      <w:r w:rsidRPr="00B36469">
        <w:rPr>
          <w:rFonts w:ascii="Tahoma" w:hAnsi="Tahoma" w:cs="Tahoma"/>
          <w:color w:val="3366FF"/>
          <w:sz w:val="36"/>
          <w:szCs w:val="56"/>
        </w:rPr>
        <w:sym w:font="Wingdings" w:char="F0FC"/>
      </w:r>
      <w:r w:rsidRPr="00B36469">
        <w:rPr>
          <w:rFonts w:ascii="Tahoma" w:hAnsi="Tahoma" w:cs="Tahoma"/>
          <w:sz w:val="36"/>
          <w:szCs w:val="56"/>
        </w:rPr>
        <w:t>.</w:t>
      </w:r>
    </w:p>
    <w:p w:rsidR="0012146A" w:rsidRPr="004C27DC" w:rsidRDefault="0012146A" w:rsidP="0012146A">
      <w:pPr>
        <w:pStyle w:val="Style7"/>
        <w:rPr>
          <w:sz w:val="6"/>
          <w:szCs w:val="16"/>
        </w:rPr>
      </w:pPr>
    </w:p>
    <w:p w:rsidR="0012146A" w:rsidRPr="004C27DC" w:rsidRDefault="0012146A" w:rsidP="0012146A">
      <w:pPr>
        <w:pStyle w:val="Style7"/>
        <w:rPr>
          <w:sz w:val="36"/>
          <w:szCs w:val="56"/>
        </w:rPr>
      </w:pPr>
      <w:r w:rsidRPr="004C27DC">
        <w:rPr>
          <w:color w:val="3366FF"/>
          <w:sz w:val="32"/>
          <w:szCs w:val="56"/>
        </w:rPr>
        <w:sym w:font="Wingdings 2" w:char="F097"/>
      </w:r>
      <w:r w:rsidRPr="004C27DC">
        <w:rPr>
          <w:color w:val="3366FF"/>
          <w:sz w:val="32"/>
          <w:szCs w:val="56"/>
        </w:rPr>
        <w:t xml:space="preserve"> </w:t>
      </w:r>
      <w:r w:rsidR="00594086">
        <w:rPr>
          <w:sz w:val="36"/>
          <w:szCs w:val="56"/>
        </w:rPr>
        <w:t>Το χρηματικό ποσό που συγκέ</w:t>
      </w:r>
      <w:r w:rsidRPr="004C27DC">
        <w:rPr>
          <w:sz w:val="36"/>
          <w:szCs w:val="56"/>
        </w:rPr>
        <w:t xml:space="preserve">ντρωσε ο οργανισμός «Παιδιά σε ανάγκη». </w:t>
      </w:r>
      <w:r w:rsidRPr="004C27DC">
        <w:rPr>
          <w:color w:val="FFFFFF"/>
          <w:sz w:val="36"/>
          <w:szCs w:val="56"/>
          <w:bdr w:val="single" w:sz="18" w:space="0" w:color="3366FF"/>
        </w:rPr>
        <w:t>......</w:t>
      </w:r>
    </w:p>
    <w:p w:rsidR="0012146A" w:rsidRPr="00F0715D" w:rsidRDefault="0012146A" w:rsidP="0012146A">
      <w:pPr>
        <w:pStyle w:val="Style7"/>
        <w:rPr>
          <w:color w:val="3366FF"/>
          <w:sz w:val="2"/>
          <w:szCs w:val="8"/>
        </w:rPr>
      </w:pPr>
    </w:p>
    <w:p w:rsidR="0012146A" w:rsidRPr="004C27DC" w:rsidRDefault="0012146A" w:rsidP="0012146A">
      <w:pPr>
        <w:pStyle w:val="Style7"/>
        <w:rPr>
          <w:sz w:val="36"/>
          <w:szCs w:val="56"/>
        </w:rPr>
      </w:pPr>
      <w:r w:rsidRPr="004C27DC">
        <w:rPr>
          <w:color w:val="3366FF"/>
          <w:sz w:val="32"/>
          <w:szCs w:val="56"/>
        </w:rPr>
        <w:sym w:font="Wingdings 2" w:char="F097"/>
      </w:r>
      <w:r w:rsidRPr="004C27DC">
        <w:rPr>
          <w:color w:val="3366FF"/>
          <w:sz w:val="32"/>
          <w:szCs w:val="56"/>
        </w:rPr>
        <w:t xml:space="preserve"> </w:t>
      </w:r>
      <w:r w:rsidRPr="004C27DC">
        <w:rPr>
          <w:sz w:val="36"/>
          <w:szCs w:val="56"/>
        </w:rPr>
        <w:t xml:space="preserve">Πόσα χρήματα πήρε το κάθε ίδρυμα. </w:t>
      </w:r>
      <w:r w:rsidRPr="004C27DC">
        <w:rPr>
          <w:color w:val="FFFFFF"/>
          <w:sz w:val="36"/>
          <w:szCs w:val="56"/>
          <w:bdr w:val="single" w:sz="18" w:space="0" w:color="3366FF"/>
        </w:rPr>
        <w:t>......</w:t>
      </w:r>
    </w:p>
    <w:p w:rsidR="0012146A" w:rsidRPr="00F0715D" w:rsidRDefault="0012146A" w:rsidP="0012146A">
      <w:pPr>
        <w:pStyle w:val="Style7"/>
        <w:rPr>
          <w:color w:val="3366FF"/>
          <w:sz w:val="2"/>
          <w:szCs w:val="8"/>
        </w:rPr>
      </w:pPr>
    </w:p>
    <w:p w:rsidR="0012146A" w:rsidRPr="004C27DC" w:rsidRDefault="0012146A" w:rsidP="0012146A">
      <w:pPr>
        <w:pStyle w:val="Style7"/>
        <w:rPr>
          <w:sz w:val="36"/>
          <w:szCs w:val="56"/>
        </w:rPr>
      </w:pPr>
      <w:r w:rsidRPr="004C27DC">
        <w:rPr>
          <w:color w:val="3366FF"/>
          <w:sz w:val="32"/>
          <w:szCs w:val="56"/>
        </w:rPr>
        <w:sym w:font="Wingdings 2" w:char="F097"/>
      </w:r>
      <w:r w:rsidRPr="004C27DC">
        <w:rPr>
          <w:color w:val="3366FF"/>
          <w:sz w:val="32"/>
          <w:szCs w:val="56"/>
        </w:rPr>
        <w:t xml:space="preserve"> </w:t>
      </w:r>
      <w:r>
        <w:rPr>
          <w:sz w:val="36"/>
          <w:szCs w:val="56"/>
        </w:rPr>
        <w:t xml:space="preserve">Πόσα χρήματα πήραν συνολικά </w:t>
      </w:r>
      <w:r w:rsidRPr="004C27DC">
        <w:rPr>
          <w:sz w:val="36"/>
          <w:szCs w:val="56"/>
        </w:rPr>
        <w:t xml:space="preserve">3 από τα 20 ιδρύματα. </w:t>
      </w:r>
      <w:r w:rsidRPr="004C27DC">
        <w:rPr>
          <w:color w:val="FFFFFF"/>
          <w:sz w:val="36"/>
          <w:szCs w:val="56"/>
          <w:bdr w:val="single" w:sz="18" w:space="0" w:color="3366FF"/>
        </w:rPr>
        <w:t>......</w:t>
      </w:r>
    </w:p>
    <w:p w:rsidR="0012146A" w:rsidRPr="004C27DC" w:rsidRDefault="0012146A" w:rsidP="0012146A">
      <w:pPr>
        <w:pStyle w:val="Style7"/>
        <w:rPr>
          <w:sz w:val="28"/>
          <w:szCs w:val="48"/>
        </w:rPr>
      </w:pPr>
    </w:p>
    <w:p w:rsidR="0012146A" w:rsidRPr="004C27DC" w:rsidRDefault="0012146A" w:rsidP="0012146A">
      <w:pPr>
        <w:pStyle w:val="Style7"/>
        <w:rPr>
          <w:sz w:val="36"/>
          <w:szCs w:val="56"/>
        </w:rPr>
      </w:pPr>
      <w:r w:rsidRPr="004C27DC">
        <w:rPr>
          <w:sz w:val="36"/>
          <w:szCs w:val="56"/>
        </w:rPr>
        <w:t>β) Διατυπών</w:t>
      </w:r>
      <w:r>
        <w:rPr>
          <w:sz w:val="36"/>
          <w:szCs w:val="56"/>
        </w:rPr>
        <w:t xml:space="preserve">ουμε 2 ερωτήματα που μπορούν ν’ </w:t>
      </w:r>
      <w:r w:rsidRPr="004C27DC">
        <w:rPr>
          <w:sz w:val="36"/>
          <w:szCs w:val="56"/>
        </w:rPr>
        <w:t>απα</w:t>
      </w:r>
      <w:r>
        <w:rPr>
          <w:sz w:val="36"/>
          <w:szCs w:val="56"/>
        </w:rPr>
        <w:t>-</w:t>
      </w:r>
      <w:r w:rsidRPr="004C27DC">
        <w:rPr>
          <w:sz w:val="36"/>
          <w:szCs w:val="56"/>
        </w:rPr>
        <w:t>ντηθούν από τα στοιχεία του κειμένου.</w:t>
      </w:r>
    </w:p>
    <w:p w:rsidR="0012146A" w:rsidRPr="004C27DC" w:rsidRDefault="0012146A" w:rsidP="0012146A">
      <w:pPr>
        <w:pStyle w:val="Style7"/>
        <w:rPr>
          <w:sz w:val="6"/>
          <w:szCs w:val="16"/>
        </w:rPr>
      </w:pPr>
    </w:p>
    <w:p w:rsidR="0012146A" w:rsidRPr="004C27DC" w:rsidRDefault="0012146A" w:rsidP="0012146A">
      <w:pPr>
        <w:pStyle w:val="Style7"/>
        <w:rPr>
          <w:sz w:val="36"/>
          <w:szCs w:val="56"/>
        </w:rPr>
      </w:pPr>
      <w:r w:rsidRPr="004C27DC">
        <w:rPr>
          <w:sz w:val="36"/>
          <w:szCs w:val="56"/>
        </w:rPr>
        <w:t>1ο Ερώτημα:___________________</w:t>
      </w:r>
      <w:r w:rsidR="006370B7">
        <w:rPr>
          <w:sz w:val="36"/>
          <w:szCs w:val="56"/>
        </w:rPr>
        <w:t>__________________</w:t>
      </w:r>
    </w:p>
    <w:p w:rsidR="0012146A" w:rsidRPr="004C27DC" w:rsidRDefault="0012146A" w:rsidP="0012146A">
      <w:pPr>
        <w:pStyle w:val="Style7"/>
        <w:rPr>
          <w:sz w:val="36"/>
          <w:szCs w:val="56"/>
        </w:rPr>
      </w:pPr>
      <w:r w:rsidRPr="004C27DC">
        <w:rPr>
          <w:sz w:val="36"/>
          <w:szCs w:val="56"/>
        </w:rPr>
        <w:t>________________________________________________</w:t>
      </w:r>
    </w:p>
    <w:p w:rsidR="0012146A" w:rsidRPr="004C27DC" w:rsidRDefault="0012146A" w:rsidP="0012146A">
      <w:pPr>
        <w:pStyle w:val="Style7"/>
        <w:rPr>
          <w:sz w:val="36"/>
          <w:szCs w:val="56"/>
        </w:rPr>
      </w:pPr>
    </w:p>
    <w:p w:rsidR="0012146A" w:rsidRPr="004C27DC" w:rsidRDefault="0012146A" w:rsidP="0012146A">
      <w:pPr>
        <w:pStyle w:val="Style7"/>
        <w:rPr>
          <w:sz w:val="36"/>
          <w:szCs w:val="56"/>
        </w:rPr>
      </w:pPr>
      <w:r w:rsidRPr="004C27DC">
        <w:rPr>
          <w:sz w:val="36"/>
          <w:szCs w:val="56"/>
        </w:rPr>
        <w:t>2ο Ερώτημα:_______________</w:t>
      </w:r>
      <w:r w:rsidR="006370B7">
        <w:rPr>
          <w:sz w:val="36"/>
          <w:szCs w:val="56"/>
        </w:rPr>
        <w:t>__________________</w:t>
      </w:r>
      <w:r w:rsidRPr="004C27DC">
        <w:rPr>
          <w:sz w:val="36"/>
          <w:szCs w:val="56"/>
        </w:rPr>
        <w:t>____</w:t>
      </w:r>
    </w:p>
    <w:p w:rsidR="0012146A" w:rsidRPr="004C27DC" w:rsidRDefault="0012146A" w:rsidP="0012146A">
      <w:pPr>
        <w:pStyle w:val="Style7"/>
        <w:rPr>
          <w:sz w:val="36"/>
          <w:szCs w:val="56"/>
        </w:rPr>
      </w:pPr>
      <w:r w:rsidRPr="004C27DC">
        <w:rPr>
          <w:sz w:val="36"/>
          <w:szCs w:val="56"/>
        </w:rPr>
        <w:t>_______________________</w:t>
      </w:r>
      <w:r w:rsidR="006370B7">
        <w:rPr>
          <w:sz w:val="36"/>
          <w:szCs w:val="56"/>
        </w:rPr>
        <w:t>__________________</w:t>
      </w:r>
      <w:r w:rsidRPr="004C27DC">
        <w:rPr>
          <w:sz w:val="36"/>
          <w:szCs w:val="56"/>
        </w:rPr>
        <w:t>_______</w:t>
      </w:r>
    </w:p>
    <w:p w:rsidR="0012146A" w:rsidRPr="004C27DC" w:rsidRDefault="0012146A" w:rsidP="0012146A">
      <w:pPr>
        <w:pStyle w:val="Style7"/>
        <w:rPr>
          <w:sz w:val="36"/>
          <w:szCs w:val="56"/>
        </w:rPr>
      </w:pPr>
    </w:p>
    <w:p w:rsidR="0012146A" w:rsidRPr="004C27DC" w:rsidRDefault="0012146A" w:rsidP="0012146A">
      <w:pPr>
        <w:pStyle w:val="Style7"/>
        <w:rPr>
          <w:sz w:val="36"/>
          <w:szCs w:val="56"/>
        </w:rPr>
      </w:pPr>
    </w:p>
    <w:p w:rsidR="00F0715D" w:rsidRPr="004C27DC" w:rsidRDefault="00F0715D" w:rsidP="0012146A">
      <w:pPr>
        <w:pStyle w:val="Style7"/>
      </w:pPr>
    </w:p>
    <w:p w:rsidR="0012146A" w:rsidRDefault="0012146A" w:rsidP="0012146A">
      <w:pPr>
        <w:pStyle w:val="Style7"/>
      </w:pPr>
    </w:p>
    <w:p w:rsidR="0012146A" w:rsidRPr="004C27DC" w:rsidRDefault="0012146A" w:rsidP="0012146A">
      <w:pPr>
        <w:pStyle w:val="Style7"/>
      </w:pPr>
    </w:p>
    <w:p w:rsidR="00F0715D" w:rsidRPr="00F0715D" w:rsidRDefault="00F0715D" w:rsidP="00F0715D">
      <w:pPr>
        <w:shd w:val="clear" w:color="auto" w:fill="FFFFFF"/>
        <w:rPr>
          <w:rFonts w:ascii="Arial" w:hAnsi="Arial" w:cs="Arial"/>
          <w:b/>
          <w:color w:val="339966"/>
          <w:sz w:val="2"/>
          <w:szCs w:val="4"/>
          <w:lang w:val="el-GR"/>
        </w:rPr>
      </w:pPr>
    </w:p>
    <w:p w:rsidR="00F0715D" w:rsidRPr="00F0715D" w:rsidRDefault="00F0715D" w:rsidP="00F0715D">
      <w:pPr>
        <w:shd w:val="clear" w:color="auto" w:fill="FFFFFF"/>
        <w:rPr>
          <w:rFonts w:ascii="Arial" w:hAnsi="Arial" w:cs="Arial"/>
          <w:b/>
          <w:color w:val="339966"/>
          <w:sz w:val="2"/>
          <w:szCs w:val="4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339966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339966"/>
          <w:sz w:val="36"/>
          <w:szCs w:val="56"/>
          <w:lang w:val="el-GR"/>
        </w:rPr>
        <w:t>Εμπέδωση – Επέκταση Κεφαλαίων 41–46.</w:t>
      </w:r>
    </w:p>
    <w:p w:rsidR="00F0715D" w:rsidRPr="004C27DC" w:rsidRDefault="004B4F26" w:rsidP="006370B7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  <w:lang w:val="en-US" w:eastAsia="en-US"/>
        </w:rPr>
        <w:pict>
          <v:shape id="_x0000_s6087" type="#_x0000_t202" style="position:absolute;margin-left:0;margin-top:788.7pt;width:46.35pt;height:25.5pt;z-index:251897344;mso-wrap-style:none;mso-position-horizontal:center;mso-position-horizontal-relative:margin;mso-position-vertical-relative:page" fillcolor="#fc9" stroked="f">
            <v:textbox style="mso-next-textbox:#_x0000_s6087" inset="2mm,1mm,2mm,1mm">
              <w:txbxContent>
                <w:p w:rsidR="00291988" w:rsidRPr="00592B62" w:rsidRDefault="00291988" w:rsidP="007F0078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116</w:t>
                  </w:r>
                </w:p>
              </w:txbxContent>
            </v:textbox>
            <w10:wrap anchorx="margin" anchory="page"/>
          </v:shape>
        </w:pict>
      </w:r>
      <w:r w:rsidR="00F0715D" w:rsidRPr="004C27DC">
        <w:rPr>
          <w:sz w:val="14"/>
          <w:lang w:val="el-GR"/>
        </w:rPr>
        <w:br w:type="page"/>
      </w:r>
    </w:p>
    <w:p w:rsidR="006370B7" w:rsidRPr="006370B7" w:rsidRDefault="006370B7" w:rsidP="00F0715D">
      <w:pPr>
        <w:shd w:val="clear" w:color="auto" w:fill="FFFFFF"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  <w:r w:rsidRPr="006370B7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lastRenderedPageBreak/>
        <w:t>γ) Βοηθάμε το Σαλ ν’ απαντήσει στο ερώτημά του</w:t>
      </w:r>
    </w:p>
    <w:p w:rsidR="006370B7" w:rsidRPr="004C27DC" w:rsidRDefault="004B4F2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pict>
          <v:group id="_x0000_s4885" style="position:absolute;margin-left:18.85pt;margin-top:11.3pt;width:333pt;height:146pt;z-index:251713024" coordorigin="1134,2597" coordsize="9622,4218">
            <v:shape id="_x0000_s4886" type="#_x0000_t75" style="position:absolute;left:1134;top:4194;width:1468;height:1533">
              <v:imagedata r:id="rId107" o:title="113-5" gain="74473f"/>
            </v:shape>
            <v:shape id="_x0000_s4887" type="#_x0000_t62" style="position:absolute;left:2876;top:2597;width:7880;height:4218" adj="-1313,8542" fillcolor="#cff" strokecolor="blue" strokeweight="1.5pt">
              <v:textbox style="mso-next-textbox:#_x0000_s4887" inset="0,0,0,0">
                <w:txbxContent>
                  <w:p w:rsidR="00291988" w:rsidRPr="006370B7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6370B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Θέλω να μάθω πόσα χρή-</w:t>
                    </w:r>
                  </w:p>
                  <w:p w:rsidR="00291988" w:rsidRPr="006370B7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6370B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ματα συγκέντρωσε α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ρχικά ο οργανισμός. Θ’ αξιοποιή</w:t>
                    </w:r>
                    <w:r w:rsidRPr="006370B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σω τα στοιχεία ξεκινώντας από το </w:t>
                    </w:r>
                    <w:r w:rsidRPr="00B52569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 xml:space="preserve">τέλος </w:t>
                    </w:r>
                    <w:r w:rsidRPr="006370B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του κειμένου προς την </w:t>
                    </w:r>
                    <w:r w:rsidRPr="00B52569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αρχή.</w:t>
                    </w: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6370B7" w:rsidRDefault="006370B7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6370B7" w:rsidRPr="004C27DC" w:rsidRDefault="006370B7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7F0078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74080" behindDoc="0" locked="0" layoutInCell="1" allowOverlap="1">
            <wp:simplePos x="0" y="0"/>
            <wp:positionH relativeFrom="column">
              <wp:posOffset>267951</wp:posOffset>
            </wp:positionH>
            <wp:positionV relativeFrom="paragraph">
              <wp:posOffset>107922</wp:posOffset>
            </wp:positionV>
            <wp:extent cx="457352" cy="436728"/>
            <wp:effectExtent l="19050" t="0" r="0" b="0"/>
            <wp:wrapNone/>
            <wp:docPr id="3865" name="Picture 3865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5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2" cy="43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7F0078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2)        </w:t>
      </w:r>
      <w:r w:rsidR="007F0078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Ο οργανισμός «Παιδιά σε ανάγκη» συγκέντρωσε βιβλία και τα έστειλε σε φορείς που βοηθούν τα παιδιά, για να τους τα δωρίσουν. Οι εθελοντές του οργανισμού συσκεύασαν 1.80</w:t>
      </w:r>
      <w:r w:rsidR="007F0078">
        <w:rPr>
          <w:rFonts w:ascii="Arial" w:hAnsi="Arial" w:cs="Arial"/>
          <w:b/>
          <w:sz w:val="36"/>
          <w:szCs w:val="56"/>
          <w:lang w:val="el-GR"/>
        </w:rPr>
        <w:t xml:space="preserve">0 παιδικά βιβλία σε 100 πακέτα. </w:t>
      </w:r>
      <w:r w:rsidRPr="004C27DC">
        <w:rPr>
          <w:rFonts w:ascii="Arial" w:hAnsi="Arial" w:cs="Arial"/>
          <w:b/>
          <w:sz w:val="36"/>
          <w:szCs w:val="56"/>
          <w:lang w:val="el-GR"/>
        </w:rPr>
        <w:t>Συ</w:t>
      </w:r>
      <w:r w:rsidR="007F0078">
        <w:rPr>
          <w:rFonts w:ascii="Arial" w:hAnsi="Arial" w:cs="Arial"/>
          <w:b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sz w:val="36"/>
          <w:szCs w:val="56"/>
          <w:lang w:val="el-GR"/>
        </w:rPr>
        <w:t>σκεύασαν επίσης 1.800 βιβλία για εφήβους σε κουτιά, ανά εκατοντάδες.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4891" style="position:absolute;margin-left:69.65pt;margin-top:94.05pt;width:346.15pt;height:139.9pt;z-index:251714048" coordorigin="2374,9417" coordsize="7220,2917">
            <v:group id="_x0000_s4892" style="position:absolute;left:3674;top:9417;width:4955;height:1977" coordorigin="3674,9417" coordsize="4955,1977">
              <v:group id="_x0000_s4893" style="position:absolute;left:3674;top:9594;width:2860;height:1800" coordorigin="3674,9594" coordsize="2860,1800">
                <v:shape id="_x0000_s4894" type="#_x0000_t202" style="position:absolute;left:3674;top:9594;width:360;height:720" filled="f" stroked="f">
                  <v:textbox style="mso-next-textbox:#_x0000_s4894" inset="0,0,0,0">
                    <w:txbxContent>
                      <w:p w:rsidR="00291988" w:rsidRPr="007F0078" w:rsidRDefault="00291988" w:rsidP="00F0715D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7F0078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1</w:t>
                        </w:r>
                      </w:p>
                    </w:txbxContent>
                  </v:textbox>
                </v:shape>
                <v:shape id="_x0000_s4895" type="#_x0000_t202" style="position:absolute;left:5394;top:10494;width:360;height:720" filled="f" stroked="f">
                  <v:textbox style="mso-next-textbox:#_x0000_s4895" inset="0,0,0,0">
                    <w:txbxContent>
                      <w:p w:rsidR="00291988" w:rsidRPr="007F0078" w:rsidRDefault="00291988" w:rsidP="00F0715D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7F0078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3</w:t>
                        </w:r>
                      </w:p>
                    </w:txbxContent>
                  </v:textbox>
                </v:shape>
                <v:shape id="_x0000_s4896" type="#_x0000_t202" style="position:absolute;left:6174;top:10674;width:360;height:720" filled="f" stroked="f">
                  <v:textbox style="mso-next-textbox:#_x0000_s4896" inset="0,0,0,0">
                    <w:txbxContent>
                      <w:p w:rsidR="00291988" w:rsidRPr="007F0078" w:rsidRDefault="00291988" w:rsidP="00F0715D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7F0078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4</w:t>
                        </w:r>
                      </w:p>
                    </w:txbxContent>
                  </v:textbox>
                </v:shape>
                <v:shape id="_x0000_s4897" type="#_x0000_t202" style="position:absolute;left:4334;top:10174;width:360;height:720" filled="f" stroked="f">
                  <v:textbox style="mso-next-textbox:#_x0000_s4897" inset="0,0,0,0">
                    <w:txbxContent>
                      <w:p w:rsidR="00291988" w:rsidRPr="007F0078" w:rsidRDefault="00291988" w:rsidP="00F0715D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7F0078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2</w:t>
                        </w:r>
                      </w:p>
                    </w:txbxContent>
                  </v:textbox>
                </v:shape>
              </v:group>
              <v:shape id="_x0000_s4898" type="#_x0000_t202" style="position:absolute;left:7614;top:9417;width:1015;height:720" filled="f" stroked="f">
                <v:textbox style="mso-next-textbox:#_x0000_s4898" inset="0,0,0,0">
                  <w:txbxContent>
                    <w:p w:rsidR="00291988" w:rsidRPr="007F0078" w:rsidRDefault="00291988" w:rsidP="00F0715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7F0078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100</w:t>
                      </w:r>
                    </w:p>
                  </w:txbxContent>
                </v:textbox>
              </v:shape>
            </v:group>
            <v:group id="_x0000_s4899" style="position:absolute;left:2374;top:9771;width:7220;height:2563" coordorigin="2374,9771" coordsize="7220,2563">
              <v:roundrect id="_x0000_s4900" style="position:absolute;left:2374;top:10494;width:1080;height:731" arcsize="10923f" filled="f" strokecolor="#36f" strokeweight="2.25pt"/>
              <v:line id="_x0000_s4901" style="position:absolute;flip:x" from="3114,9774" to="4914,10494" strokeweight="2.25pt">
                <v:stroke endarrow="block" endarrowwidth="wide"/>
              </v:line>
              <v:roundrect id="_x0000_s4902" style="position:absolute;left:3654;top:11131;width:1080;height:731" arcsize="10923f" filled="f" strokecolor="#36f" strokeweight="2.25pt"/>
              <v:roundrect id="_x0000_s4903" style="position:absolute;left:4994;top:11411;width:1080;height:731" arcsize="10923f" filled="f" strokecolor="#36f" strokeweight="2.25pt"/>
              <v:roundrect id="_x0000_s4904" style="position:absolute;left:6374;top:11603;width:1080;height:731" arcsize="10923f" filled="f" strokecolor="#36f" strokeweight="2.25pt"/>
              <v:roundrect id="_x0000_s4905" style="position:absolute;left:8514;top:10494;width:1080;height:731" arcsize="10923f" filled="f" strokecolor="#36f" strokeweight="2.25pt"/>
              <v:line id="_x0000_s4906" style="position:absolute" from="7014,9771" to="8987,10423" strokeweight="2.25pt">
                <v:stroke endarrow="block" endarrowwidth="wide"/>
              </v:line>
              <v:line id="_x0000_s4907" style="position:absolute;rotation:-342;flip:x" from="4105,10418" to="5375,10923" strokeweight="2.25pt">
                <v:stroke endarrow="block" endarrowwidth="wide"/>
              </v:line>
              <v:line id="_x0000_s4908" style="position:absolute;flip:x" from="5674,10214" to="5854,11416" strokeweight="2.25pt">
                <v:stroke endarrow="block" endarrowwidth="wide"/>
              </v:line>
              <v:line id="_x0000_s4909" style="position:absolute" from="6214,10214" to="6934,11597" strokeweight="2.25pt">
                <v:stroke endarrow="block" endarrowwidth="wide"/>
              </v:line>
              <v:line id="_x0000_s4910" style="position:absolute;flip:y" from="6894,10314" to="7794,10854" strokeweight="3pt">
                <v:stroke dashstyle="1 1"/>
              </v:line>
              <v:line id="_x0000_s4911" style="position:absolute;flip:y" from="7614,11394" to="8514,11934" strokeweight="3pt">
                <v:stroke dashstyle="1 1"/>
              </v:line>
            </v:group>
          </v:group>
        </w:pict>
      </w:r>
      <w:r w:rsidR="00F0715D"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="00F0715D"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Πα</w:t>
      </w:r>
      <w:r w:rsidR="007F0078">
        <w:rPr>
          <w:rFonts w:ascii="Arial" w:hAnsi="Arial" w:cs="Arial"/>
          <w:b/>
          <w:sz w:val="36"/>
          <w:szCs w:val="56"/>
          <w:lang w:val="el-GR"/>
        </w:rPr>
        <w:t xml:space="preserve">ρατηρούμε τα σχεδιαγράμματα και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συμπληρώνου</w:t>
      </w:r>
      <w:r w:rsidR="007F0078">
        <w:rPr>
          <w:rFonts w:ascii="Arial" w:hAnsi="Arial" w:cs="Arial"/>
          <w:b/>
          <w:sz w:val="36"/>
          <w:szCs w:val="56"/>
          <w:lang w:val="el-GR"/>
        </w:rPr>
        <w:t>-με το προηγού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μενο κείμενο με 2 ερωτήματα που ταιριά</w:t>
      </w:r>
      <w:r w:rsidR="007F0078">
        <w:rPr>
          <w:rFonts w:ascii="Arial" w:hAnsi="Arial" w:cs="Arial"/>
          <w:b/>
          <w:sz w:val="36"/>
          <w:szCs w:val="56"/>
          <w:lang w:val="el-GR"/>
        </w:rPr>
        <w:t>-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ζουν στα σχεδιαγράμματα που ακολουθούν. Στη συνέ</w:t>
      </w:r>
      <w:r w:rsidR="007F0078">
        <w:rPr>
          <w:rFonts w:ascii="Arial" w:hAnsi="Arial" w:cs="Arial"/>
          <w:b/>
          <w:sz w:val="36"/>
          <w:szCs w:val="56"/>
          <w:lang w:val="el-GR"/>
        </w:rPr>
        <w:t>-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χεια, απαντούμε στα ερωτήματα υπολογίζοντας με το νου.</w:t>
      </w: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99CCFF"/>
          <w:sz w:val="36"/>
          <w:szCs w:val="56"/>
          <w:bdr w:val="single" w:sz="18" w:space="0" w:color="3366FF"/>
          <w:shd w:val="clear" w:color="auto" w:fill="99CCFF"/>
          <w:lang w:val="el-GR"/>
        </w:rPr>
        <w:t>..</w:t>
      </w:r>
      <w:r w:rsidRPr="004C27DC">
        <w:rPr>
          <w:rFonts w:ascii="Arial" w:hAnsi="Arial" w:cs="Arial"/>
          <w:b/>
          <w:sz w:val="36"/>
          <w:szCs w:val="56"/>
          <w:bdr w:val="single" w:sz="18" w:space="0" w:color="3366FF"/>
          <w:shd w:val="clear" w:color="auto" w:fill="99CCFF"/>
          <w:lang w:val="el-GR"/>
        </w:rPr>
        <w:t>1.800</w:t>
      </w:r>
      <w:r w:rsidRPr="004C27DC">
        <w:rPr>
          <w:rFonts w:ascii="Arial" w:hAnsi="Arial" w:cs="Arial"/>
          <w:b/>
          <w:color w:val="99CCFF"/>
          <w:sz w:val="36"/>
          <w:szCs w:val="56"/>
          <w:bdr w:val="single" w:sz="18" w:space="0" w:color="3366FF"/>
          <w:shd w:val="clear" w:color="auto" w:fill="99CCFF"/>
          <w:lang w:val="el-GR"/>
        </w:rPr>
        <w:t>..</w:t>
      </w: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sz w:val="10"/>
          <w:szCs w:val="20"/>
          <w:lang w:val="el-GR"/>
        </w:rPr>
      </w:pPr>
    </w:p>
    <w:p w:rsidR="007F0078" w:rsidRDefault="004B4F26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088" type="#_x0000_t202" style="position:absolute;margin-left:0;margin-top:788.7pt;width:46.35pt;height:25.5pt;z-index:251898368;mso-wrap-style:none;mso-position-horizontal:center;mso-position-horizontal-relative:margin;mso-position-vertical-relative:page" fillcolor="#fc9" stroked="f">
            <v:textbox style="mso-next-textbox:#_x0000_s6088" inset="2mm,1mm,2mm,1mm">
              <w:txbxContent>
                <w:p w:rsidR="00291988" w:rsidRPr="00592B62" w:rsidRDefault="00291988" w:rsidP="007F0078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82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116-117</w:t>
                  </w:r>
                </w:p>
              </w:txbxContent>
            </v:textbox>
            <w10:wrap anchorx="margin" anchory="page"/>
          </v:shape>
        </w:pict>
      </w:r>
      <w:r w:rsidR="007F0078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lastRenderedPageBreak/>
        <w:t>α) .....................................................</w:t>
      </w:r>
      <w:r w:rsidR="007F0078">
        <w:rPr>
          <w:rFonts w:ascii="Arial" w:hAnsi="Arial" w:cs="Arial"/>
          <w:b/>
          <w:sz w:val="36"/>
          <w:szCs w:val="56"/>
          <w:lang w:val="el-GR"/>
        </w:rPr>
        <w:t>.................................</w:t>
      </w:r>
      <w:r w:rsidRPr="004C27DC">
        <w:rPr>
          <w:rFonts w:ascii="Arial" w:hAnsi="Arial" w:cs="Arial"/>
          <w:b/>
          <w:sz w:val="36"/>
          <w:szCs w:val="56"/>
          <w:lang w:val="el-GR"/>
        </w:rPr>
        <w:t>....</w:t>
      </w:r>
      <w:r w:rsidR="007F0078">
        <w:rPr>
          <w:rFonts w:ascii="Arial" w:hAnsi="Arial" w:cs="Arial"/>
          <w:b/>
          <w:sz w:val="36"/>
          <w:szCs w:val="56"/>
          <w:lang w:val="el-GR"/>
        </w:rPr>
        <w:t>.</w:t>
      </w:r>
    </w:p>
    <w:p w:rsidR="007F0078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</w:rPr>
        <w:t>......................................................................................</w:t>
      </w:r>
      <w:r w:rsidR="007F0078">
        <w:rPr>
          <w:rFonts w:ascii="Arial" w:hAnsi="Arial" w:cs="Arial"/>
          <w:b/>
          <w:sz w:val="36"/>
          <w:szCs w:val="56"/>
        </w:rPr>
        <w:t>......</w:t>
      </w:r>
      <w:r w:rsidRPr="004C27DC">
        <w:rPr>
          <w:rFonts w:ascii="Arial" w:hAnsi="Arial" w:cs="Arial"/>
          <w:b/>
          <w:sz w:val="36"/>
          <w:szCs w:val="56"/>
        </w:rPr>
        <w:t>....</w:t>
      </w:r>
    </w:p>
    <w:p w:rsidR="007F0078" w:rsidRPr="007F0078" w:rsidRDefault="007F0078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36"/>
          <w:szCs w:val="56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</w:rPr>
      </w:pPr>
    </w:p>
    <w:p w:rsidR="007F0078" w:rsidRDefault="007F0078" w:rsidP="00F0715D">
      <w:pPr>
        <w:shd w:val="clear" w:color="auto" w:fill="FFFFFF"/>
        <w:jc w:val="center"/>
        <w:rPr>
          <w:rFonts w:ascii="Arial" w:hAnsi="Arial" w:cs="Arial"/>
          <w:b/>
          <w:color w:val="99CCFF"/>
          <w:sz w:val="36"/>
          <w:szCs w:val="56"/>
          <w:bdr w:val="single" w:sz="18" w:space="0" w:color="3366FF"/>
          <w:shd w:val="clear" w:color="auto" w:fill="99CCFF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sz w:val="36"/>
          <w:szCs w:val="56"/>
        </w:rPr>
      </w:pPr>
      <w:r w:rsidRPr="004C27DC">
        <w:rPr>
          <w:rFonts w:ascii="Arial" w:hAnsi="Arial" w:cs="Arial"/>
          <w:b/>
          <w:color w:val="99CCFF"/>
          <w:sz w:val="36"/>
          <w:szCs w:val="56"/>
          <w:bdr w:val="single" w:sz="18" w:space="0" w:color="3366FF"/>
          <w:shd w:val="clear" w:color="auto" w:fill="99CCFF"/>
        </w:rPr>
        <w:t>..</w:t>
      </w:r>
      <w:r w:rsidRPr="004C27DC">
        <w:rPr>
          <w:rFonts w:ascii="Arial" w:hAnsi="Arial" w:cs="Arial"/>
          <w:b/>
          <w:sz w:val="36"/>
          <w:szCs w:val="56"/>
          <w:bdr w:val="single" w:sz="18" w:space="0" w:color="3366FF"/>
          <w:shd w:val="clear" w:color="auto" w:fill="99CCFF"/>
        </w:rPr>
        <w:t>1.800</w:t>
      </w:r>
      <w:r w:rsidRPr="004C27DC">
        <w:rPr>
          <w:rFonts w:ascii="Arial" w:hAnsi="Arial" w:cs="Arial"/>
          <w:b/>
          <w:color w:val="99CCFF"/>
          <w:sz w:val="36"/>
          <w:szCs w:val="56"/>
          <w:bdr w:val="single" w:sz="18" w:space="0" w:color="3366FF"/>
          <w:shd w:val="clear" w:color="auto" w:fill="99CCFF"/>
        </w:rPr>
        <w:t>..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sz w:val="36"/>
          <w:szCs w:val="56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4912" style="position:absolute;margin-left:57.75pt;margin-top:.85pt;width:349.8pt;height:53.9pt;z-index:251715072" coordorigin="1494,1837" coordsize="8660,1335">
            <v:line id="_x0000_s4913" style="position:absolute;flip:y" from="1494,1857" to="5094,3117" strokeweight="2.25pt">
              <v:stroke endarrow="block" endarrowwidth="wide"/>
            </v:line>
            <v:line id="_x0000_s4914" style="position:absolute;flip:y" from="3054,1897" to="5394,3157" strokeweight="2.25pt">
              <v:stroke endarrow="block" endarrowwidth="wide"/>
            </v:line>
            <v:line id="_x0000_s4915" style="position:absolute;flip:y" from="4374,1877" to="5634,3137" strokeweight="2.25pt">
              <v:stroke endarrow="block" endarrowwidth="wide"/>
            </v:line>
            <v:line id="_x0000_s4916" style="position:absolute;flip:y" from="5454,1857" to="5814,3172" strokeweight="2.25pt">
              <v:stroke endarrow="block" endarrowwidth="wide"/>
            </v:line>
            <v:line id="_x0000_s4917" style="position:absolute;flip:x y" from="6174,1857" to="6714,3117" strokeweight="2.25pt">
              <v:stroke dashstyle="dash" endarrow="block" endarrowwidth="wide"/>
            </v:line>
            <v:line id="_x0000_s4918" style="position:absolute;flip:x y" from="6534,1857" to="7434,3117" strokeweight="2.25pt">
              <v:stroke dashstyle="dash" endarrow="block" endarrowwidth="wide"/>
            </v:line>
            <v:line id="_x0000_s4919" style="position:absolute;flip:x y" from="6979,1837" to="10154,3152" strokeweight="2.25pt">
              <v:stroke endarrow="block" endarrowwidth="wide"/>
            </v:line>
            <v:line id="_x0000_s4920" style="position:absolute;rotation:6;flip:x y" from="6714,1877" to="7614,2417" strokeweight="2.25pt">
              <v:stroke dashstyle="dash" endarrow="block" endarrowwidth="wide"/>
            </v:line>
          </v:group>
        </w:pict>
      </w:r>
    </w:p>
    <w:p w:rsidR="00F0715D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43707A" w:rsidRPr="0043707A" w:rsidRDefault="0043707A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tbl>
      <w:tblPr>
        <w:tblW w:w="0" w:type="auto"/>
        <w:jc w:val="center"/>
        <w:tblBorders>
          <w:top w:val="single" w:sz="18" w:space="0" w:color="3366FF"/>
          <w:left w:val="single" w:sz="18" w:space="0" w:color="3366FF"/>
          <w:bottom w:val="single" w:sz="18" w:space="0" w:color="3366FF"/>
          <w:right w:val="single" w:sz="18" w:space="0" w:color="3366FF"/>
          <w:insideH w:val="single" w:sz="18" w:space="0" w:color="3366FF"/>
          <w:insideV w:val="single" w:sz="18" w:space="0" w:color="3366FF"/>
        </w:tblBorders>
        <w:tblLook w:val="01E0"/>
      </w:tblPr>
      <w:tblGrid>
        <w:gridCol w:w="1064"/>
        <w:gridCol w:w="1064"/>
        <w:gridCol w:w="1064"/>
        <w:gridCol w:w="1064"/>
        <w:gridCol w:w="1064"/>
        <w:gridCol w:w="539"/>
        <w:gridCol w:w="1371"/>
        <w:gridCol w:w="1064"/>
      </w:tblGrid>
      <w:tr w:rsidR="00F0715D" w:rsidRPr="004C27DC" w:rsidTr="0043707A">
        <w:trPr>
          <w:trHeight w:val="353"/>
          <w:jc w:val="center"/>
        </w:trPr>
        <w:tc>
          <w:tcPr>
            <w:tcW w:w="1064" w:type="dxa"/>
          </w:tcPr>
          <w:p w:rsidR="00F0715D" w:rsidRPr="004C27DC" w:rsidRDefault="00F0715D" w:rsidP="00F0715D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100</w:t>
            </w:r>
          </w:p>
        </w:tc>
        <w:tc>
          <w:tcPr>
            <w:tcW w:w="1064" w:type="dxa"/>
          </w:tcPr>
          <w:p w:rsidR="00F0715D" w:rsidRPr="004C27DC" w:rsidRDefault="00F0715D" w:rsidP="00F0715D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100</w:t>
            </w:r>
          </w:p>
        </w:tc>
        <w:tc>
          <w:tcPr>
            <w:tcW w:w="1064" w:type="dxa"/>
          </w:tcPr>
          <w:p w:rsidR="00F0715D" w:rsidRPr="004C27DC" w:rsidRDefault="00F0715D" w:rsidP="00F0715D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100</w:t>
            </w:r>
          </w:p>
        </w:tc>
        <w:tc>
          <w:tcPr>
            <w:tcW w:w="1064" w:type="dxa"/>
          </w:tcPr>
          <w:p w:rsidR="00F0715D" w:rsidRPr="004C27DC" w:rsidRDefault="00F0715D" w:rsidP="00F0715D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100</w:t>
            </w:r>
          </w:p>
        </w:tc>
        <w:tc>
          <w:tcPr>
            <w:tcW w:w="1064" w:type="dxa"/>
            <w:tcBorders>
              <w:top w:val="dashed" w:sz="18" w:space="0" w:color="3366FF"/>
              <w:bottom w:val="dashed" w:sz="18" w:space="0" w:color="3366FF"/>
              <w:right w:val="dashed" w:sz="18" w:space="0" w:color="3366FF"/>
            </w:tcBorders>
          </w:tcPr>
          <w:p w:rsidR="00F0715D" w:rsidRPr="004C27DC" w:rsidRDefault="00F0715D" w:rsidP="00F0715D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539" w:type="dxa"/>
            <w:tcBorders>
              <w:top w:val="dashed" w:sz="18" w:space="0" w:color="3366FF"/>
              <w:left w:val="dashed" w:sz="18" w:space="0" w:color="3366FF"/>
              <w:bottom w:val="dashed" w:sz="18" w:space="0" w:color="3366FF"/>
              <w:right w:val="nil"/>
            </w:tcBorders>
          </w:tcPr>
          <w:p w:rsidR="00F0715D" w:rsidRPr="004C27DC" w:rsidRDefault="00F0715D" w:rsidP="00F0715D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</w:tcBorders>
          </w:tcPr>
          <w:p w:rsidR="00F0715D" w:rsidRPr="004C27DC" w:rsidRDefault="00F0715D" w:rsidP="00F0715D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064" w:type="dxa"/>
          </w:tcPr>
          <w:p w:rsidR="00F0715D" w:rsidRPr="004C27DC" w:rsidRDefault="00F0715D" w:rsidP="00F0715D">
            <w:pPr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100</w:t>
            </w:r>
          </w:p>
        </w:tc>
      </w:tr>
    </w:tbl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</w:rPr>
      </w:pPr>
      <w:r w:rsidRPr="004C27DC">
        <w:rPr>
          <w:rFonts w:ascii="Arial" w:hAnsi="Arial" w:cs="Arial"/>
          <w:b/>
          <w:sz w:val="36"/>
          <w:szCs w:val="56"/>
        </w:rPr>
        <w:t>β) .....................</w:t>
      </w:r>
      <w:r w:rsidR="0043707A">
        <w:rPr>
          <w:rFonts w:ascii="Arial" w:hAnsi="Arial" w:cs="Arial"/>
          <w:b/>
          <w:sz w:val="36"/>
          <w:szCs w:val="56"/>
          <w:lang w:val="el-GR"/>
        </w:rPr>
        <w:t>..................................</w:t>
      </w:r>
      <w:r w:rsidRPr="004C27DC">
        <w:rPr>
          <w:rFonts w:ascii="Arial" w:hAnsi="Arial" w:cs="Arial"/>
          <w:b/>
          <w:sz w:val="36"/>
          <w:szCs w:val="56"/>
        </w:rPr>
        <w:t>....................................</w:t>
      </w:r>
    </w:p>
    <w:p w:rsidR="00F0715D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</w:rPr>
        <w:t>................................................................................................</w:t>
      </w:r>
    </w:p>
    <w:p w:rsidR="0043707A" w:rsidRPr="0043707A" w:rsidRDefault="0043707A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36"/>
          <w:szCs w:val="56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3) </w:t>
      </w:r>
      <w:r w:rsidRPr="004C27DC">
        <w:rPr>
          <w:rFonts w:ascii="Arial" w:hAnsi="Arial" w:cs="Arial"/>
          <w:b/>
          <w:sz w:val="36"/>
          <w:szCs w:val="56"/>
          <w:lang w:val="el-GR"/>
        </w:rPr>
        <w:t>Η μητέρα του Νικήτα αγοράζει αθλητι</w:t>
      </w:r>
      <w:r w:rsidR="0043707A">
        <w:rPr>
          <w:rFonts w:ascii="Arial" w:hAnsi="Arial" w:cs="Arial"/>
          <w:b/>
          <w:sz w:val="36"/>
          <w:szCs w:val="56"/>
          <w:lang w:val="el-GR"/>
        </w:rPr>
        <w:t>κά φανελάκια για την οικογέ</w:t>
      </w:r>
      <w:r w:rsidRPr="004C27DC">
        <w:rPr>
          <w:rFonts w:ascii="Arial" w:hAnsi="Arial" w:cs="Arial"/>
          <w:b/>
          <w:sz w:val="36"/>
          <w:szCs w:val="56"/>
          <w:lang w:val="el-GR"/>
        </w:rPr>
        <w:t>νειά της.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4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α) Ποια είναι η πιο συμφέρουσα αγορά;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10"/>
          <w:szCs w:val="20"/>
          <w:lang w:val="el-GR"/>
        </w:rPr>
      </w:pPr>
      <w:r w:rsidRPr="004C27DC">
        <w:rPr>
          <w:rFonts w:ascii="Arial" w:hAnsi="Arial"/>
          <w:b/>
          <w:bCs/>
          <w:color w:val="3366FF"/>
          <w:sz w:val="10"/>
          <w:szCs w:val="20"/>
          <w:lang w:val="el-GR"/>
        </w:rPr>
        <w:t xml:space="preserve">  </w:t>
      </w:r>
    </w:p>
    <w:p w:rsidR="00F0715D" w:rsidRPr="004C27DC" w:rsidRDefault="00F0715D" w:rsidP="0043707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ν’ αγοράσει μια δωδεκάδα φανελάκια με 96 € ή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43707A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ν’ αγοράσει μια δεκαπεντάδα φανελάκια με 105 €;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4923" style="position:absolute;margin-left:57.75pt;margin-top:10.2pt;width:260.6pt;height:126.15pt;z-index:251716096" coordorigin="2574,1257" coordsize="7331,3549">
            <v:shape id="_x0000_s4924" type="#_x0000_t62" style="position:absolute;left:4614;top:1257;width:5291;height:3549" adj="-2882,9738" fillcolor="#cff" strokecolor="blue" strokeweight="1.5pt">
              <v:textbox style="mso-next-textbox:#_x0000_s4924" inset="0,0,0,0">
                <w:txbxContent>
                  <w:p w:rsidR="00291988" w:rsidRPr="0043707A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43707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Δε χρειάζεται </w:t>
                    </w:r>
                  </w:p>
                  <w:p w:rsidR="00291988" w:rsidRPr="0043707A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43707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να υπολογίσω!</w:t>
                    </w:r>
                  </w:p>
                  <w:p w:rsidR="00291988" w:rsidRPr="0043707A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43707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Η δωδεκάδα είναι </w:t>
                    </w:r>
                  </w:p>
                  <w:p w:rsidR="00291988" w:rsidRPr="0043707A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43707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πιο φτηνή από </w:t>
                    </w:r>
                  </w:p>
                  <w:p w:rsidR="00291988" w:rsidRPr="0043707A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43707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τη δεκαπεντάδα.</w:t>
                    </w: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  <v:shape id="_x0000_s4925" type="#_x0000_t75" style="position:absolute;left:2574;top:2994;width:1140;height:1380">
              <v:imagedata r:id="rId113" o:title="117-1" gain="74473f"/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43707A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75104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194945</wp:posOffset>
            </wp:positionV>
            <wp:extent cx="451485" cy="436245"/>
            <wp:effectExtent l="19050" t="0" r="5715" b="0"/>
            <wp:wrapNone/>
            <wp:docPr id="3898" name="Picture 3898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8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</w:t>
      </w: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</w:t>
      </w:r>
      <w:r w:rsidRPr="004C27DC">
        <w:rPr>
          <w:rFonts w:ascii="Arial" w:hAnsi="Arial" w:cs="Arial"/>
          <w:b/>
          <w:sz w:val="36"/>
          <w:szCs w:val="56"/>
          <w:lang w:val="el-GR"/>
        </w:rPr>
        <w:t>Συμφωνούμε με τον Πέτρο; Εξηγούμε: .........................</w:t>
      </w:r>
      <w:r w:rsidR="0043707A">
        <w:rPr>
          <w:rFonts w:ascii="Arial" w:hAnsi="Arial" w:cs="Arial"/>
          <w:b/>
          <w:sz w:val="36"/>
          <w:szCs w:val="56"/>
          <w:lang w:val="el-GR"/>
        </w:rPr>
        <w:t>.................................................................</w:t>
      </w:r>
      <w:r w:rsidRPr="004C27DC">
        <w:rPr>
          <w:rFonts w:ascii="Arial" w:hAnsi="Arial" w:cs="Arial"/>
          <w:b/>
          <w:sz w:val="36"/>
          <w:szCs w:val="56"/>
          <w:lang w:val="el-GR"/>
        </w:rPr>
        <w:t>......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..........................................</w:t>
      </w:r>
      <w:r w:rsidR="0043707A">
        <w:rPr>
          <w:rFonts w:ascii="Arial" w:hAnsi="Arial" w:cs="Arial"/>
          <w:b/>
          <w:sz w:val="36"/>
          <w:szCs w:val="56"/>
          <w:lang w:val="el-GR"/>
        </w:rPr>
        <w:t>...................................</w:t>
      </w:r>
      <w:r w:rsidRPr="004C27DC">
        <w:rPr>
          <w:rFonts w:ascii="Arial" w:hAnsi="Arial" w:cs="Arial"/>
          <w:b/>
          <w:sz w:val="36"/>
          <w:szCs w:val="56"/>
          <w:lang w:val="el-GR"/>
        </w:rPr>
        <w:t>.................</w:t>
      </w:r>
    </w:p>
    <w:p w:rsidR="00F0715D" w:rsidRPr="004C27DC" w:rsidRDefault="004B4F26" w:rsidP="0043707A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089" type="#_x0000_t202" style="position:absolute;margin-left:0;margin-top:788.7pt;width:46.35pt;height:25.5pt;z-index:251899392;mso-wrap-style:none;mso-position-horizontal:center;mso-position-horizontal-relative:margin;mso-position-vertical-relative:page" fillcolor="#fc9" stroked="f">
            <v:textbox style="mso-next-textbox:#_x0000_s6089" inset="2mm,1mm,2mm,1mm">
              <w:txbxContent>
                <w:p w:rsidR="00291988" w:rsidRPr="00592B62" w:rsidRDefault="00291988" w:rsidP="0043707A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117</w:t>
                  </w:r>
                </w:p>
              </w:txbxContent>
            </v:textbox>
            <w10:wrap anchorx="margin" anchory="page"/>
          </v:shape>
        </w:pict>
      </w:r>
      <w:r w:rsidR="0043707A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lastRenderedPageBreak/>
        <w:t>β) Υπολογίζω ακριβώς: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4) </w:t>
      </w:r>
      <w:r w:rsidRPr="004C27DC">
        <w:rPr>
          <w:rFonts w:ascii="Arial" w:hAnsi="Arial" w:cs="Arial"/>
          <w:b/>
          <w:sz w:val="36"/>
          <w:szCs w:val="56"/>
          <w:lang w:val="el-GR"/>
        </w:rPr>
        <w:t>Οι 10 τόνοι ανακυκλωμένου γυαλιού εξοικονομούν 120 κιλά πετρελαίο</w:t>
      </w:r>
      <w:r w:rsidR="0043707A">
        <w:rPr>
          <w:rFonts w:ascii="Arial" w:hAnsi="Arial" w:cs="Arial"/>
          <w:b/>
          <w:sz w:val="36"/>
          <w:szCs w:val="56"/>
          <w:lang w:val="el-GR"/>
        </w:rPr>
        <w:t xml:space="preserve">υ. Πόσα κιλά πετρελαίου </w:t>
      </w:r>
      <w:r w:rsidRPr="004C27DC">
        <w:rPr>
          <w:rFonts w:ascii="Arial" w:hAnsi="Arial" w:cs="Arial"/>
          <w:b/>
          <w:sz w:val="36"/>
          <w:szCs w:val="56"/>
          <w:lang w:val="el-GR"/>
        </w:rPr>
        <w:t>εξοικονο</w:t>
      </w:r>
      <w:r w:rsidR="0043707A">
        <w:rPr>
          <w:rFonts w:ascii="Arial" w:hAnsi="Arial" w:cs="Arial"/>
          <w:b/>
          <w:sz w:val="36"/>
          <w:szCs w:val="56"/>
          <w:lang w:val="el-GR"/>
        </w:rPr>
        <w:t>-μούνται από την ανακύ</w:t>
      </w:r>
      <w:r w:rsidRPr="004C27DC">
        <w:rPr>
          <w:rFonts w:ascii="Arial" w:hAnsi="Arial" w:cs="Arial"/>
          <w:b/>
          <w:sz w:val="36"/>
          <w:szCs w:val="56"/>
          <w:lang w:val="el-GR"/>
        </w:rPr>
        <w:t>κλωση 250 τόνων γυαλιού;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3707A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Συμπληρώνω τα στοιχεία που λείπουν στον παρακάτω πίνακα και τα αξιοποιώ για να επιλύσω </w:t>
      </w:r>
      <w:r w:rsidRPr="0043707A">
        <w:rPr>
          <w:rFonts w:ascii="Arial" w:hAnsi="Arial" w:cs="Arial"/>
          <w:b/>
          <w:sz w:val="36"/>
          <w:szCs w:val="56"/>
          <w:lang w:val="el-GR"/>
        </w:rPr>
        <w:t>το πρόβλημα.</w:t>
      </w:r>
    </w:p>
    <w:p w:rsidR="00F0715D" w:rsidRPr="0043707A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tbl>
      <w:tblPr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2216"/>
        <w:gridCol w:w="2186"/>
        <w:gridCol w:w="2187"/>
        <w:gridCol w:w="2187"/>
      </w:tblGrid>
      <w:tr w:rsidR="00F0715D" w:rsidRPr="004C27DC" w:rsidTr="0043707A">
        <w:trPr>
          <w:trHeight w:val="740"/>
        </w:trPr>
        <w:tc>
          <w:tcPr>
            <w:tcW w:w="2216" w:type="dxa"/>
            <w:shd w:val="clear" w:color="auto" w:fill="FFFF99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ποσότητα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γυαλιού</w:t>
            </w:r>
          </w:p>
        </w:tc>
        <w:tc>
          <w:tcPr>
            <w:tcW w:w="2186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10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τόνοι</w:t>
            </w:r>
          </w:p>
        </w:tc>
        <w:tc>
          <w:tcPr>
            <w:tcW w:w="218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50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τόνοι</w:t>
            </w:r>
          </w:p>
        </w:tc>
        <w:tc>
          <w:tcPr>
            <w:tcW w:w="218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100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τόνοι</w:t>
            </w:r>
          </w:p>
        </w:tc>
      </w:tr>
      <w:tr w:rsidR="00F0715D" w:rsidRPr="004C27DC" w:rsidTr="0043707A">
        <w:trPr>
          <w:trHeight w:val="760"/>
        </w:trPr>
        <w:tc>
          <w:tcPr>
            <w:tcW w:w="2216" w:type="dxa"/>
            <w:shd w:val="clear" w:color="auto" w:fill="FFFF99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ποσότητα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sz w:val="36"/>
                <w:szCs w:val="56"/>
              </w:rPr>
              <w:t>πετρελαίου</w:t>
            </w:r>
          </w:p>
        </w:tc>
        <w:tc>
          <w:tcPr>
            <w:tcW w:w="2186" w:type="dxa"/>
          </w:tcPr>
          <w:p w:rsidR="00F0715D" w:rsidRPr="004C27DC" w:rsidRDefault="00F0715D" w:rsidP="00F0715D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2187" w:type="dxa"/>
          </w:tcPr>
          <w:p w:rsidR="00F0715D" w:rsidRPr="004C27DC" w:rsidRDefault="00F0715D" w:rsidP="00F0715D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2187" w:type="dxa"/>
          </w:tcPr>
          <w:p w:rsidR="00F0715D" w:rsidRPr="004C27DC" w:rsidRDefault="00F0715D" w:rsidP="00F0715D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</w:tbl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</w:rPr>
      </w:pPr>
    </w:p>
    <w:p w:rsidR="00F0715D" w:rsidRPr="004C27DC" w:rsidRDefault="00F0715D" w:rsidP="00F0715D">
      <w:pPr>
        <w:shd w:val="clear" w:color="auto" w:fill="FFFFFF"/>
        <w:tabs>
          <w:tab w:val="left" w:pos="1080"/>
        </w:tabs>
        <w:jc w:val="center"/>
        <w:rPr>
          <w:rFonts w:ascii="Arial" w:hAnsi="Arial" w:cs="Arial"/>
          <w:b/>
          <w:sz w:val="36"/>
          <w:szCs w:val="56"/>
        </w:rPr>
      </w:pPr>
      <w:r w:rsidRPr="004C27DC">
        <w:rPr>
          <w:rFonts w:ascii="Arial" w:hAnsi="Arial" w:cs="Arial"/>
          <w:b/>
          <w:color w:val="FFFF99"/>
          <w:sz w:val="36"/>
          <w:szCs w:val="56"/>
          <w:bdr w:val="single" w:sz="18" w:space="0" w:color="3366FF"/>
          <w:shd w:val="clear" w:color="auto" w:fill="FFFF99"/>
        </w:rPr>
        <w:t>..</w:t>
      </w:r>
      <w:r w:rsidRPr="004C27DC">
        <w:rPr>
          <w:rFonts w:ascii="Arial" w:hAnsi="Arial" w:cs="Arial"/>
          <w:b/>
          <w:sz w:val="36"/>
          <w:szCs w:val="56"/>
          <w:bdr w:val="single" w:sz="18" w:space="0" w:color="3366FF"/>
          <w:shd w:val="clear" w:color="auto" w:fill="FFFF99"/>
        </w:rPr>
        <w:t>250 τόνοι</w:t>
      </w:r>
      <w:r w:rsidRPr="004C27DC">
        <w:rPr>
          <w:rFonts w:ascii="Arial" w:hAnsi="Arial" w:cs="Arial"/>
          <w:b/>
          <w:color w:val="FFFF99"/>
          <w:sz w:val="36"/>
          <w:szCs w:val="56"/>
          <w:bdr w:val="single" w:sz="18" w:space="0" w:color="3366FF"/>
          <w:shd w:val="clear" w:color="auto" w:fill="FFFF99"/>
        </w:rPr>
        <w:t>..</w:t>
      </w:r>
    </w:p>
    <w:p w:rsidR="00F0715D" w:rsidRPr="004C27DC" w:rsidRDefault="004B4F26" w:rsidP="00F0715D">
      <w:pPr>
        <w:shd w:val="clear" w:color="auto" w:fill="FFFFFF"/>
        <w:jc w:val="center"/>
        <w:rPr>
          <w:rFonts w:ascii="Arial" w:hAnsi="Arial" w:cs="Arial"/>
          <w:b/>
          <w:sz w:val="36"/>
          <w:szCs w:val="56"/>
        </w:rPr>
      </w:pPr>
      <w:r w:rsidRPr="004B4F26">
        <w:rPr>
          <w:rFonts w:ascii="Arial" w:hAnsi="Arial" w:cs="Arial"/>
          <w:b/>
          <w:noProof/>
          <w:color w:val="FFFF99"/>
          <w:sz w:val="36"/>
          <w:szCs w:val="56"/>
        </w:rPr>
        <w:pict>
          <v:group id="_x0000_s4938" style="position:absolute;left:0;text-align:left;margin-left:178.7pt;margin-top:1.3pt;width:123.55pt;height:20.65pt;z-index:251719168" coordorigin="3654,11954" coordsize="4200,703">
            <v:line id="_x0000_s4939" style="position:absolute;flip:y" from="3654,11994" to="4734,12657" strokeweight="2.25pt">
              <v:stroke endarrow="block" endarrowwidth="wide"/>
            </v:line>
            <v:line id="_x0000_s4940" style="position:absolute;flip:x y" from="6774,11954" to="7854,12617" strokeweight="2.25pt">
              <v:stroke endarrow="block" endarrowwidth="wide"/>
            </v:line>
            <v:line id="_x0000_s4941" style="position:absolute;flip:y" from="5814,11954" to="5814,12617" strokeweight="2.25pt">
              <v:stroke endarrow="block" endarrowwidth="wide"/>
            </v:line>
          </v:group>
        </w:pict>
      </w:r>
    </w:p>
    <w:p w:rsidR="00F0715D" w:rsidRDefault="00F0715D" w:rsidP="0043707A">
      <w:pPr>
        <w:shd w:val="clear" w:color="auto" w:fill="FFFFFF"/>
        <w:tabs>
          <w:tab w:val="left" w:pos="1800"/>
          <w:tab w:val="left" w:pos="3960"/>
          <w:tab w:val="left" w:pos="594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</w:rPr>
        <w:tab/>
      </w:r>
      <w:r w:rsidR="0043707A">
        <w:rPr>
          <w:rFonts w:ascii="Arial" w:hAnsi="Arial" w:cs="Arial"/>
          <w:b/>
          <w:sz w:val="36"/>
          <w:szCs w:val="56"/>
          <w:lang w:val="el-GR"/>
        </w:rPr>
        <w:t xml:space="preserve">        </w:t>
      </w:r>
      <w:r w:rsidRPr="004C27DC">
        <w:rPr>
          <w:rFonts w:ascii="Arial" w:hAnsi="Arial" w:cs="Arial"/>
          <w:b/>
          <w:sz w:val="36"/>
          <w:szCs w:val="56"/>
          <w:bdr w:val="single" w:sz="18" w:space="0" w:color="3366FF"/>
        </w:rPr>
        <w:t>100 τ.</w:t>
      </w:r>
      <w:r w:rsidRPr="004C27DC">
        <w:rPr>
          <w:rFonts w:ascii="Arial" w:hAnsi="Arial" w:cs="Arial"/>
          <w:b/>
          <w:sz w:val="36"/>
          <w:szCs w:val="56"/>
        </w:rPr>
        <w:tab/>
      </w:r>
      <w:r w:rsidR="0043707A">
        <w:rPr>
          <w:rFonts w:ascii="Arial" w:hAnsi="Arial" w:cs="Arial"/>
          <w:b/>
          <w:sz w:val="36"/>
          <w:szCs w:val="56"/>
          <w:lang w:val="el-GR"/>
        </w:rPr>
        <w:t xml:space="preserve">    </w:t>
      </w:r>
      <w:r w:rsidRPr="004C27DC">
        <w:rPr>
          <w:rFonts w:ascii="Arial" w:hAnsi="Arial" w:cs="Arial"/>
          <w:b/>
          <w:sz w:val="36"/>
          <w:szCs w:val="56"/>
          <w:bdr w:val="single" w:sz="18" w:space="0" w:color="3366FF"/>
        </w:rPr>
        <w:t>100 τ.</w:t>
      </w:r>
      <w:r w:rsidRPr="004C27DC">
        <w:rPr>
          <w:rFonts w:ascii="Arial" w:hAnsi="Arial" w:cs="Arial"/>
          <w:b/>
          <w:sz w:val="36"/>
          <w:szCs w:val="56"/>
        </w:rPr>
        <w:tab/>
      </w:r>
      <w:r w:rsidRPr="004C27DC">
        <w:rPr>
          <w:rFonts w:ascii="Arial" w:hAnsi="Arial" w:cs="Arial"/>
          <w:b/>
          <w:sz w:val="36"/>
          <w:szCs w:val="56"/>
          <w:bdr w:val="single" w:sz="18" w:space="0" w:color="3366FF"/>
        </w:rPr>
        <w:t>...... τ.</w:t>
      </w:r>
    </w:p>
    <w:p w:rsidR="0043707A" w:rsidRPr="0043707A" w:rsidRDefault="0043707A" w:rsidP="0043707A">
      <w:pPr>
        <w:shd w:val="clear" w:color="auto" w:fill="FFFFFF"/>
        <w:tabs>
          <w:tab w:val="left" w:pos="1800"/>
          <w:tab w:val="left" w:pos="3960"/>
          <w:tab w:val="left" w:pos="594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43707A" w:rsidRDefault="0043707A" w:rsidP="00F0715D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43707A" w:rsidRPr="0043707A" w:rsidRDefault="0043707A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sz w:val="36"/>
          <w:szCs w:val="56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4942" style="position:absolute;margin-left:7.6pt;margin-top:9pt;width:321.65pt;height:115.45pt;z-index:251720192" coordorigin="1286,1314" coordsize="9465,3397">
            <v:shape id="_x0000_s4943" type="#_x0000_t75" style="position:absolute;left:1286;top:3094;width:2188;height:1617">
              <v:imagedata r:id="rId74" o:title="101-2" gain="69719f"/>
            </v:shape>
            <v:shape id="_x0000_s4944" type="#_x0000_t62" style="position:absolute;left:3289;top:1314;width:7462;height:2160" adj="-897,19450" filled="f" fillcolor="#cff" strokeweight="1.5pt">
              <v:textbox style="mso-next-textbox:#_x0000_s4944" inset="0,0,0,0">
                <w:txbxContent>
                  <w:p w:rsidR="00291988" w:rsidRPr="0043707A" w:rsidRDefault="00291988" w:rsidP="00F0715D">
                    <w:pPr>
                      <w:rPr>
                        <w:sz w:val="14"/>
                        <w:szCs w:val="56"/>
                        <w:lang w:val="el-GR"/>
                      </w:rPr>
                    </w:pPr>
                    <w:r w:rsidRPr="0043707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Μπορείς να λύσεις αυτό το πρόβλημα και με αναγωγή στη μονάδα;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8"/>
          <w:szCs w:val="48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sz w:val="22"/>
          <w:szCs w:val="40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4934" style="position:absolute;margin-left:268.6pt;margin-top:9.75pt;width:213.3pt;height:71.6pt;z-index:251718144" coordorigin="5348,7701" coordsize="5387,1809">
            <v:shape id="_x0000_s4935" type="#_x0000_t75" style="position:absolute;left:7929;top:7701;width:2806;height:1809">
              <v:imagedata r:id="rId25" o:title="5-9" gain="74473f"/>
            </v:shape>
            <v:shape id="_x0000_s4936" type="#_x0000_t202" style="position:absolute;left:5348;top:7719;width:5265;height:1620" filled="f" strokecolor="#396" strokeweight="1.5pt">
              <v:textbox style="mso-next-textbox:#_x0000_s4936">
                <w:txbxContent>
                  <w:p w:rsidR="00291988" w:rsidRPr="00766EF1" w:rsidRDefault="00291988" w:rsidP="00F0715D"/>
                  <w:p w:rsidR="00291988" w:rsidRPr="0043707A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 w:rsidRPr="0043707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 w:rsidRPr="0043707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31–34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</w:rPr>
      </w:pPr>
    </w:p>
    <w:p w:rsidR="0043707A" w:rsidRDefault="0043707A" w:rsidP="0043707A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3707A" w:rsidRDefault="004B4F26" w:rsidP="0043707A">
      <w:pPr>
        <w:spacing w:after="200" w:line="276" w:lineRule="auto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  <w:lang w:val="en-US" w:eastAsia="en-US"/>
        </w:rPr>
        <w:pict>
          <v:shape id="_x0000_s6090" type="#_x0000_t202" style="position:absolute;margin-left:0;margin-top:788.7pt;width:46.35pt;height:25.5pt;z-index:251900416;mso-wrap-style:none;mso-position-horizontal:center;mso-position-horizontal-relative:margin;mso-position-vertical-relative:page" fillcolor="#fc9" stroked="f">
            <v:textbox style="mso-next-textbox:#_x0000_s6090" inset="2mm,1mm,2mm,1mm">
              <w:txbxContent>
                <w:p w:rsidR="00291988" w:rsidRPr="00592B62" w:rsidRDefault="00291988" w:rsidP="0043707A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117</w:t>
                  </w:r>
                </w:p>
              </w:txbxContent>
            </v:textbox>
            <w10:wrap anchorx="margin" anchory="page"/>
          </v:shape>
        </w:pict>
      </w:r>
      <w:r w:rsidRPr="004B4F26">
        <w:rPr>
          <w:rFonts w:ascii="Arial" w:hAnsi="Arial"/>
          <w:b/>
          <w:bCs/>
          <w:noProof/>
          <w:color w:val="000000"/>
          <w:sz w:val="36"/>
          <w:szCs w:val="56"/>
        </w:rPr>
        <w:pict>
          <v:group id="_x0000_s4927" style="position:absolute;margin-left:302.25pt;margin-top:6.6pt;width:154.85pt;height:19.85pt;z-index:251717120" coordorigin="7254,10655" coordsize="3097,397">
            <v:oval id="_x0000_s4928" style="position:absolute;left:8334;top:10655;width:397;height:397;rotation:-90" strokeweight="2.25pt"/>
            <v:oval id="_x0000_s4929" style="position:absolute;left:7254;top:10655;width:397;height:397;rotation:-90" fillcolor="#36f" strokeweight="2.25pt"/>
            <v:oval id="_x0000_s4930" style="position:absolute;left:8874;top:10655;width:397;height:397;rotation:-90" filled="f" fillcolor="#f60" strokeweight="2.25pt"/>
            <v:oval id="_x0000_s4931" style="position:absolute;left:9414;top:10655;width:397;height:397;rotation:-90" filled="f" fillcolor="red" strokeweight="2.25pt"/>
            <v:oval id="_x0000_s4932" style="position:absolute;left:7794;top:10655;width:397;height:397;rotation:-90" fillcolor="#0cf" strokeweight="2.25pt"/>
            <v:oval id="_x0000_s4933" style="position:absolute;left:9954;top:10655;width:397;height:397;rotation:-90" fillcolor="#396" strokeweight="2.25pt"/>
          </v:group>
        </w:pict>
      </w:r>
      <w:r w:rsidR="0043707A">
        <w:rPr>
          <w:rFonts w:ascii="Arial" w:hAnsi="Arial"/>
          <w:b/>
          <w:bCs/>
          <w:color w:val="000000"/>
          <w:sz w:val="36"/>
          <w:szCs w:val="56"/>
          <w:lang w:val="el-GR"/>
        </w:rPr>
        <w:br w:type="page"/>
      </w:r>
    </w:p>
    <w:p w:rsidR="00F0715D" w:rsidRPr="00B52569" w:rsidRDefault="004B4F26" w:rsidP="00F0715D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0000FF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0000FF"/>
          <w:sz w:val="40"/>
          <w:szCs w:val="64"/>
        </w:rPr>
        <w:lastRenderedPageBreak/>
        <w:pict>
          <v:shape id="_x0000_s4946" type="#_x0000_t202" style="position:absolute;margin-left:5.55pt;margin-top:-6.55pt;width:58.4pt;height:58.4pt;z-index:251721216" filled="f" fillcolor="blue" stroked="f" strokecolor="red">
            <v:textbox style="mso-next-textbox:#_x0000_s4946" inset="0,,0">
              <w:txbxContent>
                <w:p w:rsidR="00291988" w:rsidRPr="00B52569" w:rsidRDefault="00291988" w:rsidP="00F0715D">
                  <w:pPr>
                    <w:jc w:val="center"/>
                    <w:rPr>
                      <w:rFonts w:ascii="Tahoma" w:hAnsi="Tahoma" w:cs="Tahoma"/>
                      <w:b/>
                      <w:color w:val="0000FF"/>
                      <w:sz w:val="56"/>
                      <w:szCs w:val="96"/>
                    </w:rPr>
                  </w:pPr>
                  <w:r w:rsidRPr="00B52569">
                    <w:rPr>
                      <w:rFonts w:ascii="Tahoma" w:hAnsi="Tahoma" w:cs="Tahoma"/>
                      <w:b/>
                      <w:color w:val="0000FF"/>
                      <w:sz w:val="56"/>
                      <w:szCs w:val="96"/>
                    </w:rPr>
                    <w:t>47</w:t>
                  </w:r>
                </w:p>
              </w:txbxContent>
            </v:textbox>
          </v:shape>
        </w:pict>
      </w:r>
      <w:r w:rsidR="00B52569">
        <w:rPr>
          <w:rFonts w:ascii="Arial" w:hAnsi="Arial" w:cs="Arial"/>
          <w:b/>
          <w:color w:val="0000FF"/>
          <w:sz w:val="40"/>
          <w:szCs w:val="64"/>
          <w:lang w:val="el-GR"/>
        </w:rPr>
        <w:t xml:space="preserve">           </w:t>
      </w:r>
      <w:r w:rsidR="00F0715D" w:rsidRPr="00B52569">
        <w:rPr>
          <w:rFonts w:ascii="Tahoma" w:hAnsi="Tahoma" w:cs="Tahoma"/>
          <w:b/>
          <w:color w:val="0000FF"/>
          <w:sz w:val="40"/>
          <w:szCs w:val="64"/>
          <w:lang w:val="el-GR"/>
        </w:rPr>
        <w:t>Γνωρίζω τους αριθμούς</w:t>
      </w:r>
      <w:r w:rsidR="0043707A" w:rsidRPr="00B52569">
        <w:rPr>
          <w:rFonts w:ascii="Tahoma" w:hAnsi="Tahoma" w:cs="Tahoma"/>
          <w:b/>
          <w:color w:val="0000FF"/>
          <w:sz w:val="40"/>
          <w:szCs w:val="64"/>
          <w:lang w:val="el-GR"/>
        </w:rPr>
        <w:t xml:space="preserve"> </w:t>
      </w:r>
      <w:r w:rsidR="00F0715D" w:rsidRPr="00B52569">
        <w:rPr>
          <w:rFonts w:ascii="Tahoma" w:hAnsi="Tahoma" w:cs="Tahoma"/>
          <w:b/>
          <w:color w:val="0000FF"/>
          <w:sz w:val="40"/>
          <w:szCs w:val="64"/>
          <w:lang w:val="el-GR"/>
        </w:rPr>
        <w:t>ως το 1.000.000</w:t>
      </w:r>
    </w:p>
    <w:p w:rsidR="00F0715D" w:rsidRPr="0043707A" w:rsidRDefault="00F0715D" w:rsidP="00F0715D">
      <w:pPr>
        <w:rPr>
          <w:rFonts w:ascii="Arial" w:hAnsi="Arial" w:cs="Arial"/>
          <w:szCs w:val="44"/>
          <w:lang w:val="el-GR"/>
        </w:rPr>
      </w:pPr>
    </w:p>
    <w:p w:rsidR="00F0715D" w:rsidRPr="00B52569" w:rsidRDefault="00F0715D" w:rsidP="0043707A">
      <w:pPr>
        <w:shd w:val="clear" w:color="auto" w:fill="FFFFFF"/>
        <w:jc w:val="center"/>
        <w:rPr>
          <w:rFonts w:ascii="Tahoma" w:hAnsi="Tahoma" w:cs="Tahoma"/>
          <w:b/>
          <w:color w:val="FF6600"/>
          <w:sz w:val="40"/>
          <w:szCs w:val="60"/>
          <w:lang w:val="el-GR"/>
        </w:rPr>
      </w:pPr>
      <w:r w:rsidRPr="00B52569">
        <w:rPr>
          <w:rFonts w:ascii="Tahoma" w:hAnsi="Tahoma" w:cs="Tahoma"/>
          <w:b/>
          <w:color w:val="FF6600"/>
          <w:sz w:val="40"/>
          <w:szCs w:val="60"/>
          <w:lang w:val="el-GR"/>
        </w:rPr>
        <w:t>Προϊστορικά ευρήματα στον ελλαδικό χώρο</w:t>
      </w:r>
    </w:p>
    <w:p w:rsidR="00F0715D" w:rsidRPr="0043707A" w:rsidRDefault="0043707A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  <w:r>
        <w:rPr>
          <w:rFonts w:ascii="Arial" w:hAnsi="Arial" w:cs="Arial"/>
          <w:b/>
          <w:noProof/>
          <w:sz w:val="16"/>
          <w:szCs w:val="28"/>
          <w:lang w:val="el-GR" w:eastAsia="el-GR"/>
        </w:rPr>
        <w:drawing>
          <wp:anchor distT="0" distB="0" distL="114300" distR="114300" simplePos="0" relativeHeight="2513761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376555" cy="395605"/>
            <wp:effectExtent l="19050" t="0" r="4445" b="0"/>
            <wp:wrapNone/>
            <wp:docPr id="3921" name="Picture 3921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1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43707A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="0043707A">
        <w:rPr>
          <w:rFonts w:ascii="Arial" w:hAnsi="Arial" w:cs="Arial"/>
          <w:b/>
          <w:color w:val="3366FF"/>
          <w:sz w:val="36"/>
          <w:szCs w:val="56"/>
          <w:lang w:val="el-GR"/>
        </w:rPr>
        <w:t>Ποιος είναι ο μεγαλύτερος αριθ</w:t>
      </w: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>μός που γνωρίζεις;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3366FF"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Στην Ελλάδα υπάρχουν πολλά αρχαιολογικά ευρήματα της </w:t>
      </w:r>
      <w:r w:rsidR="0043707A">
        <w:rPr>
          <w:rFonts w:ascii="Arial" w:hAnsi="Arial" w:cs="Arial"/>
          <w:b/>
          <w:color w:val="000000"/>
          <w:sz w:val="36"/>
          <w:szCs w:val="56"/>
          <w:lang w:val="el-GR"/>
        </w:rPr>
        <w:t>Ιστο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ρικής περιόδου. Υπάρχουν όμως και ευρήματα από την Προϊστορική περίοδο.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000000"/>
          <w:sz w:val="20"/>
          <w:szCs w:val="36"/>
          <w:lang w:val="el-GR"/>
        </w:rPr>
      </w:pPr>
    </w:p>
    <w:p w:rsidR="00F0715D" w:rsidRPr="004C27DC" w:rsidRDefault="004B4F26" w:rsidP="00F0715D">
      <w:pPr>
        <w:shd w:val="clear" w:color="auto" w:fill="FFD9B3"/>
        <w:tabs>
          <w:tab w:val="left" w:pos="468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  <w:lang w:val="en-US" w:eastAsia="en-US"/>
        </w:rPr>
        <w:pict>
          <v:shape id="_x0000_s4949" type="#_x0000_t75" style="position:absolute;margin-left:39.9pt;margin-top:4.1pt;width:56pt;height:55.85pt;z-index:251904512">
            <v:imagedata r:id="rId114" o:title="118-1" gain="74473f"/>
          </v:shape>
        </w:pict>
      </w:r>
      <w:r w:rsidRPr="004B4F26">
        <w:rPr>
          <w:noProof/>
          <w:sz w:val="14"/>
          <w:lang w:val="en-US" w:eastAsia="en-US"/>
        </w:rPr>
        <w:pict>
          <v:shape id="_x0000_s4950" type="#_x0000_t75" style="position:absolute;margin-left:270.75pt;margin-top:2.15pt;width:49.35pt;height:63.35pt;z-index:251905536">
            <v:imagedata r:id="rId115" o:title="118-2" gain="69719f"/>
          </v:shape>
        </w:pic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α)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ab/>
        <w:t xml:space="preserve">β)            </w:t>
      </w:r>
    </w:p>
    <w:p w:rsidR="00F0715D" w:rsidRPr="004C27DC" w:rsidRDefault="00F0715D" w:rsidP="00F0715D">
      <w:pPr>
        <w:shd w:val="clear" w:color="auto" w:fill="FFD9B3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9B3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9B3"/>
        <w:tabs>
          <w:tab w:val="left" w:pos="468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Χειροπέλεκυς</w:t>
      </w:r>
      <w:r w:rsidRPr="004C27DC">
        <w:rPr>
          <w:rFonts w:ascii="Arial" w:hAnsi="Arial" w:cs="Arial"/>
          <w:b/>
          <w:sz w:val="36"/>
          <w:szCs w:val="56"/>
          <w:lang w:val="el-GR"/>
        </w:rPr>
        <w:tab/>
        <w:t>Πρωτόγλυπτο</w:t>
      </w:r>
    </w:p>
    <w:p w:rsidR="00F0715D" w:rsidRPr="004C27DC" w:rsidRDefault="00F0715D" w:rsidP="00F0715D">
      <w:pPr>
        <w:shd w:val="clear" w:color="auto" w:fill="FFD9B3"/>
        <w:tabs>
          <w:tab w:val="left" w:pos="468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800.000 ετών</w:t>
      </w:r>
      <w:r w:rsidRPr="004C27DC">
        <w:rPr>
          <w:rFonts w:ascii="Arial" w:hAnsi="Arial" w:cs="Arial"/>
          <w:b/>
          <w:sz w:val="36"/>
          <w:szCs w:val="56"/>
          <w:lang w:val="el-GR"/>
        </w:rPr>
        <w:tab/>
        <w:t>500.000 – 800.000</w:t>
      </w:r>
    </w:p>
    <w:p w:rsidR="00F0715D" w:rsidRPr="004C27DC" w:rsidRDefault="00F0715D" w:rsidP="00F0715D">
      <w:pPr>
        <w:shd w:val="clear" w:color="auto" w:fill="FFD9B3"/>
        <w:tabs>
          <w:tab w:val="left" w:pos="468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(Πτολεμαΐδα)</w:t>
      </w:r>
      <w:r w:rsidRPr="004C27DC">
        <w:rPr>
          <w:rFonts w:ascii="Arial" w:hAnsi="Arial" w:cs="Arial"/>
          <w:b/>
          <w:sz w:val="36"/>
          <w:szCs w:val="56"/>
          <w:lang w:val="el-GR"/>
        </w:rPr>
        <w:tab/>
        <w:t>ετών (Πτολεμαΐδα)</w:t>
      </w:r>
    </w:p>
    <w:p w:rsidR="0090633C" w:rsidRDefault="0090633C" w:rsidP="0090633C">
      <w:pPr>
        <w:shd w:val="clear" w:color="auto" w:fill="FFD9B3"/>
        <w:rPr>
          <w:rFonts w:ascii="Arial" w:hAnsi="Arial" w:cs="Arial"/>
          <w:b/>
          <w:sz w:val="6"/>
          <w:szCs w:val="16"/>
          <w:lang w:val="el-GR"/>
        </w:rPr>
      </w:pPr>
    </w:p>
    <w:p w:rsidR="0090633C" w:rsidRPr="0090633C" w:rsidRDefault="0090633C" w:rsidP="0090633C">
      <w:pPr>
        <w:shd w:val="clear" w:color="auto" w:fill="FFD9B3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4B4F26" w:rsidP="00F0715D">
      <w:pPr>
        <w:shd w:val="clear" w:color="auto" w:fill="FFD9B3"/>
        <w:tabs>
          <w:tab w:val="left" w:pos="558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  <w:lang w:val="en-US" w:eastAsia="en-US"/>
        </w:rPr>
        <w:pict>
          <v:shape id="_x0000_s4955" type="#_x0000_t75" style="position:absolute;margin-left:266.7pt;margin-top:19.15pt;width:53.4pt;height:67.15pt;z-index:251907584">
            <v:imagedata r:id="rId116" o:title="118-4" gain="74473f"/>
          </v:shape>
        </w:pict>
      </w:r>
      <w:r w:rsidR="0090633C">
        <w:rPr>
          <w:rFonts w:ascii="Arial" w:hAnsi="Arial" w:cs="Arial"/>
          <w:b/>
          <w:sz w:val="36"/>
          <w:szCs w:val="56"/>
          <w:lang w:val="el-GR"/>
        </w:rPr>
        <w:t xml:space="preserve">γ)             </w:t>
      </w:r>
      <w:r w:rsidR="003632A7">
        <w:rPr>
          <w:rFonts w:ascii="Arial" w:hAnsi="Arial" w:cs="Arial"/>
          <w:b/>
          <w:sz w:val="36"/>
          <w:szCs w:val="56"/>
          <w:lang w:val="el-GR"/>
        </w:rPr>
        <w:t xml:space="preserve">                  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δ)            </w:t>
      </w:r>
    </w:p>
    <w:p w:rsidR="00F0715D" w:rsidRPr="004C27DC" w:rsidRDefault="004B4F26" w:rsidP="00F0715D">
      <w:pPr>
        <w:shd w:val="clear" w:color="auto" w:fill="FFD9B3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4954" type="#_x0000_t75" style="position:absolute;margin-left:25.05pt;margin-top:5.65pt;width:70.85pt;height:53.8pt;z-index:251906560">
            <v:imagedata r:id="rId117" o:title="118-3" gain="74473f"/>
          </v:shape>
        </w:pict>
      </w:r>
    </w:p>
    <w:p w:rsidR="00F0715D" w:rsidRPr="004C27DC" w:rsidRDefault="00F0715D" w:rsidP="00F0715D">
      <w:pPr>
        <w:shd w:val="clear" w:color="auto" w:fill="FFD9B3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9B3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90633C" w:rsidP="00F0715D">
      <w:pPr>
        <w:shd w:val="clear" w:color="auto" w:fill="FFD9B3"/>
        <w:tabs>
          <w:tab w:val="left" w:pos="558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Εργαλεία                     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Αρχάνθρωπος</w:t>
      </w:r>
    </w:p>
    <w:p w:rsidR="00F0715D" w:rsidRPr="004C27DC" w:rsidRDefault="0090633C" w:rsidP="00F0715D">
      <w:pPr>
        <w:shd w:val="clear" w:color="auto" w:fill="FFD9B3"/>
        <w:tabs>
          <w:tab w:val="left" w:pos="558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200.000-400.000         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700.000 ετών</w:t>
      </w:r>
    </w:p>
    <w:p w:rsidR="00F0715D" w:rsidRPr="004C27DC" w:rsidRDefault="0090633C" w:rsidP="00F0715D">
      <w:pPr>
        <w:shd w:val="clear" w:color="auto" w:fill="FFD9B3"/>
        <w:tabs>
          <w:tab w:val="left" w:pos="558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ετών (Πηνειός            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(Πετράλωνα</w:t>
      </w:r>
    </w:p>
    <w:p w:rsidR="00F0715D" w:rsidRPr="004C27DC" w:rsidRDefault="0090633C" w:rsidP="00F0715D">
      <w:pPr>
        <w:shd w:val="clear" w:color="auto" w:fill="FFD9B3"/>
        <w:tabs>
          <w:tab w:val="left" w:pos="558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Θεσσαλίας)                 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Χαλκιδικής)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ab/>
      </w:r>
    </w:p>
    <w:p w:rsidR="00F0715D" w:rsidRPr="004C27DC" w:rsidRDefault="00F0715D" w:rsidP="00F0715D">
      <w:pPr>
        <w:shd w:val="clear" w:color="auto" w:fill="FFD9B3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9B3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4B4F26" w:rsidP="00F0715D">
      <w:pPr>
        <w:shd w:val="clear" w:color="auto" w:fill="FFD9B3"/>
        <w:tabs>
          <w:tab w:val="left" w:pos="468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  <w:lang w:val="en-US" w:eastAsia="en-US"/>
        </w:rPr>
        <w:pict>
          <v:shape id="_x0000_s4957" type="#_x0000_t75" style="position:absolute;margin-left:26.9pt;margin-top:19.4pt;width:69pt;height:62.3pt;z-index:251908608">
            <v:imagedata r:id="rId118" o:title="118-5" gain="69719f"/>
          </v:shape>
        </w:pict>
      </w:r>
      <w:r w:rsidRPr="004B4F26">
        <w:rPr>
          <w:noProof/>
          <w:sz w:val="14"/>
          <w:lang w:val="en-US" w:eastAsia="en-US"/>
        </w:rPr>
        <w:pict>
          <v:shape id="_x0000_s4958" type="#_x0000_t75" style="position:absolute;margin-left:270.75pt;margin-top:19.4pt;width:59.05pt;height:61.65pt;z-index:251909632">
            <v:imagedata r:id="rId119" o:title="118-6" gain="69719f"/>
          </v:shape>
        </w:pic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ε)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ab/>
        <w:t xml:space="preserve">στ)            </w:t>
      </w:r>
    </w:p>
    <w:p w:rsidR="00F0715D" w:rsidRPr="004C27DC" w:rsidRDefault="00F0715D" w:rsidP="00F0715D">
      <w:pPr>
        <w:shd w:val="clear" w:color="auto" w:fill="FFD9B3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9B3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9B3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9B3"/>
        <w:tabs>
          <w:tab w:val="left" w:pos="486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Το αρχαιότερο </w:t>
      </w:r>
      <w:r w:rsidRPr="004C27DC">
        <w:rPr>
          <w:rFonts w:ascii="Arial" w:hAnsi="Arial" w:cs="Arial"/>
          <w:b/>
          <w:sz w:val="36"/>
          <w:szCs w:val="56"/>
          <w:lang w:val="el-GR"/>
        </w:rPr>
        <w:tab/>
        <w:t>Ίχνη Φωτιάς ενός</w:t>
      </w:r>
    </w:p>
    <w:p w:rsidR="00F0715D" w:rsidRPr="004C27DC" w:rsidRDefault="00F0715D" w:rsidP="00F0715D">
      <w:pPr>
        <w:shd w:val="clear" w:color="auto" w:fill="FFD9B3"/>
        <w:tabs>
          <w:tab w:val="left" w:pos="486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πιάτο από καύ-</w:t>
      </w:r>
      <w:r w:rsidRPr="004C27DC">
        <w:rPr>
          <w:rFonts w:ascii="Arial" w:hAnsi="Arial" w:cs="Arial"/>
          <w:b/>
          <w:sz w:val="36"/>
          <w:szCs w:val="56"/>
          <w:lang w:val="el-GR"/>
        </w:rPr>
        <w:tab/>
        <w:t xml:space="preserve">εκατομμυρίου </w:t>
      </w:r>
    </w:p>
    <w:p w:rsidR="00F0715D" w:rsidRPr="004C27DC" w:rsidRDefault="00F0715D" w:rsidP="00F0715D">
      <w:pPr>
        <w:shd w:val="clear" w:color="auto" w:fill="FFD9B3"/>
        <w:tabs>
          <w:tab w:val="left" w:pos="486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καλο χελώνας</w:t>
      </w:r>
      <w:r w:rsidRPr="004C27DC">
        <w:rPr>
          <w:rFonts w:ascii="Arial" w:hAnsi="Arial" w:cs="Arial"/>
          <w:b/>
          <w:sz w:val="36"/>
          <w:szCs w:val="56"/>
          <w:lang w:val="el-GR"/>
        </w:rPr>
        <w:tab/>
        <w:t>ετών (Πετράλωνα</w:t>
      </w:r>
    </w:p>
    <w:p w:rsidR="00F0715D" w:rsidRPr="004C27DC" w:rsidRDefault="00F0715D" w:rsidP="00F0715D">
      <w:pPr>
        <w:shd w:val="clear" w:color="auto" w:fill="FFD9B3"/>
        <w:tabs>
          <w:tab w:val="left" w:pos="486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(Πετράλωνα</w:t>
      </w:r>
      <w:r w:rsidRPr="004C27DC">
        <w:rPr>
          <w:rFonts w:ascii="Arial" w:hAnsi="Arial" w:cs="Arial"/>
          <w:b/>
          <w:sz w:val="36"/>
          <w:szCs w:val="56"/>
          <w:lang w:val="el-GR"/>
        </w:rPr>
        <w:tab/>
        <w:t>Χαλκιδικής)</w:t>
      </w:r>
    </w:p>
    <w:p w:rsidR="00F0715D" w:rsidRPr="004C27DC" w:rsidRDefault="00F0715D" w:rsidP="00F0715D">
      <w:pPr>
        <w:shd w:val="clear" w:color="auto" w:fill="FFD9B3"/>
        <w:tabs>
          <w:tab w:val="left" w:pos="558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Χαλκιδικής)</w:t>
      </w:r>
      <w:r w:rsidRPr="004C27DC">
        <w:rPr>
          <w:rFonts w:ascii="Arial" w:hAnsi="Arial" w:cs="Arial"/>
          <w:b/>
          <w:sz w:val="36"/>
          <w:szCs w:val="56"/>
          <w:lang w:val="el-GR"/>
        </w:rPr>
        <w:tab/>
      </w:r>
    </w:p>
    <w:p w:rsidR="00F0715D" w:rsidRPr="004C27DC" w:rsidRDefault="00F0715D" w:rsidP="00F0715D">
      <w:pPr>
        <w:shd w:val="clear" w:color="auto" w:fill="FFD9B3"/>
        <w:rPr>
          <w:rFonts w:ascii="Arial" w:hAnsi="Arial" w:cs="Arial"/>
          <w:b/>
          <w:sz w:val="6"/>
          <w:szCs w:val="16"/>
          <w:lang w:val="el-GR"/>
        </w:rPr>
      </w:pPr>
    </w:p>
    <w:p w:rsidR="00502720" w:rsidRPr="006E354D" w:rsidRDefault="00F0715D" w:rsidP="006E354D">
      <w:pPr>
        <w:pStyle w:val="Style4"/>
      </w:pPr>
      <w:r w:rsidRPr="0090633C">
        <w:t>Αριθμοί ως το 1.000.000: ονοματολογία, γραφή. Σύγκριση, διάταξη, δεκαδικό ανάπτυγμα.</w:t>
      </w:r>
      <w:r w:rsidR="004B4F26" w:rsidRPr="004B4F26">
        <w:rPr>
          <w:noProof/>
          <w:lang w:val="en-US" w:eastAsia="en-US"/>
        </w:rPr>
        <w:pict>
          <v:shape id="_x0000_s6136" type="#_x0000_t202" style="position:absolute;margin-left:0;margin-top:788.7pt;width:46.35pt;height:25.5pt;z-index:251910656;mso-wrap-style:none;mso-position-horizontal:center;mso-position-horizontal-relative:margin;mso-position-vertical-relative:page" fillcolor="#fc9" stroked="f">
            <v:textbox style="mso-next-textbox:#_x0000_s6136" inset="2mm,1mm,2mm,1mm">
              <w:txbxContent>
                <w:p w:rsidR="00291988" w:rsidRPr="00592B62" w:rsidRDefault="00291988" w:rsidP="006D2C4D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85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118</w:t>
                  </w:r>
                </w:p>
              </w:txbxContent>
            </v:textbox>
            <w10:wrap anchorx="margin" anchory="page"/>
          </v:shape>
        </w:pict>
      </w:r>
      <w:r w:rsidR="00502720">
        <w:br w:type="page"/>
      </w:r>
    </w:p>
    <w:p w:rsidR="00502720" w:rsidRPr="004C27DC" w:rsidRDefault="00502720" w:rsidP="00502720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lastRenderedPageBreak/>
        <w:t>Ποιο από τα ευρήματα είναι το αρχαιότερο; .............................................................................................</w:t>
      </w:r>
    </w:p>
    <w:p w:rsidR="00502720" w:rsidRPr="004C27DC" w:rsidRDefault="00502720" w:rsidP="00502720">
      <w:pPr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502720" w:rsidRPr="004C27DC" w:rsidRDefault="00502720" w:rsidP="00502720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Ποια ευρήματα είναι αρχαιότερα από το εύρημα (ε); .............................................................................................</w:t>
      </w:r>
    </w:p>
    <w:p w:rsidR="00502720" w:rsidRPr="004C27DC" w:rsidRDefault="00502720" w:rsidP="00502720">
      <w:pPr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502720" w:rsidRPr="004C27DC" w:rsidRDefault="00502720" w:rsidP="00502720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Παρατηρώ και συνεχίζω:</w:t>
      </w:r>
    </w:p>
    <w:p w:rsidR="00502720" w:rsidRPr="004C27DC" w:rsidRDefault="004B4F26" w:rsidP="00502720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</w:rPr>
        <w:pict>
          <v:group id="_x0000_s6093" style="position:absolute;margin-left:.45pt;margin-top:14pt;width:488.05pt;height:82.65pt;z-index:251902464" coordorigin="1143,5002" coordsize="14526,2460">
            <v:group id="_x0000_s6094" style="position:absolute;left:1143;top:5002;width:14526;height:2460" coordorigin="1143,5454" coordsize="14526,2460">
              <v:line id="_x0000_s6095" style="position:absolute" from="1476,6696" to="15366,6696" strokecolor="#36f" strokeweight="3pt"/>
              <v:group id="_x0000_s6096" style="position:absolute;left:1143;top:5454;width:14526;height:2460" coordorigin="1143,5454" coordsize="14526,2460">
                <v:shape id="_x0000_s6097" type="#_x0000_t202" style="position:absolute;left:4014;top:5454;width:2086;height:595" filled="f" fillcolor="#9cf" strokeweight="2.25pt">
                  <v:textbox style="mso-next-textbox:#_x0000_s6097" inset="0,0,0,0">
                    <w:txbxContent>
                      <w:p w:rsidR="00291988" w:rsidRPr="00502720" w:rsidRDefault="00291988" w:rsidP="0050272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502720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800.000</w:t>
                        </w:r>
                      </w:p>
                    </w:txbxContent>
                  </v:textbox>
                </v:shape>
                <v:group id="_x0000_s6098" style="position:absolute;left:1143;top:5454;width:2574;height:1212" coordorigin="1143,5454" coordsize="2574,1212">
                  <v:shape id="_x0000_s6099" type="#_x0000_t202" style="position:absolute;left:1143;top:5454;width:2574;height:595" filled="f" fillcolor="#9cf" strokeweight="2.25pt">
                    <v:textbox style="mso-next-textbox:#_x0000_s6099" inset="0,0,0,0">
                      <w:txbxContent>
                        <w:p w:rsidR="00291988" w:rsidRPr="00502720" w:rsidRDefault="00291988" w:rsidP="00502720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r w:rsidRPr="0050272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1.000.000</w:t>
                          </w:r>
                        </w:p>
                      </w:txbxContent>
                    </v:textbox>
                  </v:shape>
                  <v:line id="_x0000_s6100" style="position:absolute" from="1874,6037" to="1874,6666" strokeweight="2.25pt">
                    <v:stroke endarrow="block" endarrowwidth="wide"/>
                  </v:line>
                </v:group>
                <v:group id="_x0000_s6101" style="position:absolute;left:6588;top:5454;width:2086;height:1209" coordorigin="6588,5454" coordsize="2086,1209">
                  <v:shape id="_x0000_s6102" type="#_x0000_t202" style="position:absolute;left:6588;top:5454;width:2086;height:595" filled="f" fillcolor="#9cf" strokeweight="2.25pt">
                    <v:textbox style="mso-next-textbox:#_x0000_s6102" inset="0,0,0,0">
                      <w:txbxContent>
                        <w:p w:rsidR="00291988" w:rsidRPr="00490217" w:rsidRDefault="00291988" w:rsidP="00502720">
                          <w:pP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.............</w:t>
                          </w:r>
                        </w:p>
                      </w:txbxContent>
                    </v:textbox>
                  </v:shape>
                  <v:line id="_x0000_s6103" style="position:absolute" from="7614,6034" to="7614,6663" strokeweight="2.25pt">
                    <v:stroke endarrow="block" endarrowwidth="wide"/>
                  </v:line>
                </v:group>
                <v:group id="_x0000_s6104" style="position:absolute;left:9488;top:5454;width:2086;height:1209" coordorigin="9488,5454" coordsize="2086,1209">
                  <v:shape id="_x0000_s6105" type="#_x0000_t202" style="position:absolute;left:9488;top:5454;width:2086;height:595" filled="f" fillcolor="#9cf" strokeweight="2.25pt">
                    <v:textbox style="mso-next-textbox:#_x0000_s6105" inset="0,0,0,0">
                      <w:txbxContent>
                        <w:p w:rsidR="00291988" w:rsidRPr="00490217" w:rsidRDefault="00291988" w:rsidP="0050272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..................</w:t>
                          </w:r>
                        </w:p>
                      </w:txbxContent>
                    </v:textbox>
                  </v:shape>
                  <v:line id="_x0000_s6106" style="position:absolute" from="10494,6034" to="10494,6663" strokeweight="2.25pt">
                    <v:stroke endarrow="block" endarrowwidth="wide"/>
                  </v:line>
                </v:group>
                <v:group id="_x0000_s6107" style="position:absolute;left:12188;top:5454;width:2086;height:1209" coordorigin="12188,5454" coordsize="2086,1209">
                  <v:shape id="_x0000_s6108" type="#_x0000_t202" style="position:absolute;left:12188;top:5454;width:2086;height:595" filled="f" fillcolor="#9cf" strokeweight="2.25pt">
                    <v:textbox style="mso-next-textbox:#_x0000_s6108" inset="0,0,0,0">
                      <w:txbxContent>
                        <w:p w:rsidR="00291988" w:rsidRPr="00490217" w:rsidRDefault="00291988" w:rsidP="0050272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..................</w:t>
                          </w:r>
                        </w:p>
                      </w:txbxContent>
                    </v:textbox>
                  </v:shape>
                  <v:line id="_x0000_s6109" style="position:absolute" from="13374,6034" to="13374,6663" strokeweight="2.25pt">
                    <v:stroke endarrow="block" endarrowwidth="wide"/>
                  </v:line>
                </v:group>
                <v:group id="_x0000_s6110" style="position:absolute;left:2394;top:6705;width:2086;height:1209" coordorigin="2394,6705" coordsize="2086,1209">
                  <v:shape id="_x0000_s6111" type="#_x0000_t202" style="position:absolute;left:2394;top:7319;width:2086;height:595" filled="f" fillcolor="#9cf" strokeweight="2.25pt">
                    <v:textbox style="mso-next-textbox:#_x0000_s6111" inset="0,0,0,0">
                      <w:txbxContent>
                        <w:p w:rsidR="00291988" w:rsidRPr="00502720" w:rsidRDefault="00291988" w:rsidP="0050272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r w:rsidRPr="0050272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900.000</w:t>
                          </w:r>
                        </w:p>
                      </w:txbxContent>
                    </v:textbox>
                  </v:shape>
                  <v:line id="_x0000_s6112" style="position:absolute;flip:y" from="3294,6705" to="3294,7334" strokeweight="2.25pt">
                    <v:stroke endarrow="block" endarrowwidth="wide"/>
                  </v:line>
                </v:group>
                <v:group id="_x0000_s6113" style="position:absolute;left:5094;top:6694;width:2086;height:1220" coordorigin="5094,6694" coordsize="2086,1220">
                  <v:shape id="_x0000_s6114" type="#_x0000_t202" style="position:absolute;left:5094;top:7319;width:2086;height:595" filled="f" fillcolor="#9cf" strokeweight="2.25pt">
                    <v:textbox style="mso-next-textbox:#_x0000_s6114" inset="0,0,0,0">
                      <w:txbxContent>
                        <w:p w:rsidR="00291988" w:rsidRPr="00490217" w:rsidRDefault="00291988" w:rsidP="0050272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..................</w:t>
                          </w:r>
                        </w:p>
                      </w:txbxContent>
                    </v:textbox>
                  </v:shape>
                  <v:line id="_x0000_s6115" style="position:absolute;flip:y" from="6174,6694" to="6174,7323" strokeweight="2.25pt">
                    <v:stroke endarrow="block" endarrowwidth="wide"/>
                  </v:line>
                </v:group>
                <v:group id="_x0000_s6116" style="position:absolute;left:8048;top:6694;width:2086;height:1220" coordorigin="8048,6694" coordsize="2086,1220">
                  <v:shape id="_x0000_s6117" type="#_x0000_t202" style="position:absolute;left:8048;top:7319;width:2086;height:595" filled="f" fillcolor="#9cf" strokeweight="2.25pt">
                    <v:textbox style="mso-next-textbox:#_x0000_s6117" inset="0,0,0,0">
                      <w:txbxContent>
                        <w:p w:rsidR="00291988" w:rsidRPr="00490217" w:rsidRDefault="00291988" w:rsidP="0050272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..................</w:t>
                          </w:r>
                        </w:p>
                      </w:txbxContent>
                    </v:textbox>
                  </v:shape>
                  <v:line id="_x0000_s6118" style="position:absolute;flip:y" from="9054,6694" to="9054,7323" strokeweight="2.25pt">
                    <v:stroke endarrow="block" endarrowwidth="wide"/>
                  </v:line>
                </v:group>
                <v:group id="_x0000_s6119" style="position:absolute;left:10928;top:6694;width:2086;height:1215" coordorigin="10928,6694" coordsize="2086,1215">
                  <v:shape id="_x0000_s6120" type="#_x0000_t202" style="position:absolute;left:10928;top:7314;width:2086;height:595" filled="f" fillcolor="#9cf" strokeweight="2.25pt">
                    <v:textbox style="mso-next-textbox:#_x0000_s6120" inset="0,0,0,0">
                      <w:txbxContent>
                        <w:p w:rsidR="00291988" w:rsidRPr="00490217" w:rsidRDefault="00291988" w:rsidP="0050272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..................</w:t>
                          </w:r>
                        </w:p>
                      </w:txbxContent>
                    </v:textbox>
                  </v:shape>
                  <v:line id="_x0000_s6121" style="position:absolute;flip:y" from="11934,6694" to="11934,7323" strokeweight="2.25pt">
                    <v:stroke endarrow="block" endarrowwidth="wide"/>
                  </v:line>
                </v:group>
                <v:group id="_x0000_s6122" style="position:absolute;left:13583;top:6694;width:2086;height:1219" coordorigin="13583,6694" coordsize="2086,1219">
                  <v:shape id="_x0000_s6123" type="#_x0000_t202" style="position:absolute;left:13583;top:7318;width:2086;height:595" filled="f" fillcolor="#9cf" strokeweight="2.25pt">
                    <v:textbox style="mso-next-textbox:#_x0000_s6123" inset="0,0,0,0">
                      <w:txbxContent>
                        <w:p w:rsidR="00291988" w:rsidRPr="00490217" w:rsidRDefault="00291988" w:rsidP="0050272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  <w:t>..................</w:t>
                          </w:r>
                        </w:p>
                      </w:txbxContent>
                    </v:textbox>
                  </v:shape>
                  <v:line id="_x0000_s6124" style="position:absolute;flip:y" from="14814,6694" to="14814,7323" strokeweight="2.25pt">
                    <v:stroke endarrow="block" endarrowwidth="wide"/>
                  </v:line>
                </v:group>
              </v:group>
            </v:group>
            <v:line id="_x0000_s6125" style="position:absolute" from="4734,5634" to="4734,6263" strokeweight="2.25pt">
              <v:stroke endarrow="block" endarrowwidth="wide"/>
            </v:line>
          </v:group>
        </w:pict>
      </w:r>
    </w:p>
    <w:p w:rsidR="00502720" w:rsidRPr="004C27DC" w:rsidRDefault="00502720" w:rsidP="00502720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502720" w:rsidRPr="004C27DC" w:rsidRDefault="00502720" w:rsidP="00502720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502720" w:rsidRPr="004C27DC" w:rsidRDefault="00502720" w:rsidP="00502720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502720" w:rsidRPr="004C27DC" w:rsidRDefault="00502720" w:rsidP="00502720">
      <w:pPr>
        <w:rPr>
          <w:rFonts w:ascii="Arial" w:hAnsi="Arial"/>
          <w:b/>
          <w:bCs/>
          <w:color w:val="000000"/>
          <w:sz w:val="28"/>
          <w:szCs w:val="48"/>
          <w:lang w:val="el-GR"/>
        </w:rPr>
      </w:pPr>
    </w:p>
    <w:p w:rsidR="00502720" w:rsidRPr="004C27DC" w:rsidRDefault="00502720" w:rsidP="00502720">
      <w:pPr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EA752E" w:rsidRDefault="00EA752E" w:rsidP="00502720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</w:p>
    <w:p w:rsidR="00502720" w:rsidRPr="004C27DC" w:rsidRDefault="00502720" w:rsidP="00502720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B5256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Εργασίες</w:t>
      </w:r>
      <w:r w:rsidRPr="00B5256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502720" w:rsidRPr="004C27DC" w:rsidRDefault="00502720" w:rsidP="00502720">
      <w:pPr>
        <w:rPr>
          <w:rFonts w:ascii="Arial" w:hAnsi="Arial" w:cs="Arial"/>
          <w:b/>
          <w:color w:val="FFFFFF"/>
          <w:sz w:val="14"/>
          <w:lang w:val="el-GR"/>
        </w:rPr>
      </w:pPr>
      <w:r>
        <w:rPr>
          <w:rFonts w:ascii="Arial" w:hAnsi="Arial" w:cs="Arial"/>
          <w:b/>
          <w:noProof/>
          <w:color w:val="FFFFFF"/>
          <w:sz w:val="14"/>
          <w:lang w:val="el-GR" w:eastAsia="el-GR"/>
        </w:rPr>
        <w:drawing>
          <wp:anchor distT="0" distB="0" distL="114300" distR="114300" simplePos="0" relativeHeight="251410944" behindDoc="0" locked="0" layoutInCell="1" allowOverlap="1">
            <wp:simplePos x="0" y="0"/>
            <wp:positionH relativeFrom="column">
              <wp:posOffset>227008</wp:posOffset>
            </wp:positionH>
            <wp:positionV relativeFrom="paragraph">
              <wp:posOffset>47170</wp:posOffset>
            </wp:positionV>
            <wp:extent cx="560818" cy="518615"/>
            <wp:effectExtent l="19050" t="0" r="0" b="0"/>
            <wp:wrapNone/>
            <wp:docPr id="24" name="Picture 3935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5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18" cy="5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52E" w:rsidRDefault="00502720" w:rsidP="00502720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3366FF"/>
          <w:sz w:val="36"/>
          <w:szCs w:val="56"/>
          <w:lang w:val="el-GR"/>
        </w:rPr>
        <w:t>1)</w:t>
      </w:r>
      <w:r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bCs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sz w:val="36"/>
          <w:szCs w:val="56"/>
          <w:lang w:val="el-GR"/>
        </w:rPr>
        <w:t xml:space="preserve">       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Παίζουμε το παιχνίδι του μετρητή και</w:t>
      </w:r>
      <w:r w:rsidR="00EA752E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  <w:r w:rsidRPr="00EA752E">
        <w:rPr>
          <w:rFonts w:ascii="Arial" w:hAnsi="Arial"/>
          <w:b/>
          <w:bCs/>
          <w:color w:val="000000"/>
          <w:sz w:val="36"/>
          <w:szCs w:val="56"/>
          <w:lang w:val="el-GR"/>
        </w:rPr>
        <w:t>συμπλη</w:t>
      </w:r>
      <w:r w:rsidR="00EA752E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</w:p>
    <w:p w:rsidR="00502720" w:rsidRDefault="00EA752E" w:rsidP="00502720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</w:t>
      </w:r>
      <w:r w:rsidR="00502720" w:rsidRPr="00EA752E">
        <w:rPr>
          <w:rFonts w:ascii="Arial" w:hAnsi="Arial"/>
          <w:b/>
          <w:bCs/>
          <w:color w:val="000000"/>
          <w:sz w:val="36"/>
          <w:szCs w:val="56"/>
          <w:lang w:val="el-GR"/>
        </w:rPr>
        <w:t>ρώνουμε τον επόμενο πίνακα:</w:t>
      </w:r>
    </w:p>
    <w:p w:rsidR="00502720" w:rsidRPr="00502720" w:rsidRDefault="00502720" w:rsidP="00502720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/>
      </w:tblPr>
      <w:tblGrid>
        <w:gridCol w:w="2113"/>
        <w:gridCol w:w="1844"/>
        <w:gridCol w:w="1892"/>
        <w:gridCol w:w="1941"/>
        <w:gridCol w:w="2064"/>
      </w:tblGrid>
      <w:tr w:rsidR="00502720" w:rsidRPr="004C27DC" w:rsidTr="003632A7">
        <w:trPr>
          <w:trHeight w:val="420"/>
        </w:trPr>
        <w:tc>
          <w:tcPr>
            <w:tcW w:w="2304" w:type="dxa"/>
            <w:tcBorders>
              <w:bottom w:val="single" w:sz="18" w:space="0" w:color="auto"/>
            </w:tcBorders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+</w:t>
            </w:r>
          </w:p>
        </w:tc>
        <w:tc>
          <w:tcPr>
            <w:tcW w:w="2304" w:type="dxa"/>
            <w:shd w:val="clear" w:color="auto" w:fill="FFCC99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1</w:t>
            </w:r>
          </w:p>
        </w:tc>
        <w:tc>
          <w:tcPr>
            <w:tcW w:w="2304" w:type="dxa"/>
            <w:shd w:val="clear" w:color="auto" w:fill="FFCC99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10</w:t>
            </w:r>
          </w:p>
        </w:tc>
        <w:tc>
          <w:tcPr>
            <w:tcW w:w="2304" w:type="dxa"/>
            <w:shd w:val="clear" w:color="auto" w:fill="FFCC99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100</w:t>
            </w:r>
          </w:p>
        </w:tc>
        <w:tc>
          <w:tcPr>
            <w:tcW w:w="2305" w:type="dxa"/>
            <w:shd w:val="clear" w:color="auto" w:fill="FFCC99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10.000</w:t>
            </w:r>
          </w:p>
        </w:tc>
      </w:tr>
      <w:tr w:rsidR="00502720" w:rsidRPr="004C27DC" w:rsidTr="003632A7">
        <w:trPr>
          <w:trHeight w:val="420"/>
        </w:trPr>
        <w:tc>
          <w:tcPr>
            <w:tcW w:w="2304" w:type="dxa"/>
            <w:shd w:val="clear" w:color="auto" w:fill="99CCFF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209.909</w:t>
            </w:r>
          </w:p>
        </w:tc>
        <w:tc>
          <w:tcPr>
            <w:tcW w:w="2304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2304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2304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2305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  <w:tr w:rsidR="00502720" w:rsidRPr="004C27DC" w:rsidTr="003632A7">
        <w:trPr>
          <w:trHeight w:val="399"/>
        </w:trPr>
        <w:tc>
          <w:tcPr>
            <w:tcW w:w="2304" w:type="dxa"/>
            <w:shd w:val="clear" w:color="auto" w:fill="99CCFF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590.090</w:t>
            </w:r>
          </w:p>
        </w:tc>
        <w:tc>
          <w:tcPr>
            <w:tcW w:w="2304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2304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2304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2305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  <w:tr w:rsidR="00502720" w:rsidRPr="004C27DC" w:rsidTr="003632A7">
        <w:trPr>
          <w:trHeight w:val="399"/>
        </w:trPr>
        <w:tc>
          <w:tcPr>
            <w:tcW w:w="2304" w:type="dxa"/>
            <w:shd w:val="clear" w:color="auto" w:fill="99CCFF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989.999</w:t>
            </w:r>
          </w:p>
        </w:tc>
        <w:tc>
          <w:tcPr>
            <w:tcW w:w="2304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2304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2304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2305" w:type="dxa"/>
            <w:vAlign w:val="center"/>
          </w:tcPr>
          <w:p w:rsidR="00502720" w:rsidRPr="004C27DC" w:rsidRDefault="00502720" w:rsidP="003632A7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</w:tbl>
    <w:p w:rsidR="00502720" w:rsidRPr="004C27DC" w:rsidRDefault="00EA752E" w:rsidP="00502720">
      <w:pPr>
        <w:rPr>
          <w:rFonts w:ascii="Arial" w:hAnsi="Arial"/>
          <w:b/>
          <w:bCs/>
          <w:color w:val="000000"/>
          <w:sz w:val="36"/>
          <w:szCs w:val="56"/>
        </w:rPr>
      </w:pPr>
      <w:r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411968" behindDoc="0" locked="0" layoutInCell="1" allowOverlap="1">
            <wp:simplePos x="0" y="0"/>
            <wp:positionH relativeFrom="column">
              <wp:posOffset>227008</wp:posOffset>
            </wp:positionH>
            <wp:positionV relativeFrom="paragraph">
              <wp:posOffset>253166</wp:posOffset>
            </wp:positionV>
            <wp:extent cx="495119" cy="450376"/>
            <wp:effectExtent l="19050" t="0" r="181" b="0"/>
            <wp:wrapNone/>
            <wp:docPr id="25" name="Picture 3937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7" descr="5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19" cy="4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52E" w:rsidRPr="00EA752E" w:rsidRDefault="00502720" w:rsidP="00EA752E">
      <w:pPr>
        <w:shd w:val="clear" w:color="auto" w:fill="FFFFFF"/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3366FF"/>
          <w:sz w:val="36"/>
          <w:szCs w:val="56"/>
          <w:lang w:val="el-GR"/>
        </w:rPr>
        <w:t>2)</w:t>
      </w:r>
      <w:r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bCs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sz w:val="36"/>
          <w:szCs w:val="56"/>
          <w:lang w:val="el-GR"/>
        </w:rPr>
        <w:t xml:space="preserve">        </w:t>
      </w:r>
      <w:r w:rsidRPr="00EA752E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>Η Ηρώ και ο Πέτρος περιγράφουν τον ίδιο</w:t>
      </w:r>
      <w:r w:rsidR="00EA752E" w:rsidRPr="00EA752E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 </w:t>
      </w:r>
      <w:r w:rsidRPr="00EA752E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>αριθμό.</w:t>
      </w:r>
    </w:p>
    <w:p w:rsidR="00EA752E" w:rsidRPr="004C27DC" w:rsidRDefault="004B4F26" w:rsidP="00EA752E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noProof/>
          <w:sz w:val="14"/>
        </w:rPr>
        <w:pict>
          <v:group id="_x0000_s6126" style="position:absolute;margin-left:0;margin-top:15.35pt;width:480.6pt;height:93.2pt;z-index:251903488" coordorigin="1134,6818" coordsize="14320,2956">
            <v:group id="_x0000_s6127" style="position:absolute;left:1314;top:6818;width:14140;height:1380" coordorigin="1314,6818" coordsize="14140,1380">
              <v:shape id="_x0000_s6128" type="#_x0000_t75" style="position:absolute;left:14274;top:6998;width:1180;height:1200">
                <v:imagedata r:id="rId120" o:title="119-2" gain="74473f"/>
              </v:shape>
              <v:shape id="_x0000_s6129" type="#_x0000_t62" style="position:absolute;left:1314;top:6818;width:12376;height:788" adj="22776,18338" fillcolor="#cff" strokecolor="blue" strokeweight="1.5pt">
                <v:textbox style="mso-next-textbox:#_x0000_s6129" inset="0,0,0,0">
                  <w:txbxContent>
                    <w:p w:rsidR="00291988" w:rsidRPr="00502720" w:rsidRDefault="00291988" w:rsidP="00EA752E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420714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8</w:t>
                      </w:r>
                      <w:r w:rsidRPr="0050272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Χ100.000 + </w:t>
                      </w: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2</w:t>
                      </w:r>
                      <w:r w:rsidRPr="0050272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Χ1.000 + </w:t>
                      </w: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3</w:t>
                      </w:r>
                      <w:r w:rsidRPr="0050272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Χ100 + </w:t>
                      </w: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5</w:t>
                      </w:r>
                      <w:r w:rsidRPr="0050272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Χ10 + </w:t>
                      </w: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4</w:t>
                      </w:r>
                      <w:r w:rsidRPr="0050272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Χ1</w:t>
                      </w:r>
                    </w:p>
                    <w:p w:rsidR="00291988" w:rsidRPr="004400CB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6D3CB8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2A176B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675E86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316A3B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15471F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0C5004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A013A7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v:group>
            <v:group id="_x0000_s6130" style="position:absolute;left:1134;top:8602;width:13020;height:1172" coordorigin="1134,8602" coordsize="13020,1172">
              <v:shape id="_x0000_s6131" type="#_x0000_t75" style="position:absolute;left:1134;top:8791;width:1077;height:983">
                <v:imagedata r:id="rId121" o:title="119-1" gain="74473f"/>
              </v:shape>
              <v:shape id="_x0000_s6132" type="#_x0000_t62" style="position:absolute;left:2572;top:8602;width:11582;height:788" adj="-716,19983" fillcolor="#cff" strokecolor="blue" strokeweight="1.5pt">
                <v:textbox style="mso-next-textbox:#_x0000_s6132" inset="0,0,0,0">
                  <w:txbxContent>
                    <w:p w:rsidR="00291988" w:rsidRPr="00C50521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420714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16</w:t>
                      </w:r>
                      <w:r w:rsidRPr="0050272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Χ50.000 + </w:t>
                      </w: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4</w:t>
                      </w:r>
                      <w:r w:rsidRPr="0050272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Χ500 + </w:t>
                      </w: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6</w:t>
                      </w:r>
                      <w:r w:rsidRPr="0050272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Χ50 + </w:t>
                      </w: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10</w:t>
                      </w:r>
                      <w:r w:rsidRPr="0050272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Χ5 + </w:t>
                      </w: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4</w:t>
                      </w:r>
                      <w:r w:rsidRPr="0050272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Χ1</w:t>
                      </w:r>
                    </w:p>
                    <w:p w:rsidR="00291988" w:rsidRPr="004400CB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6D3CB8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2A176B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675E86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316A3B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15471F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0C5004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A013A7" w:rsidRDefault="00291988" w:rsidP="00EA752E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A752E" w:rsidRPr="004C27DC" w:rsidRDefault="00EA752E" w:rsidP="00EA752E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EA752E" w:rsidRPr="004C27DC" w:rsidRDefault="00EA752E" w:rsidP="00EA752E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EA752E" w:rsidRPr="004C27DC" w:rsidRDefault="00EA752E" w:rsidP="00EA752E">
      <w:pPr>
        <w:rPr>
          <w:rFonts w:ascii="Arial" w:hAnsi="Arial"/>
          <w:b/>
          <w:bCs/>
          <w:color w:val="000000"/>
          <w:sz w:val="16"/>
          <w:szCs w:val="28"/>
          <w:lang w:val="el-GR"/>
        </w:rPr>
      </w:pPr>
    </w:p>
    <w:p w:rsidR="00EA752E" w:rsidRPr="004C27DC" w:rsidRDefault="00EA752E" w:rsidP="00EA752E">
      <w:pPr>
        <w:rPr>
          <w:rFonts w:ascii="Arial" w:hAnsi="Arial"/>
          <w:b/>
          <w:bCs/>
          <w:color w:val="000000"/>
          <w:sz w:val="16"/>
          <w:szCs w:val="28"/>
          <w:lang w:val="el-GR"/>
        </w:rPr>
      </w:pPr>
    </w:p>
    <w:p w:rsidR="00EA752E" w:rsidRPr="004C27DC" w:rsidRDefault="00EA752E" w:rsidP="00EA752E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EA752E" w:rsidRPr="004C27DC" w:rsidRDefault="00EA752E" w:rsidP="00EA752E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EA752E" w:rsidRPr="004C27DC" w:rsidRDefault="00EA752E" w:rsidP="00EA752E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6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6"/>
          <w:szCs w:val="56"/>
          <w:lang w:val="el-GR"/>
        </w:rPr>
        <w:t xml:space="preserve">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Ποιος από τους δύο προηγούμενους τρόπους μας βοηθά να καταλάβουμε για ποιον αριθμό πρόκειται χωρίς να κάνουμε πράξεις; Εξηγούμε την άποψή μας:</w:t>
      </w:r>
    </w:p>
    <w:p w:rsidR="009A5645" w:rsidRDefault="00EA752E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……………………………………………………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……………………………………………………………………………………</w:t>
      </w:r>
    </w:p>
    <w:p w:rsidR="00F0715D" w:rsidRPr="00EA752E" w:rsidRDefault="004B4F26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  <w:sectPr w:rsidR="00F0715D" w:rsidRPr="00EA752E" w:rsidSect="00E76D5A">
          <w:pgSz w:w="11906" w:h="16838"/>
          <w:pgMar w:top="1134" w:right="1134" w:bottom="1276" w:left="1134" w:header="709" w:footer="709" w:gutter="0"/>
          <w:cols w:space="708"/>
          <w:docGrid w:linePitch="360"/>
        </w:sectPr>
      </w:pPr>
      <w:r w:rsidRPr="004B4F26">
        <w:rPr>
          <w:rFonts w:ascii="Arial" w:hAnsi="Arial"/>
          <w:b/>
          <w:bCs/>
          <w:noProof/>
          <w:color w:val="3366FF"/>
          <w:sz w:val="32"/>
          <w:szCs w:val="56"/>
          <w:lang w:val="en-US" w:eastAsia="en-US"/>
        </w:rPr>
        <w:pict>
          <v:shape id="_x0000_s6091" type="#_x0000_t202" style="position:absolute;margin-left:0;margin-top:788.7pt;width:46.35pt;height:25.5pt;z-index:251901440;mso-wrap-style:none;mso-position-horizontal:center;mso-position-horizontal-relative:margin;mso-position-vertical-relative:page" fillcolor="#fc9" stroked="f">
            <v:textbox style="mso-next-textbox:#_x0000_s6091" inset="2mm,1mm,2mm,1mm">
              <w:txbxContent>
                <w:p w:rsidR="00291988" w:rsidRPr="00592B62" w:rsidRDefault="00291988" w:rsidP="0090633C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86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118-119</w:t>
                  </w:r>
                </w:p>
              </w:txbxContent>
            </v:textbox>
            <w10:wrap anchorx="margin" anchory="page"/>
          </v:shape>
        </w:pict>
      </w:r>
    </w:p>
    <w:p w:rsidR="00F0715D" w:rsidRPr="004C27DC" w:rsidRDefault="00EA752E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bCs/>
          <w:color w:val="3366FF"/>
          <w:sz w:val="36"/>
          <w:szCs w:val="56"/>
          <w:lang w:val="el-GR"/>
        </w:rPr>
        <w:lastRenderedPageBreak/>
        <w:t>3</w:t>
      </w:r>
      <w:r w:rsidR="00F0715D" w:rsidRPr="004C27DC">
        <w:rPr>
          <w:rFonts w:ascii="Arial" w:hAnsi="Arial" w:cs="Arial"/>
          <w:b/>
          <w:bCs/>
          <w:color w:val="3366FF"/>
          <w:sz w:val="36"/>
          <w:szCs w:val="56"/>
          <w:lang w:val="el-GR"/>
        </w:rPr>
        <w:t xml:space="preserve">)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Με τη βοήθεια του άβακα στην επόμενη σελίδα συ</w:t>
      </w:r>
      <w:r w:rsidR="003632A7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μπληρώνουμε τους αριθμούς που λείπουν:</w:t>
      </w:r>
    </w:p>
    <w:p w:rsidR="00F0715D" w:rsidRPr="004C27DC" w:rsidRDefault="004B4F26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</w:rPr>
        <w:pict>
          <v:group id="_x0000_s5016" style="position:absolute;margin-left:3.2pt;margin-top:9.35pt;width:445.75pt;height:104.85pt;z-index:251725312" coordorigin="2334,7074" coordsize="12180,3260">
            <v:group id="_x0000_s5017" style="position:absolute;left:2342;top:7074;width:3472;height:1460" coordorigin="2571,7054" coordsize="3472,1460">
              <v:shape id="_x0000_s5018" type="#_x0000_t202" style="position:absolute;left:2571;top:7054;width:1712;height:720" strokeweight="2.25pt">
                <v:textbox style="mso-next-textbox:#_x0000_s5018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56"/>
                        </w:rPr>
                        <w:t>10</w:t>
                      </w:r>
                    </w:p>
                  </w:txbxContent>
                </v:textbox>
              </v:shape>
              <v:shape id="_x0000_s5019" type="#_x0000_t202" style="position:absolute;left:4274;top:7054;width:1769;height:720" filled="f" fillcolor="#9cf" strokeweight="2.25pt">
                <v:textbox style="mso-next-textbox:#_x0000_s5019" inset="0,0,0,0">
                  <w:txbxContent>
                    <w:p w:rsidR="00291988" w:rsidRPr="000F12A8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3366FF"/>
                          <w:sz w:val="5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3366FF"/>
                          <w:sz w:val="36"/>
                          <w:szCs w:val="56"/>
                        </w:rPr>
                        <w:t>ΕΧ</w:t>
                      </w:r>
                    </w:p>
                  </w:txbxContent>
                </v:textbox>
              </v:shape>
              <v:shape id="_x0000_s5020" type="#_x0000_t202" style="position:absolute;left:2574;top:7794;width:3458;height:720" strokeweight="2.25pt">
                <v:textbox style="mso-next-textbox:#_x0000_s5020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1.000.000 Μ</w:t>
                      </w:r>
                    </w:p>
                  </w:txbxContent>
                </v:textbox>
              </v:shape>
            </v:group>
            <v:group id="_x0000_s5021" style="position:absolute;left:6702;top:7074;width:3472;height:1460" coordorigin="2571,7054" coordsize="3472,1460">
              <v:shape id="_x0000_s5022" type="#_x0000_t202" style="position:absolute;left:2571;top:7054;width:1712;height:720" strokeweight="2.25pt">
                <v:textbox style="mso-next-textbox:#_x0000_s5022" inset="0,0,0,0">
                  <w:txbxContent>
                    <w:p w:rsidR="00291988" w:rsidRPr="00C3536F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  <w:t>........</w:t>
                      </w:r>
                    </w:p>
                  </w:txbxContent>
                </v:textbox>
              </v:shape>
              <v:shape id="_x0000_s5023" type="#_x0000_t202" style="position:absolute;left:4274;top:7054;width:1769;height:720" filled="f" fillcolor="#9cf" strokeweight="2.25pt">
                <v:textbox style="mso-next-textbox:#_x0000_s5023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3366FF"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3366FF"/>
                          <w:sz w:val="36"/>
                          <w:szCs w:val="56"/>
                        </w:rPr>
                        <w:t>Ε</w:t>
                      </w:r>
                    </w:p>
                  </w:txbxContent>
                </v:textbox>
              </v:shape>
              <v:shape id="_x0000_s5024" type="#_x0000_t202" style="position:absolute;left:2574;top:7794;width:3458;height:720" strokeweight="2.25pt">
                <v:textbox style="mso-next-textbox:#_x0000_s5024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250.000 Μ</w:t>
                      </w:r>
                    </w:p>
                  </w:txbxContent>
                </v:textbox>
              </v:shape>
            </v:group>
            <v:group id="_x0000_s5025" style="position:absolute;left:11034;top:7074;width:3472;height:1460" coordorigin="2571,7054" coordsize="3472,1460">
              <v:shape id="_x0000_s5026" type="#_x0000_t202" style="position:absolute;left:2571;top:7054;width:1712;height:720" strokeweight="2.25pt">
                <v:textbox style="mso-next-textbox:#_x0000_s5026" inset="0,0,0,0">
                  <w:txbxContent>
                    <w:p w:rsidR="00291988" w:rsidRPr="00C3536F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  <w:t>........</w:t>
                      </w:r>
                    </w:p>
                  </w:txbxContent>
                </v:textbox>
              </v:shape>
              <v:shape id="_x0000_s5027" type="#_x0000_t202" style="position:absolute;left:4274;top:7054;width:1769;height:720" filled="f" fillcolor="#9cf" strokeweight="2.25pt">
                <v:textbox style="mso-next-textbox:#_x0000_s5027" inset="0,0,0,0">
                  <w:txbxContent>
                    <w:p w:rsidR="00291988" w:rsidRPr="00C3536F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3366FF"/>
                          <w:sz w:val="5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3366FF"/>
                          <w:sz w:val="36"/>
                          <w:szCs w:val="56"/>
                        </w:rPr>
                        <w:t>Δ</w:t>
                      </w:r>
                    </w:p>
                  </w:txbxContent>
                </v:textbox>
              </v:shape>
              <v:shape id="_x0000_s5028" type="#_x0000_t202" style="position:absolute;left:2574;top:7794;width:3458;height:720" strokeweight="2.25pt">
                <v:textbox style="mso-next-textbox:#_x0000_s5028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50.000 Μ</w:t>
                      </w:r>
                    </w:p>
                  </w:txbxContent>
                </v:textbox>
              </v:shape>
            </v:group>
            <v:group id="_x0000_s5029" style="position:absolute;left:2334;top:8874;width:3472;height:1460" coordorigin="2571,7054" coordsize="3472,1460">
              <v:shape id="_x0000_s5030" type="#_x0000_t202" style="position:absolute;left:2571;top:7054;width:1712;height:720" strokeweight="2.25pt">
                <v:textbox style="mso-next-textbox:#_x0000_s5030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  <w:t>........</w:t>
                      </w:r>
                    </w:p>
                  </w:txbxContent>
                </v:textbox>
              </v:shape>
              <v:shape id="_x0000_s5031" type="#_x0000_t202" style="position:absolute;left:4274;top:7054;width:1769;height:720" filled="f" fillcolor="#9cf" strokeweight="2.25pt">
                <v:textbox style="mso-next-textbox:#_x0000_s5031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3366FF"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3366FF"/>
                          <w:sz w:val="36"/>
                          <w:szCs w:val="56"/>
                        </w:rPr>
                        <w:t>ΔΧ</w:t>
                      </w:r>
                    </w:p>
                  </w:txbxContent>
                </v:textbox>
              </v:shape>
              <v:shape id="_x0000_s5032" type="#_x0000_t202" style="position:absolute;left:2574;top:7794;width:3458;height:720" strokeweight="2.25pt">
                <v:textbox style="mso-next-textbox:#_x0000_s5032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1.000.000 Μ</w:t>
                      </w:r>
                    </w:p>
                  </w:txbxContent>
                </v:textbox>
              </v:shape>
            </v:group>
            <v:group id="_x0000_s5033" style="position:absolute;left:6694;top:8874;width:3472;height:1460" coordorigin="2571,7054" coordsize="3472,1460">
              <v:shape id="_x0000_s5034" type="#_x0000_t202" style="position:absolute;left:2571;top:7054;width:1712;height:720" strokeweight="2.25pt">
                <v:textbox style="mso-next-textbox:#_x0000_s5034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  <w:t>........</w:t>
                      </w:r>
                    </w:p>
                    <w:p w:rsidR="00291988" w:rsidRPr="00C3536F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  <v:shape id="_x0000_s5035" type="#_x0000_t202" style="position:absolute;left:4274;top:7054;width:1769;height:720" filled="f" fillcolor="#9cf" strokeweight="2.25pt">
                <v:textbox style="mso-next-textbox:#_x0000_s5035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3366FF"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3366FF"/>
                          <w:sz w:val="36"/>
                          <w:szCs w:val="56"/>
                        </w:rPr>
                        <w:t>Μ. Εκ.</w:t>
                      </w:r>
                    </w:p>
                  </w:txbxContent>
                </v:textbox>
              </v:shape>
              <v:shape id="_x0000_s5036" type="#_x0000_t202" style="position:absolute;left:2574;top:7794;width:3458;height:720" strokeweight="2.25pt">
                <v:textbox style="mso-next-textbox:#_x0000_s5036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1.000.000 Μ</w:t>
                      </w:r>
                    </w:p>
                  </w:txbxContent>
                </v:textbox>
              </v:shape>
            </v:group>
            <v:group id="_x0000_s5037" style="position:absolute;left:11042;top:8874;width:3472;height:1460" coordorigin="2571,7054" coordsize="3472,1460">
              <v:shape id="_x0000_s5038" type="#_x0000_t202" style="position:absolute;left:2571;top:7054;width:1712;height:720" strokeweight="2.25pt">
                <v:textbox style="mso-next-textbox:#_x0000_s5038" inset="0,0,0,0">
                  <w:txbxContent>
                    <w:p w:rsidR="00291988" w:rsidRPr="00C3536F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</w:rPr>
                        <w:t>........</w:t>
                      </w:r>
                    </w:p>
                  </w:txbxContent>
                </v:textbox>
              </v:shape>
              <v:shape id="_x0000_s5039" type="#_x0000_t202" style="position:absolute;left:4274;top:7054;width:1769;height:720" filled="f" fillcolor="#9cf" strokeweight="2.25pt">
                <v:textbox style="mso-next-textbox:#_x0000_s5039" inset="0,0,0,0">
                  <w:txbxContent>
                    <w:p w:rsidR="00291988" w:rsidRPr="00C3536F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color w:val="3366FF"/>
                          <w:sz w:val="5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color w:val="3366FF"/>
                          <w:sz w:val="36"/>
                          <w:szCs w:val="56"/>
                        </w:rPr>
                        <w:t>Χ</w:t>
                      </w:r>
                    </w:p>
                  </w:txbxContent>
                </v:textbox>
              </v:shape>
              <v:shape id="_x0000_s5040" type="#_x0000_t202" style="position:absolute;left:2574;top:7794;width:3458;height:720" strokeweight="2.25pt">
                <v:textbox style="mso-next-textbox:#_x0000_s5040" inset="0,0,0,0">
                  <w:txbxContent>
                    <w:p w:rsidR="00291988" w:rsidRPr="00EA752E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EA752E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500.000 Μ</w:t>
                      </w:r>
                    </w:p>
                  </w:txbxContent>
                </v:textbox>
              </v:shape>
            </v:group>
          </v:group>
        </w:pict>
      </w: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Default="00F0715D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7155C9" w:rsidRPr="004C27DC" w:rsidRDefault="007155C9" w:rsidP="00F0715D">
      <w:pPr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tbl>
      <w:tblPr>
        <w:tblW w:w="966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1665"/>
        <w:gridCol w:w="1690"/>
        <w:gridCol w:w="1475"/>
        <w:gridCol w:w="1317"/>
        <w:gridCol w:w="1287"/>
        <w:gridCol w:w="1119"/>
        <w:gridCol w:w="1110"/>
      </w:tblGrid>
      <w:tr w:rsidR="006D2C4D" w:rsidRPr="004C27DC" w:rsidTr="006D2C4D">
        <w:trPr>
          <w:trHeight w:val="2896"/>
        </w:trPr>
        <w:tc>
          <w:tcPr>
            <w:tcW w:w="1665" w:type="dxa"/>
            <w:tcBorders>
              <w:bottom w:val="single" w:sz="18" w:space="0" w:color="auto"/>
            </w:tcBorders>
            <w:shd w:val="clear" w:color="auto" w:fill="FFFF99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Μονάδες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εκατομ-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μυρίων</w:t>
            </w:r>
          </w:p>
          <w:p w:rsidR="00F0715D" w:rsidRPr="004C27DC" w:rsidRDefault="004B4F26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B4F26">
              <w:rPr>
                <w:noProof/>
                <w:sz w:val="14"/>
              </w:rPr>
              <w:pict>
                <v:shape id="_x0000_s5002" type="#_x0000_t136" style="position:absolute;left:0;text-align:left;margin-left:12.25pt;margin-top:29pt;width:71.65pt;height:16pt;rotation:3478758fd;z-index:251722240" fillcolor="black">
                  <v:shadow color="#868686"/>
                  <v:textpath style="font-family:&quot;Arial&quot;;font-size:18pt;v-text-kern:t" trim="t" fitpath="t" string="(1.000.000)"/>
                </v:shape>
              </w:pic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16"/>
                <w:szCs w:val="28"/>
              </w:rPr>
            </w:pP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18"/>
                <w:szCs w:val="32"/>
              </w:rPr>
            </w:pPr>
          </w:p>
        </w:tc>
        <w:tc>
          <w:tcPr>
            <w:tcW w:w="1690" w:type="dxa"/>
            <w:shd w:val="clear" w:color="auto" w:fill="CCFFCC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Εκατο-ντάδες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Χιλιά-δων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(100.000)</w:t>
            </w:r>
          </w:p>
        </w:tc>
        <w:tc>
          <w:tcPr>
            <w:tcW w:w="1475" w:type="dxa"/>
            <w:shd w:val="clear" w:color="auto" w:fill="CCFFCC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Δε-κάδες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Χιλιά-δων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(10.000)</w:t>
            </w:r>
          </w:p>
        </w:tc>
        <w:tc>
          <w:tcPr>
            <w:tcW w:w="1317" w:type="dxa"/>
            <w:shd w:val="clear" w:color="auto" w:fill="CCFFCC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Μο-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νάδες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Χιλιά-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δων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(1.000)</w:t>
            </w:r>
          </w:p>
        </w:tc>
        <w:tc>
          <w:tcPr>
            <w:tcW w:w="1287" w:type="dxa"/>
            <w:shd w:val="clear" w:color="auto" w:fill="FFCC99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Εκατο-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ντάδες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(100)</w:t>
            </w:r>
          </w:p>
        </w:tc>
        <w:tc>
          <w:tcPr>
            <w:tcW w:w="1119" w:type="dxa"/>
            <w:shd w:val="clear" w:color="auto" w:fill="FFCC99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Δε-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κάδες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(10)</w:t>
            </w:r>
          </w:p>
        </w:tc>
        <w:tc>
          <w:tcPr>
            <w:tcW w:w="1110" w:type="dxa"/>
            <w:shd w:val="clear" w:color="auto" w:fill="FFCC99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Μο-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νάδες</w:t>
            </w:r>
          </w:p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(1)</w:t>
            </w:r>
          </w:p>
        </w:tc>
      </w:tr>
      <w:tr w:rsidR="006D2C4D" w:rsidRPr="004C27DC" w:rsidTr="006D2C4D">
        <w:trPr>
          <w:trHeight w:val="409"/>
        </w:trPr>
        <w:tc>
          <w:tcPr>
            <w:tcW w:w="1665" w:type="dxa"/>
            <w:shd w:val="clear" w:color="auto" w:fill="auto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FF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FF0000"/>
                <w:sz w:val="36"/>
                <w:szCs w:val="56"/>
              </w:rPr>
              <w:t>1</w:t>
            </w:r>
          </w:p>
        </w:tc>
        <w:tc>
          <w:tcPr>
            <w:tcW w:w="169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FF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FF0000"/>
                <w:sz w:val="36"/>
                <w:szCs w:val="56"/>
              </w:rPr>
              <w:t>0</w:t>
            </w:r>
          </w:p>
        </w:tc>
        <w:tc>
          <w:tcPr>
            <w:tcW w:w="1475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80808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808080"/>
                <w:sz w:val="36"/>
                <w:szCs w:val="56"/>
              </w:rPr>
              <w:t>0</w:t>
            </w:r>
          </w:p>
        </w:tc>
        <w:tc>
          <w:tcPr>
            <w:tcW w:w="131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80808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808080"/>
                <w:sz w:val="36"/>
                <w:szCs w:val="56"/>
              </w:rPr>
              <w:t>0</w:t>
            </w:r>
          </w:p>
        </w:tc>
        <w:tc>
          <w:tcPr>
            <w:tcW w:w="128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80808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808080"/>
                <w:sz w:val="36"/>
                <w:szCs w:val="56"/>
              </w:rPr>
              <w:t>0</w:t>
            </w:r>
          </w:p>
        </w:tc>
        <w:tc>
          <w:tcPr>
            <w:tcW w:w="1119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80808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808080"/>
                <w:sz w:val="36"/>
                <w:szCs w:val="56"/>
              </w:rPr>
              <w:t>0</w:t>
            </w:r>
          </w:p>
        </w:tc>
        <w:tc>
          <w:tcPr>
            <w:tcW w:w="111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80808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808080"/>
                <w:sz w:val="36"/>
                <w:szCs w:val="56"/>
              </w:rPr>
              <w:t>0</w:t>
            </w:r>
          </w:p>
        </w:tc>
      </w:tr>
      <w:tr w:rsidR="006D2C4D" w:rsidRPr="004C27DC" w:rsidTr="006D2C4D">
        <w:trPr>
          <w:trHeight w:val="409"/>
        </w:trPr>
        <w:tc>
          <w:tcPr>
            <w:tcW w:w="1665" w:type="dxa"/>
            <w:shd w:val="clear" w:color="auto" w:fill="auto"/>
          </w:tcPr>
          <w:p w:rsidR="00F0715D" w:rsidRPr="004C27DC" w:rsidRDefault="00F0715D" w:rsidP="00F0715D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69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475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31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28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119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11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  <w:tr w:rsidR="006D2C4D" w:rsidRPr="004C27DC" w:rsidTr="006D2C4D">
        <w:trPr>
          <w:trHeight w:val="434"/>
        </w:trPr>
        <w:tc>
          <w:tcPr>
            <w:tcW w:w="1665" w:type="dxa"/>
            <w:shd w:val="clear" w:color="auto" w:fill="auto"/>
          </w:tcPr>
          <w:p w:rsidR="00F0715D" w:rsidRPr="004C27DC" w:rsidRDefault="00F0715D" w:rsidP="00F0715D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69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475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31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28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119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11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  <w:tr w:rsidR="006D2C4D" w:rsidRPr="004C27DC" w:rsidTr="006D2C4D">
        <w:trPr>
          <w:trHeight w:val="409"/>
        </w:trPr>
        <w:tc>
          <w:tcPr>
            <w:tcW w:w="1665" w:type="dxa"/>
            <w:shd w:val="clear" w:color="auto" w:fill="auto"/>
          </w:tcPr>
          <w:p w:rsidR="00F0715D" w:rsidRPr="004C27DC" w:rsidRDefault="00F0715D" w:rsidP="00F0715D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69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475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31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28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119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11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  <w:tr w:rsidR="006D2C4D" w:rsidRPr="004C27DC" w:rsidTr="006D2C4D">
        <w:trPr>
          <w:trHeight w:val="434"/>
        </w:trPr>
        <w:tc>
          <w:tcPr>
            <w:tcW w:w="1665" w:type="dxa"/>
            <w:shd w:val="clear" w:color="auto" w:fill="auto"/>
          </w:tcPr>
          <w:p w:rsidR="00F0715D" w:rsidRPr="004C27DC" w:rsidRDefault="00F0715D" w:rsidP="00F0715D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69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475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31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28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119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11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  <w:tr w:rsidR="006D2C4D" w:rsidRPr="004C27DC" w:rsidTr="006D2C4D">
        <w:trPr>
          <w:trHeight w:val="434"/>
        </w:trPr>
        <w:tc>
          <w:tcPr>
            <w:tcW w:w="1665" w:type="dxa"/>
            <w:shd w:val="clear" w:color="auto" w:fill="auto"/>
          </w:tcPr>
          <w:p w:rsidR="00F0715D" w:rsidRPr="004C27DC" w:rsidRDefault="00F0715D" w:rsidP="00F0715D">
            <w:pPr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69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475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31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287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119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1110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</w:tr>
    </w:tbl>
    <w:p w:rsidR="00F0715D" w:rsidRPr="004C27DC" w:rsidRDefault="00F0715D" w:rsidP="00F0715D">
      <w:pPr>
        <w:rPr>
          <w:rFonts w:ascii="Arial" w:hAnsi="Arial"/>
          <w:b/>
          <w:bCs/>
          <w:color w:val="000000"/>
          <w:sz w:val="36"/>
          <w:szCs w:val="56"/>
        </w:rPr>
      </w:pPr>
    </w:p>
    <w:p w:rsidR="00F0715D" w:rsidRPr="00EA752E" w:rsidRDefault="00F0715D" w:rsidP="00F0715D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EA752E">
        <w:rPr>
          <w:rFonts w:ascii="Arial" w:hAnsi="Arial" w:cs="Arial"/>
          <w:b/>
          <w:color w:val="FFFFFF"/>
          <w:sz w:val="36"/>
          <w:szCs w:val="56"/>
          <w:shd w:val="clear" w:color="auto" w:fill="FF0000"/>
          <w:lang w:val="el-GR"/>
        </w:rPr>
        <w:t xml:space="preserve"> Συμπέρασμα</w:t>
      </w:r>
      <w:r w:rsidRPr="00EA752E">
        <w:rPr>
          <w:rFonts w:ascii="Arial" w:hAnsi="Arial" w:cs="Arial"/>
          <w:b/>
          <w:color w:val="FFFFFF"/>
          <w:sz w:val="36"/>
          <w:szCs w:val="56"/>
          <w:shd w:val="clear" w:color="auto" w:fill="FF0000"/>
          <w:lang w:val="el-GR"/>
        </w:rPr>
        <w:tab/>
      </w: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</w:pP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>Ο αριθμός 1.000.000  ισοδυναμεί με:</w:t>
      </w: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6"/>
          <w:szCs w:val="16"/>
          <w:lang w:val="el-GR"/>
        </w:rPr>
      </w:pP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</w:pP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  .................... </w:t>
      </w:r>
      <w:r w:rsidRPr="00B52569">
        <w:rPr>
          <w:rFonts w:ascii="Tahoma" w:hAnsi="Tahoma" w:cs="Tahoma"/>
          <w:b/>
          <w:sz w:val="36"/>
          <w:szCs w:val="56"/>
        </w:rPr>
        <w:t>Μ</w:t>
      </w: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>ονάδες</w:t>
      </w: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6"/>
          <w:szCs w:val="16"/>
          <w:lang w:val="el-GR"/>
        </w:rPr>
      </w:pP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</w:pP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  .................... </w:t>
      </w:r>
      <w:r w:rsidRPr="00B52569">
        <w:rPr>
          <w:rFonts w:ascii="Tahoma" w:hAnsi="Tahoma" w:cs="Tahoma"/>
          <w:b/>
          <w:sz w:val="36"/>
          <w:szCs w:val="56"/>
        </w:rPr>
        <w:t>Δ</w:t>
      </w: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εκάδες </w:t>
      </w: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6"/>
          <w:szCs w:val="16"/>
          <w:lang w:val="el-GR"/>
        </w:rPr>
      </w:pP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</w:pP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  .................... </w:t>
      </w:r>
      <w:r w:rsidRPr="00B52569">
        <w:rPr>
          <w:rFonts w:ascii="Tahoma" w:hAnsi="Tahoma" w:cs="Tahoma"/>
          <w:b/>
          <w:sz w:val="36"/>
          <w:szCs w:val="56"/>
        </w:rPr>
        <w:t>Ε</w:t>
      </w: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κατοντάδες </w:t>
      </w: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6"/>
          <w:szCs w:val="16"/>
          <w:lang w:val="el-GR"/>
        </w:rPr>
      </w:pP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</w:pP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  .................... </w:t>
      </w:r>
      <w:r w:rsidRPr="00B52569">
        <w:rPr>
          <w:rFonts w:ascii="Tahoma" w:hAnsi="Tahoma" w:cs="Tahoma"/>
          <w:b/>
          <w:sz w:val="36"/>
          <w:szCs w:val="56"/>
        </w:rPr>
        <w:t>Χ</w:t>
      </w: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>ιλιάδες</w:t>
      </w: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6"/>
          <w:szCs w:val="16"/>
          <w:lang w:val="el-GR"/>
        </w:rPr>
      </w:pP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</w:pP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  .................... </w:t>
      </w:r>
      <w:r w:rsidRPr="00B52569">
        <w:rPr>
          <w:rFonts w:ascii="Tahoma" w:hAnsi="Tahoma" w:cs="Tahoma"/>
          <w:b/>
          <w:sz w:val="36"/>
          <w:szCs w:val="56"/>
        </w:rPr>
        <w:t>Δ</w:t>
      </w: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εκάδες </w:t>
      </w:r>
      <w:r w:rsidRPr="00B52569">
        <w:rPr>
          <w:rFonts w:ascii="Tahoma" w:hAnsi="Tahoma" w:cs="Tahoma"/>
          <w:b/>
          <w:sz w:val="36"/>
          <w:szCs w:val="56"/>
        </w:rPr>
        <w:t>Χ</w:t>
      </w:r>
      <w:r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>ιλιάδων</w:t>
      </w:r>
    </w:p>
    <w:p w:rsidR="00F0715D" w:rsidRPr="006D2C4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6"/>
          <w:szCs w:val="16"/>
          <w:lang w:val="el-GR"/>
        </w:rPr>
      </w:pPr>
    </w:p>
    <w:p w:rsidR="00F0715D" w:rsidRPr="006D2C4D" w:rsidRDefault="004B4F26" w:rsidP="00F0715D">
      <w:pPr>
        <w:shd w:val="clear" w:color="auto" w:fill="FFFF99"/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pacing w:val="-20"/>
          <w:sz w:val="36"/>
          <w:szCs w:val="56"/>
        </w:rPr>
        <w:pict>
          <v:group id="_x0000_s5006" style="position:absolute;margin-left:311.35pt;margin-top:20.6pt;width:162.55pt;height:54.6pt;z-index:251723264" coordorigin="5348,7701" coordsize="5387,1809">
            <v:shape id="_x0000_s5007" type="#_x0000_t75" style="position:absolute;left:7929;top:7701;width:2806;height:1809">
              <v:imagedata r:id="rId25" o:title="5-9" gain="74473f"/>
            </v:shape>
            <v:shape id="_x0000_s5008" type="#_x0000_t202" style="position:absolute;left:5348;top:7719;width:5265;height:1620" filled="f" strokecolor="#36f" strokeweight="1.5pt">
              <v:textbox style="mso-next-textbox:#_x0000_s5008">
                <w:txbxContent>
                  <w:p w:rsidR="00291988" w:rsidRPr="006D2C4D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35</w:t>
                    </w:r>
                    <w:r w:rsidRPr="006D2C4D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38</w:t>
                    </w:r>
                  </w:p>
                </w:txbxContent>
              </v:textbox>
            </v:shape>
          </v:group>
        </w:pict>
      </w:r>
      <w:r w:rsidR="00F0715D"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  ....................</w:t>
      </w:r>
      <w:r w:rsidR="00F0715D" w:rsidRPr="00B52569">
        <w:rPr>
          <w:rFonts w:ascii="Tahoma" w:hAnsi="Tahoma" w:cs="Tahoma"/>
          <w:b/>
          <w:sz w:val="36"/>
          <w:szCs w:val="56"/>
        </w:rPr>
        <w:t xml:space="preserve"> Ε</w:t>
      </w:r>
      <w:r w:rsidR="00F0715D"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κατοντάδες </w:t>
      </w:r>
      <w:r w:rsidR="00F0715D" w:rsidRPr="00B52569">
        <w:rPr>
          <w:rFonts w:ascii="Tahoma" w:hAnsi="Tahoma" w:cs="Tahoma"/>
          <w:b/>
          <w:sz w:val="36"/>
          <w:szCs w:val="56"/>
        </w:rPr>
        <w:t>Χ</w:t>
      </w:r>
      <w:r w:rsidR="00F0715D" w:rsidRPr="006D2C4D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>ιλιάδων</w:t>
      </w:r>
    </w:p>
    <w:p w:rsidR="00F0715D" w:rsidRPr="00EA752E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F0715D" w:rsidRPr="006D2C4D" w:rsidRDefault="004B4F26" w:rsidP="006D2C4D">
      <w:pPr>
        <w:spacing w:after="200" w:line="276" w:lineRule="auto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5009" style="position:absolute;margin-left:139.95pt;margin-top:4pt;width:154.85pt;height:19.85pt;z-index:251724288" coordorigin="7254,10655" coordsize="3097,397">
            <v:oval id="_x0000_s5010" style="position:absolute;left:8334;top:10655;width:397;height:397;rotation:-90" strokeweight="2.25pt"/>
            <v:oval id="_x0000_s5011" style="position:absolute;left:7254;top:10655;width:397;height:397;rotation:-90" fillcolor="#36f" strokeweight="2.25pt"/>
            <v:oval id="_x0000_s5012" style="position:absolute;left:8874;top:10655;width:397;height:397;rotation:-90" filled="f" fillcolor="#f60" strokeweight="2.25pt"/>
            <v:oval id="_x0000_s5013" style="position:absolute;left:9414;top:10655;width:397;height:397;rotation:-90" filled="f" fillcolor="#936" strokeweight="2.25pt"/>
            <v:oval id="_x0000_s5014" style="position:absolute;left:7794;top:10655;width:397;height:397;rotation:-90" fillcolor="#0cf" strokeweight="2.25pt"/>
            <v:oval id="_x0000_s5015" style="position:absolute;left:9954;top:10655;width:397;height:397;rotation:-90" filled="f" fillcolor="#396" strokeweight="2.25pt"/>
          </v:group>
        </w:pict>
      </w: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shape id="_x0000_s6137" type="#_x0000_t202" style="position:absolute;margin-left:0;margin-top:788.7pt;width:46.35pt;height:25.5pt;z-index:251911680;mso-wrap-style:none;mso-position-horizontal:center;mso-position-horizontal-relative:margin;mso-position-vertical-relative:page" fillcolor="#fc9" stroked="f">
            <v:textbox style="mso-next-textbox:#_x0000_s6137" inset="2mm,1mm,2mm,1mm">
              <w:txbxContent>
                <w:p w:rsidR="00291988" w:rsidRPr="00592B62" w:rsidRDefault="00291988" w:rsidP="006D2C4D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87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119</w:t>
                  </w:r>
                </w:p>
              </w:txbxContent>
            </v:textbox>
            <w10:wrap anchorx="margin" anchory="page"/>
          </v:shape>
        </w:pict>
      </w:r>
      <w:r w:rsidR="006D2C4D">
        <w:rPr>
          <w:rFonts w:ascii="Arial" w:hAnsi="Arial" w:cs="Arial"/>
          <w:b/>
          <w:bCs/>
          <w:sz w:val="36"/>
          <w:szCs w:val="56"/>
          <w:lang w:val="el-GR"/>
        </w:rPr>
        <w:br w:type="page"/>
      </w:r>
    </w:p>
    <w:p w:rsidR="00F0715D" w:rsidRPr="00B52569" w:rsidRDefault="004B4F26" w:rsidP="00F0715D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0000FF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0000FF"/>
          <w:sz w:val="40"/>
          <w:szCs w:val="64"/>
        </w:rPr>
        <w:lastRenderedPageBreak/>
        <w:pict>
          <v:shape id="_x0000_s5043" type="#_x0000_t202" style="position:absolute;margin-left:-1pt;margin-top:-3.15pt;width:64.65pt;height:64.65pt;z-index:251726336" filled="f" fillcolor="blue" stroked="f" strokecolor="red">
            <v:textbox style="mso-next-textbox:#_x0000_s5043" inset="0,,0">
              <w:txbxContent>
                <w:p w:rsidR="00291988" w:rsidRPr="00B52569" w:rsidRDefault="00291988" w:rsidP="00F0715D">
                  <w:pPr>
                    <w:jc w:val="center"/>
                    <w:rPr>
                      <w:rFonts w:ascii="Tahoma" w:hAnsi="Tahoma" w:cs="Tahoma"/>
                      <w:b/>
                      <w:color w:val="0000FF"/>
                      <w:sz w:val="56"/>
                      <w:szCs w:val="96"/>
                    </w:rPr>
                  </w:pPr>
                  <w:r w:rsidRPr="00B52569">
                    <w:rPr>
                      <w:rFonts w:ascii="Tahoma" w:hAnsi="Tahoma" w:cs="Tahoma"/>
                      <w:b/>
                      <w:color w:val="0000FF"/>
                      <w:sz w:val="56"/>
                      <w:szCs w:val="96"/>
                    </w:rPr>
                    <w:t>48</w:t>
                  </w:r>
                </w:p>
              </w:txbxContent>
            </v:textbox>
          </v:shape>
        </w:pict>
      </w:r>
      <w:r w:rsidR="00B52569">
        <w:rPr>
          <w:rFonts w:ascii="Arial" w:hAnsi="Arial" w:cs="Arial"/>
          <w:b/>
          <w:color w:val="0000FF"/>
          <w:sz w:val="40"/>
          <w:szCs w:val="64"/>
          <w:lang w:val="el-GR"/>
        </w:rPr>
        <w:t xml:space="preserve">           </w:t>
      </w:r>
      <w:r w:rsidR="00F0715D" w:rsidRPr="00B52569">
        <w:rPr>
          <w:rFonts w:ascii="Tahoma" w:hAnsi="Tahoma" w:cs="Tahoma"/>
          <w:b/>
          <w:color w:val="0000FF"/>
          <w:sz w:val="40"/>
          <w:szCs w:val="64"/>
          <w:lang w:val="el-GR"/>
        </w:rPr>
        <w:t>Γνωρίζω τους αριθμούς</w:t>
      </w:r>
      <w:r w:rsidR="006D2C4D" w:rsidRPr="00B52569">
        <w:rPr>
          <w:rFonts w:ascii="Tahoma" w:hAnsi="Tahoma" w:cs="Tahoma"/>
          <w:b/>
          <w:color w:val="0000FF"/>
          <w:sz w:val="40"/>
          <w:szCs w:val="64"/>
          <w:lang w:val="el-GR"/>
        </w:rPr>
        <w:t xml:space="preserve"> </w:t>
      </w:r>
      <w:r w:rsidR="00F0715D" w:rsidRPr="00B52569">
        <w:rPr>
          <w:rFonts w:ascii="Tahoma" w:hAnsi="Tahoma" w:cs="Tahoma"/>
          <w:b/>
          <w:color w:val="0000FF"/>
          <w:sz w:val="40"/>
          <w:szCs w:val="64"/>
          <w:lang w:val="el-GR"/>
        </w:rPr>
        <w:t>ως το 1.000.000</w:t>
      </w:r>
    </w:p>
    <w:p w:rsidR="00F0715D" w:rsidRPr="00B52569" w:rsidRDefault="00F0715D" w:rsidP="00F0715D">
      <w:pPr>
        <w:rPr>
          <w:rFonts w:ascii="Tahoma" w:hAnsi="Tahoma" w:cs="Tahoma"/>
          <w:sz w:val="12"/>
          <w:szCs w:val="22"/>
          <w:lang w:val="el-GR"/>
        </w:rPr>
      </w:pPr>
    </w:p>
    <w:p w:rsidR="00F0715D" w:rsidRPr="00B52569" w:rsidRDefault="00F0715D" w:rsidP="00F0715D">
      <w:pPr>
        <w:shd w:val="clear" w:color="auto" w:fill="FFFFFF"/>
        <w:jc w:val="center"/>
        <w:rPr>
          <w:rFonts w:ascii="Tahoma" w:hAnsi="Tahoma" w:cs="Tahoma"/>
          <w:b/>
          <w:color w:val="FF6600"/>
          <w:sz w:val="40"/>
          <w:szCs w:val="60"/>
          <w:lang w:val="el-GR"/>
        </w:rPr>
      </w:pPr>
      <w:r w:rsidRPr="00B52569">
        <w:rPr>
          <w:rFonts w:ascii="Tahoma" w:hAnsi="Tahoma" w:cs="Tahoma"/>
          <w:b/>
          <w:color w:val="FF6600"/>
          <w:sz w:val="40"/>
          <w:szCs w:val="60"/>
          <w:lang w:val="el-GR"/>
        </w:rPr>
        <w:t>Παιχνίδι με κάρτες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4C27DC">
        <w:rPr>
          <w:noProof/>
          <w:sz w:val="14"/>
          <w:lang w:val="el-GR" w:eastAsia="el-GR"/>
        </w:rPr>
        <w:drawing>
          <wp:anchor distT="0" distB="0" distL="114300" distR="114300" simplePos="0" relativeHeight="25137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381635" cy="401955"/>
            <wp:effectExtent l="19050" t="0" r="0" b="0"/>
            <wp:wrapNone/>
            <wp:docPr id="4018" name="Picture 4018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8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6D2C4D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Είναι ο αριθμός 998 χιλιάδες </w:t>
      </w:r>
      <w:r w:rsidRPr="004C27DC">
        <w:rPr>
          <w:rFonts w:ascii="Arial" w:hAnsi="Arial" w:cs="Arial"/>
          <w:b/>
          <w:bCs/>
          <w:color w:val="3366FF"/>
          <w:sz w:val="36"/>
          <w:szCs w:val="56"/>
          <w:rtl/>
          <w:lang w:bidi="he-IL"/>
        </w:rPr>
        <w:t>"</w:t>
      </w: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>κοντά" στον αριθμό 1.000.000;</w:t>
      </w:r>
    </w:p>
    <w:p w:rsidR="00F0715D" w:rsidRPr="00F0715D" w:rsidRDefault="00F0715D" w:rsidP="00F0715D">
      <w:pPr>
        <w:shd w:val="clear" w:color="auto" w:fill="FFFFFF"/>
        <w:rPr>
          <w:rFonts w:ascii="Arial" w:hAnsi="Arial" w:cs="Arial"/>
          <w:b/>
          <w:color w:val="3366FF"/>
          <w:sz w:val="2"/>
          <w:szCs w:val="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6"/>
          <w:szCs w:val="56"/>
        </w:rPr>
        <w:sym w:font="Wingdings 2" w:char="F097"/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Pr="006D2C4D">
        <w:rPr>
          <w:rFonts w:ascii="Arial" w:hAnsi="Arial" w:cs="Arial"/>
          <w:b/>
          <w:color w:val="000000"/>
          <w:spacing w:val="-20"/>
          <w:sz w:val="36"/>
          <w:szCs w:val="56"/>
          <w:lang w:val="el-GR"/>
        </w:rPr>
        <w:t>Τα παιδιά παί</w:t>
      </w:r>
      <w:r w:rsidR="006D2C4D" w:rsidRPr="006D2C4D">
        <w:rPr>
          <w:rFonts w:ascii="Arial" w:hAnsi="Arial" w:cs="Arial"/>
          <w:b/>
          <w:color w:val="000000"/>
          <w:spacing w:val="-20"/>
          <w:sz w:val="36"/>
          <w:szCs w:val="56"/>
          <w:lang w:val="el-GR"/>
        </w:rPr>
        <w:t xml:space="preserve">ζουν ένα παιχνίδι με κάρτες που </w:t>
      </w:r>
      <w:r w:rsidRPr="006D2C4D">
        <w:rPr>
          <w:rFonts w:ascii="Arial" w:hAnsi="Arial" w:cs="Arial"/>
          <w:b/>
          <w:color w:val="000000"/>
          <w:spacing w:val="-20"/>
          <w:sz w:val="36"/>
          <w:szCs w:val="56"/>
          <w:lang w:val="el-GR"/>
        </w:rPr>
        <w:t>λέγεται: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000000"/>
          <w:sz w:val="10"/>
          <w:szCs w:val="20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>"ΚΕΡΔΙΣΕ   1.000.000   ΠΟΝΤΟΥΣ"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"/>
          <w:szCs w:val="12"/>
          <w:lang w:val="el-GR"/>
        </w:rPr>
      </w:pPr>
    </w:p>
    <w:p w:rsidR="00F0715D" w:rsidRDefault="00F0715D" w:rsidP="006D2C4D">
      <w:pPr>
        <w:suppressAutoHyphens/>
        <w:autoSpaceDE w:val="0"/>
        <w:autoSpaceDN w:val="0"/>
        <w:adjustRightInd w:val="0"/>
        <w:ind w:firstLine="54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Να οι κανόνες του παιχνιδιού: Κάθε παιδί διαβάζει τι γράφει η κάρτα του κι αποφασίζει αν συμφωνεί ή όχι. Για κάθε σωστή απάντηση, κερδίζει τους πόντους που αναγράφονται στην κάρτα. Για κάθε λάθος απάντηση, οι πόντοι αφαιρούνται. Κάθε παίκτης ξεκινά με 500.000 πόντους.</w:t>
      </w:r>
    </w:p>
    <w:p w:rsidR="006D2C4D" w:rsidRDefault="006D2C4D" w:rsidP="006D2C4D">
      <w:pPr>
        <w:suppressAutoHyphens/>
        <w:autoSpaceDE w:val="0"/>
        <w:autoSpaceDN w:val="0"/>
        <w:adjustRightInd w:val="0"/>
        <w:ind w:firstLine="54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hd w:val="clear" w:color="auto" w:fill="FFFFFF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412992" behindDoc="0" locked="0" layoutInCell="1" allowOverlap="1">
            <wp:simplePos x="0" y="0"/>
            <wp:positionH relativeFrom="column">
              <wp:posOffset>2483485</wp:posOffset>
            </wp:positionH>
            <wp:positionV relativeFrom="paragraph">
              <wp:posOffset>374650</wp:posOffset>
            </wp:positionV>
            <wp:extent cx="892810" cy="803910"/>
            <wp:effectExtent l="19050" t="0" r="2540" b="0"/>
            <wp:wrapNone/>
            <wp:docPr id="26" name="Picture 4021" descr="12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1" descr="120-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0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α) Ο Νικήτας τράβηξε τις παρακάτω κάρτες και απάντησε ως εξής:</w:t>
      </w:r>
    </w:p>
    <w:p w:rsidR="00780EBF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4B4F26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noProof/>
          <w:sz w:val="14"/>
        </w:rPr>
        <w:pict>
          <v:group id="_x0000_s6148" style="position:absolute;margin-left:240.85pt;margin-top:3.15pt;width:216.25pt;height:279.15pt;z-index:251913728" coordorigin="6250,3474" coordsize="4490,5997">
            <v:group id="_x0000_s6149" style="position:absolute;left:6250;top:4388;width:4490;height:5083" coordorigin="6248,4414" coordsize="4490,5083">
              <v:group id="_x0000_s6150" style="position:absolute;left:6248;top:4414;width:4490;height:5083" coordorigin="6248,4414" coordsize="4490,5083">
                <v:shape id="_x0000_s6151" type="#_x0000_t202" style="position:absolute;left:6248;top:4414;width:4490;height:3305" fillcolor="#9cf" strokecolor="blue" strokeweight="2.25pt">
                  <v:textbox style="mso-next-textbox:#_x0000_s6151" inset="0,0,0,0">
                    <w:txbxContent>
                      <w:p w:rsidR="00291988" w:rsidRPr="00CC5887" w:rsidRDefault="00291988" w:rsidP="00780EBF">
                        <w:pPr>
                          <w:suppressAutoHyphens/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  <w:lang w:val="el-GR"/>
                          </w:rPr>
                        </w:pPr>
                        <w:r w:rsidRPr="00CC5887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  <w:lang w:val="el-GR"/>
                          </w:rPr>
                          <w:t>Το τριπλάσιο του 250.000 είναι μικρότερο από το 800.000</w:t>
                        </w:r>
                      </w:p>
                      <w:p w:rsidR="00291988" w:rsidRPr="00F0715D" w:rsidRDefault="00291988" w:rsidP="00780EBF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  <w:lang w:val="el-GR"/>
                          </w:rPr>
                        </w:pPr>
                      </w:p>
                    </w:txbxContent>
                  </v:textbox>
                </v:shape>
                <v:group id="_x0000_s6152" style="position:absolute;left:6248;top:7717;width:4490;height:1780" coordorigin="5994,6354" coordsize="4490,1780">
                  <v:shape id="_x0000_s6153" type="#_x0000_t202" style="position:absolute;left:5994;top:6354;width:4490;height:896" fillcolor="#fc9" strokecolor="blue" strokeweight="2.25pt">
                    <v:textbox style="mso-next-textbox:#_x0000_s6153" inset="0,0,0,0">
                      <w:txbxContent>
                        <w:p w:rsidR="00291988" w:rsidRPr="00962ED3" w:rsidRDefault="00291988" w:rsidP="00780EBF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color w:val="000000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</w:rPr>
                            <w:t xml:space="preserve">  </w:t>
                          </w:r>
                        </w:p>
                        <w:p w:rsidR="00291988" w:rsidRDefault="00291988" w:rsidP="00780EBF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</w:rPr>
                            <w:t xml:space="preserve">  </w:t>
                          </w:r>
                          <w:r w:rsidRPr="00CC5887"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  <w:t xml:space="preserve">ΝΑΙ  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  <w:lang w:val="el-GR"/>
                            </w:rPr>
                            <w:t xml:space="preserve">     </w:t>
                          </w:r>
                          <w:r w:rsidRPr="00B52569"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  <w:t>ή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</w:rPr>
                            <w:t xml:space="preserve">   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l-GR"/>
                            </w:rPr>
                            <w:t xml:space="preserve"> </w:t>
                          </w:r>
                          <w:r w:rsidRPr="00CC5887"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  <w:t xml:space="preserve">ΟΧΙ </w:t>
                          </w:r>
                        </w:p>
                        <w:p w:rsidR="00291988" w:rsidRPr="002E67B7" w:rsidRDefault="00291988" w:rsidP="00780EBF">
                          <w:pP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6154" type="#_x0000_t202" style="position:absolute;left:5994;top:7238;width:4490;height:896" fillcolor="#fc0" strokecolor="blue" strokeweight="2.25pt">
                    <v:textbox style="mso-next-textbox:#_x0000_s6154" inset="0,0,0,0">
                      <w:txbxContent>
                        <w:p w:rsidR="00291988" w:rsidRPr="00962ED3" w:rsidRDefault="00291988" w:rsidP="00780EBF">
                          <w:pPr>
                            <w:suppressAutoHyphens/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color w:val="000000"/>
                              <w:sz w:val="8"/>
                              <w:szCs w:val="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</w:rPr>
                            <w:t xml:space="preserve">  </w:t>
                          </w:r>
                        </w:p>
                        <w:p w:rsidR="00291988" w:rsidRPr="00780EBF" w:rsidRDefault="00291988" w:rsidP="00B5256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</w:pPr>
                          <w:r w:rsidRPr="00B52569">
                            <w:rPr>
                              <w:rFonts w:ascii="Tahoma" w:hAnsi="Tahoma" w:cs="Tahoma"/>
                              <w:b/>
                              <w:sz w:val="36"/>
                              <w:szCs w:val="56"/>
                            </w:rPr>
                            <w:t>50.000</w:t>
                          </w:r>
                          <w:r w:rsidRPr="00780EBF"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  <w:t xml:space="preserve"> πόντοι</w:t>
                          </w:r>
                        </w:p>
                        <w:p w:rsidR="00291988" w:rsidRPr="002E67B7" w:rsidRDefault="00291988" w:rsidP="00780EBF">
                          <w:pP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v:group>
              </v:group>
              <v:oval id="_x0000_s6155" style="position:absolute;left:9346;top:7782;width:1242;height:709" filled="f" strokeweight="2.25pt"/>
            </v:group>
            <v:group id="_x0000_s6156" style="position:absolute;left:7974;top:3474;width:900;height:900" coordorigin="3594,2894" coordsize="900,900">
              <v:shape id="_x0000_s6157" type="#_x0000_t202" style="position:absolute;left:3711;top:3014;width:663;height:663" filled="f" stroked="f">
                <v:textbox style="mso-next-textbox:#_x0000_s6157" inset="0,0,0,0">
                  <w:txbxContent>
                    <w:p w:rsidR="00291988" w:rsidRPr="00B52569" w:rsidRDefault="00291988" w:rsidP="00780EBF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</w:pP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Β</w:t>
                      </w:r>
                    </w:p>
                  </w:txbxContent>
                </v:textbox>
              </v:shape>
              <v:oval id="_x0000_s6158" style="position:absolute;left:3594;top:2894;width:900;height:900" filled="f" strokeweight="2.25pt"/>
            </v:group>
          </v:group>
        </w:pict>
      </w:r>
      <w:r w:rsidRPr="004B4F26">
        <w:rPr>
          <w:noProof/>
          <w:sz w:val="14"/>
        </w:rPr>
        <w:pict>
          <v:group id="_x0000_s6138" style="position:absolute;margin-left:1.2pt;margin-top:3.15pt;width:208.6pt;height:279.15pt;z-index:251912704" coordorigin="1158,3474" coordsize="4490,6010">
            <v:group id="_x0000_s6139" style="position:absolute;left:1158;top:4404;width:4490;height:5080;mso-position-horizontal:left" coordorigin="1134,4734" coordsize="4490,5080">
              <v:shape id="_x0000_s6140" type="#_x0000_t202" style="position:absolute;left:1134;top:4734;width:4490;height:3305" fillcolor="#9cf" strokecolor="blue" strokeweight="2.25pt">
                <v:textbox style="mso-next-textbox:#_x0000_s6140" inset="0,0,0,0">
                  <w:txbxContent>
                    <w:p w:rsidR="00291988" w:rsidRPr="00CC5887" w:rsidRDefault="00291988" w:rsidP="00780EBF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  <w:lang w:val="el-GR"/>
                        </w:rPr>
                      </w:pPr>
                      <w:r w:rsidRPr="00CC5887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  <w:lang w:val="el-GR"/>
                        </w:rPr>
                        <w:t xml:space="preserve">Το μισό του 900.000 είναι </w:t>
                      </w:r>
                    </w:p>
                    <w:p w:rsidR="00291988" w:rsidRPr="00CC5887" w:rsidRDefault="00291988" w:rsidP="00780EBF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  <w:lang w:val="el-GR"/>
                        </w:rPr>
                      </w:pPr>
                      <w:r w:rsidRPr="00CC5887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  <w:lang w:val="el-GR"/>
                        </w:rPr>
                        <w:t>το 450.000</w:t>
                      </w:r>
                    </w:p>
                    <w:p w:rsidR="00291988" w:rsidRPr="00F0715D" w:rsidRDefault="00291988" w:rsidP="00780EBF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  <v:group id="_x0000_s6141" style="position:absolute;left:1134;top:8034;width:4490;height:1780" coordorigin="5994,6354" coordsize="4490,1780">
                <v:shape id="_x0000_s6142" type="#_x0000_t202" style="position:absolute;left:5994;top:6354;width:4490;height:896" fillcolor="#fc9" strokecolor="blue" strokeweight="2.25pt">
                  <v:textbox style="mso-next-textbox:#_x0000_s6142" inset="0,0,0,0">
                    <w:txbxContent>
                      <w:p w:rsidR="00291988" w:rsidRPr="00962ED3" w:rsidRDefault="00291988" w:rsidP="00780EBF">
                        <w:pPr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</w:rPr>
                          <w:t xml:space="preserve">  </w:t>
                        </w:r>
                      </w:p>
                      <w:p w:rsidR="00291988" w:rsidRDefault="00291988" w:rsidP="00780EBF">
                        <w:pPr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  <w:lang w:val="el-GR"/>
                          </w:rPr>
                          <w:t xml:space="preserve"> </w:t>
                        </w:r>
                        <w:r w:rsidRPr="00CC5887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ΝΑΙ   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  <w:lang w:val="el-GR"/>
                          </w:rPr>
                          <w:t xml:space="preserve">     </w:t>
                        </w:r>
                        <w:r w:rsidRPr="00CC5887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 </w:t>
                        </w:r>
                        <w:r w:rsidRPr="00B52569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ή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</w:rPr>
                          <w:t xml:space="preserve">    </w:t>
                        </w:r>
                        <w:r w:rsidRPr="00CC5887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ΟΧΙ </w:t>
                        </w:r>
                      </w:p>
                      <w:p w:rsidR="00291988" w:rsidRPr="002E67B7" w:rsidRDefault="00291988" w:rsidP="00780EBF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6143" type="#_x0000_t202" style="position:absolute;left:5994;top:7238;width:4490;height:896" fillcolor="#fc0" strokecolor="blue" strokeweight="2.25pt">
                  <v:textbox style="mso-next-textbox:#_x0000_s6143" inset="0,0,0,0">
                    <w:txbxContent>
                      <w:p w:rsidR="00291988" w:rsidRPr="00962ED3" w:rsidRDefault="00291988" w:rsidP="00780EBF">
                        <w:pPr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</w:rPr>
                          <w:t xml:space="preserve">  </w:t>
                        </w:r>
                      </w:p>
                      <w:p w:rsidR="00291988" w:rsidRPr="00780EBF" w:rsidRDefault="00291988" w:rsidP="00B5256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</w:pPr>
                        <w:r w:rsidRPr="00B52569"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</w:rPr>
                          <w:t>150.000</w:t>
                        </w:r>
                        <w:r w:rsidRPr="00780EBF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 πόντοι</w:t>
                        </w:r>
                      </w:p>
                      <w:p w:rsidR="00291988" w:rsidRPr="002E67B7" w:rsidRDefault="00291988" w:rsidP="00780EBF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  <v:oval id="_x0000_s6144" style="position:absolute;left:1334;top:8114;width:1242;height:709" filled="f" strokeweight="2.25pt"/>
            </v:group>
            <v:group id="_x0000_s6145" style="position:absolute;left:2934;top:3474;width:900;height:900" coordorigin="3594,2894" coordsize="900,900">
              <v:shape id="_x0000_s6146" type="#_x0000_t202" style="position:absolute;left:3711;top:3014;width:663;height:663" filled="f" stroked="f">
                <v:textbox style="mso-next-textbox:#_x0000_s6146" inset="0,0,0,0">
                  <w:txbxContent>
                    <w:p w:rsidR="00291988" w:rsidRPr="00B52569" w:rsidRDefault="00291988" w:rsidP="00780EBF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</w:pP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Α</w:t>
                      </w:r>
                    </w:p>
                  </w:txbxContent>
                </v:textbox>
              </v:shape>
              <v:oval id="_x0000_s6147" style="position:absolute;left:3594;top:2894;width:900;height:900" filled="f" strokeweight="2.25pt"/>
            </v:group>
          </v:group>
        </w:pict>
      </w: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48"/>
          <w:lang w:val="el-GR"/>
        </w:rPr>
      </w:pPr>
    </w:p>
    <w:p w:rsidR="00780EBF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48"/>
          <w:lang w:val="el-GR"/>
        </w:rPr>
      </w:pPr>
    </w:p>
    <w:p w:rsidR="00780EBF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48"/>
          <w:lang w:val="el-GR"/>
        </w:rPr>
      </w:pPr>
    </w:p>
    <w:p w:rsidR="00780EBF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48"/>
          <w:lang w:val="el-GR"/>
        </w:rPr>
      </w:pPr>
    </w:p>
    <w:p w:rsidR="007155C9" w:rsidRPr="007155C9" w:rsidRDefault="007155C9" w:rsidP="007155C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56"/>
          <w:lang w:val="el-GR"/>
        </w:rPr>
      </w:pPr>
    </w:p>
    <w:p w:rsidR="00780EBF" w:rsidRDefault="00780EBF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155C9" w:rsidRPr="00F0715D" w:rsidRDefault="007155C9" w:rsidP="00780EBF">
      <w:pPr>
        <w:pBdr>
          <w:bottom w:val="double" w:sz="12" w:space="1" w:color="3366FF"/>
        </w:pBdr>
        <w:suppressAutoHyphens/>
        <w:rPr>
          <w:rFonts w:ascii="Arial" w:hAnsi="Arial" w:cs="Arial"/>
          <w:b/>
          <w:bCs/>
          <w:color w:val="3366FF"/>
          <w:sz w:val="2"/>
          <w:szCs w:val="8"/>
          <w:lang w:val="el-GR"/>
        </w:rPr>
      </w:pPr>
    </w:p>
    <w:p w:rsidR="00780EBF" w:rsidRPr="00F0715D" w:rsidRDefault="00780EBF" w:rsidP="00780EBF">
      <w:pPr>
        <w:suppressAutoHyphens/>
        <w:rPr>
          <w:rFonts w:ascii="Arial" w:hAnsi="Arial" w:cs="Arial"/>
          <w:b/>
          <w:bCs/>
          <w:color w:val="3366FF"/>
          <w:sz w:val="2"/>
          <w:szCs w:val="4"/>
          <w:lang w:val="el-GR"/>
        </w:rPr>
      </w:pPr>
    </w:p>
    <w:p w:rsidR="007155C9" w:rsidRDefault="00780EBF" w:rsidP="007155C9">
      <w:pPr>
        <w:shd w:val="clear" w:color="auto" w:fill="FFFFFF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FF"/>
          <w:sz w:val="36"/>
          <w:szCs w:val="56"/>
          <w:lang w:val="el-GR"/>
        </w:rPr>
        <w:t>Διαχείριση αριθμών ως το 1.000.000: στρατηγικές υπολογισμών, εκ</w:t>
      </w:r>
      <w:r w:rsidR="007155C9">
        <w:rPr>
          <w:rFonts w:ascii="Arial" w:hAnsi="Arial" w:cs="Arial"/>
          <w:b/>
          <w:color w:val="0000FF"/>
          <w:sz w:val="36"/>
          <w:szCs w:val="56"/>
          <w:lang w:val="el-GR"/>
        </w:rPr>
        <w:t>τίμηση.</w:t>
      </w:r>
      <w:r w:rsidR="004B4F26" w:rsidRPr="004B4F26">
        <w:rPr>
          <w:rFonts w:ascii="Arial" w:hAnsi="Arial" w:cs="Arial"/>
          <w:b/>
          <w:noProof/>
          <w:color w:val="000000"/>
          <w:sz w:val="28"/>
          <w:szCs w:val="48"/>
          <w:lang w:val="en-US" w:eastAsia="en-US"/>
        </w:rPr>
        <w:pict>
          <v:shape id="_x0000_s6180" type="#_x0000_t202" style="position:absolute;margin-left:0;margin-top:788.7pt;width:46.35pt;height:25.5pt;z-index:251916800;mso-wrap-style:none;mso-position-horizontal:center;mso-position-horizontal-relative:margin;mso-position-vertical-relative:page" fillcolor="#fc9" stroked="f">
            <v:textbox style="mso-next-textbox:#_x0000_s6180" inset="2mm,1mm,2mm,1mm">
              <w:txbxContent>
                <w:p w:rsidR="00291988" w:rsidRPr="00592B62" w:rsidRDefault="00291988" w:rsidP="00F448C6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120</w:t>
                  </w:r>
                </w:p>
              </w:txbxContent>
            </v:textbox>
            <w10:wrap anchorx="margin" anchory="page"/>
          </v:shape>
        </w:pict>
      </w:r>
      <w:r>
        <w:rPr>
          <w:rFonts w:ascii="Arial" w:hAnsi="Arial" w:cs="Arial"/>
          <w:b/>
          <w:color w:val="000000"/>
          <w:sz w:val="28"/>
          <w:szCs w:val="48"/>
          <w:lang w:val="el-GR"/>
        </w:rPr>
        <w:br w:type="page"/>
      </w:r>
    </w:p>
    <w:p w:rsidR="00780EBF" w:rsidRPr="007155C9" w:rsidRDefault="004B4F26" w:rsidP="007155C9">
      <w:pPr>
        <w:shd w:val="clear" w:color="auto" w:fill="FFFFFF"/>
        <w:rPr>
          <w:rFonts w:ascii="Arial" w:hAnsi="Arial" w:cs="Arial"/>
          <w:b/>
          <w:color w:val="0000FF"/>
          <w:sz w:val="36"/>
          <w:szCs w:val="56"/>
          <w:lang w:val="el-GR"/>
        </w:rPr>
      </w:pPr>
      <w:r w:rsidRPr="004B4F26">
        <w:rPr>
          <w:noProof/>
          <w:sz w:val="28"/>
          <w:szCs w:val="48"/>
        </w:rPr>
        <w:lastRenderedPageBreak/>
        <w:pict>
          <v:group id="_x0000_s6169" style="position:absolute;margin-left:250pt;margin-top:9.9pt;width:182pt;height:242.45pt;z-index:251915776" coordorigin="6251,9594" coordsize="4490,5980">
            <v:group id="_x0000_s6170" style="position:absolute;left:6251;top:10494;width:4490;height:5080" coordorigin="6174,8514" coordsize="4490,5080">
              <v:shape id="_x0000_s6171" type="#_x0000_t202" style="position:absolute;left:6174;top:8514;width:4490;height:3305" fillcolor="#9cf" strokecolor="blue" strokeweight="2.25pt">
                <v:textbox style="mso-next-textbox:#_x0000_s6171" inset="0,0,0,0">
                  <w:txbxContent>
                    <w:p w:rsidR="00291988" w:rsidRPr="00CC5887" w:rsidRDefault="00291988" w:rsidP="00780EBF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  <w:lang w:val="el-GR"/>
                        </w:rPr>
                      </w:pPr>
                      <w:r w:rsidRPr="00CC5887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  <w:lang w:val="el-GR"/>
                        </w:rPr>
                        <w:t>Το άθροισμα του 248.790 και του 250.010 είναι περίπου 500 χιλιάδες</w:t>
                      </w:r>
                    </w:p>
                    <w:p w:rsidR="00291988" w:rsidRPr="00F0715D" w:rsidRDefault="00291988" w:rsidP="00780EBF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  <v:group id="_x0000_s6172" style="position:absolute;left:6174;top:11814;width:4490;height:1780" coordorigin="5994,6354" coordsize="4490,1780">
                <v:shape id="_x0000_s6173" type="#_x0000_t202" style="position:absolute;left:5994;top:6354;width:4490;height:896" fillcolor="#fc9" strokecolor="blue" strokeweight="2.25pt">
                  <v:textbox style="mso-next-textbox:#_x0000_s6173" inset="0,0,0,0">
                    <w:txbxContent>
                      <w:p w:rsidR="00291988" w:rsidRPr="00962ED3" w:rsidRDefault="00291988" w:rsidP="00780EBF">
                        <w:pPr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</w:rPr>
                          <w:t xml:space="preserve">  </w:t>
                        </w:r>
                      </w:p>
                      <w:p w:rsidR="00291988" w:rsidRDefault="00291988" w:rsidP="00780EBF">
                        <w:pPr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</w:rPr>
                          <w:t xml:space="preserve">  </w:t>
                        </w:r>
                        <w:r w:rsidRPr="00F448C6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ΝΑΙ     ή     </w:t>
                        </w:r>
                        <w:r w:rsidRPr="00CC5887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ΟΧΙ </w:t>
                        </w:r>
                      </w:p>
                      <w:p w:rsidR="00291988" w:rsidRPr="002E67B7" w:rsidRDefault="00291988" w:rsidP="00780EBF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6174" type="#_x0000_t202" style="position:absolute;left:5994;top:7238;width:4490;height:896" fillcolor="#fc0" strokecolor="blue" strokeweight="2.25pt">
                  <v:textbox style="mso-next-textbox:#_x0000_s6174" inset="0,0,0,0">
                    <w:txbxContent>
                      <w:p w:rsidR="00291988" w:rsidRPr="00962ED3" w:rsidRDefault="00291988" w:rsidP="00780EBF">
                        <w:pPr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</w:rPr>
                          <w:t xml:space="preserve">  </w:t>
                        </w:r>
                      </w:p>
                      <w:p w:rsidR="00291988" w:rsidRPr="00CC5887" w:rsidRDefault="00291988" w:rsidP="00B5256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</w:pPr>
                        <w:r w:rsidRPr="00B52569"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</w:rPr>
                          <w:t>250.000</w:t>
                        </w:r>
                        <w:r w:rsidRPr="00CC5887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 πόντοι</w:t>
                        </w:r>
                      </w:p>
                      <w:p w:rsidR="00291988" w:rsidRPr="002E67B7" w:rsidRDefault="00291988" w:rsidP="00780EBF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  <v:oval id="_x0000_s6175" style="position:absolute;left:6374;top:11894;width:1242;height:709" filled="f" strokeweight="2.25pt"/>
            </v:group>
            <v:group id="_x0000_s6176" style="position:absolute;left:7974;top:9594;width:900;height:900" coordorigin="3594,2894" coordsize="900,900">
              <v:shape id="_x0000_s6177" type="#_x0000_t202" style="position:absolute;left:3711;top:3014;width:663;height:663" filled="f" stroked="f">
                <v:textbox style="mso-next-textbox:#_x0000_s6177" inset="0,0,0,0">
                  <w:txbxContent>
                    <w:p w:rsidR="00291988" w:rsidRPr="00B52569" w:rsidRDefault="00291988" w:rsidP="00780EBF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</w:pP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Δ</w:t>
                      </w:r>
                    </w:p>
                  </w:txbxContent>
                </v:textbox>
              </v:shape>
              <v:oval id="_x0000_s6178" style="position:absolute;left:3594;top:2894;width:900;height:900" filled="f" strokeweight="2.25pt"/>
            </v:group>
          </v:group>
        </w:pict>
      </w:r>
      <w:r w:rsidRPr="004B4F26">
        <w:rPr>
          <w:noProof/>
          <w:sz w:val="28"/>
          <w:szCs w:val="48"/>
        </w:rPr>
        <w:pict>
          <v:group id="_x0000_s6159" style="position:absolute;margin-left:8.7pt;margin-top:9.9pt;width:182.1pt;height:240.05pt;z-index:251914752" coordorigin="1158,9614" coordsize="4490,5920">
            <v:group id="_x0000_s6160" style="position:absolute;left:1158;top:10514;width:4490;height:5020" coordorigin="1134,8874" coordsize="4490,5020">
              <v:shape id="_x0000_s6161" type="#_x0000_t202" style="position:absolute;left:1134;top:8874;width:4490;height:3305" fillcolor="#9cf" strokecolor="blue" strokeweight="2.25pt">
                <v:textbox style="mso-next-textbox:#_x0000_s6161" inset="0,0,0,0">
                  <w:txbxContent>
                    <w:p w:rsidR="00291988" w:rsidRPr="00CC5887" w:rsidRDefault="00291988" w:rsidP="00780EBF">
                      <w:pPr>
                        <w:suppressAutoHyphens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  <w:lang w:val="el-GR"/>
                        </w:rPr>
                      </w:pPr>
                      <w:r w:rsidRPr="00CC5887">
                        <w:rPr>
                          <w:rFonts w:ascii="Arial" w:hAnsi="Arial" w:cs="Arial"/>
                          <w:b/>
                          <w:color w:val="000000"/>
                          <w:sz w:val="36"/>
                          <w:szCs w:val="56"/>
                          <w:lang w:val="el-GR"/>
                        </w:rPr>
                        <w:t>Το πενταπλάσιο του 100.050 είναι το 500.025</w:t>
                      </w:r>
                    </w:p>
                    <w:p w:rsidR="00291988" w:rsidRPr="00F0715D" w:rsidRDefault="00291988" w:rsidP="00780EBF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  <v:group id="_x0000_s6162" style="position:absolute;left:1134;top:12114;width:4490;height:1780" coordorigin="5994,6354" coordsize="4490,1780">
                <v:shape id="_x0000_s6163" type="#_x0000_t202" style="position:absolute;left:5994;top:6354;width:4490;height:896" fillcolor="#fc9" strokecolor="blue" strokeweight="2.25pt">
                  <v:textbox style="mso-next-textbox:#_x0000_s6163" inset="0,0,0,0">
                    <w:txbxContent>
                      <w:p w:rsidR="00291988" w:rsidRPr="00962ED3" w:rsidRDefault="00291988" w:rsidP="00780EBF">
                        <w:pPr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</w:rPr>
                          <w:t xml:space="preserve">  </w:t>
                        </w:r>
                      </w:p>
                      <w:p w:rsidR="00291988" w:rsidRPr="00CC5887" w:rsidRDefault="00291988" w:rsidP="00780EBF">
                        <w:pPr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</w:pPr>
                        <w:r w:rsidRPr="00CC5887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  ΝΑΙ    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  <w:lang w:val="el-GR"/>
                          </w:rPr>
                          <w:t xml:space="preserve">    </w:t>
                        </w:r>
                        <w:r w:rsidRPr="00CC5887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ή  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  <w:lang w:val="el-GR"/>
                          </w:rPr>
                          <w:t xml:space="preserve"> </w:t>
                        </w:r>
                        <w:r w:rsidRPr="00CC5887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  <w:lang w:val="el-GR"/>
                          </w:rPr>
                          <w:t xml:space="preserve"> </w:t>
                        </w:r>
                        <w:r w:rsidRPr="00CC5887">
                          <w:rPr>
                            <w:rFonts w:ascii="Arial" w:hAnsi="Arial" w:cs="Arial"/>
                            <w:b/>
                            <w:color w:val="000000"/>
                            <w:sz w:val="36"/>
                            <w:szCs w:val="56"/>
                          </w:rPr>
                          <w:t xml:space="preserve">ΟΧΙ </w:t>
                        </w:r>
                      </w:p>
                      <w:p w:rsidR="00291988" w:rsidRPr="002E67B7" w:rsidRDefault="00291988" w:rsidP="00780EBF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6164" type="#_x0000_t202" style="position:absolute;left:5994;top:7238;width:4490;height:896" fillcolor="#fc0" strokecolor="blue" strokeweight="2.25pt">
                  <v:textbox style="mso-next-textbox:#_x0000_s6164" inset="0,0,0,0">
                    <w:txbxContent>
                      <w:p w:rsidR="00291988" w:rsidRPr="00962ED3" w:rsidRDefault="00291988" w:rsidP="00780EBF">
                        <w:pPr>
                          <w:suppressAutoHyphens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color w:val="000000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/>
                            <w:sz w:val="56"/>
                            <w:szCs w:val="56"/>
                          </w:rPr>
                          <w:t xml:space="preserve">  </w:t>
                        </w:r>
                      </w:p>
                      <w:p w:rsidR="00291988" w:rsidRPr="00B52569" w:rsidRDefault="00291988" w:rsidP="00B52569">
                        <w:pPr>
                          <w:jc w:val="center"/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</w:rPr>
                        </w:pPr>
                        <w:r w:rsidRPr="00B52569"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</w:rPr>
                          <w:t xml:space="preserve">150.000  </w:t>
                        </w:r>
                        <w:r w:rsidRPr="00B52569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πόντοι</w:t>
                        </w:r>
                      </w:p>
                      <w:p w:rsidR="00291988" w:rsidRPr="002E67B7" w:rsidRDefault="00291988" w:rsidP="00780EBF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  <v:oval id="_x0000_s6165" style="position:absolute;left:4214;top:12194;width:1242;height:709" filled="f" strokeweight="2.25pt"/>
            </v:group>
            <v:group id="_x0000_s6166" style="position:absolute;left:2934;top:9614;width:900;height:900" coordorigin="3594,2894" coordsize="900,900">
              <v:shape id="_x0000_s6167" type="#_x0000_t202" style="position:absolute;left:3711;top:3014;width:663;height:663" filled="f" stroked="f">
                <v:textbox style="mso-next-textbox:#_x0000_s6167" inset="0,0,0,0">
                  <w:txbxContent>
                    <w:p w:rsidR="00291988" w:rsidRPr="00B52569" w:rsidRDefault="00291988" w:rsidP="00780EBF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</w:pPr>
                      <w:r w:rsidRPr="00B52569">
                        <w:rPr>
                          <w:rFonts w:ascii="Tahoma" w:hAnsi="Tahoma" w:cs="Tahoma"/>
                          <w:b/>
                          <w:sz w:val="36"/>
                          <w:szCs w:val="56"/>
                        </w:rPr>
                        <w:t>Γ</w:t>
                      </w:r>
                    </w:p>
                  </w:txbxContent>
                </v:textbox>
              </v:shape>
              <v:oval id="_x0000_s6168" style="position:absolute;left:3594;top:2894;width:900;height:900" filled="f" strokeweight="2.25pt"/>
            </v:group>
          </v:group>
        </w:pict>
      </w: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780EBF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448C6" w:rsidRDefault="00F448C6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80EBF" w:rsidRPr="004C27DC" w:rsidRDefault="004B4F26" w:rsidP="00780EBF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pict>
          <v:group id="_x0000_s6775" style="position:absolute;margin-left:15.75pt;margin-top:32pt;width:324.5pt;height:84.75pt;z-index:252025344" coordorigin="1449,7156" coordsize="6490,1695">
            <v:shape id="_x0000_s5089" type="#_x0000_t75" style="position:absolute;left:1449;top:8139;width:780;height:712">
              <v:imagedata r:id="rId121" o:title="119-1" gain="74473f"/>
            </v:shape>
            <v:group id="_x0000_s6735" style="position:absolute;left:2553;top:7156;width:5386;height:1695" coordorigin="2553,7156" coordsize="5386,1695">
              <v:shape id="_x0000_s5091" type="#_x0000_t62" style="position:absolute;left:2553;top:7156;width:5386;height:1695" adj="-1440,16135" fillcolor="#cff" strokecolor="blue" strokeweight="1.5pt">
                <v:textbox style="mso-next-textbox:#_x0000_s5091" inset="0,0,0,0">
                  <w:txbxContent>
                    <w:p w:rsidR="00291988" w:rsidRPr="00CC5887" w:rsidRDefault="00291988" w:rsidP="00F0715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Συμφωνώ με την απά</w:t>
                      </w:r>
                      <w:r w:rsidRPr="00CC5887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ντηση του Νικήτα στην  Α </w:t>
                      </w:r>
                      <w:r w:rsidRPr="00DF0EA8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 </w:t>
                      </w:r>
                      <w:r w:rsidRPr="00CC5887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κάρτα. Σκέφτηκα ότι:</w:t>
                      </w:r>
                    </w:p>
                    <w:p w:rsidR="00291988" w:rsidRPr="00F0715D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  <v:oval id="_x0000_s5092" style="position:absolute;left:5612;top:7617;width:522;height:522" filled="f" strokeweight="2.25pt"/>
            </v:group>
          </v:group>
        </w:pict>
      </w:r>
      <w:r w:rsidR="00780EBF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β) Τα υπόλοιπα παιδιά αξιολογούν τις απαντήσεις του Νικήτα: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2"/>
          <w:szCs w:val="22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8"/>
          <w:szCs w:val="18"/>
          <w:lang w:val="el-GR"/>
        </w:rPr>
      </w:pPr>
    </w:p>
    <w:p w:rsidR="00F448C6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     </w:t>
      </w:r>
    </w:p>
    <w:p w:rsidR="00F448C6" w:rsidRDefault="00F448C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448C6" w:rsidRDefault="00F448C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448C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                              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900.000</w:t>
      </w: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5093" style="position:absolute;margin-left:150.15pt;margin-top:1.95pt;width:140.85pt;height:57.6pt;z-index:251727360" coordorigin="2314,6381" coordsize="3600,1937">
            <v:group id="_x0000_s5094" style="position:absolute;left:2574;top:6381;width:3200;height:360" coordorigin="2574,6174" coordsize="3200,360">
              <v:line id="_x0000_s5095" style="position:absolute;flip:x" from="2574,6174" to="4194,6534" strokeweight="2.25pt"/>
              <v:line id="_x0000_s5096" style="position:absolute" from="4154,6174" to="5774,6534" strokeweight="2.25pt"/>
            </v:group>
            <v:line id="_x0000_s5097" style="position:absolute" from="2314,7541" to="2314,8318" strokeweight="2.25pt">
              <v:stroke endarrow="block" endarrowwidth="wide"/>
            </v:line>
            <v:line id="_x0000_s5098" style="position:absolute" from="5914,7541" to="5914,8318" strokeweight="2.25pt">
              <v:stroke endarrow="block" endarrowwidth="wide"/>
            </v:line>
          </v:group>
        </w:pict>
      </w:r>
    </w:p>
    <w:p w:rsidR="00F0715D" w:rsidRPr="004C27DC" w:rsidRDefault="00F448C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                 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800.000    +    100.000</w:t>
      </w:r>
    </w:p>
    <w:p w:rsidR="00F0715D" w:rsidRPr="004C27DC" w:rsidRDefault="00F448C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</w:t>
      </w: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                  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</w:t>
      </w:r>
      <w:r w:rsidR="00F0715D"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:2                    </w:t>
      </w:r>
      <w:r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  </w:t>
      </w:r>
      <w:r w:rsidR="00F0715D"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>:2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14"/>
          <w:lang w:val="el-GR"/>
        </w:rPr>
      </w:pPr>
    </w:p>
    <w:p w:rsidR="00F0715D" w:rsidRPr="004C27DC" w:rsidRDefault="00F448C6" w:rsidP="00F448C6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                 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................  +  ................ = ...................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noProof/>
          <w:sz w:val="14"/>
        </w:rPr>
        <w:pict>
          <v:group id="_x0000_s5099" style="position:absolute;margin-left:28.8pt;margin-top:2pt;width:322.65pt;height:93.6pt;z-index:251728384" coordorigin="2261,9981" coordsize="7445,2160">
            <v:shape id="_x0000_s5100" type="#_x0000_t75" style="position:absolute;left:2261;top:11136;width:1213;height:1005">
              <v:imagedata r:id="rId123" o:title="120-3" gain="74473f"/>
            </v:shape>
            <v:shape id="_x0000_s5101" type="#_x0000_t62" style="position:absolute;left:4133;top:9981;width:5573;height:1440" adj="-1961,26220" fillcolor="#cff" strokecolor="blue" strokeweight="1.5pt">
              <v:textbox style="mso-next-textbox:#_x0000_s5101" inset="0,0,0,0">
                <w:txbxContent>
                  <w:p w:rsidR="00291988" w:rsidRPr="00CC5887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CC588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Κι εγώ συμφωνώ.</w:t>
                    </w:r>
                  </w:p>
                  <w:p w:rsidR="00291988" w:rsidRPr="00CC5887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CC588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Υπολόγισα έτσι:</w:t>
                    </w: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40"/>
          <w:lang w:val="el-GR"/>
        </w:rPr>
      </w:pPr>
    </w:p>
    <w:p w:rsidR="00F0715D" w:rsidRPr="004C27DC" w:rsidRDefault="004B4F26" w:rsidP="00F0715D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5103" style="position:absolute;left:0;text-align:left;margin-left:136.7pt;margin-top:20.05pt;width:187.9pt;height:14.55pt;z-index:251729408" coordorigin="2754,13374" coordsize="4140,540">
            <v:line id="_x0000_s5104" style="position:absolute" from="2754,13374" to="4554,13914" strokeweight="2.25pt"/>
            <v:line id="_x0000_s5105" style="position:absolute;flip:y" from="4554,13374" to="6894,13914" strokeweight="2.25pt"/>
          </v:group>
        </w:pic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450 χιλιάδες  + 450 χιλιάδες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……. χιλιάδες</w:t>
      </w:r>
    </w:p>
    <w:p w:rsidR="00F0715D" w:rsidRPr="004C27DC" w:rsidRDefault="00B974ED" w:rsidP="00B974ED">
      <w:pPr>
        <w:spacing w:after="200" w:line="276" w:lineRule="auto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br w:type="page"/>
      </w:r>
      <w:r w:rsidR="004B4F26"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shape id="_x0000_s6181" type="#_x0000_t202" style="position:absolute;margin-left:229.75pt;margin-top:788.7pt;width:46.35pt;height:25.5pt;z-index:251917824;mso-wrap-style:none;mso-position-vertical-relative:page" fillcolor="#fc9" stroked="f">
            <v:textbox style="mso-next-textbox:#_x0000_s6181" inset="2mm,1mm,2mm,1mm">
              <w:txbxContent>
                <w:p w:rsidR="00291988" w:rsidRPr="00592B62" w:rsidRDefault="00291988" w:rsidP="00B974ED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120</w:t>
                  </w:r>
                </w:p>
              </w:txbxContent>
            </v:textbox>
            <w10:wrap anchory="page"/>
          </v:shape>
        </w:pict>
      </w:r>
    </w:p>
    <w:p w:rsidR="00B974ED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lastRenderedPageBreak/>
        <w:pict>
          <v:group id="_x0000_s5107" style="position:absolute;margin-left:220.45pt;margin-top:16.35pt;width:85.75pt;height:26.1pt;z-index:251730432" coordorigin="4334,2454" coordsize="2520,720">
            <v:oval id="_x0000_s5108" style="position:absolute;left:4334;top:2454;width:720;height:720" filled="f" strokeweight="2.25pt"/>
            <v:oval id="_x0000_s5109" style="position:absolute;left:6134;top:2454;width:720;height:720" filled="f" strokeweight="2.25pt"/>
          </v:group>
        </w:pict>
      </w:r>
      <w:r w:rsidR="00F0715D" w:rsidRPr="004C27DC">
        <w:rPr>
          <w:rFonts w:ascii="Arial" w:hAnsi="Arial"/>
          <w:b/>
          <w:bCs/>
          <w:noProof/>
          <w:color w:val="3366FF"/>
          <w:sz w:val="32"/>
          <w:szCs w:val="56"/>
          <w:lang w:val="el-GR" w:eastAsia="el-GR"/>
        </w:rPr>
        <w:drawing>
          <wp:anchor distT="0" distB="0" distL="114300" distR="114300" simplePos="0" relativeHeight="251378176" behindDoc="0" locked="0" layoutInCell="1" allowOverlap="1">
            <wp:simplePos x="0" y="0"/>
            <wp:positionH relativeFrom="column">
              <wp:posOffset>181829</wp:posOffset>
            </wp:positionH>
            <wp:positionV relativeFrom="paragraph">
              <wp:posOffset>83951</wp:posOffset>
            </wp:positionV>
            <wp:extent cx="438150" cy="425669"/>
            <wp:effectExtent l="19050" t="0" r="0" b="0"/>
            <wp:wrapNone/>
            <wp:docPr id="4082" name="Picture 408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2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15D"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="00F0715D"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Συμφωνούμε ή διαφωνούμε με την απάντηση του </w:t>
      </w:r>
    </w:p>
    <w:p w:rsidR="00F0715D" w:rsidRPr="00B974ED" w:rsidRDefault="00B974E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  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Νικήτα στις κάρτες  </w:t>
      </w:r>
      <w:r w:rsidR="00F0715D" w:rsidRPr="00B52569">
        <w:rPr>
          <w:rFonts w:ascii="Tahoma" w:hAnsi="Tahoma" w:cs="Tahoma"/>
          <w:b/>
          <w:sz w:val="36"/>
          <w:szCs w:val="56"/>
          <w:lang w:val="el-GR"/>
        </w:rPr>
        <w:t>Β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και</w:t>
      </w:r>
      <w:r w:rsidR="00592963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</w:t>
      </w:r>
      <w:r w:rsidR="00F0715D" w:rsidRPr="00B52569">
        <w:rPr>
          <w:rFonts w:ascii="Tahoma" w:hAnsi="Tahoma" w:cs="Tahoma"/>
          <w:b/>
          <w:sz w:val="36"/>
          <w:szCs w:val="56"/>
          <w:lang w:val="el-GR"/>
        </w:rPr>
        <w:t>Γ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; Εξηγούμε γιατί.</w:t>
      </w: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6"/>
          <w:szCs w:val="1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oval id="_x0000_s5111" style="position:absolute;margin-left:59.3pt;margin-top:-.05pt;width:29.1pt;height:30.3pt;z-index:251918848" filled="f" strokeweight="2.25pt"/>
        </w:pict>
      </w: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Κάρτα  </w:t>
      </w:r>
      <w:r w:rsidR="008F5A1F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52569">
        <w:rPr>
          <w:rFonts w:ascii="Tahoma" w:hAnsi="Tahoma" w:cs="Tahoma"/>
          <w:b/>
          <w:sz w:val="36"/>
          <w:szCs w:val="56"/>
          <w:lang w:val="el-GR"/>
        </w:rPr>
        <w:t>Β</w:t>
      </w: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40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oval id="_x0000_s5112" style="position:absolute;margin-left:59.3pt;margin-top:10.65pt;width:29.1pt;height:30.3pt;z-index:251919872" filled="f" strokeweight="2.25pt"/>
        </w:pict>
      </w: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Κάρτα  </w:t>
      </w:r>
      <w:r w:rsidR="008F5A1F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B52569">
        <w:rPr>
          <w:rFonts w:ascii="Tahoma" w:hAnsi="Tahoma" w:cs="Tahoma"/>
          <w:b/>
          <w:sz w:val="36"/>
          <w:szCs w:val="56"/>
          <w:lang w:val="el-GR"/>
        </w:rPr>
        <w:t>Γ</w:t>
      </w: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oval id="_x0000_s5113" style="position:absolute;margin-left:229.75pt;margin-top:15.75pt;width:33.35pt;height:33.35pt;z-index:251731456" filled="f" strokeweight="2.25pt"/>
        </w:pic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γ) Η Ηρώ και ο Σαλ εκφράζουν τις απόψεις τους για την απάντηση του Νικήτα στη</w:t>
      </w:r>
      <w:r w:rsidR="00592963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</w:t>
      </w:r>
      <w:r w:rsidR="00F0715D" w:rsidRPr="00B52569">
        <w:rPr>
          <w:rFonts w:ascii="Tahoma" w:hAnsi="Tahoma" w:cs="Tahoma"/>
          <w:b/>
          <w:sz w:val="36"/>
          <w:szCs w:val="56"/>
          <w:lang w:val="el-GR"/>
        </w:rPr>
        <w:t>Δ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</w:t>
      </w:r>
      <w:r w:rsidR="00592963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κάρτα.</w:t>
      </w:r>
    </w:p>
    <w:p w:rsidR="007A7409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group id="_x0000_s6182" style="position:absolute;margin-left:-7.65pt;margin-top:17.4pt;width:480.7pt;height:237.1pt;z-index:251920896" coordorigin="994,1134" coordsize="14703,6592">
            <v:group id="_x0000_s6183" style="position:absolute;left:994;top:1134;width:14689;height:4402" coordorigin="994,1134" coordsize="14689,4402">
              <v:group id="_x0000_s6184" style="position:absolute;left:994;top:1134;width:3453;height:4402" coordorigin="1134,2574" coordsize="3453,4402">
                <v:shape id="_x0000_s6185" type="#_x0000_t75" style="position:absolute;left:1134;top:2574;width:3453;height:4402;mso-position-horizontal:left">
                  <v:imagedata r:id="rId124" o:title="121-1" gain="74473f"/>
                </v:shape>
                <v:shape id="_x0000_s6186" type="#_x0000_t202" style="position:absolute;left:1634;top:4794;width:2438;height:1865" filled="f" stroked="f">
                  <v:textbox style="mso-next-textbox:#_x0000_s6186" inset="0,0,0,0">
                    <w:txbxContent>
                      <w:p w:rsidR="00291988" w:rsidRPr="00B974ED" w:rsidRDefault="00291988" w:rsidP="00B974ED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B974ED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 xml:space="preserve">  248.790</w:t>
                        </w:r>
                      </w:p>
                      <w:p w:rsidR="00291988" w:rsidRPr="00B974ED" w:rsidRDefault="00291988" w:rsidP="00B974ED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u w:val="single"/>
                          </w:rPr>
                        </w:pPr>
                        <w:r w:rsidRPr="00B974ED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u w:val="single"/>
                          </w:rPr>
                          <w:t>+250.010</w:t>
                        </w:r>
                      </w:p>
                      <w:p w:rsidR="00291988" w:rsidRPr="00B974ED" w:rsidRDefault="00291988" w:rsidP="00B974ED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B974ED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 xml:space="preserve">  498.800</w:t>
                        </w:r>
                      </w:p>
                    </w:txbxContent>
                  </v:textbox>
                </v:shape>
              </v:group>
              <v:group id="_x0000_s6187" style="position:absolute;left:4322;top:1201;width:11361;height:2154" coordorigin="4322,1201" coordsize="11361,2154">
                <v:shape id="_x0000_s6188" type="#_x0000_t62" style="position:absolute;left:4322;top:1201;width:11361;height:2154" adj="-715,10108" fillcolor="#cff" strokecolor="blue" strokeweight="1.5pt">
                  <v:textbox style="mso-next-textbox:#_x0000_s6188" inset="0,0,0,0">
                    <w:txbxContent>
                      <w:p w:rsidR="00291988" w:rsidRPr="00B974ED" w:rsidRDefault="00291988" w:rsidP="00B974ED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B974ED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Διαφωνώ με την απάντηση του Νικήτα στη  </w:t>
                        </w:r>
                        <w:r w:rsidRPr="00B52569"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  <w:lang w:val="el-GR"/>
                          </w:rPr>
                          <w:t>Δ</w:t>
                        </w:r>
                        <w:r w:rsidRPr="00B974ED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  κάρτα. Υπολόγισα το αποτέλε-σμα και απέχει πολύ από το 500.000!</w:t>
                        </w:r>
                      </w:p>
                      <w:p w:rsidR="00291988" w:rsidRPr="00F0715D" w:rsidRDefault="00291988" w:rsidP="00B974ED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  <w:lang w:val="el-GR"/>
                          </w:rPr>
                        </w:pPr>
                      </w:p>
                      <w:p w:rsidR="00291988" w:rsidRPr="00F0715D" w:rsidRDefault="00291988" w:rsidP="00B974ED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  <w:lang w:val="el-GR"/>
                          </w:rPr>
                        </w:pPr>
                      </w:p>
                      <w:p w:rsidR="00291988" w:rsidRPr="00F0715D" w:rsidRDefault="00291988" w:rsidP="00B974ED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  <w:lang w:val="el-GR"/>
                          </w:rPr>
                        </w:pPr>
                      </w:p>
                      <w:p w:rsidR="00291988" w:rsidRPr="00F0715D" w:rsidRDefault="00291988" w:rsidP="00B974ED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  <w:lang w:val="el-GR"/>
                          </w:rPr>
                        </w:pPr>
                      </w:p>
                      <w:p w:rsidR="00291988" w:rsidRPr="00F0715D" w:rsidRDefault="00291988" w:rsidP="00B974ED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  <w:lang w:val="el-GR"/>
                          </w:rPr>
                        </w:pPr>
                      </w:p>
                      <w:p w:rsidR="00291988" w:rsidRPr="00F0715D" w:rsidRDefault="00291988" w:rsidP="00B974ED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  <w:lang w:val="el-GR"/>
                          </w:rPr>
                        </w:pPr>
                      </w:p>
                      <w:p w:rsidR="00291988" w:rsidRPr="00F0715D" w:rsidRDefault="00291988" w:rsidP="00B974ED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  <w:lang w:val="el-GR"/>
                          </w:rPr>
                        </w:pPr>
                      </w:p>
                      <w:p w:rsidR="00291988" w:rsidRPr="00F0715D" w:rsidRDefault="00291988" w:rsidP="00B974ED">
                        <w:pPr>
                          <w:rPr>
                            <w:rFonts w:ascii="Arial" w:hAnsi="Arial" w:cs="Arial"/>
                            <w:b/>
                            <w:sz w:val="56"/>
                            <w:szCs w:val="56"/>
                            <w:lang w:val="el-GR"/>
                          </w:rPr>
                        </w:pPr>
                      </w:p>
                    </w:txbxContent>
                  </v:textbox>
                </v:shape>
                <v:oval id="_x0000_s6189" style="position:absolute;left:5894;top:1894;width:720;height:720" filled="f" strokeweight="2.25pt"/>
              </v:group>
            </v:group>
            <v:group id="_x0000_s6190" style="position:absolute;left:4694;top:3474;width:11003;height:4252" coordorigin="4694,3474" coordsize="11003,4252">
              <v:shape id="_x0000_s6191" type="#_x0000_t75" style="position:absolute;left:14234;top:5814;width:1463;height:1571">
                <v:imagedata r:id="rId125" o:title="121-2" gain="69719f"/>
              </v:shape>
              <v:shape id="_x0000_s6192" type="#_x0000_t62" style="position:absolute;left:4694;top:3474;width:9547;height:4252" adj="22985,10373" fillcolor="#cff" strokecolor="blue" strokeweight="1.5pt">
                <v:textbox style="mso-next-textbox:#_x0000_s6192" inset="0,0,0,0">
                  <w:txbxContent>
                    <w:p w:rsidR="00291988" w:rsidRPr="00B974ED" w:rsidRDefault="00291988" w:rsidP="00B974E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B974ED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 xml:space="preserve">Εγώ συμφωνώ με την απάντηση </w:t>
                      </w:r>
                    </w:p>
                    <w:p w:rsidR="00291988" w:rsidRPr="00B974ED" w:rsidRDefault="00291988" w:rsidP="00B974E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B974ED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του Νικήτα. Αφού κάνεις πρόχει-ρη εκτίμηση για εκατοντάδες χιλιάδων, λίγες χιλιάδες πριν ή μετά το ακριβές αποτέλεσμα δεν είναι μεγάλο σφάλμα!</w:t>
                      </w:r>
                    </w:p>
                    <w:p w:rsidR="00291988" w:rsidRPr="00F0715D" w:rsidRDefault="00291988" w:rsidP="00B974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B974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B974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B974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B974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B974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B974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  <w:p w:rsidR="00291988" w:rsidRPr="00F0715D" w:rsidRDefault="00291988" w:rsidP="00B974E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l-GR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7A7409" w:rsidRP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P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P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P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P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P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P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P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P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P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P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Pr="007A7409" w:rsidRDefault="004B4F26" w:rsidP="007A7409">
      <w:pPr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group id="_x0000_s6193" style="position:absolute;margin-left:25.7pt;margin-top:15.75pt;width:426.6pt;height:76.05pt;z-index:251921920" coordorigin="1334,3434" coordsize="12920,2420">
            <v:group id="_x0000_s6194" style="position:absolute;left:1989;top:4541;width:11565;height:553" coordorigin="1472,4034" coordsize="11565,553">
              <v:line id="_x0000_s6195" style="position:absolute" from="1472,4320" to="13037,4320" strokeweight="3pt"/>
              <v:line id="_x0000_s6196" style="position:absolute" from="1866,4038" to="1866,4571" strokeweight="3pt"/>
              <v:line id="_x0000_s6197" style="position:absolute" from="2394,4098" to="2394,4518" strokeweight="2.25pt"/>
              <v:line id="_x0000_s6198" style="position:absolute" from="2934,4094" to="2934,4514" strokeweight="2.25pt"/>
              <v:line id="_x0000_s6199" style="position:absolute" from="3474,4098" to="3474,4518" strokeweight="2.25pt"/>
              <v:line id="_x0000_s6200" style="position:absolute" from="4014,4114" to="4014,4534" strokeweight="2.25pt"/>
              <v:line id="_x0000_s6201" style="position:absolute" from="4554,4118" to="4554,4538" strokeweight="2.25pt"/>
              <v:line id="_x0000_s6202" style="position:absolute" from="5094,4114" to="5094,4534" strokeweight="2.25pt"/>
              <v:line id="_x0000_s6203" style="position:absolute" from="5634,4118" to="5634,4538" strokeweight="2.25pt"/>
              <v:line id="_x0000_s6204" style="position:absolute" from="6174,4114" to="6174,4534" strokeweight="2.25pt"/>
              <v:line id="_x0000_s6205" style="position:absolute" from="6714,4134" to="6714,4554" strokeweight="2.25pt"/>
              <v:line id="_x0000_s6206" style="position:absolute" from="7254,4054" to="7254,4587" strokeweight="3pt"/>
              <v:line id="_x0000_s6207" style="position:absolute" from="7794,4098" to="7794,4518" strokeweight="2.25pt"/>
              <v:line id="_x0000_s6208" style="position:absolute" from="8334,4094" to="8334,4514" strokeweight="2.25pt"/>
              <v:line id="_x0000_s6209" style="position:absolute" from="8874,4098" to="8874,4518" strokeweight="2.25pt"/>
              <v:line id="_x0000_s6210" style="position:absolute" from="9414,4114" to="9414,4534" strokeweight="2.25pt"/>
              <v:line id="_x0000_s6211" style="position:absolute" from="9954,4118" to="9954,4538" strokeweight="2.25pt"/>
              <v:line id="_x0000_s6212" style="position:absolute" from="10494,4114" to="10494,4534" strokeweight="2.25pt"/>
              <v:line id="_x0000_s6213" style="position:absolute" from="11034,4118" to="11034,4538" strokeweight="2.25pt"/>
              <v:line id="_x0000_s6214" style="position:absolute" from="11574,4114" to="11574,4534" strokeweight="2.25pt"/>
              <v:line id="_x0000_s6215" style="position:absolute" from="12114,4134" to="12114,4554" strokeweight="2.25pt"/>
              <v:line id="_x0000_s6216" style="position:absolute" from="12654,4034" to="12654,4567" strokeweight="3pt"/>
            </v:group>
            <v:group id="_x0000_s6217" style="position:absolute;left:1334;top:3434;width:12920;height:2420" coordorigin="1334,3434" coordsize="12920,2420">
              <v:group id="_x0000_s6218" style="position:absolute;left:1334;top:3434;width:2143;height:1045" coordorigin="1334,3434" coordsize="2143,1045">
                <v:shape id="_x0000_s6219" type="#_x0000_t202" style="position:absolute;left:1334;top:3434;width:2143;height:595" fillcolor="#9cf" stroked="f">
                  <v:textbox style="mso-next-textbox:#_x0000_s6219" inset="0,0,0,0">
                    <w:txbxContent>
                      <w:p w:rsidR="00291988" w:rsidRPr="00B974ED" w:rsidRDefault="00291988" w:rsidP="00B974E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B974ED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480.000</w:t>
                        </w:r>
                      </w:p>
                    </w:txbxContent>
                  </v:textbox>
                </v:shape>
                <v:line id="_x0000_s6220" style="position:absolute" from="2371,4054" to="2371,4479" strokeweight="2.25pt">
                  <v:stroke endarrow="block" endarrowwidth="wide"/>
                </v:line>
              </v:group>
              <v:group id="_x0000_s6221" style="position:absolute;left:6691;top:3439;width:2143;height:1040" coordorigin="6691,3439" coordsize="2143,1040">
                <v:shape id="_x0000_s6222" type="#_x0000_t202" style="position:absolute;left:6691;top:3439;width:2143;height:595" fillcolor="#9cf" stroked="f">
                  <v:textbox style="mso-next-textbox:#_x0000_s6222" inset="0,0,0,0">
                    <w:txbxContent>
                      <w:p w:rsidR="00291988" w:rsidRPr="00B974ED" w:rsidRDefault="00291988" w:rsidP="00B974E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B974ED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490.000</w:t>
                        </w:r>
                      </w:p>
                    </w:txbxContent>
                  </v:textbox>
                </v:shape>
                <v:line id="_x0000_s6223" style="position:absolute" from="7754,4054" to="7754,4479" strokeweight="2.25pt">
                  <v:stroke endarrow="block" endarrowwidth="wide"/>
                </v:line>
              </v:group>
              <v:group id="_x0000_s6224" style="position:absolute;left:12111;top:3434;width:2143;height:1040" coordorigin="12111,3434" coordsize="2143,1040">
                <v:shape id="_x0000_s6225" type="#_x0000_t202" style="position:absolute;left:12111;top:3434;width:2143;height:595" fillcolor="#9cf" stroked="f">
                  <v:textbox style="mso-next-textbox:#_x0000_s6225" inset="0,0,0,0">
                    <w:txbxContent>
                      <w:p w:rsidR="00291988" w:rsidRPr="00B75A8A" w:rsidRDefault="00291988" w:rsidP="00B974E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r w:rsidRPr="00B974ED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500.000</w:t>
                        </w:r>
                      </w:p>
                    </w:txbxContent>
                  </v:textbox>
                </v:shape>
                <v:line id="_x0000_s6226" style="position:absolute" from="13174,4049" to="13174,4474" strokeweight="2.25pt">
                  <v:stroke endarrow="block" endarrowwidth="wide"/>
                </v:line>
              </v:group>
              <v:group id="_x0000_s6227" style="position:absolute;left:11451;top:4849;width:2143;height:1005" coordorigin="11451,4849" coordsize="2143,1005">
                <v:line id="_x0000_s6228" style="position:absolute;flip:y" from="12514,4849" to="12514,5274" strokeweight="2.25pt">
                  <v:stroke endarrow="block" endarrowwidth="wide"/>
                </v:line>
                <v:shape id="_x0000_s6229" type="#_x0000_t202" style="position:absolute;left:11451;top:5259;width:2143;height:595" fillcolor="#9cf" stroked="f">
                  <v:textbox style="mso-next-textbox:#_x0000_s6229" inset="0,0,0,0">
                    <w:txbxContent>
                      <w:p w:rsidR="00291988" w:rsidRPr="00B974ED" w:rsidRDefault="00291988" w:rsidP="00B974E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B974ED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498.800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rect id="_x0000_s6231" style="position:absolute;margin-left:8.7pt;margin-top:14.3pt;width:463.9pt;height:88.1pt;z-index:-251393536"/>
        </w:pict>
      </w:r>
    </w:p>
    <w:p w:rsidR="007A7409" w:rsidRDefault="007A7409" w:rsidP="007A7409">
      <w:pPr>
        <w:rPr>
          <w:rFonts w:ascii="Arial" w:hAnsi="Arial" w:cs="Arial"/>
          <w:sz w:val="36"/>
          <w:szCs w:val="56"/>
          <w:lang w:val="el-GR"/>
        </w:rPr>
      </w:pPr>
    </w:p>
    <w:p w:rsidR="007A7409" w:rsidRDefault="007A7409" w:rsidP="007A7409">
      <w:pPr>
        <w:jc w:val="right"/>
        <w:rPr>
          <w:rFonts w:ascii="Arial" w:hAnsi="Arial" w:cs="Arial"/>
          <w:sz w:val="36"/>
          <w:szCs w:val="56"/>
          <w:lang w:val="el-GR"/>
        </w:rPr>
      </w:pPr>
    </w:p>
    <w:p w:rsidR="00B974ED" w:rsidRPr="007A7409" w:rsidRDefault="004B4F26" w:rsidP="007A7409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  <w:sectPr w:rsidR="00B974ED" w:rsidRPr="007A7409" w:rsidSect="007A7409">
          <w:pgSz w:w="11906" w:h="16838"/>
          <w:pgMar w:top="1134" w:right="1133" w:bottom="1134" w:left="1134" w:header="709" w:footer="709" w:gutter="0"/>
          <w:cols w:space="708"/>
          <w:docGrid w:linePitch="360"/>
        </w:sect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6278" type="#_x0000_t202" style="position:absolute;margin-left:229.75pt;margin-top:788.7pt;width:46.35pt;height:25.5pt;z-index:251930112;mso-wrap-style:none;mso-position-vertical-relative:page" fillcolor="#fc9" stroked="f">
            <v:textbox style="mso-next-textbox:#_x0000_s6278" inset="2mm,1mm,2mm,1mm">
              <w:txbxContent>
                <w:p w:rsidR="00291988" w:rsidRPr="00592B62" w:rsidRDefault="00291988" w:rsidP="006B01D4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90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120-121</w:t>
                  </w:r>
                </w:p>
              </w:txbxContent>
            </v:textbox>
            <w10:wrap anchory="page"/>
          </v:shape>
        </w:pict>
      </w:r>
      <w:r w:rsidR="007A7409">
        <w:rPr>
          <w:rFonts w:ascii="Arial" w:hAnsi="Arial" w:cs="Arial"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lastRenderedPageBreak/>
        <w:drawing>
          <wp:anchor distT="0" distB="0" distL="114300" distR="114300" simplePos="0" relativeHeight="251379200" behindDoc="0" locked="0" layoutInCell="1" allowOverlap="1">
            <wp:simplePos x="0" y="0"/>
            <wp:positionH relativeFrom="column">
              <wp:posOffset>143048</wp:posOffset>
            </wp:positionH>
            <wp:positionV relativeFrom="paragraph">
              <wp:posOffset>-19446</wp:posOffset>
            </wp:positionV>
            <wp:extent cx="574716" cy="522514"/>
            <wp:effectExtent l="19050" t="0" r="0" b="0"/>
            <wp:wrapNone/>
            <wp:docPr id="4140" name="Picture 4140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0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6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 </w:t>
      </w:r>
      <w:r w:rsidR="007A7409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Με ποιο από τα παιδιά συμφωνούμε; Συζητάμε.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δ) Υπολογίζω το σύνολο των πό</w:t>
      </w:r>
      <w:r w:rsidR="007A7409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ντων που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συγκέντρω</w:t>
      </w:r>
      <w:r w:rsidR="007A7409">
        <w:rPr>
          <w:rFonts w:ascii="Arial" w:hAnsi="Arial" w:cs="Arial"/>
          <w:b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σε ο Νικήτας με τις απαντήσεις του στις 4 κάρτες.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B5256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Εργασίες</w:t>
      </w:r>
      <w:r w:rsidRPr="00B52569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14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Συμπληρώνω στην αριθμογραμμή τους αριθμούς που λείπουν. Στη συνέχεια σημειώνω μ’ ένα βελάκι τη θέση περίπου των αριθμών </w:t>
      </w: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>342.700,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>421.375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="007A7409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στην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αριθμογραμμή.</w:t>
      </w: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rect id="_x0000_s6232" style="position:absolute;margin-left:5.75pt;margin-top:14.9pt;width:468.65pt;height:103.8pt;z-index:-251392512"/>
        </w:pict>
      </w: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group id="_x0000_s6233" style="position:absolute;margin-left:23.05pt;margin-top:20.65pt;width:409.3pt;height:90.65pt;z-index:251924992" coordorigin="1291,1270" coordsize="12312,2726">
            <v:line id="_x0000_s6234" style="position:absolute" from="1414,2727" to="13603,2727" strokeweight="4.5pt"/>
            <v:group id="_x0000_s6235" style="position:absolute;left:2334;top:2398;width:10140;height:556" coordorigin="2154,2338" coordsize="10140,556">
              <v:line id="_x0000_s6236" style="position:absolute" from="2154,2338" to="2154,2871" strokeweight="4.5pt"/>
              <v:line id="_x0000_s6237" style="position:absolute" from="6034,2434" to="6034,2854" strokeweight="2.25pt"/>
              <v:line id="_x0000_s6238" style="position:absolute" from="7154,2434" to="7154,2854" strokeweight="3pt"/>
              <v:line id="_x0000_s6239" style="position:absolute" from="3834,2454" to="3834,2874" strokeweight="3pt"/>
              <v:line id="_x0000_s6240" style="position:absolute" from="5454,2361" to="5454,2894" strokeweight="4.5pt"/>
              <v:line id="_x0000_s6241" style="position:absolute" from="8834,2354" to="8834,2887" strokeweight="4.5pt"/>
              <v:line id="_x0000_s6242" style="position:absolute" from="10614,2434" to="10614,2854" strokeweight="3pt"/>
              <v:line id="_x0000_s6243" style="position:absolute" from="12294,2354" to="12294,2887" strokeweight="4.5pt"/>
            </v:group>
            <v:group id="_x0000_s6244" style="position:absolute;left:1291;top:1270;width:12249;height:2726" coordorigin="1291,1270" coordsize="12249,2726">
              <v:group id="_x0000_s6245" style="position:absolute;left:1291;top:1270;width:2143;height:1082" coordorigin="1291,1270" coordsize="2143,1082">
                <v:shape id="_x0000_s6246" type="#_x0000_t202" style="position:absolute;left:1291;top:1270;width:2143;height:652" fillcolor="#9cf" stroked="f">
                  <v:textbox style="mso-next-textbox:#_x0000_s6246" inset="0,0,0,0">
                    <w:txbxContent>
                      <w:p w:rsidR="00291988" w:rsidRPr="00B75A8A" w:rsidRDefault="00291988" w:rsidP="007A740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r w:rsidRPr="007A7409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300.000</w:t>
                        </w:r>
                      </w:p>
                    </w:txbxContent>
                  </v:textbox>
                </v:shape>
                <v:line id="_x0000_s6247" style="position:absolute" from="2328,1927" to="2328,2352" strokeweight="2.25pt">
                  <v:stroke endarrow="block" endarrowwidth="wide"/>
                </v:line>
              </v:group>
              <v:group id="_x0000_s6248" style="position:absolute;left:7951;top:1272;width:2143;height:1080" coordorigin="7951,1272" coordsize="2143,1080">
                <v:shape id="_x0000_s6249" type="#_x0000_t202" style="position:absolute;left:7951;top:1272;width:2143;height:652" fillcolor="#9cf" stroked="f">
                  <v:textbox style="mso-next-textbox:#_x0000_s6249" inset="0,0,0,0">
                    <w:txbxContent>
                      <w:p w:rsidR="00291988" w:rsidRPr="007A7409" w:rsidRDefault="00291988" w:rsidP="007A740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7A7409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500.000</w:t>
                        </w:r>
                      </w:p>
                    </w:txbxContent>
                  </v:textbox>
                </v:shape>
                <v:line id="_x0000_s6250" style="position:absolute" from="9014,1927" to="9014,2352" strokeweight="2.25pt">
                  <v:stroke endarrow="block" endarrowwidth="wide"/>
                </v:line>
              </v:group>
              <v:group id="_x0000_s6251" style="position:absolute;left:11397;top:1287;width:2143;height:1080" coordorigin="11397,1287" coordsize="2143,1080">
                <v:shape id="_x0000_s6252" type="#_x0000_t202" style="position:absolute;left:11397;top:1287;width:2143;height:652" fillcolor="#9cf" stroked="f">
                  <v:textbox style="mso-next-textbox:#_x0000_s6252" inset="0,0,0,0">
                    <w:txbxContent>
                      <w:p w:rsidR="00291988" w:rsidRPr="007A7409" w:rsidRDefault="00291988" w:rsidP="007A740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7A7409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600.000</w:t>
                        </w:r>
                      </w:p>
                    </w:txbxContent>
                  </v:textbox>
                </v:shape>
                <v:line id="_x0000_s6253" style="position:absolute" from="12457,1942" to="12457,2367" strokeweight="2.25pt">
                  <v:stroke endarrow="block" endarrowwidth="wide"/>
                </v:line>
              </v:group>
              <v:group id="_x0000_s6254" style="position:absolute;left:2931;top:2934;width:2143;height:1062" coordorigin="2931,2934" coordsize="2143,1062">
                <v:line id="_x0000_s6255" style="position:absolute;flip:y" from="3997,2934" to="3997,3359" strokeweight="2.25pt">
                  <v:stroke endarrow="block" endarrowwidth="wide"/>
                </v:line>
                <v:shape id="_x0000_s6256" type="#_x0000_t202" style="position:absolute;left:2931;top:3344;width:2143;height:652" fillcolor="#9cf" stroked="f">
                  <v:textbox style="mso-next-textbox:#_x0000_s6256" inset="0,0,0,0">
                    <w:txbxContent>
                      <w:p w:rsidR="00291988" w:rsidRPr="007A7409" w:rsidRDefault="00291988" w:rsidP="007A740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7A7409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350.000</w:t>
                        </w:r>
                      </w:p>
                    </w:txbxContent>
                  </v:textbox>
                </v:shape>
              </v:group>
              <v:group id="_x0000_s6257" style="position:absolute;left:6271;top:2934;width:2143;height:1062" coordorigin="6271,2934" coordsize="2143,1062">
                <v:line id="_x0000_s6258" style="position:absolute;flip:y" from="7334,2934" to="7334,3359" strokeweight="2.25pt">
                  <v:stroke endarrow="block" endarrowwidth="wide"/>
                </v:line>
                <v:shape id="_x0000_s6259" type="#_x0000_t202" style="position:absolute;left:6271;top:3344;width:2143;height:652" filled="f" fillcolor="#9cf" strokecolor="#36f" strokeweight="2.25pt">
                  <v:textbox style="mso-next-textbox:#_x0000_s6259" inset="0,0,0,0">
                    <w:txbxContent>
                      <w:p w:rsidR="00291988" w:rsidRPr="007A7409" w:rsidRDefault="00291988" w:rsidP="007A7409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7A7409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.............</w:t>
                        </w:r>
                      </w:p>
                    </w:txbxContent>
                  </v:textbox>
                </v:shape>
              </v:group>
              <v:group id="_x0000_s6260" style="position:absolute;left:9734;top:2934;width:2143;height:1062" coordorigin="6271,2934" coordsize="2143,1062">
                <v:line id="_x0000_s6261" style="position:absolute;flip:y" from="7334,2934" to="7334,3359" strokeweight="2.25pt">
                  <v:stroke endarrow="block" endarrowwidth="wide"/>
                </v:line>
                <v:shape id="_x0000_s6262" type="#_x0000_t202" style="position:absolute;left:6271;top:3344;width:2143;height:652" filled="f" fillcolor="#9cf" strokecolor="#36f" strokeweight="2.25pt">
                  <v:textbox style="mso-next-textbox:#_x0000_s6262" inset="0,0,0,0">
                    <w:txbxContent>
                      <w:p w:rsidR="00291988" w:rsidRPr="007A7409" w:rsidRDefault="00291988" w:rsidP="007A7409">
                        <w:pPr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7A7409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.............</w:t>
                        </w:r>
                      </w:p>
                    </w:txbxContent>
                  </v:textbox>
                </v:shape>
              </v:group>
              <v:group id="_x0000_s6263" style="position:absolute;left:4574;top:1274;width:2143;height:1080" coordorigin="4574,1194" coordsize="2143,1080">
                <v:shape id="_x0000_s6264" type="#_x0000_t202" style="position:absolute;left:4574;top:1194;width:2143;height:652" filled="f" fillcolor="#9cf" strokecolor="#36f" strokeweight="2.25pt">
                  <v:textbox style="mso-next-textbox:#_x0000_s6264" inset="0,0,0,0">
                    <w:txbxContent>
                      <w:p w:rsidR="00291988" w:rsidRPr="00B75A8A" w:rsidRDefault="00291988" w:rsidP="007A740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r w:rsidRPr="007A7409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................</w:t>
                        </w:r>
                      </w:p>
                    </w:txbxContent>
                  </v:textbox>
                </v:shape>
                <v:line id="_x0000_s6265" style="position:absolute" from="5637,1849" to="5637,2274" strokeweight="2.25pt">
                  <v:stroke endarrow="block" endarrowwidth="wide"/>
                </v:line>
              </v:group>
            </v:group>
          </v:group>
        </w:pict>
      </w:r>
    </w:p>
    <w:p w:rsidR="007A7409" w:rsidRDefault="007A7409" w:rsidP="007A740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A7409" w:rsidRDefault="007A7409" w:rsidP="007A740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A7409" w:rsidRDefault="007A7409" w:rsidP="007A740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A7409" w:rsidRDefault="007A7409" w:rsidP="007A740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A7409" w:rsidRDefault="007A7409" w:rsidP="007A740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A7409" w:rsidRDefault="007A7409" w:rsidP="007A740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7A7409" w:rsidRPr="004C27DC" w:rsidRDefault="007A7409" w:rsidP="007A740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Συμπληρώνω:</w:t>
      </w:r>
    </w:p>
    <w:p w:rsidR="007A7409" w:rsidRPr="004C27DC" w:rsidRDefault="007A7409" w:rsidP="007A740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36"/>
          <w:lang w:val="el-GR"/>
        </w:rPr>
      </w:pPr>
      <w:r w:rsidRPr="004C27DC">
        <w:rPr>
          <w:rFonts w:ascii="Arial" w:hAnsi="Arial" w:cs="Arial"/>
          <w:b/>
          <w:color w:val="000000"/>
          <w:sz w:val="20"/>
          <w:szCs w:val="36"/>
          <w:lang w:val="el-GR"/>
        </w:rPr>
        <w:t xml:space="preserve">     </w:t>
      </w:r>
    </w:p>
    <w:p w:rsidR="007A7409" w:rsidRPr="004C27DC" w:rsidRDefault="004B4F26" w:rsidP="007A740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line id="_x0000_s6266" style="position:absolute;z-index:251926016" from="118.65pt,8.95pt" to="148.8pt,8.95pt" strokeweight="2.25pt">
            <v:stroke endarrow="block" endarrowwidth="wide"/>
          </v:line>
        </w:pict>
      </w:r>
      <w:r w:rsidR="007A7409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α) 421.375        περίπου 420.000 ή ..................</w:t>
      </w:r>
    </w:p>
    <w:p w:rsidR="007A7409" w:rsidRPr="004C27DC" w:rsidRDefault="007A7409" w:rsidP="007A7409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line id="_x0000_s6267" style="position:absolute;z-index:251927040" from="118.65pt,11.5pt" to="148.8pt,11.5pt" strokeweight="2.25pt">
            <v:stroke endarrow="block" endarrowwidth="wide"/>
          </v:line>
        </w:pict>
      </w:r>
      <w:r w:rsidR="007A7409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β) 342.700        περίπ</w:t>
      </w:r>
      <w:r w:rsidR="006B01D4">
        <w:rPr>
          <w:rFonts w:ascii="Arial" w:hAnsi="Arial" w:cs="Arial"/>
          <w:b/>
          <w:color w:val="000000"/>
          <w:sz w:val="36"/>
          <w:szCs w:val="56"/>
          <w:lang w:val="el-GR"/>
        </w:rPr>
        <w:t>ου .................. ή 300.00</w:t>
      </w:r>
    </w:p>
    <w:p w:rsidR="006B01D4" w:rsidRDefault="006B01D4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6B01D4" w:rsidRPr="004C27DC" w:rsidRDefault="006B01D4" w:rsidP="006B01D4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BF395E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>Συμπέρασμα</w:t>
      </w:r>
      <w:r w:rsidRPr="00BF395E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6B01D4" w:rsidRPr="004C27DC" w:rsidRDefault="006B01D4" w:rsidP="006B01D4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6B01D4" w:rsidRPr="00B52569" w:rsidRDefault="006B01D4" w:rsidP="006B01D4">
      <w:pPr>
        <w:shd w:val="clear" w:color="auto" w:fill="FFFF99"/>
        <w:rPr>
          <w:rFonts w:ascii="Tahoma" w:hAnsi="Tahoma" w:cs="Tahoma"/>
          <w:b/>
          <w:bCs/>
          <w:color w:val="000000"/>
          <w:spacing w:val="-20"/>
          <w:sz w:val="36"/>
          <w:szCs w:val="56"/>
          <w:lang w:val="el-GR"/>
        </w:rPr>
      </w:pPr>
      <w:r w:rsidRPr="006B01D4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Όταν θέλουμε να </w:t>
      </w:r>
      <w:r w:rsidRPr="00B52569">
        <w:rPr>
          <w:rFonts w:ascii="Tahoma" w:hAnsi="Tahoma" w:cs="Tahoma"/>
          <w:b/>
          <w:bCs/>
          <w:color w:val="000000"/>
          <w:spacing w:val="-20"/>
          <w:sz w:val="36"/>
          <w:szCs w:val="56"/>
          <w:lang w:val="el-GR"/>
        </w:rPr>
        <w:t>εκτιμήσουμε</w:t>
      </w:r>
      <w:r w:rsidRPr="006B01D4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 το αποτέλεσμα μιας πράξης με μεγάλους αριθμούς, μπορούμε ν’ </w:t>
      </w:r>
      <w:r w:rsidR="00B52569" w:rsidRPr="00B52569">
        <w:rPr>
          <w:rFonts w:ascii="Tahoma" w:hAnsi="Tahoma" w:cs="Tahoma"/>
          <w:b/>
          <w:bCs/>
          <w:color w:val="000000"/>
          <w:spacing w:val="-20"/>
          <w:sz w:val="36"/>
          <w:szCs w:val="56"/>
          <w:lang w:val="el-GR"/>
        </w:rPr>
        <w:t>αντικατα</w:t>
      </w:r>
      <w:r w:rsidRPr="00B52569">
        <w:rPr>
          <w:rFonts w:ascii="Tahoma" w:hAnsi="Tahoma" w:cs="Tahoma"/>
          <w:b/>
          <w:bCs/>
          <w:color w:val="000000"/>
          <w:spacing w:val="-20"/>
          <w:sz w:val="36"/>
          <w:szCs w:val="56"/>
          <w:lang w:val="el-GR"/>
        </w:rPr>
        <w:t>στήσουμε</w:t>
      </w:r>
      <w:r w:rsidRPr="00B52569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 </w:t>
      </w:r>
      <w:r w:rsidRPr="006B01D4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τους αριθμούς με την πλησιέστερη </w:t>
      </w:r>
      <w:r w:rsidRPr="00B52569">
        <w:rPr>
          <w:rFonts w:ascii="Tahoma" w:hAnsi="Tahoma" w:cs="Tahoma"/>
          <w:b/>
          <w:bCs/>
          <w:color w:val="000000"/>
          <w:spacing w:val="-20"/>
          <w:sz w:val="36"/>
          <w:szCs w:val="56"/>
          <w:lang w:val="el-GR"/>
        </w:rPr>
        <w:t>Δ</w:t>
      </w:r>
      <w:r w:rsidRPr="006B01D4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εκάδα </w:t>
      </w:r>
      <w:r w:rsidRPr="00B52569">
        <w:rPr>
          <w:rFonts w:ascii="Tahoma" w:hAnsi="Tahoma" w:cs="Tahoma"/>
          <w:b/>
          <w:bCs/>
          <w:color w:val="000000"/>
          <w:spacing w:val="-20"/>
          <w:sz w:val="36"/>
          <w:szCs w:val="56"/>
          <w:lang w:val="el-GR"/>
        </w:rPr>
        <w:t>Χι</w:t>
      </w:r>
      <w:r w:rsidRPr="006B01D4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λιάδων ή </w:t>
      </w:r>
      <w:r w:rsidRPr="00B52569">
        <w:rPr>
          <w:rFonts w:ascii="Tahoma" w:hAnsi="Tahoma" w:cs="Tahoma"/>
          <w:b/>
          <w:bCs/>
          <w:color w:val="000000"/>
          <w:spacing w:val="-20"/>
          <w:sz w:val="36"/>
          <w:szCs w:val="56"/>
          <w:lang w:val="el-GR"/>
        </w:rPr>
        <w:t>Ε</w:t>
      </w:r>
      <w:r w:rsidRPr="006B01D4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κατοντάδα </w:t>
      </w:r>
      <w:r w:rsidRPr="00B52569">
        <w:rPr>
          <w:rFonts w:ascii="Tahoma" w:hAnsi="Tahoma" w:cs="Tahoma"/>
          <w:b/>
          <w:bCs/>
          <w:color w:val="000000"/>
          <w:spacing w:val="-20"/>
          <w:sz w:val="36"/>
          <w:szCs w:val="56"/>
          <w:lang w:val="el-GR"/>
        </w:rPr>
        <w:t>Χ</w:t>
      </w:r>
      <w:r w:rsidRPr="006B01D4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>ιλιάδων. Στη δεύτερ</w:t>
      </w:r>
      <w:r w:rsidR="00B52569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>η περί</w:t>
      </w:r>
      <w:r w:rsidRPr="006B01D4">
        <w:rPr>
          <w:rFonts w:ascii="Arial" w:hAnsi="Arial"/>
          <w:b/>
          <w:bCs/>
          <w:color w:val="000000"/>
          <w:spacing w:val="-20"/>
          <w:sz w:val="36"/>
          <w:szCs w:val="56"/>
          <w:lang w:val="el-GR"/>
        </w:rPr>
        <w:t xml:space="preserve">πτωση, εκτιμούμε πιο εύκολα αλλά με </w:t>
      </w:r>
      <w:r w:rsidRPr="00B52569">
        <w:rPr>
          <w:rFonts w:ascii="Tahoma" w:hAnsi="Tahoma" w:cs="Tahoma"/>
          <w:b/>
          <w:bCs/>
          <w:color w:val="000000"/>
          <w:spacing w:val="-20"/>
          <w:sz w:val="36"/>
          <w:szCs w:val="56"/>
          <w:lang w:val="el-GR"/>
        </w:rPr>
        <w:t>μεγαλύτερο σφάλμα.</w:t>
      </w:r>
    </w:p>
    <w:p w:rsidR="006B01D4" w:rsidRPr="004C27DC" w:rsidRDefault="004B4F26" w:rsidP="006B01D4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6268" style="position:absolute;margin-left:306.15pt;margin-top:2.5pt;width:170.65pt;height:57.3pt;z-index:251928064" coordorigin="5348,7701" coordsize="5387,1809">
            <v:shape id="_x0000_s6269" type="#_x0000_t75" style="position:absolute;left:7929;top:7701;width:2806;height:1809">
              <v:imagedata r:id="rId25" o:title="5-9" gain="74473f"/>
            </v:shape>
            <v:shape id="_x0000_s6270" type="#_x0000_t202" style="position:absolute;left:5348;top:7719;width:5265;height:1620" filled="f" strokecolor="#36f" strokeweight="1.5pt">
              <v:textbox style="mso-next-textbox:#_x0000_s6270">
                <w:txbxContent>
                  <w:p w:rsidR="00291988" w:rsidRDefault="00291988" w:rsidP="006B01D4"/>
                  <w:p w:rsidR="00291988" w:rsidRPr="006B01D4" w:rsidRDefault="00291988" w:rsidP="006B01D4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ς  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39</w:t>
                    </w:r>
                    <w:r w:rsidRPr="006B01D4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43</w:t>
                    </w:r>
                  </w:p>
                </w:txbxContent>
              </v:textbox>
            </v:shape>
          </v:group>
        </w:pict>
      </w:r>
    </w:p>
    <w:p w:rsidR="006B01D4" w:rsidRPr="004C27DC" w:rsidRDefault="006B01D4" w:rsidP="006B01D4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6B01D4" w:rsidRDefault="006B01D4" w:rsidP="006B01D4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6B01D4" w:rsidRPr="006B01D4" w:rsidRDefault="004B4F26" w:rsidP="00E57D53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  <w:sectPr w:rsidR="006B01D4" w:rsidRPr="006B01D4" w:rsidSect="00F0715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6271" style="position:absolute;margin-left:306.15pt;margin-top:4.75pt;width:154.85pt;height:19.85pt;z-index:251929088" coordorigin="7254,10655" coordsize="3097,397">
            <v:oval id="_x0000_s6272" style="position:absolute;left:8334;top:10655;width:397;height:397;rotation:-90" strokeweight="2.25pt"/>
            <v:oval id="_x0000_s6273" style="position:absolute;left:7254;top:10655;width:397;height:397;rotation:-90" fillcolor="#36f" strokeweight="2.25pt"/>
            <v:oval id="_x0000_s6274" style="position:absolute;left:8874;top:10655;width:397;height:397;rotation:-90" fillcolor="#f60" strokeweight="2.25pt"/>
            <v:oval id="_x0000_s6275" style="position:absolute;left:9414;top:10655;width:397;height:397;rotation:-90" filled="f" fillcolor="#936" strokeweight="2.25pt"/>
            <v:oval id="_x0000_s6276" style="position:absolute;left:7794;top:10655;width:397;height:397;rotation:-90" fillcolor="#0cf" strokeweight="2.25pt"/>
            <v:oval id="_x0000_s6277" style="position:absolute;left:9954;top:10655;width:397;height:397;rotation:-90" fillcolor="#396" strokeweight="2.25pt"/>
          </v:group>
        </w:pict>
      </w: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shape id="_x0000_s6279" type="#_x0000_t202" style="position:absolute;margin-left:0;margin-top:788.7pt;width:46.35pt;height:25.5pt;z-index:251931136;mso-wrap-style:none;mso-position-horizontal:center;mso-position-horizontal-relative:margin;mso-position-vertical-relative:page" fillcolor="#fc9" stroked="f">
            <v:textbox style="mso-next-textbox:#_x0000_s6279" inset="2mm,1mm,2mm,1mm">
              <w:txbxContent>
                <w:p w:rsidR="00291988" w:rsidRPr="00592B62" w:rsidRDefault="00291988" w:rsidP="006B01D4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91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121</w:t>
                  </w:r>
                </w:p>
              </w:txbxContent>
            </v:textbox>
            <w10:wrap anchorx="margin" anchory="page"/>
          </v:shape>
        </w:pict>
      </w:r>
    </w:p>
    <w:p w:rsidR="006B01D4" w:rsidRPr="00BF395E" w:rsidRDefault="004B4F26" w:rsidP="006B01D4">
      <w:pPr>
        <w:pBdr>
          <w:top w:val="single" w:sz="12" w:space="1" w:color="CCFFCC"/>
          <w:left w:val="single" w:sz="12" w:space="4" w:color="CCFFCC"/>
          <w:bottom w:val="single" w:sz="12" w:space="1" w:color="CCFFCC"/>
          <w:right w:val="single" w:sz="12" w:space="4" w:color="CCFFCC"/>
        </w:pBdr>
        <w:shd w:val="clear" w:color="auto" w:fill="CCFFCC"/>
        <w:tabs>
          <w:tab w:val="left" w:pos="1260"/>
        </w:tabs>
        <w:suppressAutoHyphens/>
        <w:rPr>
          <w:rFonts w:ascii="Tahoma" w:hAnsi="Tahoma" w:cs="Tahoma"/>
          <w:b/>
          <w:color w:val="008000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66FF"/>
          <w:sz w:val="40"/>
          <w:szCs w:val="64"/>
        </w:rPr>
        <w:lastRenderedPageBreak/>
        <w:pict>
          <v:shape id="_x0000_s5213" type="#_x0000_t202" style="position:absolute;margin-left:-11pt;margin-top:5.1pt;width:1in;height:70.6pt;z-index:251732480" filled="f" fillcolor="#36f" stroked="f" strokecolor="red">
            <v:textbox style="mso-next-textbox:#_x0000_s5213" inset="0,,0">
              <w:txbxContent>
                <w:p w:rsidR="00291988" w:rsidRPr="00BF395E" w:rsidRDefault="00291988" w:rsidP="00F0715D">
                  <w:pPr>
                    <w:jc w:val="center"/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</w:rPr>
                  </w:pPr>
                  <w:r w:rsidRPr="00BF395E">
                    <w:rPr>
                      <w:rFonts w:ascii="Tahoma" w:hAnsi="Tahoma" w:cs="Tahoma"/>
                      <w:b/>
                      <w:color w:val="008000"/>
                      <w:sz w:val="56"/>
                      <w:szCs w:val="112"/>
                    </w:rPr>
                    <w:t>49</w:t>
                  </w:r>
                </w:p>
              </w:txbxContent>
            </v:textbox>
          </v:shape>
        </w:pict>
      </w:r>
      <w:r w:rsidR="00F0715D" w:rsidRPr="004C27DC">
        <w:rPr>
          <w:rFonts w:ascii="Arial" w:hAnsi="Arial" w:cs="Arial"/>
          <w:b/>
          <w:color w:val="3366FF"/>
          <w:sz w:val="40"/>
          <w:szCs w:val="64"/>
          <w:lang w:val="el-GR"/>
        </w:rPr>
        <w:tab/>
        <w:t xml:space="preserve"> </w:t>
      </w:r>
      <w:r w:rsidR="00F0715D" w:rsidRPr="00BF395E">
        <w:rPr>
          <w:rFonts w:ascii="Tahoma" w:hAnsi="Tahoma" w:cs="Tahoma"/>
          <w:b/>
          <w:color w:val="008000"/>
          <w:sz w:val="40"/>
          <w:szCs w:val="64"/>
          <w:lang w:val="el-GR"/>
        </w:rPr>
        <w:t xml:space="preserve">Διαχειρίζομαι προβλήματα με μεγάλους </w:t>
      </w:r>
      <w:r w:rsidR="006B01D4" w:rsidRPr="00BF395E">
        <w:rPr>
          <w:rFonts w:ascii="Tahoma" w:hAnsi="Tahoma" w:cs="Tahoma"/>
          <w:b/>
          <w:color w:val="008000"/>
          <w:sz w:val="40"/>
          <w:szCs w:val="64"/>
          <w:lang w:val="el-GR"/>
        </w:rPr>
        <w:t xml:space="preserve">  </w:t>
      </w:r>
    </w:p>
    <w:p w:rsidR="00F0715D" w:rsidRPr="004C27DC" w:rsidRDefault="006B01D4" w:rsidP="006B01D4">
      <w:pPr>
        <w:pBdr>
          <w:top w:val="single" w:sz="12" w:space="1" w:color="CCFFCC"/>
          <w:left w:val="single" w:sz="12" w:space="4" w:color="CCFFCC"/>
          <w:bottom w:val="single" w:sz="12" w:space="1" w:color="CCFFCC"/>
          <w:right w:val="single" w:sz="12" w:space="4" w:color="CCFFCC"/>
        </w:pBdr>
        <w:shd w:val="clear" w:color="auto" w:fill="CCFFCC"/>
        <w:tabs>
          <w:tab w:val="left" w:pos="1260"/>
        </w:tabs>
        <w:suppressAutoHyphens/>
        <w:rPr>
          <w:rFonts w:ascii="Arial" w:hAnsi="Arial" w:cs="Arial"/>
          <w:b/>
          <w:color w:val="008000"/>
          <w:sz w:val="40"/>
          <w:szCs w:val="64"/>
          <w:lang w:val="el-GR"/>
        </w:rPr>
      </w:pPr>
      <w:r w:rsidRPr="00BF395E">
        <w:rPr>
          <w:rFonts w:ascii="Tahoma" w:hAnsi="Tahoma" w:cs="Tahoma"/>
          <w:b/>
          <w:color w:val="008000"/>
          <w:sz w:val="40"/>
          <w:szCs w:val="64"/>
          <w:lang w:val="el-GR"/>
        </w:rPr>
        <w:t xml:space="preserve">            </w:t>
      </w:r>
      <w:r w:rsidR="00F0715D" w:rsidRPr="00BF395E">
        <w:rPr>
          <w:rFonts w:ascii="Tahoma" w:hAnsi="Tahoma" w:cs="Tahoma"/>
          <w:b/>
          <w:color w:val="008000"/>
          <w:sz w:val="40"/>
          <w:szCs w:val="64"/>
          <w:lang w:val="el-GR"/>
        </w:rPr>
        <w:t>αριθμούς</w:t>
      </w:r>
      <w:r w:rsidR="00F0715D" w:rsidRPr="004C27DC">
        <w:rPr>
          <w:rFonts w:ascii="Arial" w:hAnsi="Arial" w:cs="Arial"/>
          <w:b/>
          <w:color w:val="008000"/>
          <w:sz w:val="40"/>
          <w:szCs w:val="64"/>
          <w:lang w:val="el-GR"/>
        </w:rPr>
        <w:t xml:space="preserve"> 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BF395E" w:rsidRDefault="00F0715D" w:rsidP="00F0715D">
      <w:pPr>
        <w:jc w:val="center"/>
        <w:rPr>
          <w:rFonts w:ascii="Tahoma" w:hAnsi="Tahoma" w:cs="Tahoma"/>
          <w:b/>
          <w:bCs/>
          <w:color w:val="000080"/>
          <w:sz w:val="40"/>
          <w:szCs w:val="60"/>
          <w:lang w:val="el-GR"/>
        </w:rPr>
      </w:pPr>
      <w:r w:rsidRPr="00BF395E">
        <w:rPr>
          <w:rFonts w:ascii="Tahoma" w:hAnsi="Tahoma" w:cs="Tahoma"/>
          <w:b/>
          <w:bCs/>
          <w:color w:val="000080"/>
          <w:sz w:val="40"/>
          <w:szCs w:val="60"/>
          <w:lang w:val="el-GR"/>
        </w:rPr>
        <w:t>Ανθρωπιστική βοήθεια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16"/>
          <w:szCs w:val="28"/>
          <w:lang w:val="el-GR"/>
        </w:rPr>
      </w:pPr>
      <w:r w:rsidRPr="004C27DC">
        <w:rPr>
          <w:rFonts w:ascii="Arial" w:hAnsi="Arial" w:cs="Arial"/>
          <w:b/>
          <w:bCs/>
          <w:noProof/>
          <w:color w:val="339966"/>
          <w:sz w:val="16"/>
          <w:szCs w:val="28"/>
          <w:lang w:val="el-GR" w:eastAsia="el-GR"/>
        </w:rPr>
        <w:drawing>
          <wp:anchor distT="0" distB="0" distL="114300" distR="114300" simplePos="0" relativeHeight="251380224" behindDoc="0" locked="0" layoutInCell="1" allowOverlap="1">
            <wp:simplePos x="0" y="0"/>
            <wp:positionH relativeFrom="column">
              <wp:posOffset>-396</wp:posOffset>
            </wp:positionH>
            <wp:positionV relativeFrom="paragraph">
              <wp:posOffset>70642</wp:posOffset>
            </wp:positionV>
            <wp:extent cx="384711" cy="403761"/>
            <wp:effectExtent l="19050" t="0" r="0" b="0"/>
            <wp:wrapNone/>
            <wp:docPr id="4190" name="Picture 4190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0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11" cy="4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    </w:t>
      </w:r>
      <w:r w:rsidR="006B01D4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Τι σημαίνει «ανθρωπιστική βοήθεια»;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/>
          <w:b/>
          <w:bCs/>
          <w:color w:val="000000"/>
          <w:sz w:val="6"/>
          <w:szCs w:val="16"/>
          <w:lang w:val="el-GR"/>
        </w:rPr>
      </w:pPr>
    </w:p>
    <w:p w:rsidR="00F0715D" w:rsidRPr="00DF5C48" w:rsidRDefault="00F0715D" w:rsidP="0051220F">
      <w:pPr>
        <w:pStyle w:val="Style14"/>
      </w:pPr>
      <w:r w:rsidRPr="004C27DC">
        <w:rPr>
          <w:bCs/>
          <w:color w:val="3366FF"/>
        </w:rPr>
        <w:sym w:font="Wingdings 2" w:char="F097"/>
      </w:r>
      <w:r w:rsidRPr="004C27DC">
        <w:rPr>
          <w:bCs/>
          <w:color w:val="3366FF"/>
        </w:rPr>
        <w:t xml:space="preserve"> </w:t>
      </w:r>
      <w:r w:rsidRPr="004C27DC">
        <w:t>Το 2003 η Ελλάδα, ως μέλος της Ε.Ε., ενίσχυσε οικο</w:t>
      </w:r>
      <w:r w:rsidR="006B01D4">
        <w:t>-</w:t>
      </w:r>
      <w:r w:rsidRPr="004C27DC">
        <w:t>νο</w:t>
      </w:r>
      <w:r w:rsidR="006B01D4">
        <w:t>μικά κά</w:t>
      </w:r>
      <w:r w:rsidRPr="004C27DC">
        <w:t>ποια κράτη που είχαν πληγεί από φυσικές καταστροφές ή πολέμους.</w:t>
      </w:r>
    </w:p>
    <w:p w:rsidR="00F0715D" w:rsidRPr="004C27DC" w:rsidRDefault="00F0715D" w:rsidP="0051220F">
      <w:pPr>
        <w:pStyle w:val="Style14"/>
        <w:rPr>
          <w:rFonts w:ascii="Verdana" w:hAnsi="Verdana"/>
          <w:bCs/>
          <w:sz w:val="8"/>
          <w:szCs w:val="18"/>
        </w:rPr>
      </w:pPr>
    </w:p>
    <w:p w:rsidR="00F0715D" w:rsidRPr="004C27DC" w:rsidRDefault="00F0715D" w:rsidP="0051220F">
      <w:pPr>
        <w:pStyle w:val="Style14"/>
      </w:pPr>
    </w:p>
    <w:p w:rsidR="0051220F" w:rsidRPr="00BF395E" w:rsidRDefault="0051220F" w:rsidP="0051220F">
      <w:pPr>
        <w:pStyle w:val="Style14"/>
        <w:rPr>
          <w:rFonts w:ascii="Tahoma" w:hAnsi="Tahoma" w:cs="Tahoma"/>
          <w:szCs w:val="36"/>
        </w:rPr>
      </w:pPr>
      <w:r w:rsidRPr="00BF395E">
        <w:rPr>
          <w:rFonts w:ascii="Tahoma" w:hAnsi="Tahoma" w:cs="Tahoma"/>
          <w:szCs w:val="36"/>
        </w:rPr>
        <w:t>Χρήματα (σε €) που παρείχε η Ελλάδα προς άλλες χώρες κατά το έτος 2003.</w:t>
      </w:r>
    </w:p>
    <w:p w:rsidR="00DF5C48" w:rsidRPr="0051220F" w:rsidRDefault="00DF5C48" w:rsidP="0051220F">
      <w:pPr>
        <w:pStyle w:val="Style14"/>
      </w:pPr>
    </w:p>
    <w:p w:rsidR="0051220F" w:rsidRPr="0051220F" w:rsidRDefault="0051220F" w:rsidP="0051220F">
      <w:pPr>
        <w:rPr>
          <w:lang w:val="el-GR"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3471"/>
        <w:gridCol w:w="3471"/>
      </w:tblGrid>
      <w:tr w:rsidR="00DF5C48" w:rsidRPr="004C27DC" w:rsidTr="00C66064">
        <w:trPr>
          <w:trHeight w:hRule="exact" w:val="1233"/>
          <w:jc w:val="center"/>
        </w:trPr>
        <w:tc>
          <w:tcPr>
            <w:tcW w:w="3471" w:type="dxa"/>
            <w:tcBorders>
              <w:bottom w:val="single" w:sz="18" w:space="0" w:color="auto"/>
            </w:tcBorders>
            <w:shd w:val="clear" w:color="auto" w:fill="99CCFF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Κράτος</w:t>
            </w:r>
          </w:p>
        </w:tc>
        <w:tc>
          <w:tcPr>
            <w:tcW w:w="3471" w:type="dxa"/>
            <w:tcBorders>
              <w:bottom w:val="single" w:sz="18" w:space="0" w:color="auto"/>
            </w:tcBorders>
            <w:shd w:val="clear" w:color="auto" w:fill="FFCC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Οικονομική Βοήθεια</w:t>
            </w:r>
          </w:p>
        </w:tc>
      </w:tr>
      <w:tr w:rsidR="00DF5C48" w:rsidRPr="004C27DC" w:rsidTr="00C66064">
        <w:trPr>
          <w:trHeight w:hRule="exact" w:val="640"/>
          <w:jc w:val="center"/>
        </w:trPr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Μογγολία</w:t>
            </w:r>
          </w:p>
        </w:tc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188.900</w:t>
            </w:r>
          </w:p>
        </w:tc>
      </w:tr>
      <w:tr w:rsidR="00DF5C48" w:rsidRPr="004C27DC" w:rsidTr="00C66064">
        <w:trPr>
          <w:trHeight w:hRule="exact" w:val="640"/>
          <w:jc w:val="center"/>
        </w:trPr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Ιράκ</w:t>
            </w:r>
          </w:p>
        </w:tc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4.000.000</w:t>
            </w:r>
          </w:p>
        </w:tc>
      </w:tr>
      <w:tr w:rsidR="00DF5C48" w:rsidRPr="004C27DC" w:rsidTr="00C66064">
        <w:trPr>
          <w:trHeight w:hRule="exact" w:val="640"/>
          <w:jc w:val="center"/>
        </w:trPr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Κίνα</w:t>
            </w:r>
          </w:p>
        </w:tc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189.190</w:t>
            </w:r>
          </w:p>
        </w:tc>
      </w:tr>
      <w:tr w:rsidR="00DF5C48" w:rsidRPr="004C27DC" w:rsidTr="00C66064">
        <w:trPr>
          <w:trHeight w:hRule="exact" w:val="640"/>
          <w:jc w:val="center"/>
        </w:trPr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Νότια Αφρική</w:t>
            </w:r>
          </w:p>
        </w:tc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200.500</w:t>
            </w:r>
          </w:p>
        </w:tc>
      </w:tr>
      <w:tr w:rsidR="00DF5C48" w:rsidRPr="004C27DC" w:rsidTr="00C66064">
        <w:trPr>
          <w:trHeight w:hRule="exact" w:val="640"/>
          <w:jc w:val="center"/>
        </w:trPr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Τουρκία</w:t>
            </w:r>
          </w:p>
        </w:tc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489.000</w:t>
            </w:r>
          </w:p>
        </w:tc>
      </w:tr>
      <w:tr w:rsidR="00DF5C48" w:rsidRPr="004C27DC" w:rsidTr="00C66064">
        <w:trPr>
          <w:trHeight w:hRule="exact" w:val="640"/>
          <w:jc w:val="center"/>
        </w:trPr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Γεωργία</w:t>
            </w:r>
          </w:p>
        </w:tc>
        <w:tc>
          <w:tcPr>
            <w:tcW w:w="3471" w:type="dxa"/>
            <w:shd w:val="clear" w:color="auto" w:fill="FFFF99"/>
            <w:vAlign w:val="center"/>
          </w:tcPr>
          <w:p w:rsidR="00DF5C48" w:rsidRPr="004C27DC" w:rsidRDefault="00DF5C48" w:rsidP="00C66064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color w:val="000000"/>
                <w:sz w:val="36"/>
                <w:szCs w:val="56"/>
              </w:rPr>
              <w:t>250.000</w:t>
            </w:r>
          </w:p>
        </w:tc>
      </w:tr>
    </w:tbl>
    <w:p w:rsidR="00F0715D" w:rsidRPr="004C27DC" w:rsidRDefault="00F0715D" w:rsidP="00DF5C48">
      <w:pPr>
        <w:pStyle w:val="Style8"/>
      </w:pPr>
    </w:p>
    <w:p w:rsidR="00F0715D" w:rsidRPr="004C27DC" w:rsidRDefault="00F0715D" w:rsidP="00F0715D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6"/>
          <w:szCs w:val="16"/>
          <w:lang w:val="el-GR"/>
        </w:rPr>
      </w:pPr>
    </w:p>
    <w:p w:rsidR="00F0715D" w:rsidRPr="004C27DC" w:rsidRDefault="00F0715D" w:rsidP="00F0715D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6"/>
          <w:szCs w:val="16"/>
          <w:lang w:val="el-GR"/>
        </w:rPr>
      </w:pPr>
    </w:p>
    <w:p w:rsidR="00F0715D" w:rsidRPr="004C27DC" w:rsidRDefault="00F0715D" w:rsidP="00F0715D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6"/>
          <w:szCs w:val="16"/>
          <w:lang w:val="el-GR"/>
        </w:rPr>
      </w:pPr>
    </w:p>
    <w:p w:rsidR="00F0715D" w:rsidRDefault="00F0715D" w:rsidP="00DF5C48">
      <w:pPr>
        <w:pStyle w:val="Style9"/>
      </w:pPr>
    </w:p>
    <w:p w:rsidR="00DF5C48" w:rsidRPr="004C27DC" w:rsidRDefault="00DF5C48" w:rsidP="00DF5C48">
      <w:pPr>
        <w:pStyle w:val="Style9"/>
        <w:rPr>
          <w:rFonts w:ascii="Arial" w:hAnsi="Arial"/>
          <w:sz w:val="36"/>
          <w:szCs w:val="56"/>
        </w:rPr>
      </w:pPr>
      <w:r w:rsidRPr="004C27DC">
        <w:rPr>
          <w:rFonts w:ascii="Arial" w:hAnsi="Arial"/>
          <w:sz w:val="32"/>
          <w:szCs w:val="56"/>
        </w:rPr>
        <w:sym w:font="Wingdings 2" w:char="F097"/>
      </w:r>
      <w:r w:rsidRPr="004C27DC">
        <w:rPr>
          <w:rFonts w:ascii="Arial" w:hAnsi="Arial"/>
          <w:color w:val="3366FF"/>
          <w:sz w:val="32"/>
          <w:szCs w:val="56"/>
        </w:rPr>
        <w:t xml:space="preserve"> </w:t>
      </w:r>
      <w:r w:rsidRPr="004C27DC">
        <w:rPr>
          <w:rFonts w:ascii="Arial" w:hAnsi="Arial"/>
          <w:sz w:val="36"/>
          <w:szCs w:val="56"/>
        </w:rPr>
        <w:t xml:space="preserve">Ποια κράτη έλαβαν περισσότερα των 100.000 € και λιγότερα των 250.000 €; </w:t>
      </w:r>
    </w:p>
    <w:p w:rsidR="00DF5C48" w:rsidRPr="004C27DC" w:rsidRDefault="00DF5C48" w:rsidP="00DF5C48">
      <w:pPr>
        <w:pStyle w:val="Style9"/>
        <w:rPr>
          <w:rFonts w:ascii="Arial" w:hAnsi="Arial"/>
        </w:rPr>
      </w:pPr>
    </w:p>
    <w:p w:rsidR="00DF5C48" w:rsidRPr="00DF5C48" w:rsidRDefault="00DF5C48" w:rsidP="00DF5C48">
      <w:pPr>
        <w:pStyle w:val="Style9"/>
        <w:rPr>
          <w:rFonts w:ascii="Arial" w:hAnsi="Arial"/>
          <w:sz w:val="36"/>
          <w:szCs w:val="56"/>
        </w:rPr>
      </w:pPr>
      <w:r w:rsidRPr="004C27DC">
        <w:rPr>
          <w:rFonts w:ascii="Arial" w:hAnsi="Arial"/>
          <w:sz w:val="36"/>
          <w:szCs w:val="56"/>
        </w:rPr>
        <w:t>....................................................................................................................</w:t>
      </w:r>
      <w:r>
        <w:rPr>
          <w:rFonts w:ascii="Arial" w:hAnsi="Arial"/>
          <w:sz w:val="36"/>
          <w:szCs w:val="56"/>
        </w:rPr>
        <w:t>.......................................................................</w:t>
      </w:r>
      <w:r w:rsidRPr="004C27DC">
        <w:rPr>
          <w:rFonts w:ascii="Arial" w:hAnsi="Arial"/>
          <w:sz w:val="36"/>
          <w:szCs w:val="56"/>
        </w:rPr>
        <w:t>.....</w:t>
      </w:r>
    </w:p>
    <w:p w:rsidR="00DF5C48" w:rsidRDefault="00DF5C48" w:rsidP="00F0715D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6"/>
          <w:szCs w:val="16"/>
          <w:lang w:val="el-GR"/>
        </w:rPr>
      </w:pPr>
    </w:p>
    <w:p w:rsidR="00DF5C48" w:rsidRDefault="00DF5C48" w:rsidP="00F0715D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6"/>
          <w:szCs w:val="16"/>
          <w:lang w:val="el-GR"/>
        </w:rPr>
      </w:pPr>
    </w:p>
    <w:p w:rsidR="00DF5C48" w:rsidRDefault="00DF5C48" w:rsidP="00F0715D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6"/>
          <w:szCs w:val="16"/>
          <w:lang w:val="el-GR"/>
        </w:rPr>
      </w:pPr>
    </w:p>
    <w:p w:rsidR="00DF5C48" w:rsidRDefault="00DF5C48" w:rsidP="00F0715D">
      <w:pPr>
        <w:pBdr>
          <w:bottom w:val="double" w:sz="12" w:space="1" w:color="339966"/>
        </w:pBdr>
        <w:suppressAutoHyphens/>
        <w:rPr>
          <w:rFonts w:ascii="Verdana" w:hAnsi="Verdana" w:cs="Arial"/>
          <w:b/>
          <w:bCs/>
          <w:color w:val="000000"/>
          <w:sz w:val="6"/>
          <w:szCs w:val="16"/>
          <w:lang w:val="el-GR"/>
        </w:rPr>
      </w:pPr>
    </w:p>
    <w:p w:rsidR="00DF5C48" w:rsidRPr="00DF5C48" w:rsidRDefault="00F0715D" w:rsidP="0051220F">
      <w:pPr>
        <w:shd w:val="clear" w:color="auto" w:fill="FFFFFF"/>
        <w:rPr>
          <w:rFonts w:ascii="Arial" w:hAnsi="Arial" w:cs="Arial"/>
          <w:b/>
          <w:bCs/>
          <w:color w:val="339966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t>Διαχείριση προβλημάτων με αριθμούς ως το 1.000.000.</w:t>
      </w:r>
      <w:r w:rsidR="004B4F26" w:rsidRPr="004B4F26">
        <w:rPr>
          <w:rFonts w:ascii="Arial" w:hAnsi="Arial" w:cs="Arial"/>
          <w:b/>
          <w:bCs/>
          <w:noProof/>
          <w:color w:val="339966"/>
          <w:sz w:val="36"/>
          <w:szCs w:val="56"/>
          <w:lang w:val="en-US" w:eastAsia="en-US"/>
        </w:rPr>
        <w:pict>
          <v:shape id="_x0000_s6281" type="#_x0000_t202" style="position:absolute;margin-left:0;margin-top:788.7pt;width:46.35pt;height:25.5pt;z-index:251932160;mso-wrap-style:none;mso-position-horizontal:center;mso-position-horizontal-relative:margin;mso-position-vertical-relative:page" fillcolor="#fc9" stroked="f">
            <v:textbox style="mso-next-textbox:#_x0000_s6281" inset="2mm,1mm,2mm,1mm">
              <w:txbxContent>
                <w:p w:rsidR="00291988" w:rsidRPr="00592B62" w:rsidRDefault="00291988" w:rsidP="00DF5C48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92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122</w:t>
                  </w:r>
                </w:p>
              </w:txbxContent>
            </v:textbox>
            <w10:wrap anchorx="margin" anchory="page"/>
          </v:shape>
        </w:pict>
      </w:r>
      <w:r w:rsidR="00DF5C48">
        <w:rPr>
          <w:rFonts w:ascii="Arial" w:hAnsi="Arial" w:cs="Arial"/>
          <w:b/>
          <w:bCs/>
          <w:color w:val="339966"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2"/>
          <w:szCs w:val="56"/>
        </w:rPr>
        <w:lastRenderedPageBreak/>
        <w:sym w:font="Wingdings 2" w:char="F097"/>
      </w:r>
      <w:r w:rsidRPr="004C27DC"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Για 3 από τα κράτη αυτά η Ελλάδα διέθεσε συνολικά περίπου 950.000 €. Ποια μπορεί να είναι αυτά τα κράτη;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..........................................................</w:t>
      </w:r>
      <w:r w:rsidR="00DF5C48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......................................................................................................................................</w:t>
      </w: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pict>
          <v:group id="_x0000_s6762" style="position:absolute;margin-left:1.35pt;margin-top:2.9pt;width:421.8pt;height:132.3pt;z-index:251733504" coordorigin="1161,2848" coordsize="8436,2646">
            <v:group id="_x0000_s5218" style="position:absolute;left:1161;top:2848;width:3421;height:2646" coordorigin="1161,5849" coordsize="4476,3462">
              <v:shape id="_x0000_s5219" type="#_x0000_t75" style="position:absolute;left:3369;top:8161;width:1185;height:1150">
                <v:imagedata r:id="rId126" o:title="122-1" gain="74473f"/>
              </v:shape>
              <v:shape id="_x0000_s5220" type="#_x0000_t62" style="position:absolute;left:1161;top:5849;width:4476;height:2145;mso-position-horizontal:left" adj="9840,24611" fillcolor="#cff" strokecolor="blue" strokeweight="1.5pt">
                <v:textbox style="mso-next-textbox:#_x0000_s5220" inset="0,0,0,0">
                  <w:txbxContent>
                    <w:p w:rsidR="00291988" w:rsidRPr="0061568C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61568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Η Τουρκία </w:t>
                      </w:r>
                    </w:p>
                    <w:p w:rsidR="00291988" w:rsidRPr="0061568C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61568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έλαβε περίπου 400.000 €</w:t>
                      </w:r>
                    </w:p>
                    <w:p w:rsidR="00291988" w:rsidRPr="004400CB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6D3CB8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2A176B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675E86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316A3B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15471F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0C5004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A013A7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v:group>
            <v:group id="_x0000_s5221" style="position:absolute;left:6278;top:2900;width:3319;height:2594" coordorigin="6278,5850" coordsize="4476,3498">
              <v:shape id="_x0000_s5222" type="#_x0000_t62" style="position:absolute;left:6278;top:5850;width:4476;height:2145" adj="11673,24611" fillcolor="#cff" strokecolor="blue" strokeweight="1.5pt">
                <v:textbox style="mso-next-textbox:#_x0000_s5222" inset="0,0,0,0">
                  <w:txbxContent>
                    <w:p w:rsidR="00291988" w:rsidRPr="0061568C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61568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 xml:space="preserve">Η Τουρκία </w:t>
                      </w:r>
                    </w:p>
                    <w:p w:rsidR="00291988" w:rsidRPr="0061568C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61568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έλαβε περίπου 500.000 €</w:t>
                      </w:r>
                    </w:p>
                    <w:p w:rsidR="00291988" w:rsidRPr="004400CB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6D3CB8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2A176B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675E86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316A3B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15471F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0C5004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91988" w:rsidRPr="00A013A7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  <v:shape id="_x0000_s5223" type="#_x0000_t75" style="position:absolute;left:7352;top:8141;width:1242;height:1207">
                <v:imagedata r:id="rId127" o:title="122-2" gain="74473f"/>
              </v:shape>
            </v:group>
          </v:group>
        </w:pic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61568C" w:rsidP="00F0715D">
      <w:pPr>
        <w:suppressAutoHyphens/>
        <w:autoSpaceDE w:val="0"/>
        <w:autoSpaceDN w:val="0"/>
        <w:adjustRightInd w:val="0"/>
        <w:rPr>
          <w:rFonts w:ascii="Arial" w:hAnsi="Arial"/>
          <w:b/>
          <w:bCs/>
          <w:color w:val="3366FF"/>
          <w:sz w:val="20"/>
          <w:szCs w:val="36"/>
          <w:lang w:val="el-GR"/>
        </w:rPr>
      </w:pPr>
      <w:r>
        <w:rPr>
          <w:rFonts w:ascii="Arial" w:hAnsi="Arial"/>
          <w:b/>
          <w:bCs/>
          <w:noProof/>
          <w:color w:val="3366FF"/>
          <w:sz w:val="20"/>
          <w:szCs w:val="36"/>
          <w:lang w:val="el-GR" w:eastAsia="el-GR"/>
        </w:rPr>
        <w:drawing>
          <wp:anchor distT="0" distB="0" distL="114300" distR="114300" simplePos="0" relativeHeight="25138124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94615</wp:posOffset>
            </wp:positionV>
            <wp:extent cx="467360" cy="450850"/>
            <wp:effectExtent l="19050" t="0" r="8890" b="0"/>
            <wp:wrapNone/>
            <wp:docPr id="4193" name="Picture 4193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3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568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 </w:t>
      </w:r>
      <w:r w:rsidR="0061568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Ποιο παιδί εκτιμά με μεγαλύτερη ακρίβεια; </w:t>
      </w:r>
      <w:r w:rsidR="0061568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</w:p>
    <w:p w:rsidR="00F0715D" w:rsidRPr="004C27DC" w:rsidRDefault="0061568C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  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Εξηγούμε: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.......................................................................................................................................................................</w:t>
      </w:r>
      <w:r w:rsidR="0061568C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.........................................................................................................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................</w:t>
      </w:r>
    </w:p>
    <w:p w:rsidR="0061568C" w:rsidRDefault="0061568C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591D9F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>Εργασίες</w:t>
      </w:r>
      <w:r w:rsidRPr="00591D9F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F0715D" w:rsidRPr="004C27DC" w:rsidRDefault="0061568C" w:rsidP="00F0715D">
      <w:pPr>
        <w:rPr>
          <w:rFonts w:ascii="Arial" w:hAnsi="Arial" w:cs="Arial"/>
          <w:b/>
          <w:color w:val="FFFFFF"/>
          <w:sz w:val="14"/>
          <w:lang w:val="el-GR"/>
        </w:rPr>
      </w:pPr>
      <w:r>
        <w:rPr>
          <w:rFonts w:ascii="Arial" w:hAnsi="Arial" w:cs="Arial"/>
          <w:b/>
          <w:noProof/>
          <w:color w:val="FFFFFF"/>
          <w:sz w:val="14"/>
          <w:lang w:val="el-GR" w:eastAsia="el-GR"/>
        </w:rPr>
        <w:drawing>
          <wp:anchor distT="0" distB="0" distL="114300" distR="114300" simplePos="0" relativeHeight="251382272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69215</wp:posOffset>
            </wp:positionV>
            <wp:extent cx="416560" cy="403225"/>
            <wp:effectExtent l="19050" t="0" r="2540" b="0"/>
            <wp:wrapNone/>
            <wp:docPr id="4200" name="Picture 4200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0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339966"/>
          <w:sz w:val="40"/>
          <w:szCs w:val="60"/>
          <w:lang w:val="el-GR"/>
        </w:rPr>
        <w:t>1)</w:t>
      </w:r>
      <w:r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       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Ποιο πρόβλημα μπορεί να έχει την παρακάτω </w:t>
      </w:r>
    </w:p>
    <w:p w:rsidR="00F0715D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απάντηση; Το διατυπώνουμε και το επιλύουμε:</w:t>
      </w:r>
    </w:p>
    <w:p w:rsidR="00C66064" w:rsidRPr="004C27DC" w:rsidRDefault="00C66064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"/>
          <w:szCs w:val="12"/>
          <w:lang w:val="el-GR"/>
        </w:rPr>
      </w:pPr>
    </w:p>
    <w:p w:rsidR="00F0715D" w:rsidRPr="004C27DC" w:rsidRDefault="00F0715D" w:rsidP="00F0715D">
      <w:pPr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76D5A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</w:t>
      </w:r>
    </w:p>
    <w:p w:rsidR="00F0715D" w:rsidRPr="004C27DC" w:rsidRDefault="00F0715D" w:rsidP="00F0715D">
      <w:pPr>
        <w:pBdr>
          <w:top w:val="single" w:sz="18" w:space="1" w:color="FF6600"/>
          <w:left w:val="single" w:sz="18" w:space="4" w:color="FF6600"/>
          <w:bottom w:val="single" w:sz="18" w:space="1" w:color="FF6600"/>
          <w:right w:val="single" w:sz="18" w:space="4" w:color="FF6600"/>
        </w:pBd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"/>
          <w:szCs w:val="12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4C27DC" w:rsidRDefault="00F0715D" w:rsidP="00F0715D">
      <w:pPr>
        <w:shd w:val="clear" w:color="auto" w:fill="99CCFF"/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Η Τουρκία έλαβε .......................... € περισσότερα από τη Νότια Αφρική και τη Γεωργία μαζί.</w:t>
      </w:r>
    </w:p>
    <w:p w:rsidR="00C66064" w:rsidRDefault="004B4F26">
      <w:pPr>
        <w:spacing w:after="200" w:line="276" w:lineRule="auto"/>
        <w:rPr>
          <w:rFonts w:ascii="Arial" w:hAnsi="Arial" w:cs="Arial"/>
          <w:b/>
          <w:bCs/>
          <w:color w:val="339966"/>
          <w:sz w:val="40"/>
          <w:szCs w:val="60"/>
          <w:lang w:val="el-GR"/>
        </w:rPr>
      </w:pPr>
      <w:r w:rsidRPr="004B4F26">
        <w:rPr>
          <w:rFonts w:ascii="Arial" w:hAnsi="Arial" w:cs="Arial"/>
          <w:b/>
          <w:bCs/>
          <w:noProof/>
          <w:color w:val="339966"/>
          <w:sz w:val="40"/>
          <w:szCs w:val="60"/>
          <w:lang w:val="en-US" w:eastAsia="en-US"/>
        </w:rPr>
        <w:pict>
          <v:shape id="_x0000_s6282" type="#_x0000_t202" style="position:absolute;margin-left:0;margin-top:788.7pt;width:46.35pt;height:25.5pt;z-index:251933184;mso-wrap-style:none;mso-position-horizontal:center;mso-position-horizontal-relative:margin;mso-position-vertical-relative:page" fillcolor="#fc9" stroked="f">
            <v:textbox style="mso-next-textbox:#_x0000_s6282" inset="2mm,1mm,2mm,1mm">
              <w:txbxContent>
                <w:p w:rsidR="00291988" w:rsidRPr="00592B62" w:rsidRDefault="00291988" w:rsidP="00C66064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93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122</w:t>
                  </w:r>
                </w:p>
              </w:txbxContent>
            </v:textbox>
            <w10:wrap anchorx="margin" anchory="page"/>
          </v:shape>
        </w:pict>
      </w:r>
      <w:r w:rsidR="00C66064">
        <w:rPr>
          <w:rFonts w:ascii="Arial" w:hAnsi="Arial" w:cs="Arial"/>
          <w:b/>
          <w:bCs/>
          <w:color w:val="339966"/>
          <w:sz w:val="40"/>
          <w:szCs w:val="60"/>
          <w:lang w:val="el-GR"/>
        </w:rPr>
        <w:br w:type="page"/>
      </w:r>
    </w:p>
    <w:p w:rsidR="00C66064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noProof/>
          <w:color w:val="339966"/>
          <w:sz w:val="40"/>
          <w:szCs w:val="60"/>
          <w:lang w:val="el-GR" w:eastAsia="el-GR"/>
        </w:rPr>
        <w:lastRenderedPageBreak/>
        <w:drawing>
          <wp:anchor distT="0" distB="0" distL="114300" distR="114300" simplePos="0" relativeHeight="251383296" behindDoc="0" locked="0" layoutInCell="1" allowOverlap="1">
            <wp:simplePos x="0" y="0"/>
            <wp:positionH relativeFrom="column">
              <wp:posOffset>260861</wp:posOffset>
            </wp:positionH>
            <wp:positionV relativeFrom="paragraph">
              <wp:posOffset>39931</wp:posOffset>
            </wp:positionV>
            <wp:extent cx="453423" cy="439387"/>
            <wp:effectExtent l="19050" t="0" r="3777" b="0"/>
            <wp:wrapNone/>
            <wp:docPr id="4204" name="Picture 4204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4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3" cy="43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 w:cs="Arial"/>
          <w:b/>
          <w:bCs/>
          <w:color w:val="339966"/>
          <w:sz w:val="40"/>
          <w:szCs w:val="60"/>
          <w:lang w:val="el-GR"/>
        </w:rPr>
        <w:t>2)</w:t>
      </w:r>
      <w:r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       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Τα σχολεία της Αττικής συγκέντρωσαν 891.600 </w:t>
      </w:r>
    </w:p>
    <w:p w:rsidR="00F0715D" w:rsidRPr="004C27DC" w:rsidRDefault="00C66064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    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κουτιά με γάλα, για να τα στείλουν στα παιδιά μιας χώρας που βρίσκεται σε εμπόλεμη κατάσταση. Τα κουτιά συσκευάστηκαν σε κιβώτια που χωρούν 300 κουτιά το καθένα.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4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6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Εκτιμούμε και επιλέγουμε με </w:t>
      </w:r>
      <w:r w:rsidRPr="004C27DC">
        <w:rPr>
          <w:rFonts w:ascii="Arial" w:hAnsi="Arial" w:cs="Arial"/>
          <w:b/>
          <w:color w:val="339966"/>
          <w:sz w:val="36"/>
          <w:szCs w:val="56"/>
        </w:rPr>
        <w:sym w:font="Wingdings" w:char="F0FC"/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Ο αριθμός των κιβωτίων που χρειάστηκαν είναι πιο κοντά στο:</w:t>
      </w: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5232" style="position:absolute;margin-left:80.65pt;margin-top:5.1pt;width:92.7pt;height:33.2pt;z-index:251735552" coordorigin="2034,9234" coordsize="1840,663">
            <v:shape id="_x0000_s5233" type="#_x0000_t202" style="position:absolute;left:2034;top:9234;width:1080;height:663" fillcolor="#fc9" strokeweight="2.25pt">
              <v:textbox style="mso-next-textbox:#_x0000_s5233" inset="0,0,0,0">
                <w:txbxContent>
                  <w:p w:rsidR="00291988" w:rsidRPr="00EA080A" w:rsidRDefault="00291988" w:rsidP="00EA080A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EA080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300</w:t>
                    </w:r>
                  </w:p>
                </w:txbxContent>
              </v:textbox>
            </v:shape>
            <v:shape id="_x0000_s5234" type="#_x0000_t202" style="position:absolute;left:3114;top:9234;width:760;height:663" filled="f" fillcolor="#fc9" strokeweight="2.25pt">
              <v:textbox style="mso-next-textbox:#_x0000_s5234" inset="0,0,0,0">
                <w:txbxContent>
                  <w:p w:rsidR="00291988" w:rsidRPr="00C64321" w:rsidRDefault="00291988" w:rsidP="00F0715D"/>
                </w:txbxContent>
              </v:textbox>
            </v:shape>
          </v:group>
        </w:pict>
      </w: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5229" style="position:absolute;margin-left:4in;margin-top:5.15pt;width:113pt;height:33.15pt;z-index:251734528" coordorigin="3834,9234" coordsize="2260,663">
            <v:shape id="_x0000_s5230" type="#_x0000_t202" style="position:absolute;left:3834;top:9234;width:1497;height:663" fillcolor="#fc9" strokeweight="2.25pt">
              <v:textbox style="mso-next-textbox:#_x0000_s5230" inset="0,0,0,0">
                <w:txbxContent>
                  <w:p w:rsidR="00291988" w:rsidRPr="00EA080A" w:rsidRDefault="00291988" w:rsidP="00EA080A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EA080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3.000</w:t>
                    </w:r>
                  </w:p>
                </w:txbxContent>
              </v:textbox>
            </v:shape>
            <v:shape id="_x0000_s5231" type="#_x0000_t202" style="position:absolute;left:5334;top:9234;width:760;height:663" filled="f" fillcolor="#fc9" strokeweight="2.25pt">
              <v:textbox style="mso-next-textbox:#_x0000_s5231" inset="0,0,0,0">
                <w:txbxContent>
                  <w:p w:rsidR="00291988" w:rsidRPr="00C64321" w:rsidRDefault="00291988" w:rsidP="00F0715D"/>
                </w:txbxContent>
              </v:textbox>
            </v:shape>
          </v:group>
        </w:pict>
      </w: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5238" style="position:absolute;margin-left:63pt;margin-top:19.95pt;width:128pt;height:33.15pt;z-index:251737600" coordorigin="6534,9054" coordsize="2560,663">
            <v:shape id="_x0000_s5239" type="#_x0000_t202" style="position:absolute;left:6534;top:9054;width:1800;height:663" fillcolor="#fc9" strokeweight="2.25pt">
              <v:textbox style="mso-next-textbox:#_x0000_s5239" inset="0,0,0,0">
                <w:txbxContent>
                  <w:p w:rsidR="00291988" w:rsidRPr="00EA080A" w:rsidRDefault="00291988" w:rsidP="00EA080A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EA080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30.000</w:t>
                    </w:r>
                  </w:p>
                </w:txbxContent>
              </v:textbox>
            </v:shape>
            <v:shape id="_x0000_s5240" type="#_x0000_t202" style="position:absolute;left:8334;top:9054;width:760;height:663" filled="f" fillcolor="#fc9" strokeweight="2.25pt">
              <v:textbox style="mso-next-textbox:#_x0000_s5240" inset="0,0,0,0">
                <w:txbxContent>
                  <w:p w:rsidR="00291988" w:rsidRPr="00C64321" w:rsidRDefault="00291988" w:rsidP="00F0715D"/>
                </w:txbxContent>
              </v:textbox>
            </v:shape>
          </v:group>
        </w:pict>
      </w: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5235" style="position:absolute;margin-left:270pt;margin-top:19.95pt;width:143pt;height:33.15pt;z-index:251736576" coordorigin="6534,10314" coordsize="2860,663">
            <v:shape id="_x0000_s5236" type="#_x0000_t202" style="position:absolute;left:8634;top:10314;width:760;height:663" filled="f" fillcolor="#fc9" strokeweight="2.25pt">
              <v:textbox style="mso-next-textbox:#_x0000_s5236" inset="0,0,0,0">
                <w:txbxContent>
                  <w:p w:rsidR="00291988" w:rsidRPr="00C64321" w:rsidRDefault="00291988" w:rsidP="00F0715D"/>
                </w:txbxContent>
              </v:textbox>
            </v:shape>
            <v:shape id="_x0000_s5237" type="#_x0000_t202" style="position:absolute;left:6534;top:10314;width:2086;height:663" fillcolor="#fc9" strokeweight="2.25pt">
              <v:textbox style="mso-next-textbox:#_x0000_s5237" inset="0,0,0,0">
                <w:txbxContent>
                  <w:p w:rsidR="00291988" w:rsidRPr="00EA080A" w:rsidRDefault="00291988" w:rsidP="00EA080A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EA080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300.000</w:t>
                    </w:r>
                  </w:p>
                </w:txbxContent>
              </v:textbox>
            </v:shape>
          </v:group>
        </w:pict>
      </w:r>
    </w:p>
    <w:p w:rsidR="00F0715D" w:rsidRDefault="00F0715D" w:rsidP="00F0715D">
      <w:pPr>
        <w:suppressAutoHyphens/>
        <w:autoSpaceDE w:val="0"/>
        <w:autoSpaceDN w:val="0"/>
        <w:adjustRightInd w:val="0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EA080A" w:rsidRDefault="00EA080A" w:rsidP="00F0715D">
      <w:pPr>
        <w:suppressAutoHyphens/>
        <w:autoSpaceDE w:val="0"/>
        <w:autoSpaceDN w:val="0"/>
        <w:adjustRightInd w:val="0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EA080A" w:rsidRPr="004C27DC" w:rsidRDefault="00EA080A" w:rsidP="00F0715D">
      <w:pPr>
        <w:suppressAutoHyphens/>
        <w:autoSpaceDE w:val="0"/>
        <w:autoSpaceDN w:val="0"/>
        <w:adjustRightInd w:val="0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/>
          <w:b/>
          <w:bCs/>
          <w:color w:val="3366FF"/>
          <w:sz w:val="6"/>
          <w:szCs w:val="1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6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Εξηγούμε πώς σκεφτήκαμε:</w:t>
      </w:r>
    </w:p>
    <w:p w:rsidR="00EA080A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................................................................................................................................................................................</w:t>
      </w:r>
      <w:r w:rsidR="00EA080A">
        <w:rPr>
          <w:rFonts w:ascii="Arial" w:hAnsi="Arial" w:cs="Arial"/>
          <w:b/>
          <w:color w:val="000000"/>
          <w:sz w:val="36"/>
          <w:szCs w:val="56"/>
          <w:lang w:val="el-GR"/>
        </w:rPr>
        <w:t>........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.......</w:t>
      </w:r>
    </w:p>
    <w:p w:rsidR="00EA080A" w:rsidRPr="00EA080A" w:rsidRDefault="00EA080A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3366FF"/>
          <w:sz w:val="36"/>
          <w:szCs w:val="56"/>
          <w:lang w:val="el-GR" w:eastAsia="el-GR"/>
        </w:rPr>
        <w:drawing>
          <wp:anchor distT="0" distB="0" distL="114300" distR="114300" simplePos="0" relativeHeight="251384320" behindDoc="0" locked="0" layoutInCell="1" allowOverlap="1">
            <wp:simplePos x="0" y="0"/>
            <wp:positionH relativeFrom="column">
              <wp:posOffset>3205942</wp:posOffset>
            </wp:positionH>
            <wp:positionV relativeFrom="paragraph">
              <wp:posOffset>86085</wp:posOffset>
            </wp:positionV>
            <wp:extent cx="262783" cy="380011"/>
            <wp:effectExtent l="19050" t="0" r="3917" b="0"/>
            <wp:wrapNone/>
            <wp:docPr id="4218" name="Picture 4218" descr="σελίδ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8" descr="σελίδα 2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783" cy="38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6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Υπολογίζουμε με ακρίβεια:</w:t>
      </w:r>
    </w:p>
    <w:p w:rsidR="00F0715D" w:rsidRPr="00F0715D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"/>
          <w:szCs w:val="4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32"/>
          <w:szCs w:val="52"/>
          <w:lang w:val="el-GR"/>
        </w:rPr>
      </w:pPr>
    </w:p>
    <w:p w:rsidR="00F0715D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EA080A" w:rsidRDefault="00EA080A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EA080A" w:rsidRDefault="00EA080A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EA080A" w:rsidRDefault="00EA080A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EA080A" w:rsidRDefault="00EA080A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EA080A" w:rsidRPr="004C27DC" w:rsidRDefault="00EA080A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EA080A" w:rsidRDefault="00EA080A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bCs/>
          <w:color w:val="339966"/>
          <w:sz w:val="40"/>
          <w:szCs w:val="60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339966"/>
          <w:sz w:val="40"/>
          <w:szCs w:val="60"/>
          <w:lang w:val="el-GR"/>
        </w:rPr>
        <w:t xml:space="preserve">3)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Μια ελληνική ανθρωπιστική οργάνωση συγκέντρωσε 2.000 κιβώτια με φαρμακευτικά είδη για μια γειτονική χώρα που τα είχε ανάγκη. Κάθε κιβώτιο ζύγιζε 510 κι</w:t>
      </w:r>
      <w:r w:rsidR="00BF395E">
        <w:rPr>
          <w:rFonts w:ascii="Arial" w:hAnsi="Arial" w:cs="Arial"/>
          <w:b/>
          <w:color w:val="000000"/>
          <w:sz w:val="36"/>
          <w:szCs w:val="56"/>
          <w:lang w:val="el-GR"/>
        </w:rPr>
        <w:t>λά. Μια ναυτιλιακή εταιρεία προ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σφέρθηκε να μεταφέρει τα κιβώτια μ’ ένα φορτηγό πλοίο. Εκτός από το κανονικό του φορτίο, το πλοίο μπορεί να μεταφέρει 1.000 τόνους ακόμα. Θα μπορέσει να μεταφέρει όλα τα κιβώτια;</w:t>
      </w: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5253" style="position:absolute;margin-left:30pt;margin-top:7.35pt;width:383pt;height:78.4pt;z-index:251740672" coordorigin="1494,9054" coordsize="8640,1768">
            <v:shape id="_x0000_s5254" type="#_x0000_t75" style="position:absolute;left:1494;top:9774;width:1157;height:1048">
              <v:imagedata r:id="rId35" o:title="123-1"/>
            </v:shape>
            <v:shape id="_x0000_s5255" type="#_x0000_t62" style="position:absolute;left:3114;top:9054;width:7020;height:1440" adj="-1345,20100" fillcolor="#cff" strokecolor="blue" strokeweight="1.5pt">
              <v:textbox style="mso-next-textbox:#_x0000_s5255" inset="0,0,0,0">
                <w:txbxContent>
                  <w:p w:rsidR="00291988" w:rsidRPr="00EA080A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EA080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Θα προβλέψω κάνοντας μια </w:t>
                    </w:r>
                    <w:r w:rsidRPr="00EA080A">
                      <w:rPr>
                        <w:rFonts w:ascii="Arial" w:hAnsi="Arial" w:cs="Arial"/>
                        <w:b/>
                        <w:color w:val="000080"/>
                        <w:sz w:val="36"/>
                        <w:szCs w:val="56"/>
                        <w:lang w:val="el-GR"/>
                      </w:rPr>
                      <w:t>εκτίμηση!</w:t>
                    </w: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EA080A" w:rsidRDefault="00EA080A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EA080A" w:rsidRDefault="004B4F26" w:rsidP="00EA080A">
      <w:pPr>
        <w:spacing w:after="200" w:line="276" w:lineRule="auto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shape id="_x0000_s6283" type="#_x0000_t202" style="position:absolute;margin-left:0;margin-top:788.7pt;width:46.35pt;height:25.5pt;z-index:251934208;mso-wrap-style:none;mso-position-horizontal:center;mso-position-horizontal-relative:margin;mso-position-vertical-relative:page" fillcolor="#fc9" stroked="f">
            <v:textbox style="mso-next-textbox:#_x0000_s6283" inset="2mm,1mm,2mm,1mm">
              <w:txbxContent>
                <w:p w:rsidR="00291988" w:rsidRPr="00592B62" w:rsidRDefault="00291988" w:rsidP="00EA080A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94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123</w:t>
                  </w:r>
                </w:p>
              </w:txbxContent>
            </v:textbox>
            <w10:wrap anchorx="margin" anchory="page"/>
          </v:shape>
        </w:pict>
      </w:r>
      <w:r w:rsidR="00EA080A">
        <w:rPr>
          <w:rFonts w:ascii="Arial" w:hAnsi="Arial" w:cs="Arial"/>
          <w:b/>
          <w:color w:val="000000"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6"/>
          <w:szCs w:val="56"/>
        </w:rPr>
        <w:lastRenderedPageBreak/>
        <w:sym w:font="Wingdings 2" w:char="F097"/>
      </w:r>
      <w:r w:rsidRPr="004C27DC">
        <w:rPr>
          <w:rFonts w:ascii="Arial" w:hAnsi="Arial"/>
          <w:b/>
          <w:bCs/>
          <w:color w:val="3366FF"/>
          <w:sz w:val="36"/>
          <w:szCs w:val="56"/>
          <w:lang w:val="el-GR"/>
        </w:rPr>
        <w:t xml:space="preserve"> </w:t>
      </w:r>
      <w:r w:rsidR="00EA080A">
        <w:rPr>
          <w:rFonts w:ascii="Arial" w:hAnsi="Arial" w:cs="Arial"/>
          <w:b/>
          <w:color w:val="000000"/>
          <w:sz w:val="36"/>
          <w:szCs w:val="56"/>
          <w:lang w:val="el-GR"/>
        </w:rPr>
        <w:t>Συμπληρώνω κατάλληλα την εκτί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μηση του Πέτρου.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28"/>
          <w:lang w:val="el-GR"/>
        </w:rPr>
      </w:pPr>
    </w:p>
    <w:p w:rsidR="00F0715D" w:rsidRPr="00F0715D" w:rsidRDefault="00F0715D" w:rsidP="00F0715D">
      <w:pPr>
        <w:pBdr>
          <w:top w:val="single" w:sz="18" w:space="1" w:color="3366FF"/>
          <w:left w:val="single" w:sz="18" w:space="4" w:color="3366FF"/>
          <w:bottom w:val="single" w:sz="18" w:space="1" w:color="3366FF"/>
          <w:right w:val="single" w:sz="18" w:space="4" w:color="3366FF"/>
        </w:pBd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"/>
          <w:szCs w:val="8"/>
          <w:lang w:val="el-GR"/>
        </w:rPr>
      </w:pPr>
    </w:p>
    <w:p w:rsidR="00F0715D" w:rsidRPr="004C27DC" w:rsidRDefault="00F0715D" w:rsidP="00F0715D">
      <w:pPr>
        <w:pBdr>
          <w:top w:val="single" w:sz="18" w:space="1" w:color="3366FF"/>
          <w:left w:val="single" w:sz="18" w:space="4" w:color="3366FF"/>
          <w:bottom w:val="single" w:sz="18" w:space="1" w:color="3366FF"/>
          <w:right w:val="single" w:sz="18" w:space="4" w:color="3366FF"/>
        </w:pBdr>
        <w:suppressAutoHyphens/>
        <w:autoSpaceDE w:val="0"/>
        <w:autoSpaceDN w:val="0"/>
        <w:adjustRightInd w:val="0"/>
        <w:spacing w:before="120" w:after="12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Θα μεταφερθούν ................. κιβώτια.</w:t>
      </w:r>
      <w:r w:rsidR="00EA080A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Ένα κιβώτιο ζυγίζει περίπου μισό.......................  Δύο κιβώτια ζυγίζουν</w:t>
      </w:r>
      <w:r w:rsidR="00EA080A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περίπου ..................... τόν..................</w:t>
      </w:r>
      <w:r w:rsidR="00EA080A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Άρα, 2.000 κιβώτια ζυγίζουν περίπου ...................... τόνους.</w:t>
      </w:r>
    </w:p>
    <w:p w:rsidR="00EA080A" w:rsidRDefault="00EA080A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5257" style="position:absolute;margin-left:33pt;margin-top:7.3pt;width:335.05pt;height:93.3pt;z-index:251741696" coordorigin="1494,4348" coordsize="9000,2506">
            <v:shape id="_x0000_s5258" type="#_x0000_t62" style="position:absolute;left:3574;top:4348;width:6920;height:2047" adj="-1963,10200" fillcolor="#cff" strokecolor="blue" strokeweight="1.5pt">
              <v:textbox style="mso-next-textbox:#_x0000_s5258" inset="0,0,0,0">
                <w:txbxContent>
                  <w:p w:rsidR="00291988" w:rsidRPr="00EA080A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Δηλαδή, σίγουρα μπο</w:t>
                    </w:r>
                    <w:r w:rsidRPr="00EA080A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ρούν να μεταφερθούν </w:t>
                    </w:r>
                  </w:p>
                  <w:p w:rsidR="00291988" w:rsidRPr="007056AC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7056AC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όλα τα κιβώτια;</w:t>
                    </w:r>
                  </w:p>
                  <w:p w:rsidR="00291988" w:rsidRPr="007056AC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7056AC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7056AC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7056AC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7056AC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7056AC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7056AC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7056AC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  <v:shape id="_x0000_s5259" type="#_x0000_t75" style="position:absolute;left:1494;top:5274;width:1540;height:1580">
              <v:imagedata r:id="rId129" o:title="123-2" chromakey="white" gain="74473f"/>
            </v:shape>
          </v:group>
        </w:pic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EA080A" w:rsidP="00F0715D">
      <w:pPr>
        <w:suppressAutoHyphens/>
        <w:autoSpaceDE w:val="0"/>
        <w:autoSpaceDN w:val="0"/>
        <w:adjustRightInd w:val="0"/>
        <w:rPr>
          <w:rFonts w:ascii="Arial" w:hAnsi="Arial"/>
          <w:b/>
          <w:bCs/>
          <w:color w:val="3366FF"/>
          <w:sz w:val="32"/>
          <w:szCs w:val="56"/>
          <w:lang w:val="el-GR"/>
        </w:rPr>
      </w:pPr>
      <w:r>
        <w:rPr>
          <w:rFonts w:ascii="Arial" w:hAnsi="Arial"/>
          <w:b/>
          <w:bCs/>
          <w:noProof/>
          <w:color w:val="3366FF"/>
          <w:sz w:val="32"/>
          <w:szCs w:val="56"/>
          <w:lang w:val="el-GR" w:eastAsia="el-GR"/>
        </w:rPr>
        <w:drawing>
          <wp:anchor distT="0" distB="0" distL="114300" distR="114300" simplePos="0" relativeHeight="251385344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26670</wp:posOffset>
            </wp:positionV>
            <wp:extent cx="354330" cy="510540"/>
            <wp:effectExtent l="19050" t="0" r="7620" b="0"/>
            <wp:wrapNone/>
            <wp:docPr id="4237" name="Picture 4237" descr="σελίδ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7" descr="σελίδα 25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Ελέγχω υπολογίζοντας με ακρίβεια.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32"/>
          <w:szCs w:val="52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EA080A" w:rsidRDefault="00EA080A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EA080A" w:rsidRDefault="00EA080A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EA080A" w:rsidRPr="004C27DC" w:rsidRDefault="00EA080A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EA080A" w:rsidRPr="004C27DC" w:rsidRDefault="00EA080A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591D9F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591D9F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F0715D" w:rsidRPr="004C27DC" w:rsidRDefault="00F0715D" w:rsidP="00F0715D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F0715D" w:rsidRPr="004C27DC" w:rsidRDefault="00EA080A" w:rsidP="00F0715D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>Όταν κάνουμε προβλέψεις με εκτί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μηση, υπάρχει πάντα ο κίνδυνος να </w:t>
      </w:r>
      <w:r w:rsidR="00F0715D" w:rsidRPr="004C27DC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>"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πέσουμε έξω</w:t>
      </w:r>
      <w:r w:rsidR="00F0715D" w:rsidRPr="004C27DC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>"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. Ελέγχουμε προσεκτικά τις εκτιμήσεις μας, ιδιαίτερα για μεγάλους αριθμούς, </w:t>
      </w:r>
    </w:p>
    <w:p w:rsidR="00F0715D" w:rsidRPr="004C27DC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αλλά και στον πολλαπλασιασμό, γιατί τότε ο κίνδυνος απόκλισης </w:t>
      </w:r>
      <w:r w:rsidR="00EA080A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από το ακριβές αποτέλεσμα είναι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μεγαλύ</w:t>
      </w:r>
      <w:r w:rsidR="00EA080A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τερος.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5243" style="position:absolute;margin-left:2346.35pt;margin-top:8.1pt;width:179.65pt;height:60.35pt;z-index:251738624;mso-position-horizontal:right" coordorigin="5348,7701" coordsize="5387,1809">
            <v:shape id="_x0000_s5244" type="#_x0000_t75" style="position:absolute;left:7929;top:7701;width:2806;height:1809">
              <v:imagedata r:id="rId25" o:title="5-9" gain="74473f"/>
            </v:shape>
            <v:shape id="_x0000_s5245" type="#_x0000_t202" style="position:absolute;left:5348;top:7719;width:5265;height:1620" filled="f" strokecolor="#396" strokeweight="1.5pt">
              <v:textbox style="mso-next-textbox:#_x0000_s5245">
                <w:txbxContent>
                  <w:p w:rsidR="00291988" w:rsidRPr="00EA080A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EA080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44–47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5246" style="position:absolute;margin-left:326.05pt;margin-top:12.95pt;width:154.85pt;height:19.85pt;z-index:251739648" coordorigin="7254,10655" coordsize="3097,397">
            <v:oval id="_x0000_s5247" style="position:absolute;left:8334;top:10655;width:397;height:397;rotation:-90" strokeweight="2.25pt"/>
            <v:oval id="_x0000_s5248" style="position:absolute;left:7254;top:10655;width:397;height:397;rotation:-90" filled="f" fillcolor="#36f" strokeweight="2.25pt"/>
            <v:oval id="_x0000_s5249" style="position:absolute;left:8874;top:10655;width:397;height:397;rotation:-90" fillcolor="#f60" strokeweight="2.25pt"/>
            <v:oval id="_x0000_s5250" style="position:absolute;left:9414;top:10655;width:397;height:397;rotation:-90" filled="f" fillcolor="#936" strokeweight="2.25pt"/>
            <v:oval id="_x0000_s5251" style="position:absolute;left:7794;top:10655;width:397;height:397;rotation:-90" fillcolor="#0cf" strokeweight="2.25pt"/>
            <v:oval id="_x0000_s5252" style="position:absolute;left:9954;top:10655;width:397;height:397;rotation:-90" fillcolor="#396" strokeweight="2.25pt"/>
          </v:group>
        </w:pic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66FF"/>
          <w:sz w:val="40"/>
          <w:szCs w:val="64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4B4F26" w:rsidP="00EA080A">
      <w:pPr>
        <w:spacing w:after="200" w:line="276" w:lineRule="auto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shape id="_x0000_s6284" type="#_x0000_t202" style="position:absolute;margin-left:0;margin-top:788.7pt;width:46.35pt;height:25.5pt;z-index:251935232;mso-wrap-style:none;mso-position-horizontal:center;mso-position-horizontal-relative:margin;mso-position-vertical-relative:page" fillcolor="#fc9" stroked="f">
            <v:textbox style="mso-next-textbox:#_x0000_s6284" inset="2mm,1mm,2mm,1mm">
              <w:txbxContent>
                <w:p w:rsidR="00291988" w:rsidRPr="00592B62" w:rsidRDefault="00291988" w:rsidP="005B2201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95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123</w:t>
                  </w:r>
                </w:p>
              </w:txbxContent>
            </v:textbox>
            <w10:wrap anchorx="margin" anchory="page"/>
          </v:shape>
        </w:pict>
      </w:r>
      <w:r w:rsidR="00EA080A">
        <w:rPr>
          <w:rFonts w:ascii="Arial" w:hAnsi="Arial" w:cs="Arial"/>
          <w:b/>
          <w:color w:val="000000"/>
          <w:sz w:val="36"/>
          <w:szCs w:val="56"/>
          <w:lang w:val="el-GR"/>
        </w:rPr>
        <w:br w:type="page"/>
      </w:r>
    </w:p>
    <w:p w:rsidR="00F0715D" w:rsidRPr="004C27DC" w:rsidRDefault="004B4F26" w:rsidP="00F0715D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980"/>
        </w:tabs>
        <w:suppressAutoHyphens/>
        <w:rPr>
          <w:rFonts w:ascii="Arial" w:hAnsi="Arial" w:cs="Arial"/>
          <w:b/>
          <w:color w:val="FF0000"/>
          <w:sz w:val="18"/>
          <w:szCs w:val="30"/>
          <w:lang w:val="el-GR"/>
        </w:rPr>
      </w:pPr>
      <w:r w:rsidRPr="004B4F26">
        <w:rPr>
          <w:rFonts w:ascii="Arial" w:hAnsi="Arial" w:cs="Arial"/>
          <w:b/>
          <w:noProof/>
          <w:color w:val="339966"/>
          <w:sz w:val="16"/>
          <w:szCs w:val="28"/>
          <w:u w:val="single"/>
        </w:rPr>
        <w:lastRenderedPageBreak/>
        <w:pict>
          <v:shape id="_x0000_s5263" type="#_x0000_t202" style="position:absolute;margin-left:0;margin-top:4.4pt;width:1in;height:70.6pt;z-index:251742720" filled="f" fillcolor="#36f" stroked="f" strokecolor="red">
            <v:textbox style="mso-next-textbox:#_x0000_s5263" inset="0,,0">
              <w:txbxContent>
                <w:p w:rsidR="00291988" w:rsidRPr="00591D9F" w:rsidRDefault="00291988" w:rsidP="00F0715D">
                  <w:pPr>
                    <w:jc w:val="center"/>
                    <w:rPr>
                      <w:rFonts w:ascii="Tahoma" w:hAnsi="Tahoma" w:cs="Tahoma"/>
                      <w:b/>
                      <w:color w:val="FF6600"/>
                      <w:sz w:val="56"/>
                      <w:szCs w:val="112"/>
                    </w:rPr>
                  </w:pPr>
                  <w:r w:rsidRPr="00591D9F">
                    <w:rPr>
                      <w:rFonts w:ascii="Tahoma" w:hAnsi="Tahoma" w:cs="Tahoma"/>
                      <w:b/>
                      <w:color w:val="FF6600"/>
                      <w:sz w:val="56"/>
                      <w:szCs w:val="112"/>
                    </w:rPr>
                    <w:t>50</w:t>
                  </w:r>
                </w:p>
              </w:txbxContent>
            </v:textbox>
          </v:shape>
        </w:pict>
      </w:r>
      <w:r w:rsidR="00F0715D" w:rsidRPr="004C27DC">
        <w:rPr>
          <w:rFonts w:ascii="Arial" w:hAnsi="Arial" w:cs="Arial"/>
          <w:b/>
          <w:color w:val="FF0000"/>
          <w:sz w:val="16"/>
          <w:szCs w:val="28"/>
          <w:lang w:val="el-GR"/>
        </w:rPr>
        <w:tab/>
      </w:r>
    </w:p>
    <w:p w:rsidR="002A2D3A" w:rsidRPr="00591D9F" w:rsidRDefault="00F0715D" w:rsidP="00B563FD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2160"/>
        </w:tabs>
        <w:suppressAutoHyphens/>
        <w:rPr>
          <w:rFonts w:ascii="Tahoma" w:hAnsi="Tahoma" w:cs="Tahoma"/>
          <w:b/>
          <w:color w:val="FF6600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FF6600"/>
          <w:sz w:val="40"/>
          <w:szCs w:val="64"/>
          <w:lang w:val="el-GR"/>
        </w:rPr>
        <w:tab/>
      </w:r>
      <w:r w:rsidRPr="00591D9F">
        <w:rPr>
          <w:rFonts w:ascii="Tahoma" w:hAnsi="Tahoma" w:cs="Tahoma"/>
          <w:b/>
          <w:color w:val="FF6600"/>
          <w:sz w:val="40"/>
          <w:szCs w:val="64"/>
          <w:lang w:val="el-GR"/>
        </w:rPr>
        <w:t>Μετρώ το χρόνο (1)</w:t>
      </w:r>
    </w:p>
    <w:p w:rsidR="002A2D3A" w:rsidRDefault="002A2D3A" w:rsidP="00F0715D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olor w:val="008000"/>
          <w:sz w:val="40"/>
          <w:szCs w:val="60"/>
          <w:u w:val="single"/>
          <w:lang w:val="el-GR"/>
        </w:rPr>
      </w:pPr>
    </w:p>
    <w:p w:rsidR="00F0715D" w:rsidRPr="00591D9F" w:rsidRDefault="002A2D3A" w:rsidP="00F0715D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color w:val="000000"/>
          <w:sz w:val="36"/>
          <w:szCs w:val="56"/>
          <w:lang w:val="el-GR"/>
        </w:rPr>
      </w:pPr>
      <w:r w:rsidRPr="00591D9F">
        <w:rPr>
          <w:rFonts w:ascii="Tahoma" w:hAnsi="Tahoma" w:cs="Tahoma"/>
          <w:b/>
          <w:noProof/>
          <w:color w:val="008000"/>
          <w:sz w:val="40"/>
          <w:szCs w:val="60"/>
          <w:lang w:val="el-GR" w:eastAsia="el-GR"/>
        </w:rPr>
        <w:drawing>
          <wp:anchor distT="0" distB="0" distL="114300" distR="114300" simplePos="0" relativeHeight="2513863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263525</wp:posOffset>
            </wp:positionV>
            <wp:extent cx="384175" cy="403225"/>
            <wp:effectExtent l="19050" t="0" r="0" b="0"/>
            <wp:wrapNone/>
            <wp:docPr id="4240" name="Picture 4240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0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15D" w:rsidRPr="00591D9F">
        <w:rPr>
          <w:rFonts w:ascii="Tahoma" w:hAnsi="Tahoma" w:cs="Tahoma"/>
          <w:b/>
          <w:color w:val="008000"/>
          <w:sz w:val="40"/>
          <w:szCs w:val="60"/>
          <w:lang w:val="el-GR"/>
        </w:rPr>
        <w:t>Διακοπή ρεύματος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2A2D3A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>Ποιες είναι οι διαφορές ανάμεσα στο αναλογικό και στο ψηφιακό ρολόι;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>
        <w:rPr>
          <w:rFonts w:ascii="Arial" w:hAnsi="Arial" w:cs="Arial"/>
          <w:b/>
          <w:bCs/>
          <w:noProof/>
          <w:sz w:val="36"/>
          <w:szCs w:val="56"/>
          <w:lang w:val="el-GR" w:eastAsia="el-GR"/>
        </w:rPr>
        <w:pict>
          <v:group id="_x0000_s6829" style="position:absolute;margin-left:70.65pt;margin-top:1.05pt;width:341pt;height:340.1pt;z-index:252212736" coordorigin="2547,4052" coordsize="6820,6802">
            <v:group id="_x0000_s6830" style="position:absolute;left:2597;top:4052;width:6770;height:3504" coordorigin="1161,837" coordsize="9579,4959">
              <v:group id="_x0000_s6831" style="position:absolute;left:1161;top:837;width:9579;height:4463" coordorigin="1161,837" coordsize="9579,4463">
                <v:group id="_x0000_s6832" style="position:absolute;left:1161;top:837;width:4462;height:4463;mso-position-horizontal:left" coordorigin="1167,801" coordsize="4462,4463">
                  <v:group id="_x0000_s6833" style="position:absolute;left:1167;top:801;width:4462;height:4463" coordorigin="1167,801" coordsize="4462,4463">
                    <v:group id="_x0000_s6834" style="position:absolute;left:1485;top:1165;width:3898;height:3801" coordorigin="3654,7065" coordsize="4590,4476">
                      <o:lock v:ext="edit" aspectratio="t"/>
                      <v:shape id="_x0000_s6835" type="#_x0000_t136" style="position:absolute;left:3834;top:8055;width:573;height:516" fillcolor="black">
                        <v:imagedata gain="69719f"/>
                        <v:shadow color="#868686"/>
                        <v:textpath style="font-family:&quot;Arial&quot;;font-size:18pt;v-text-kern:t" trim="t" fitpath="t" string="10"/>
                        <o:lock v:ext="edit" aspectratio="t"/>
                      </v:shape>
                      <v:shape id="_x0000_s6836" type="#_x0000_t136" style="position:absolute;left:3654;top:8985;width:346;height:516" fillcolor="black">
                        <v:imagedata gain="69719f"/>
                        <v:shadow color="#868686"/>
                        <v:textpath style="font-family:&quot;Arial&quot;;font-size:18pt;v-text-kern:t" trim="t" fitpath="t" string="9"/>
                        <o:lock v:ext="edit" aspectratio="t"/>
                      </v:shape>
                      <v:shape id="_x0000_s6837" type="#_x0000_t136" style="position:absolute;left:5664;top:7065;width:573;height:516" fillcolor="black">
                        <v:imagedata gain="69719f"/>
                        <v:shadow color="#868686"/>
                        <v:textpath style="font-family:&quot;Arial&quot;;font-size:18pt;v-text-kern:t" trim="t" fitpath="t" string="12"/>
                        <o:lock v:ext="edit" aspectratio="t"/>
                      </v:shape>
                      <v:shape id="_x0000_s6838" type="#_x0000_t136" style="position:absolute;left:4569;top:7260;width:516;height:516" fillcolor="black">
                        <v:imagedata gain="69719f"/>
                        <v:shadow color="#868686"/>
                        <v:textpath style="font-family:&quot;Arial&quot;;font-size:18pt;v-text-kern:t" trim="t" fitpath="t" string="11"/>
                        <o:lock v:ext="edit" aspectratio="t"/>
                      </v:shape>
                      <v:shape id="_x0000_s6839" type="#_x0000_t136" style="position:absolute;left:4104;top:9990;width:346;height:516" fillcolor="black">
                        <v:imagedata gain="69719f"/>
                        <v:shadow color="#868686"/>
                        <v:textpath style="font-family:&quot;Arial&quot;;font-size:18pt;v-text-kern:t" trim="t" fitpath="t" string="8"/>
                        <o:lock v:ext="edit" aspectratio="t"/>
                      </v:shape>
                      <v:shape id="_x0000_s6840" type="#_x0000_t136" style="position:absolute;left:4809;top:10800;width:346;height:516" fillcolor="black">
                        <v:imagedata gain="69719f"/>
                        <v:shadow color="#868686"/>
                        <v:textpath style="font-family:&quot;Arial&quot;;font-size:18pt;v-text-kern:t" trim="t" fitpath="t" string="7"/>
                        <o:lock v:ext="edit" aspectratio="t"/>
                      </v:shape>
                      <v:shape id="_x0000_s6841" type="#_x0000_t136" style="position:absolute;left:5784;top:11025;width:346;height:516" fillcolor="black">
                        <v:imagedata gain="69719f"/>
                        <v:shadow color="#868686"/>
                        <v:textpath style="font-family:&quot;Arial&quot;;font-size:18pt;v-text-kern:t" trim="t" fitpath="t" string="6&#10;"/>
                        <o:lock v:ext="edit" aspectratio="t"/>
                      </v:shape>
                      <v:shape id="_x0000_s6842" type="#_x0000_t136" style="position:absolute;left:6774;top:10800;width:346;height:516" fillcolor="black">
                        <v:imagedata gain="69719f"/>
                        <v:shadow color="#868686"/>
                        <v:textpath style="font-family:&quot;Arial&quot;;font-size:18pt;v-text-kern:t" trim="t" fitpath="t" string="5"/>
                        <o:lock v:ext="edit" aspectratio="t"/>
                      </v:shape>
                      <v:shape id="_x0000_s6843" type="#_x0000_t136" style="position:absolute;left:7404;top:10020;width:346;height:516" fillcolor="black">
                        <v:imagedata gain="69719f"/>
                        <v:shadow color="#868686"/>
                        <v:textpath style="font-family:&quot;Arial&quot;;font-size:18pt;v-text-kern:t" trim="t" fitpath="t" string="4"/>
                        <o:lock v:ext="edit" aspectratio="t"/>
                      </v:shape>
                      <v:shape id="_x0000_s6844" type="#_x0000_t136" style="position:absolute;left:7898;top:9015;width:346;height:516" fillcolor="black">
                        <v:imagedata gain="69719f"/>
                        <v:shadow color="#868686"/>
                        <v:textpath style="font-family:&quot;Arial&quot;;font-size:18pt;v-text-kern:t" trim="t" fitpath="t" string="3"/>
                        <o:lock v:ext="edit" aspectratio="t"/>
                      </v:shape>
                      <v:shape id="_x0000_s6845" type="#_x0000_t136" style="position:absolute;left:7524;top:8010;width:346;height:516" fillcolor="black">
                        <v:imagedata gain="69719f"/>
                        <v:shadow color="#868686"/>
                        <v:textpath style="font-family:&quot;Arial&quot;;font-size:18pt;v-text-kern:t" trim="t" fitpath="t" string="2"/>
                        <o:lock v:ext="edit" aspectratio="t"/>
                      </v:shape>
                      <v:shape id="_x0000_s6846" type="#_x0000_t136" style="position:absolute;left:6789;top:7245;width:176;height:516" fillcolor="black">
                        <v:imagedata gain="69719f"/>
                        <v:shadow color="#868686"/>
                        <v:textpath style="font-family:&quot;Arial&quot;;font-size:18pt;v-text-kern:t" trim="t" fitpath="t" string="1"/>
                        <o:lock v:ext="edit" aspectratio="t"/>
                      </v:shape>
                    </v:group>
                    <v:group id="_x0000_s6847" style="position:absolute;left:1167;top:801;width:4462;height:4463" coordorigin="3279,6636" coordsize="5255,5256">
                      <o:lock v:ext="edit" aspectratio="t"/>
                      <v:oval id="_x0000_s6848" style="position:absolute;left:5844;top:9174;width:180;height:180" fillcolor="red">
                        <o:lock v:ext="edit" aspectratio="t"/>
                      </v:oval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_x0000_s6849" type="#_x0000_t23" style="position:absolute;left:3279;top:6636;width:5255;height:5256" adj="960" fillcolor="#396" strokeweight="2.25pt">
                        <o:lock v:ext="edit" aspectratio="t"/>
                      </v:shape>
                      <v:oval id="_x0000_s6850" style="position:absolute;left:4311;top:7674;width:3254;height:3254" filled="f" strokeweight="2.25pt">
                        <o:lock v:ext="edit" aspectratio="t"/>
                      </v:oval>
                    </v:group>
                  </v:group>
                  <v:group id="_x0000_s6851" style="position:absolute;left:2168;top:2073;width:1426;height:1321" coordorigin="2168,2073" coordsize="1426,1321">
                    <v:line id="_x0000_s6852" style="position:absolute;rotation:-20;flip:y" from="3594,2073" to="3594,2974" strokeweight="3pt">
                      <v:stroke endarrow="block" endarrowwidth="wide"/>
                    </v:line>
                    <v:line id="_x0000_s6853" style="position:absolute;rotation:-238;flip:y" from="2817,2745" to="2817,4043" strokeweight="3pt">
                      <v:stroke endarrow="block" endarrowwidth="wide"/>
                    </v:line>
                  </v:group>
                </v:group>
                <v:group id="_x0000_s6854" style="position:absolute;left:6278;top:837;width:4462;height:4463;mso-position-horizontal:right" coordorigin="6276,801" coordsize="4462,4463">
                  <v:group id="_x0000_s6855" style="position:absolute;left:6276;top:801;width:4462;height:4463;mso-position-horizontal:right" coordorigin="1167,801" coordsize="4462,4463">
                    <v:group id="_x0000_s6856" style="position:absolute;left:1485;top:1165;width:3898;height:3801" coordorigin="3654,7065" coordsize="4590,4476">
                      <o:lock v:ext="edit" aspectratio="t"/>
                      <v:shape id="_x0000_s6857" type="#_x0000_t136" style="position:absolute;left:3834;top:8055;width:573;height:516" fillcolor="black">
                        <v:imagedata gain="69719f"/>
                        <v:shadow color="#868686"/>
                        <v:textpath style="font-family:&quot;Arial&quot;;font-size:18pt;v-text-kern:t" trim="t" fitpath="t" string="10"/>
                        <o:lock v:ext="edit" aspectratio="t"/>
                      </v:shape>
                      <v:shape id="_x0000_s6858" type="#_x0000_t136" style="position:absolute;left:3654;top:8985;width:346;height:516" fillcolor="black">
                        <v:imagedata gain="69719f"/>
                        <v:shadow color="#868686"/>
                        <v:textpath style="font-family:&quot;Arial&quot;;font-size:18pt;v-text-kern:t" trim="t" fitpath="t" string="9"/>
                        <o:lock v:ext="edit" aspectratio="t"/>
                      </v:shape>
                      <v:shape id="_x0000_s6859" type="#_x0000_t136" style="position:absolute;left:5664;top:7065;width:573;height:516" fillcolor="black">
                        <v:imagedata gain="69719f"/>
                        <v:shadow color="#868686"/>
                        <v:textpath style="font-family:&quot;Arial&quot;;font-size:18pt;v-text-kern:t" trim="t" fitpath="t" string="12"/>
                        <o:lock v:ext="edit" aspectratio="t"/>
                      </v:shape>
                      <v:shape id="_x0000_s6860" type="#_x0000_t136" style="position:absolute;left:4569;top:7260;width:516;height:516" fillcolor="black">
                        <v:imagedata gain="69719f"/>
                        <v:shadow color="#868686"/>
                        <v:textpath style="font-family:&quot;Arial&quot;;font-size:18pt;v-text-kern:t" trim="t" fitpath="t" string="11"/>
                        <o:lock v:ext="edit" aspectratio="t"/>
                      </v:shape>
                      <v:shape id="_x0000_s6861" type="#_x0000_t136" style="position:absolute;left:4104;top:9990;width:346;height:516" fillcolor="black">
                        <v:imagedata gain="69719f"/>
                        <v:shadow color="#868686"/>
                        <v:textpath style="font-family:&quot;Arial&quot;;font-size:18pt;v-text-kern:t" trim="t" fitpath="t" string="8"/>
                        <o:lock v:ext="edit" aspectratio="t"/>
                      </v:shape>
                      <v:shape id="_x0000_s6862" type="#_x0000_t136" style="position:absolute;left:4809;top:10800;width:346;height:516" fillcolor="black">
                        <v:imagedata gain="69719f"/>
                        <v:shadow color="#868686"/>
                        <v:textpath style="font-family:&quot;Arial&quot;;font-size:18pt;v-text-kern:t" trim="t" fitpath="t" string="7"/>
                        <o:lock v:ext="edit" aspectratio="t"/>
                      </v:shape>
                      <v:shape id="_x0000_s6863" type="#_x0000_t136" style="position:absolute;left:5784;top:11025;width:346;height:516" fillcolor="black">
                        <v:imagedata gain="69719f"/>
                        <v:shadow color="#868686"/>
                        <v:textpath style="font-family:&quot;Arial&quot;;font-size:18pt;v-text-kern:t" trim="t" fitpath="t" string="6&#10;"/>
                        <o:lock v:ext="edit" aspectratio="t"/>
                      </v:shape>
                      <v:shape id="_x0000_s6864" type="#_x0000_t136" style="position:absolute;left:6774;top:10800;width:346;height:516" fillcolor="black">
                        <v:imagedata gain="69719f"/>
                        <v:shadow color="#868686"/>
                        <v:textpath style="font-family:&quot;Arial&quot;;font-size:18pt;v-text-kern:t" trim="t" fitpath="t" string="5"/>
                        <o:lock v:ext="edit" aspectratio="t"/>
                      </v:shape>
                      <v:shape id="_x0000_s6865" type="#_x0000_t136" style="position:absolute;left:7404;top:10020;width:346;height:516" fillcolor="black">
                        <v:imagedata gain="69719f"/>
                        <v:shadow color="#868686"/>
                        <v:textpath style="font-family:&quot;Arial&quot;;font-size:18pt;v-text-kern:t" trim="t" fitpath="t" string="4"/>
                        <o:lock v:ext="edit" aspectratio="t"/>
                      </v:shape>
                      <v:shape id="_x0000_s6866" type="#_x0000_t136" style="position:absolute;left:7898;top:9015;width:346;height:516" fillcolor="black">
                        <v:imagedata gain="69719f"/>
                        <v:shadow color="#868686"/>
                        <v:textpath style="font-family:&quot;Arial&quot;;font-size:18pt;v-text-kern:t" trim="t" fitpath="t" string="3"/>
                        <o:lock v:ext="edit" aspectratio="t"/>
                      </v:shape>
                      <v:shape id="_x0000_s6867" type="#_x0000_t136" style="position:absolute;left:7524;top:8010;width:346;height:516" fillcolor="black">
                        <v:imagedata gain="69719f"/>
                        <v:shadow color="#868686"/>
                        <v:textpath style="font-family:&quot;Arial&quot;;font-size:18pt;v-text-kern:t" trim="t" fitpath="t" string="2"/>
                        <o:lock v:ext="edit" aspectratio="t"/>
                      </v:shape>
                      <v:shape id="_x0000_s6868" type="#_x0000_t136" style="position:absolute;left:6789;top:7245;width:176;height:516" fillcolor="black">
                        <v:imagedata gain="69719f"/>
                        <v:shadow color="#868686"/>
                        <v:textpath style="font-family:&quot;Arial&quot;;font-size:18pt;v-text-kern:t" trim="t" fitpath="t" string="1"/>
                        <o:lock v:ext="edit" aspectratio="t"/>
                      </v:shape>
                    </v:group>
                    <v:group id="_x0000_s6869" style="position:absolute;left:1167;top:801;width:4462;height:4463" coordorigin="3279,6636" coordsize="5255,5256">
                      <o:lock v:ext="edit" aspectratio="t"/>
                      <v:oval id="_x0000_s6870" style="position:absolute;left:5844;top:9174;width:180;height:180" fillcolor="red">
                        <o:lock v:ext="edit" aspectratio="t"/>
                      </v:oval>
                      <v:shape id="_x0000_s6871" type="#_x0000_t23" style="position:absolute;left:3279;top:6636;width:5255;height:5256" adj="960" fillcolor="#396" strokeweight="2.25pt">
                        <o:lock v:ext="edit" aspectratio="t"/>
                      </v:shape>
                      <v:oval id="_x0000_s6872" style="position:absolute;left:4311;top:7674;width:3254;height:3254" filled="f" strokeweight="2.25pt">
                        <o:lock v:ext="edit" aspectratio="t"/>
                      </v:oval>
                    </v:group>
                  </v:group>
                  <v:group id="_x0000_s6873" style="position:absolute;left:7276;top:2877;width:2218;height:537" coordorigin="7276,2877" coordsize="2218,537">
                    <v:line id="_x0000_s6874" style="position:absolute;rotation:-74;flip:y" from="9044,2426" to="9044,3327" strokeweight="3pt">
                      <v:stroke endarrow="block" endarrowwidth="wide"/>
                    </v:line>
                    <v:line id="_x0000_s6875" style="position:absolute;rotation:-238;flip:y" from="7925,2765" to="7925,4063" strokeweight="3pt">
                      <v:stroke endarrow="block" endarrowwidth="wide"/>
                    </v:line>
                  </v:group>
                </v:group>
              </v:group>
              <v:line id="_x0000_s6876" style="position:absolute" from="1854,4698" to="2214,5778" strokeweight="2.25pt">
                <v:stroke endarrow="block" endarrowwidth="wide"/>
              </v:line>
              <v:line id="_x0000_s6877" style="position:absolute;flip:x" from="7128,5076" to="7488,5796" strokeweight="2.25pt">
                <v:stroke endarrow="block" endarrowwidth="wide"/>
              </v:line>
            </v:group>
            <v:group id="_x0000_s6878" style="position:absolute;left:2547;top:6392;width:6813;height:4462" coordorigin="2547,6392" coordsize="6813,4462">
              <v:shape id="_x0000_s6879" type="#_x0000_t75" style="position:absolute;left:2547;top:7302;width:6813;height:3024;mso-position-horizontal:center">
                <v:imagedata r:id="rId131" o:title="124-1"/>
              </v:shape>
              <v:shape id="_x0000_s6880" type="#_x0000_t202" style="position:absolute;left:5707;top:6392;width:506;height:4462" fillcolor="#ff9" strokecolor="red" strokeweight="2.25pt">
                <v:textbox style="mso-next-textbox:#_x0000_s6880" inset="0,0,0,0">
                  <w:txbxContent>
                    <w:p w:rsidR="00291988" w:rsidRPr="006740B8" w:rsidRDefault="00291988" w:rsidP="0096252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</w:pPr>
                      <w:r w:rsidRPr="006740B8"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  <w:t>Δ</w:t>
                      </w:r>
                    </w:p>
                    <w:p w:rsidR="00291988" w:rsidRPr="006740B8" w:rsidRDefault="00291988" w:rsidP="0096252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</w:pPr>
                      <w:r w:rsidRPr="006740B8"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  <w:t>Ι</w:t>
                      </w:r>
                    </w:p>
                    <w:p w:rsidR="00291988" w:rsidRPr="006740B8" w:rsidRDefault="00291988" w:rsidP="0096252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</w:pPr>
                      <w:r w:rsidRPr="006740B8"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  <w:t>Α</w:t>
                      </w:r>
                    </w:p>
                    <w:p w:rsidR="00291988" w:rsidRPr="006740B8" w:rsidRDefault="00291988" w:rsidP="0096252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</w:pPr>
                      <w:r w:rsidRPr="006740B8"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  <w:t>Κ</w:t>
                      </w:r>
                    </w:p>
                    <w:p w:rsidR="00291988" w:rsidRPr="006740B8" w:rsidRDefault="00291988" w:rsidP="0096252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</w:pPr>
                      <w:r w:rsidRPr="006740B8"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  <w:t>Ο</w:t>
                      </w:r>
                    </w:p>
                    <w:p w:rsidR="00291988" w:rsidRPr="006740B8" w:rsidRDefault="00291988" w:rsidP="0096252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</w:pPr>
                      <w:r w:rsidRPr="006740B8"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  <w:t>Π</w:t>
                      </w:r>
                    </w:p>
                    <w:p w:rsidR="00291988" w:rsidRPr="006740B8" w:rsidRDefault="00291988" w:rsidP="00962529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</w:pPr>
                      <w:r w:rsidRPr="006740B8">
                        <w:rPr>
                          <w:rFonts w:ascii="Arial" w:hAnsi="Arial" w:cs="Arial"/>
                          <w:b/>
                          <w:color w:val="FF0000"/>
                          <w:spacing w:val="-20"/>
                          <w:sz w:val="56"/>
                          <w:szCs w:val="56"/>
                        </w:rPr>
                        <w:t>Η</w:t>
                      </w:r>
                    </w:p>
                  </w:txbxContent>
                </v:textbox>
              </v:shape>
              <v:group id="_x0000_s6881" style="position:absolute;left:2595;top:9066;width:1274;height:1671" coordorigin="1158,7921" coordsize="1803,2376">
                <v:shape id="_x0000_s6882" type="#_x0000_t202" style="position:absolute;left:1158;top:9577;width:1803;height:720;mso-position-horizontal:left" fillcolor="#9cf" strokecolor="blue" strokeweight="2.25pt">
                  <v:textbox style="mso-next-textbox:#_x0000_s6882" inset="0,0,0,0">
                    <w:txbxContent>
                      <w:p w:rsidR="00291988" w:rsidRPr="002A2D3A" w:rsidRDefault="00291988" w:rsidP="0096252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5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56"/>
                            <w:lang w:val="el-GR"/>
                          </w:rPr>
                          <w:t>12</w:t>
                        </w:r>
                        <w:r>
                          <w:rPr>
                            <w:rFonts w:ascii="Arial" w:hAnsi="Arial" w:cs="Arial"/>
                            <w:b/>
                            <w:sz w:val="40"/>
                            <w:szCs w:val="56"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  <w:b/>
                            <w:sz w:val="40"/>
                            <w:szCs w:val="56"/>
                            <w:lang w:val="el-GR"/>
                          </w:rPr>
                          <w:t>4</w:t>
                        </w:r>
                        <w:r w:rsidRPr="002A2D3A">
                          <w:rPr>
                            <w:rFonts w:ascii="Arial" w:hAnsi="Arial" w:cs="Arial"/>
                            <w:b/>
                            <w:sz w:val="40"/>
                            <w:szCs w:val="56"/>
                          </w:rPr>
                          <w:t>0</w:t>
                        </w:r>
                      </w:p>
                      <w:p w:rsidR="00291988" w:rsidRPr="002A2D3A" w:rsidRDefault="00291988" w:rsidP="0096252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56"/>
                          </w:rPr>
                        </w:pPr>
                      </w:p>
                    </w:txbxContent>
                  </v:textbox>
                </v:shape>
                <v:line id="_x0000_s6883" style="position:absolute;flip:y" from="1854,7921" to="2754,9541" strokeweight="2.25pt">
                  <v:stroke endarrow="block" endarrowwidth="wide"/>
                </v:line>
              </v:group>
              <v:group id="_x0000_s6884" style="position:absolute;left:7412;top:9069;width:1399;height:1668" coordorigin="7974,7924" coordsize="1980,2373">
                <v:shape id="_x0000_s6885" type="#_x0000_t202" style="position:absolute;left:8151;top:9577;width:1803;height:720" fillcolor="#9cf" strokecolor="blue" strokeweight="2.25pt">
                  <v:textbox style="mso-next-textbox:#_x0000_s6885" inset="0,0,0,0">
                    <w:txbxContent>
                      <w:p w:rsidR="00291988" w:rsidRPr="002A2D3A" w:rsidRDefault="00291988" w:rsidP="0096252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56"/>
                          </w:rPr>
                        </w:pPr>
                        <w:r w:rsidRPr="002A2D3A">
                          <w:rPr>
                            <w:rFonts w:ascii="Arial" w:hAnsi="Arial" w:cs="Arial"/>
                            <w:b/>
                            <w:sz w:val="40"/>
                            <w:szCs w:val="56"/>
                          </w:rPr>
                          <w:t>00:10</w:t>
                        </w:r>
                      </w:p>
                    </w:txbxContent>
                  </v:textbox>
                </v:shape>
                <v:line id="_x0000_s6886" style="position:absolute;flip:x y" from="7974,7924" to="8874,9544" strokeweight="2.25pt">
                  <v:stroke endarrow="block" endarrowwidth="wide"/>
                </v:line>
              </v:group>
            </v:group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20"/>
          <w:szCs w:val="3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2A2D3A" w:rsidRDefault="002A2D3A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2A2D3A" w:rsidRDefault="002A2D3A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2A2D3A" w:rsidRDefault="002A2D3A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2A2D3A" w:rsidRDefault="002A2D3A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2A2D3A" w:rsidRDefault="002A2D3A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2A2D3A" w:rsidRDefault="002A2D3A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2A2D3A" w:rsidRDefault="002A2D3A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2A2D3A" w:rsidRDefault="002A2D3A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2A2D3A" w:rsidRPr="00591D9F" w:rsidRDefault="002A2D3A" w:rsidP="002A2D3A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color w:val="000000"/>
          <w:sz w:val="36"/>
          <w:szCs w:val="56"/>
          <w:lang w:val="el-GR"/>
        </w:rPr>
      </w:pPr>
      <w:r w:rsidRPr="00591D9F">
        <w:rPr>
          <w:rFonts w:ascii="Tahoma" w:hAnsi="Tahoma" w:cs="Tahoma"/>
          <w:b/>
          <w:color w:val="000000"/>
          <w:sz w:val="36"/>
          <w:szCs w:val="56"/>
          <w:lang w:val="el-GR"/>
        </w:rPr>
        <w:t>Τι ώρα είναι;</w:t>
      </w:r>
    </w:p>
    <w:p w:rsidR="002A2D3A" w:rsidRPr="004C27DC" w:rsidRDefault="002A2D3A" w:rsidP="002A2D3A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4"/>
          <w:lang w:val="el-GR"/>
        </w:rPr>
      </w:pPr>
    </w:p>
    <w:p w:rsidR="002A2D3A" w:rsidRPr="004C27DC" w:rsidRDefault="002A2D3A" w:rsidP="002A2D3A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414016" behindDoc="0" locked="0" layoutInCell="1" allowOverlap="1">
            <wp:simplePos x="0" y="0"/>
            <wp:positionH relativeFrom="column">
              <wp:posOffset>-396</wp:posOffset>
            </wp:positionH>
            <wp:positionV relativeFrom="paragraph">
              <wp:posOffset>79845</wp:posOffset>
            </wp:positionV>
            <wp:extent cx="503464" cy="465805"/>
            <wp:effectExtent l="19050" t="0" r="0" b="0"/>
            <wp:wrapNone/>
            <wp:docPr id="27" name="Picture 4242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2" descr="5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5" cy="46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Αναλογικό ρολόι: ......................</w:t>
      </w:r>
    </w:p>
    <w:p w:rsidR="002A2D3A" w:rsidRPr="00F0715D" w:rsidRDefault="002A2D3A" w:rsidP="002A2D3A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"/>
          <w:szCs w:val="8"/>
          <w:lang w:val="el-GR"/>
        </w:rPr>
      </w:pPr>
    </w:p>
    <w:p w:rsidR="002A2D3A" w:rsidRPr="004C27DC" w:rsidRDefault="002A2D3A" w:rsidP="002A2D3A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Ψηφιακό ρολόι: .........................</w:t>
      </w:r>
    </w:p>
    <w:p w:rsidR="002A2D3A" w:rsidRPr="004C27DC" w:rsidRDefault="002A2D3A" w:rsidP="002A2D3A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28"/>
          <w:lang w:val="el-GR"/>
        </w:rPr>
      </w:pPr>
    </w:p>
    <w:p w:rsidR="002A2D3A" w:rsidRPr="004C27DC" w:rsidRDefault="002A2D3A" w:rsidP="002A2D3A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56"/>
          <w:bdr w:val="single" w:sz="18" w:space="0" w:color="FF0000"/>
          <w:shd w:val="clear" w:color="auto" w:fill="FFFF99"/>
          <w:lang w:val="el-GR"/>
        </w:rPr>
      </w:pPr>
      <w:r w:rsidRPr="004C27DC">
        <w:rPr>
          <w:rFonts w:ascii="Arial" w:hAnsi="Arial" w:cs="Arial"/>
          <w:b/>
          <w:color w:val="FF0000"/>
          <w:sz w:val="36"/>
          <w:szCs w:val="56"/>
          <w:bdr w:val="single" w:sz="18" w:space="0" w:color="FF0000"/>
          <w:shd w:val="clear" w:color="auto" w:fill="FFFF99"/>
          <w:lang w:val="el-GR"/>
        </w:rPr>
        <w:t>ΔΙΑΚΟΠΗ</w:t>
      </w:r>
    </w:p>
    <w:p w:rsidR="002A2D3A" w:rsidRPr="004C27DC" w:rsidRDefault="002A2D3A" w:rsidP="002A2D3A">
      <w:pPr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14"/>
          <w:bdr w:val="single" w:sz="18" w:space="0" w:color="FF0000"/>
          <w:shd w:val="clear" w:color="auto" w:fill="FFFF99"/>
          <w:lang w:val="el-GR"/>
        </w:rPr>
      </w:pPr>
    </w:p>
    <w:p w:rsidR="002A2D3A" w:rsidRPr="004C27DC" w:rsidRDefault="002A2D3A" w:rsidP="002A2D3A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Αναλογικό ρολόι: ......................</w:t>
      </w:r>
    </w:p>
    <w:p w:rsidR="002A2D3A" w:rsidRPr="00F0715D" w:rsidRDefault="002A2D3A" w:rsidP="002A2D3A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"/>
          <w:szCs w:val="8"/>
          <w:lang w:val="el-GR"/>
        </w:rPr>
      </w:pPr>
    </w:p>
    <w:p w:rsidR="002A2D3A" w:rsidRDefault="002A2D3A" w:rsidP="002A2D3A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Ψηφιακό ρολόι: .........................</w:t>
      </w:r>
    </w:p>
    <w:p w:rsidR="00591D9F" w:rsidRPr="00591D9F" w:rsidRDefault="00591D9F" w:rsidP="002A2D3A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56"/>
          <w:lang w:val="el-GR"/>
        </w:rPr>
      </w:pPr>
    </w:p>
    <w:p w:rsidR="00B563FD" w:rsidRPr="00B563FD" w:rsidRDefault="004B4F26" w:rsidP="0051220F">
      <w:pPr>
        <w:pStyle w:val="Style10"/>
        <w:rPr>
          <w:noProof/>
          <w:sz w:val="10"/>
          <w:szCs w:val="20"/>
        </w:rPr>
      </w:pPr>
      <w:r w:rsidRPr="004B4F26">
        <w:rPr>
          <w:noProof/>
          <w:lang w:val="en-US" w:eastAsia="en-US"/>
        </w:rPr>
        <w:pict>
          <v:shape id="_x0000_s6286" type="#_x0000_t202" style="position:absolute;margin-left:0;margin-top:788.7pt;width:46.35pt;height:25.5pt;z-index:251936256;mso-wrap-style:none;mso-position-horizontal:center;mso-position-horizontal-relative:margin;mso-position-vertical-relative:page" fillcolor="#fc9" stroked="f">
            <v:textbox style="mso-next-textbox:#_x0000_s6286" inset="2mm,1mm,2mm,1mm">
              <w:txbxContent>
                <w:p w:rsidR="00291988" w:rsidRPr="00592B62" w:rsidRDefault="00291988" w:rsidP="00B563FD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96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124</w:t>
                  </w:r>
                </w:p>
              </w:txbxContent>
            </v:textbox>
            <w10:wrap anchorx="margin" anchory="page"/>
          </v:shape>
        </w:pict>
      </w:r>
      <w:r w:rsidR="00F0715D" w:rsidRPr="002A2D3A">
        <w:rPr>
          <w:noProof/>
        </w:rPr>
        <w:t>Μέτρηση χρόνου: ψηφιακό-αναλογικό ρολόι. Σχέση της ώρας με τα λεπτά και τα δευτερόλεπτα. Πρόσθεση και αφαίρεση συμμιγών.</w:t>
      </w:r>
      <w:r w:rsidR="00B563FD">
        <w:rPr>
          <w:color w:val="000000"/>
        </w:rPr>
        <w:br w:type="page"/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lastRenderedPageBreak/>
        <w:t>α) Η διακοπή του ρεύματος έγινε τις πρωινές ή τις απογευματινές ώρες;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40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Εξηγούμε: ........................................................................................................</w:t>
      </w:r>
      <w:r w:rsidR="00B563FD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........................................................................................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40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β) Πόση ώρα κράτησε η διακοπή ρεύματος;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40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Εξηγούμε: .................</w:t>
      </w:r>
      <w:r w:rsidR="00B563FD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.....................................................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................................................................................................</w:t>
      </w:r>
    </w:p>
    <w:p w:rsidR="00B563FD" w:rsidRDefault="00B563F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γ) Τι ώρα ήρθε το ρεύμα;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40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Εξηγούμε: ................................................................................................................................................................................................</w:t>
      </w:r>
    </w:p>
    <w:p w:rsidR="00B563FD" w:rsidRDefault="00B563FD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591D9F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Εργασίες</w:t>
      </w:r>
      <w:r w:rsidRPr="00591D9F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6"/>
          <w:szCs w:val="16"/>
          <w:lang w:val="el-GR"/>
        </w:rPr>
      </w:pPr>
    </w:p>
    <w:p w:rsidR="00B563FD" w:rsidRPr="00B563FD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noProof/>
          <w:sz w:val="14"/>
          <w:lang w:val="el-GR" w:eastAsia="el-GR"/>
        </w:rPr>
        <w:drawing>
          <wp:anchor distT="0" distB="0" distL="114300" distR="114300" simplePos="0" relativeHeight="251387392" behindDoc="0" locked="0" layoutInCell="1" allowOverlap="1">
            <wp:simplePos x="0" y="0"/>
            <wp:positionH relativeFrom="column">
              <wp:posOffset>5573832</wp:posOffset>
            </wp:positionH>
            <wp:positionV relativeFrom="paragraph">
              <wp:posOffset>607530</wp:posOffset>
            </wp:positionV>
            <wp:extent cx="420337" cy="439387"/>
            <wp:effectExtent l="19050" t="0" r="0" b="0"/>
            <wp:wrapNone/>
            <wp:docPr id="4245" name="Picture 4245" descr="1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5" descr="125-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7" cy="43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 w:cs="Arial"/>
          <w:b/>
          <w:bCs/>
          <w:color w:val="FF6600"/>
          <w:sz w:val="40"/>
          <w:szCs w:val="60"/>
          <w:lang w:val="el-GR"/>
        </w:rPr>
        <w:t>1)</w:t>
      </w:r>
      <w:r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Η γιαγιά της Στέλλας έβαλε το κρέας στο φούρνο στις 11.55 π.μ. Το κρέας χρειάζεται 1 ώρα και 50 λεπτά για να ψηθεί. Τι ώρα θα είναι έτοιμο;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Υπολογίζω με το νου:</w:t>
      </w: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4"/>
          <w:lang w:val="el-GR"/>
        </w:rPr>
      </w:pPr>
    </w:p>
    <w:p w:rsidR="00B563FD" w:rsidRDefault="00B563F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bCs/>
          <w:color w:val="FF6600"/>
          <w:sz w:val="40"/>
          <w:szCs w:val="60"/>
          <w:lang w:val="el-GR"/>
        </w:rPr>
      </w:pPr>
    </w:p>
    <w:p w:rsidR="00F0715D" w:rsidRPr="004C27DC" w:rsidRDefault="00B563F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bCs/>
          <w:noProof/>
          <w:color w:val="FF6600"/>
          <w:sz w:val="40"/>
          <w:szCs w:val="60"/>
          <w:lang w:val="el-GR" w:eastAsia="el-GR"/>
        </w:rPr>
        <w:drawing>
          <wp:anchor distT="0" distB="0" distL="114300" distR="114300" simplePos="0" relativeHeight="251388416" behindDoc="0" locked="0" layoutInCell="1" allowOverlap="1">
            <wp:simplePos x="0" y="0"/>
            <wp:positionH relativeFrom="column">
              <wp:posOffset>5153495</wp:posOffset>
            </wp:positionH>
            <wp:positionV relativeFrom="paragraph">
              <wp:posOffset>639775</wp:posOffset>
            </wp:positionV>
            <wp:extent cx="657844" cy="249382"/>
            <wp:effectExtent l="19050" t="0" r="8906" b="0"/>
            <wp:wrapNone/>
            <wp:docPr id="4247" name="Picture 4247" descr="12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7" descr="125-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44" cy="2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15D" w:rsidRPr="004C27DC">
        <w:rPr>
          <w:rFonts w:ascii="Arial" w:hAnsi="Arial" w:cs="Arial"/>
          <w:b/>
          <w:bCs/>
          <w:color w:val="FF6600"/>
          <w:sz w:val="40"/>
          <w:szCs w:val="60"/>
          <w:lang w:val="el-GR"/>
        </w:rPr>
        <w:t xml:space="preserve">2)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Η Στέλλα έφτιαξε κουλουράκια και τα έβαλε να ψηθούν στις 17:40. Ήταν έτοιμα στις 18:10. Πόση ώρα χρειάστηκαν τα κουλουράκια για να ψηθούν;</w:t>
      </w:r>
    </w:p>
    <w:p w:rsidR="00F0715D" w:rsidRPr="00F0715D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"/>
          <w:szCs w:val="4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Υπολογίζω με το νου:</w:t>
      </w: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0"/>
          <w:szCs w:val="20"/>
          <w:lang w:val="el-GR"/>
        </w:rPr>
      </w:pPr>
    </w:p>
    <w:p w:rsidR="00B563FD" w:rsidRDefault="004B4F26">
      <w:pPr>
        <w:spacing w:after="200" w:line="276" w:lineRule="auto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shape id="_x0000_s6287" type="#_x0000_t202" style="position:absolute;margin-left:0;margin-top:788.7pt;width:46.35pt;height:25.5pt;z-index:251937280;mso-wrap-style:none;mso-position-horizontal:center;mso-position-horizontal-relative:margin;mso-position-vertical-relative:page" fillcolor="#fc9" stroked="f">
            <v:textbox style="mso-next-textbox:#_x0000_s6287" inset="2mm,1mm,2mm,1mm">
              <w:txbxContent>
                <w:p w:rsidR="00291988" w:rsidRPr="00592B62" w:rsidRDefault="00291988" w:rsidP="00B563FD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97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124-125</w:t>
                  </w:r>
                </w:p>
              </w:txbxContent>
            </v:textbox>
            <w10:wrap anchorx="margin" anchory="page"/>
          </v:shape>
        </w:pict>
      </w:r>
      <w:r w:rsidR="00B563FD">
        <w:rPr>
          <w:rFonts w:ascii="Arial" w:hAnsi="Arial" w:cs="Arial"/>
          <w:b/>
          <w:color w:val="000000"/>
          <w:sz w:val="36"/>
          <w:szCs w:val="56"/>
          <w:lang w:val="el-GR"/>
        </w:rPr>
        <w:br w:type="page"/>
      </w: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lastRenderedPageBreak/>
        <w:pict>
          <v:group id="_x0000_s5272" style="position:absolute;margin-left:29.15pt;margin-top:8.15pt;width:339.6pt;height:84.7pt;z-index:251743744" coordorigin="1717,13026" coordsize="8664,2160">
            <v:shape id="_x0000_s5273" type="#_x0000_t75" style="position:absolute;left:1717;top:13730;width:1344;height:1307">
              <v:imagedata r:id="rId134" o:title="125-3" gain="69719f"/>
            </v:shape>
            <v:shape id="_x0000_s5274" type="#_x0000_t62" style="position:absolute;left:3674;top:13026;width:6707;height:2160" adj="-1517,10006" fillcolor="#cff" strokecolor="blue" strokeweight="1.5pt">
              <v:textbox style="mso-next-textbox:#_x0000_s5274" inset="0,0,0,0">
                <w:txbxContent>
                  <w:p w:rsidR="00291988" w:rsidRPr="00B563FD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B563FD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Μπορώ να κάνω υπολογισμούς και </w:t>
                    </w:r>
                  </w:p>
                  <w:p w:rsidR="00291988" w:rsidRPr="00B563FD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B563FD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με συμμιγείς αριθμούς.</w:t>
                    </w: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563FD" w:rsidRDefault="00B563F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B563FD" w:rsidRPr="004C27DC" w:rsidRDefault="00B563F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Ποια από τις πράξεις που ακολουθούν είναι λανθασμένη;</w:t>
      </w:r>
    </w:p>
    <w:p w:rsidR="00F0715D" w:rsidRPr="004C27DC" w:rsidRDefault="004B4F26" w:rsidP="00F0715D">
      <w:pPr>
        <w:tabs>
          <w:tab w:val="left" w:pos="180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6"/>
          <w:szCs w:val="16"/>
          <w:lang w:val="el-GR"/>
        </w:rPr>
      </w:pPr>
      <w:r w:rsidRPr="004B4F26">
        <w:rPr>
          <w:rFonts w:ascii="Arial" w:hAnsi="Arial" w:cs="Arial"/>
          <w:b/>
          <w:noProof/>
          <w:color w:val="FF6600"/>
          <w:sz w:val="36"/>
          <w:szCs w:val="56"/>
        </w:rPr>
        <w:pict>
          <v:rect id="_x0000_s5275" style="position:absolute;margin-left:0;margin-top:6.8pt;width:189pt;height:225pt;z-index:-251571712" fillcolor="#ff9" strokecolor="#ff9"/>
        </w:pict>
      </w:r>
    </w:p>
    <w:p w:rsidR="00F0715D" w:rsidRPr="004C27DC" w:rsidRDefault="00F0715D" w:rsidP="00F0715D">
      <w:pPr>
        <w:tabs>
          <w:tab w:val="left" w:pos="1980"/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>Ώρες</w:t>
      </w: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ab/>
        <w:t>λεπτά</w:t>
      </w: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ab/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Εξηγούμε: .................</w:t>
      </w:r>
    </w:p>
    <w:p w:rsidR="00F0715D" w:rsidRPr="00F0715D" w:rsidRDefault="00F0715D" w:rsidP="00F0715D">
      <w:pPr>
        <w:tabs>
          <w:tab w:val="left" w:pos="180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"/>
          <w:szCs w:val="8"/>
          <w:lang w:val="el-GR"/>
        </w:rPr>
      </w:pPr>
    </w:p>
    <w:p w:rsidR="00F0715D" w:rsidRPr="004C27DC" w:rsidRDefault="00F0715D" w:rsidP="00F0715D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11          55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ab/>
        <w:t>....................................</w:t>
      </w:r>
    </w:p>
    <w:p w:rsidR="00F0715D" w:rsidRPr="004C27DC" w:rsidRDefault="00F0715D" w:rsidP="00F0715D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u w:val="single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u w:val="single"/>
          <w:lang w:val="el-GR"/>
        </w:rPr>
        <w:t>+   1          50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ab/>
        <w:t>....................................</w:t>
      </w:r>
    </w:p>
    <w:p w:rsidR="00F0715D" w:rsidRPr="004C27DC" w:rsidRDefault="00F0715D" w:rsidP="00F0715D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12        105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ab/>
        <w:t>....................................</w:t>
      </w:r>
    </w:p>
    <w:p w:rsidR="00F0715D" w:rsidRPr="004C27DC" w:rsidRDefault="004B4F26" w:rsidP="00F0715D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5359" style="position:absolute;margin-left:21pt;margin-top:0;width:1in;height:18pt;z-index:251755008" coordorigin="2034,5274" coordsize="2160,540">
            <v:line id="_x0000_s5360" style="position:absolute" from="2034,5274" to="2394,5814" strokeweight="2.25pt"/>
            <v:line id="_x0000_s5361" style="position:absolute;flip:x" from="2574,5274" to="3834,5814" strokeweight="2.25pt"/>
            <v:line id="_x0000_s5362" style="position:absolute" from="4194,5274" to="4194,5814" strokeweight="2.25pt"/>
          </v:group>
        </w:pic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ab/>
        <w:t>....................................</w:t>
      </w:r>
    </w:p>
    <w:p w:rsidR="00F0715D" w:rsidRPr="004C27DC" w:rsidRDefault="00F0715D" w:rsidP="00F0715D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13      05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ab/>
        <w:t>....................................</w:t>
      </w:r>
    </w:p>
    <w:p w:rsidR="00B563FD" w:rsidRPr="004C27DC" w:rsidRDefault="00F0715D" w:rsidP="00F0715D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ab/>
        <w:t>....................................</w:t>
      </w:r>
    </w:p>
    <w:p w:rsidR="00F0715D" w:rsidRPr="004C27DC" w:rsidRDefault="00F0715D" w:rsidP="00F0715D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9CCFF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Θα είναι έτοιμο στις 13:05.</w:t>
      </w:r>
    </w:p>
    <w:p w:rsidR="00B563FD" w:rsidRPr="004C27DC" w:rsidRDefault="00B563FD" w:rsidP="00F0715D">
      <w:pPr>
        <w:pBdr>
          <w:bottom w:val="single" w:sz="24" w:space="1" w:color="000000"/>
        </w:pBd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36"/>
          <w:lang w:val="el-GR"/>
        </w:rPr>
      </w:pPr>
    </w:p>
    <w:p w:rsidR="00B563FD" w:rsidRDefault="00B563F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36"/>
          <w:lang w:val="el-GR"/>
        </w:rPr>
      </w:pP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339966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339966"/>
          <w:sz w:val="36"/>
          <w:szCs w:val="56"/>
        </w:rPr>
        <w:pict>
          <v:line id="_x0000_s5277" style="position:absolute;z-index:251746816" from="37.25pt,8.8pt" to="69.95pt,8.8pt" strokecolor="#396" strokeweight="2.25pt">
            <v:stroke endarrow="block" endarrowwidth="wide"/>
          </v:line>
        </w:pict>
      </w:r>
      <w:r w:rsidR="00F0715D" w:rsidRPr="004C27DC">
        <w:rPr>
          <w:rFonts w:ascii="Arial" w:hAnsi="Arial" w:cs="Arial"/>
          <w:b/>
          <w:color w:val="339966"/>
          <w:sz w:val="36"/>
          <w:szCs w:val="56"/>
          <w:shd w:val="clear" w:color="auto" w:fill="339966"/>
          <w:lang w:val="el-GR"/>
        </w:rPr>
        <w:t>......</w:t>
      </w:r>
      <w:r w:rsidR="00F0715D" w:rsidRPr="004C27DC">
        <w:rPr>
          <w:rFonts w:ascii="Arial" w:hAnsi="Arial" w:cs="Arial"/>
          <w:b/>
          <w:color w:val="339966"/>
          <w:sz w:val="36"/>
          <w:szCs w:val="56"/>
          <w:lang w:val="el-GR"/>
        </w:rPr>
        <w:t xml:space="preserve">         Ενδιάμεσο βήμα</w:t>
      </w:r>
    </w:p>
    <w:p w:rsidR="00F0715D" w:rsidRPr="004C27DC" w:rsidRDefault="004B4F26" w:rsidP="00F0715D">
      <w:pPr>
        <w:tabs>
          <w:tab w:val="left" w:pos="180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6"/>
          <w:szCs w:val="16"/>
          <w:lang w:val="el-GR"/>
        </w:rPr>
      </w:pPr>
      <w:r w:rsidRPr="004B4F26">
        <w:rPr>
          <w:rFonts w:ascii="Arial" w:hAnsi="Arial" w:cs="Arial"/>
          <w:b/>
          <w:noProof/>
          <w:color w:val="FF6600"/>
          <w:sz w:val="36"/>
          <w:szCs w:val="56"/>
        </w:rPr>
        <w:pict>
          <v:rect id="_x0000_s5276" style="position:absolute;margin-left:0;margin-top:6.8pt;width:189pt;height:171.35pt;z-index:-251570688" fillcolor="#ff9" strokecolor="#ff9"/>
        </w:pict>
      </w:r>
    </w:p>
    <w:p w:rsidR="00F0715D" w:rsidRPr="004C27DC" w:rsidRDefault="00F0715D" w:rsidP="00F0715D">
      <w:pPr>
        <w:tabs>
          <w:tab w:val="left" w:pos="1980"/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>Ώρες</w:t>
      </w: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ab/>
        <w:t>λεπτά</w:t>
      </w: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ab/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Εξηγούμε: .................</w:t>
      </w:r>
    </w:p>
    <w:p w:rsidR="00F0715D" w:rsidRPr="00F0715D" w:rsidRDefault="00F0715D" w:rsidP="00F0715D">
      <w:pPr>
        <w:tabs>
          <w:tab w:val="left" w:pos="180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2"/>
          <w:szCs w:val="8"/>
          <w:lang w:val="el-GR"/>
        </w:rPr>
      </w:pPr>
    </w:p>
    <w:p w:rsidR="004B6E76" w:rsidRPr="004B6E76" w:rsidRDefault="004B6E76" w:rsidP="004B6E76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6E76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18          10</w:t>
      </w:r>
      <w:r w:rsidRPr="004B6E76">
        <w:rPr>
          <w:rFonts w:ascii="Arial" w:hAnsi="Arial" w:cs="Arial"/>
          <w:b/>
          <w:color w:val="000000"/>
          <w:sz w:val="36"/>
          <w:szCs w:val="56"/>
          <w:lang w:val="el-GR"/>
        </w:rPr>
        <w:tab/>
        <w:t>....................................</w:t>
      </w:r>
    </w:p>
    <w:p w:rsidR="004B6E76" w:rsidRPr="004B6E76" w:rsidRDefault="004B6E76" w:rsidP="004B6E76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6E76">
        <w:rPr>
          <w:rFonts w:ascii="Arial" w:hAnsi="Arial" w:cs="Arial"/>
          <w:b/>
          <w:sz w:val="36"/>
          <w:szCs w:val="56"/>
          <w:shd w:val="clear" w:color="auto" w:fill="339966"/>
          <w:lang w:val="el-GR"/>
        </w:rPr>
        <w:t xml:space="preserve">   17          70</w:t>
      </w:r>
      <w:r w:rsidRPr="004B6E76">
        <w:rPr>
          <w:rFonts w:ascii="Arial" w:hAnsi="Arial" w:cs="Arial"/>
          <w:b/>
          <w:sz w:val="36"/>
          <w:szCs w:val="56"/>
          <w:shd w:val="clear" w:color="auto" w:fill="339966"/>
          <w:lang w:val="el-GR"/>
        </w:rPr>
        <w:tab/>
      </w:r>
      <w:r w:rsidRPr="004B6E76">
        <w:rPr>
          <w:rFonts w:ascii="Arial" w:hAnsi="Arial" w:cs="Arial"/>
          <w:b/>
          <w:color w:val="000000"/>
          <w:sz w:val="36"/>
          <w:szCs w:val="56"/>
          <w:lang w:val="el-GR"/>
        </w:rPr>
        <w:t>....................................</w:t>
      </w:r>
    </w:p>
    <w:p w:rsidR="004B6E76" w:rsidRPr="004B6E76" w:rsidRDefault="004B6E76" w:rsidP="004B6E76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6E76">
        <w:rPr>
          <w:rFonts w:ascii="Arial" w:hAnsi="Arial" w:cs="Arial"/>
          <w:b/>
          <w:color w:val="000000"/>
          <w:sz w:val="36"/>
          <w:szCs w:val="56"/>
          <w:lang w:val="el-GR"/>
        </w:rPr>
        <w:t>– 17          40</w:t>
      </w:r>
      <w:r w:rsidRPr="004B6E76">
        <w:rPr>
          <w:rFonts w:ascii="Arial" w:hAnsi="Arial" w:cs="Arial"/>
          <w:b/>
          <w:color w:val="000000"/>
          <w:sz w:val="36"/>
          <w:szCs w:val="56"/>
          <w:lang w:val="el-GR"/>
        </w:rPr>
        <w:tab/>
        <w:t>....................................</w:t>
      </w:r>
    </w:p>
    <w:p w:rsidR="004B6E76" w:rsidRPr="004B6E76" w:rsidRDefault="004B6E76" w:rsidP="004B6E76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6E76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0          30</w:t>
      </w:r>
      <w:r w:rsidRPr="004B6E76">
        <w:rPr>
          <w:rFonts w:ascii="Arial" w:hAnsi="Arial" w:cs="Arial"/>
          <w:b/>
          <w:color w:val="000000"/>
          <w:sz w:val="36"/>
          <w:szCs w:val="56"/>
          <w:lang w:val="el-GR"/>
        </w:rPr>
        <w:tab/>
        <w:t>....................................</w:t>
      </w:r>
    </w:p>
    <w:p w:rsidR="00F0715D" w:rsidRPr="004C27DC" w:rsidRDefault="004B6E76" w:rsidP="004B6E76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6E76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ab/>
        <w:t>....................................</w:t>
      </w:r>
    </w:p>
    <w:p w:rsidR="00F0715D" w:rsidRPr="004C27DC" w:rsidRDefault="00F0715D" w:rsidP="00F0715D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ab/>
        <w:t>....................................</w:t>
      </w:r>
    </w:p>
    <w:p w:rsidR="00F0715D" w:rsidRPr="004C27DC" w:rsidRDefault="00F0715D" w:rsidP="00F0715D">
      <w:pPr>
        <w:tabs>
          <w:tab w:val="left" w:pos="3960"/>
        </w:tabs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99CCFF"/>
        <w:suppressAutoHyphens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Χρειάστηκαν 30 λεπτά.</w:t>
      </w:r>
    </w:p>
    <w:p w:rsidR="00B563FD" w:rsidRDefault="00B563F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bCs/>
          <w:color w:val="FF6600"/>
          <w:sz w:val="40"/>
          <w:szCs w:val="60"/>
          <w:lang w:val="el-GR"/>
        </w:rPr>
      </w:pPr>
    </w:p>
    <w:p w:rsidR="00F0715D" w:rsidRPr="004C27DC" w:rsidRDefault="004B4F26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5280" style="position:absolute;margin-left:19.65pt;margin-top:2.35pt;width:324.6pt;height:105.7pt;z-index:251747840" coordorigin="1512,1494" coordsize="8849,2880">
            <v:shape id="_x0000_s5281" type="#_x0000_t62" style="position:absolute;left:3474;top:1494;width:6887;height:2880" adj="-1706,10223" fillcolor="#cff" strokecolor="blue" strokeweight="1.5pt">
              <v:textbox style="mso-next-textbox:#_x0000_s5281" inset="0,0,0,0">
                <w:txbxContent>
                  <w:p w:rsidR="00291988" w:rsidRPr="00B563FD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B563FD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Για να φτι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άξω ένα βρα</w:t>
                    </w:r>
                    <w:r w:rsidRPr="00B563FD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στό αυγό όπως μου αρέσει, το βράζω 450 δευτερόλεπτα ακριβώς!</w:t>
                    </w: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  <w:p w:rsidR="00291988" w:rsidRPr="00F0715D" w:rsidRDefault="00291988" w:rsidP="00F0715D">
                    <w:pPr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  <v:shape id="_x0000_s5282" type="#_x0000_t75" style="position:absolute;left:1512;top:3083;width:1242;height:1291">
              <v:imagedata r:id="rId135" o:title="125-4" gain="74473f"/>
            </v:shape>
          </v:group>
        </w:pict>
      </w:r>
      <w:r w:rsidR="00F0715D" w:rsidRPr="004C27DC">
        <w:rPr>
          <w:rFonts w:ascii="Arial" w:hAnsi="Arial" w:cs="Arial"/>
          <w:b/>
          <w:bCs/>
          <w:color w:val="FF6600"/>
          <w:sz w:val="40"/>
          <w:szCs w:val="60"/>
          <w:lang w:val="el-GR"/>
        </w:rPr>
        <w:t>3)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4B4F26" w:rsidP="00B563FD">
      <w:pPr>
        <w:spacing w:after="200" w:line="276" w:lineRule="auto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shape id="_x0000_s6288" type="#_x0000_t202" style="position:absolute;margin-left:0;margin-top:788.7pt;width:46.35pt;height:25.5pt;z-index:251938304;mso-wrap-style:none;mso-position-horizontal:center;mso-position-horizontal-relative:margin;mso-position-vertical-relative:page" fillcolor="#fc9" stroked="f">
            <v:textbox style="mso-next-textbox:#_x0000_s6288" inset="2mm,1mm,2mm,1mm">
              <w:txbxContent>
                <w:p w:rsidR="00291988" w:rsidRPr="00592B62" w:rsidRDefault="00291988" w:rsidP="00917AA9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98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125</w:t>
                  </w:r>
                </w:p>
              </w:txbxContent>
            </v:textbox>
            <w10:wrap anchorx="margin" anchory="page"/>
          </v:shape>
        </w:pict>
      </w:r>
      <w:r w:rsidR="00B563FD">
        <w:rPr>
          <w:rFonts w:ascii="Arial" w:hAnsi="Arial" w:cs="Arial"/>
          <w:b/>
          <w:color w:val="000000"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lastRenderedPageBreak/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Εκτιμώ: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28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Η Ηρώ βγάζει το αυγό</w:t>
      </w:r>
    </w:p>
    <w:p w:rsidR="00F0715D" w:rsidRPr="004C27DC" w:rsidRDefault="004B4F26" w:rsidP="00F0715D">
      <w:pPr>
        <w:tabs>
          <w:tab w:val="right" w:pos="9360"/>
        </w:tabs>
        <w:suppressAutoHyphens/>
        <w:autoSpaceDE w:val="0"/>
        <w:autoSpaceDN w:val="0"/>
        <w:adjustRightInd w:val="0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</w:rPr>
        <w:pict>
          <v:group id="_x0000_s5283" style="position:absolute;margin-left:10.85pt;margin-top:1.1pt;width:13.45pt;height:49.65pt;z-index:251748864" coordorigin="1620,6354" coordsize="360,1327">
            <v:line id="_x0000_s5284" style="position:absolute" from="1620,6354" to="1620,7681" strokecolor="#f60" strokeweight="2.25pt"/>
            <v:line id="_x0000_s5285" style="position:absolute" from="1620,6714" to="1980,6714" strokecolor="#f60" strokeweight="2.25pt">
              <v:stroke endarrow="block" endarrowwidth="wide"/>
            </v:line>
            <v:line id="_x0000_s5286" style="position:absolute" from="1620,7668" to="1980,7668" strokecolor="#f60" strokeweight="2.25pt">
              <v:stroke endarrow="block" endarrowwidth="wide"/>
            </v:line>
          </v:group>
        </w:pic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περισσότερο από 5 λεπτά  </w:t>
      </w:r>
      <w:r w:rsidR="00B563FD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</w:t>
      </w:r>
      <w:r w:rsidR="00F0715D" w:rsidRPr="004C27DC">
        <w:rPr>
          <w:rFonts w:ascii="Arial" w:hAnsi="Arial"/>
          <w:b/>
          <w:bCs/>
          <w:color w:val="FFFFFF"/>
          <w:sz w:val="36"/>
          <w:szCs w:val="56"/>
          <w:bdr w:val="single" w:sz="18" w:space="0" w:color="000000"/>
          <w:lang w:val="el-GR"/>
        </w:rPr>
        <w:t>......</w:t>
      </w:r>
    </w:p>
    <w:p w:rsidR="00F0715D" w:rsidRPr="004C27DC" w:rsidRDefault="00F0715D" w:rsidP="00F0715D">
      <w:pPr>
        <w:tabs>
          <w:tab w:val="right" w:pos="9360"/>
        </w:tabs>
        <w:suppressAutoHyphens/>
        <w:autoSpaceDE w:val="0"/>
        <w:autoSpaceDN w:val="0"/>
        <w:adjustRightInd w:val="0"/>
        <w:rPr>
          <w:rFonts w:ascii="Arial" w:hAnsi="Arial"/>
          <w:b/>
          <w:bCs/>
          <w:color w:val="000000"/>
          <w:sz w:val="10"/>
          <w:szCs w:val="20"/>
          <w:lang w:val="el-GR"/>
        </w:rPr>
      </w:pPr>
      <w:r w:rsidRPr="004C27DC">
        <w:rPr>
          <w:rFonts w:ascii="Arial" w:hAnsi="Arial"/>
          <w:b/>
          <w:bCs/>
          <w:color w:val="000000"/>
          <w:sz w:val="10"/>
          <w:szCs w:val="20"/>
          <w:lang w:val="el-GR"/>
        </w:rPr>
        <w:t xml:space="preserve">     </w:t>
      </w:r>
    </w:p>
    <w:p w:rsidR="00F0715D" w:rsidRPr="004C27DC" w:rsidRDefault="00F0715D" w:rsidP="00F0715D">
      <w:pPr>
        <w:tabs>
          <w:tab w:val="right" w:pos="9360"/>
        </w:tabs>
        <w:suppressAutoHyphens/>
        <w:autoSpaceDE w:val="0"/>
        <w:autoSpaceDN w:val="0"/>
        <w:adjustRightInd w:val="0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λιγότερο από 5 λεπτά</w:t>
      </w:r>
      <w:r w:rsidR="00B563FD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          </w:t>
      </w:r>
      <w:r w:rsidRPr="004C27DC">
        <w:rPr>
          <w:rFonts w:ascii="Arial" w:hAnsi="Arial"/>
          <w:b/>
          <w:bCs/>
          <w:color w:val="FFFFFF"/>
          <w:sz w:val="36"/>
          <w:szCs w:val="56"/>
          <w:bdr w:val="single" w:sz="18" w:space="0" w:color="000000"/>
          <w:lang w:val="el-GR"/>
        </w:rPr>
        <w:t>......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Υπολογίζω με ακρίβεια: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Cs w:val="44"/>
          <w:lang w:val="el-GR"/>
        </w:rPr>
      </w:pPr>
    </w:p>
    <w:p w:rsidR="00F0715D" w:rsidRDefault="00F0715D" w:rsidP="00F0715D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B563FD" w:rsidRPr="004C27DC" w:rsidRDefault="00B563FD" w:rsidP="00F0715D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591D9F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591D9F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F0715D" w:rsidRPr="004C27DC" w:rsidRDefault="00F0715D" w:rsidP="00F0715D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F0715D" w:rsidRPr="00591D9F" w:rsidRDefault="00F0715D" w:rsidP="00F0715D">
      <w:pPr>
        <w:shd w:val="clear" w:color="auto" w:fill="FFFF99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Η </w:t>
      </w:r>
      <w:r w:rsidRPr="00591D9F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1 ώρα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ισοδυναμεί με </w:t>
      </w:r>
      <w:r w:rsidRPr="00591D9F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60 λεπτά.</w:t>
      </w:r>
    </w:p>
    <w:p w:rsidR="00F0715D" w:rsidRPr="00591D9F" w:rsidRDefault="00F0715D" w:rsidP="00F0715D">
      <w:pPr>
        <w:shd w:val="clear" w:color="auto" w:fill="FFFF99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4B4F26" w:rsidP="00917AA9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10"/>
          <w:szCs w:val="20"/>
        </w:rPr>
        <w:pict>
          <v:shape id="_x0000_s5288" type="#_x0000_t202" style="position:absolute;margin-left:167.8pt;margin-top:13.65pt;width:45pt;height:63pt;z-index:251749888" filled="f" stroked="f">
            <v:textbox style="mso-next-textbox:#_x0000_s5288" inset="0,0,0,0">
              <w:txbxContent>
                <w:p w:rsidR="00291988" w:rsidRPr="00917AA9" w:rsidRDefault="00291988" w:rsidP="00F0715D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  <w:u w:val="single"/>
                    </w:rPr>
                  </w:pPr>
                  <w:r w:rsidRPr="008D2D8B">
                    <w:rPr>
                      <w:rFonts w:ascii="Arial" w:hAnsi="Arial" w:cs="Arial"/>
                      <w:b/>
                      <w:color w:val="FFFF99"/>
                      <w:sz w:val="56"/>
                      <w:szCs w:val="56"/>
                      <w:u w:val="single" w:color="000000"/>
                    </w:rPr>
                    <w:t>.</w:t>
                  </w:r>
                  <w:r w:rsidRPr="00917AA9">
                    <w:rPr>
                      <w:rFonts w:ascii="Arial" w:hAnsi="Arial" w:cs="Arial"/>
                      <w:b/>
                      <w:sz w:val="36"/>
                      <w:szCs w:val="56"/>
                      <w:u w:val="single"/>
                    </w:rPr>
                    <w:t>1</w:t>
                  </w:r>
                  <w:r w:rsidRPr="00917AA9">
                    <w:rPr>
                      <w:rFonts w:ascii="Arial" w:hAnsi="Arial" w:cs="Arial"/>
                      <w:b/>
                      <w:color w:val="FFFF99"/>
                      <w:sz w:val="36"/>
                      <w:szCs w:val="56"/>
                      <w:u w:val="single" w:color="000000"/>
                    </w:rPr>
                    <w:t>.</w:t>
                  </w:r>
                </w:p>
                <w:p w:rsidR="00291988" w:rsidRPr="00917AA9" w:rsidRDefault="00291988" w:rsidP="00F0715D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</w:rPr>
                  </w:pPr>
                  <w:r w:rsidRPr="00917AA9">
                    <w:rPr>
                      <w:rFonts w:ascii="Arial" w:hAnsi="Arial" w:cs="Arial"/>
                      <w:b/>
                      <w:sz w:val="36"/>
                      <w:szCs w:val="56"/>
                    </w:rPr>
                    <w:t>60</w:t>
                  </w:r>
                </w:p>
              </w:txbxContent>
            </v:textbox>
          </v:shape>
        </w:pict>
      </w:r>
      <w:r w:rsidR="00917AA9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     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ή</w:t>
      </w:r>
    </w:p>
    <w:p w:rsidR="00F0715D" w:rsidRPr="004C27DC" w:rsidRDefault="00F0715D" w:rsidP="00F0715D">
      <w:pPr>
        <w:shd w:val="clear" w:color="auto" w:fill="FFFF99"/>
        <w:jc w:val="center"/>
        <w:rPr>
          <w:rFonts w:ascii="Arial" w:hAnsi="Arial"/>
          <w:b/>
          <w:bCs/>
          <w:color w:val="000000"/>
          <w:sz w:val="10"/>
          <w:szCs w:val="20"/>
          <w:lang w:val="el-GR"/>
        </w:rPr>
      </w:pPr>
    </w:p>
    <w:p w:rsidR="00F0715D" w:rsidRPr="00591D9F" w:rsidRDefault="00F0715D" w:rsidP="00F0715D">
      <w:pPr>
        <w:shd w:val="clear" w:color="auto" w:fill="FFFF99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Το </w:t>
      </w:r>
      <w:r w:rsidRPr="00591D9F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1 λεπτό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είναι το       </w:t>
      </w:r>
      <w:r w:rsidRPr="00591D9F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της ώρας.</w:t>
      </w:r>
    </w:p>
    <w:p w:rsidR="00F0715D" w:rsidRPr="00591D9F" w:rsidRDefault="00F0715D" w:rsidP="00F0715D">
      <w:pPr>
        <w:shd w:val="clear" w:color="auto" w:fill="FFFF99"/>
        <w:rPr>
          <w:rFonts w:ascii="Tahoma" w:hAnsi="Tahoma" w:cs="Tahoma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Το</w:t>
      </w:r>
      <w:r w:rsidRPr="00591D9F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 xml:space="preserve"> 1 λεπτό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ισοδυναμεί με </w:t>
      </w:r>
      <w:r w:rsidRPr="00591D9F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60 δευτερόλεπτα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z w:val="10"/>
          <w:szCs w:val="20"/>
          <w:lang w:val="el-GR"/>
        </w:rPr>
      </w:pPr>
    </w:p>
    <w:p w:rsidR="00F0715D" w:rsidRPr="004C27DC" w:rsidRDefault="004B4F26" w:rsidP="00917AA9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10"/>
          <w:szCs w:val="20"/>
        </w:rPr>
        <w:pict>
          <v:shape id="_x0000_s5289" type="#_x0000_t202" style="position:absolute;margin-left:233.7pt;margin-top:9pt;width:45pt;height:63pt;z-index:251750912" filled="f" stroked="f">
            <v:textbox style="mso-next-textbox:#_x0000_s5289" inset="0,0,0,0">
              <w:txbxContent>
                <w:p w:rsidR="00291988" w:rsidRPr="00917AA9" w:rsidRDefault="00291988" w:rsidP="00F0715D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  <w:u w:val="single"/>
                    </w:rPr>
                  </w:pPr>
                  <w:r w:rsidRPr="008D2D8B">
                    <w:rPr>
                      <w:rFonts w:ascii="Arial" w:hAnsi="Arial" w:cs="Arial"/>
                      <w:b/>
                      <w:color w:val="FFFF99"/>
                      <w:sz w:val="56"/>
                      <w:szCs w:val="56"/>
                      <w:u w:val="single" w:color="000000"/>
                    </w:rPr>
                    <w:t>.</w:t>
                  </w:r>
                  <w:r w:rsidRPr="00917AA9">
                    <w:rPr>
                      <w:rFonts w:ascii="Arial" w:hAnsi="Arial" w:cs="Arial"/>
                      <w:b/>
                      <w:sz w:val="36"/>
                      <w:szCs w:val="56"/>
                      <w:u w:val="single"/>
                    </w:rPr>
                    <w:t>1</w:t>
                  </w:r>
                  <w:r w:rsidRPr="00917AA9">
                    <w:rPr>
                      <w:rFonts w:ascii="Arial" w:hAnsi="Arial" w:cs="Arial"/>
                      <w:b/>
                      <w:color w:val="FFFF99"/>
                      <w:sz w:val="36"/>
                      <w:szCs w:val="56"/>
                      <w:u w:val="single" w:color="000000"/>
                    </w:rPr>
                    <w:t>.</w:t>
                  </w:r>
                </w:p>
                <w:p w:rsidR="00291988" w:rsidRPr="00917AA9" w:rsidRDefault="00291988" w:rsidP="00F0715D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56"/>
                    </w:rPr>
                  </w:pPr>
                  <w:r w:rsidRPr="00917AA9">
                    <w:rPr>
                      <w:rFonts w:ascii="Arial" w:hAnsi="Arial" w:cs="Arial"/>
                      <w:b/>
                      <w:sz w:val="36"/>
                      <w:szCs w:val="56"/>
                    </w:rPr>
                    <w:t>60</w:t>
                  </w:r>
                </w:p>
              </w:txbxContent>
            </v:textbox>
          </v:shape>
        </w:pict>
      </w:r>
      <w:r w:rsidR="00917AA9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             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ή</w:t>
      </w:r>
    </w:p>
    <w:p w:rsidR="00F0715D" w:rsidRPr="004C27DC" w:rsidRDefault="00F0715D" w:rsidP="00F0715D">
      <w:pPr>
        <w:shd w:val="clear" w:color="auto" w:fill="FFFF99"/>
        <w:jc w:val="center"/>
        <w:rPr>
          <w:rFonts w:ascii="Arial" w:hAnsi="Arial"/>
          <w:b/>
          <w:bCs/>
          <w:color w:val="000000"/>
          <w:sz w:val="10"/>
          <w:szCs w:val="20"/>
          <w:lang w:val="el-GR"/>
        </w:rPr>
      </w:pPr>
    </w:p>
    <w:p w:rsidR="00F0715D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Το </w:t>
      </w:r>
      <w:r w:rsidRPr="00591D9F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1 δευτερόλεπτο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είναι το </w:t>
      </w:r>
      <w:r w:rsidR="00917AA9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</w:t>
      </w:r>
      <w:r w:rsidRPr="00591D9F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του λεπτού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.</w:t>
      </w:r>
    </w:p>
    <w:p w:rsidR="00917AA9" w:rsidRPr="004C27DC" w:rsidRDefault="00917AA9" w:rsidP="00F0715D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5290" style="position:absolute;margin-left:3268.8pt;margin-top:9.75pt;width:228.2pt;height:76.65pt;z-index:251751936;mso-position-horizontal:right" coordorigin="5348,7701" coordsize="5387,1809">
            <v:shape id="_x0000_s5291" type="#_x0000_t75" style="position:absolute;left:7929;top:7701;width:2806;height:1809">
              <v:imagedata r:id="rId25" o:title="5-9" gain="74473f"/>
            </v:shape>
            <v:shape id="_x0000_s5292" type="#_x0000_t202" style="position:absolute;left:5348;top:7719;width:5265;height:1620" filled="f" strokecolor="#f60" strokeweight="1.5pt">
              <v:textbox style="mso-next-textbox:#_x0000_s5292">
                <w:txbxContent>
                  <w:p w:rsidR="00291988" w:rsidRDefault="00291988" w:rsidP="00F0715D"/>
                  <w:p w:rsidR="00291988" w:rsidRPr="00917AA9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</w:t>
                    </w:r>
                    <w:r w:rsidRPr="00917AA9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 w:rsidRPr="00917AA9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 </w:t>
                    </w:r>
                    <w:r w:rsidRPr="00917AA9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</w:t>
                    </w:r>
                    <w:r w:rsidRPr="00917AA9"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8</w:t>
                    </w:r>
                    <w:r w:rsidRPr="00917AA9"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53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5293" style="position:absolute;margin-left:321.9pt;margin-top:3.6pt;width:154.85pt;height:19.85pt;z-index:251752960" coordorigin="7254,10655" coordsize="3097,397">
            <v:oval id="_x0000_s5294" style="position:absolute;left:8334;top:10655;width:397;height:397;rotation:-90" strokeweight="2.25pt"/>
            <v:oval id="_x0000_s5295" style="position:absolute;left:7254;top:10655;width:397;height:397;rotation:-90" filled="f" fillcolor="#36f" strokeweight="2.25pt"/>
            <v:oval id="_x0000_s5296" style="position:absolute;left:8874;top:10655;width:397;height:397;rotation:-90" fillcolor="#f60" strokeweight="2.25pt"/>
            <v:oval id="_x0000_s5297" style="position:absolute;left:9414;top:10655;width:397;height:397;rotation:-90" filled="f" fillcolor="#936" strokeweight="2.25pt"/>
            <v:oval id="_x0000_s5298" style="position:absolute;left:7794;top:10655;width:397;height:397;rotation:-90" fillcolor="#0cf" strokeweight="2.25pt"/>
            <v:oval id="_x0000_s5299" style="position:absolute;left:9954;top:10655;width:397;height:397;rotation:-90" fillcolor="#396" strokeweight="2.25pt"/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917AA9" w:rsidRDefault="004B4F26">
      <w:pPr>
        <w:spacing w:after="200" w:line="276" w:lineRule="auto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shape id="_x0000_s6289" type="#_x0000_t202" style="position:absolute;margin-left:0;margin-top:788.7pt;width:46.35pt;height:25.5pt;z-index:251939328;mso-wrap-style:none;mso-position-horizontal:center;mso-position-horizontal-relative:margin;mso-position-vertical-relative:page" fillcolor="#fc9" stroked="f">
            <v:textbox style="mso-next-textbox:#_x0000_s6289" inset="2mm,1mm,2mm,1mm">
              <w:txbxContent>
                <w:p w:rsidR="00291988" w:rsidRPr="00592B62" w:rsidRDefault="00291988" w:rsidP="00917AA9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99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125</w:t>
                  </w:r>
                </w:p>
              </w:txbxContent>
            </v:textbox>
            <w10:wrap anchorx="margin" anchory="page"/>
          </v:shape>
        </w:pict>
      </w:r>
      <w:r w:rsidR="00917AA9">
        <w:rPr>
          <w:rFonts w:ascii="Arial" w:hAnsi="Arial" w:cs="Arial"/>
          <w:b/>
          <w:color w:val="000000"/>
          <w:sz w:val="36"/>
          <w:szCs w:val="56"/>
          <w:lang w:val="el-GR"/>
        </w:rPr>
        <w:br w:type="page"/>
      </w:r>
    </w:p>
    <w:p w:rsidR="00F0715D" w:rsidRPr="00917AA9" w:rsidRDefault="004B4F26" w:rsidP="00917AA9">
      <w:pPr>
        <w:tabs>
          <w:tab w:val="left" w:pos="1980"/>
        </w:tabs>
        <w:suppressAutoHyphens/>
        <w:rPr>
          <w:rFonts w:ascii="Arial" w:hAnsi="Arial" w:cs="Arial"/>
          <w:b/>
          <w:color w:val="FF0000"/>
          <w:sz w:val="2"/>
          <w:szCs w:val="28"/>
          <w:lang w:val="el-GR"/>
        </w:rPr>
      </w:pPr>
      <w:r w:rsidRPr="004B4F26">
        <w:rPr>
          <w:rFonts w:ascii="Arial" w:hAnsi="Arial" w:cs="Arial"/>
          <w:b/>
          <w:noProof/>
          <w:color w:val="339966"/>
          <w:sz w:val="16"/>
          <w:szCs w:val="28"/>
          <w:u w:val="single"/>
        </w:rPr>
        <w:lastRenderedPageBreak/>
        <w:pict>
          <v:shape id="_x0000_s3647" type="#_x0000_t202" style="position:absolute;margin-left:1.7pt;margin-top:-4.3pt;width:1in;height:70.6pt;z-index:251629056" filled="f" fillcolor="#36f" stroked="f" strokecolor="red">
            <v:textbox style="mso-next-textbox:#_x0000_s3647" inset="0,,0">
              <w:txbxContent>
                <w:p w:rsidR="00291988" w:rsidRPr="00591D9F" w:rsidRDefault="00291988" w:rsidP="00F0715D">
                  <w:pPr>
                    <w:jc w:val="center"/>
                    <w:rPr>
                      <w:rFonts w:ascii="Tahoma" w:hAnsi="Tahoma" w:cs="Tahoma"/>
                      <w:b/>
                      <w:color w:val="FF6600"/>
                      <w:sz w:val="56"/>
                      <w:szCs w:val="112"/>
                    </w:rPr>
                  </w:pPr>
                  <w:r w:rsidRPr="00591D9F">
                    <w:rPr>
                      <w:rFonts w:ascii="Tahoma" w:hAnsi="Tahoma" w:cs="Tahoma"/>
                      <w:b/>
                      <w:color w:val="FF6600"/>
                      <w:sz w:val="56"/>
                      <w:szCs w:val="112"/>
                    </w:rPr>
                    <w:t>51</w:t>
                  </w:r>
                </w:p>
              </w:txbxContent>
            </v:textbox>
          </v:shape>
        </w:pict>
      </w:r>
      <w:r w:rsidR="00F0715D" w:rsidRPr="004C27DC">
        <w:rPr>
          <w:rFonts w:ascii="Arial" w:hAnsi="Arial" w:cs="Arial"/>
          <w:b/>
          <w:color w:val="FF0000"/>
          <w:sz w:val="16"/>
          <w:szCs w:val="28"/>
          <w:lang w:val="el-GR"/>
        </w:rPr>
        <w:tab/>
      </w:r>
    </w:p>
    <w:p w:rsidR="00F0715D" w:rsidRPr="00591D9F" w:rsidRDefault="00436A6B" w:rsidP="00436A6B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2160"/>
        </w:tabs>
        <w:suppressAutoHyphens/>
        <w:rPr>
          <w:rFonts w:ascii="Tahoma" w:hAnsi="Tahoma" w:cs="Tahoma"/>
          <w:b/>
          <w:color w:val="FF6600"/>
          <w:sz w:val="40"/>
          <w:szCs w:val="64"/>
          <w:lang w:val="el-GR"/>
        </w:rPr>
      </w:pPr>
      <w:r>
        <w:rPr>
          <w:rFonts w:ascii="Arial" w:hAnsi="Arial" w:cs="Arial"/>
          <w:b/>
          <w:color w:val="FF6600"/>
          <w:sz w:val="40"/>
          <w:szCs w:val="64"/>
          <w:lang w:val="el-GR"/>
        </w:rPr>
        <w:tab/>
      </w:r>
      <w:r w:rsidRPr="00591D9F">
        <w:rPr>
          <w:rFonts w:ascii="Tahoma" w:hAnsi="Tahoma" w:cs="Tahoma"/>
          <w:b/>
          <w:color w:val="FF6600"/>
          <w:sz w:val="40"/>
          <w:szCs w:val="64"/>
          <w:lang w:val="el-GR"/>
        </w:rPr>
        <w:t>Μετρώ το χρόνο (2)</w:t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591D9F" w:rsidRDefault="00F0715D" w:rsidP="00F0715D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color w:val="000000"/>
          <w:sz w:val="36"/>
          <w:szCs w:val="56"/>
          <w:lang w:val="el-GR"/>
        </w:rPr>
      </w:pPr>
      <w:r w:rsidRPr="00591D9F">
        <w:rPr>
          <w:rFonts w:ascii="Tahoma" w:hAnsi="Tahoma" w:cs="Tahoma"/>
          <w:b/>
          <w:color w:val="008000"/>
          <w:sz w:val="40"/>
          <w:szCs w:val="60"/>
          <w:lang w:val="el-GR"/>
        </w:rPr>
        <w:t>Γενεαλογικό δέντρο</w:t>
      </w:r>
    </w:p>
    <w:p w:rsidR="00F0715D" w:rsidRPr="004C27DC" w:rsidRDefault="00917AA9" w:rsidP="00F0715D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  <w:r>
        <w:rPr>
          <w:rFonts w:ascii="Arial" w:hAnsi="Arial" w:cs="Arial"/>
          <w:b/>
          <w:noProof/>
          <w:sz w:val="22"/>
          <w:szCs w:val="40"/>
          <w:lang w:val="el-GR" w:eastAsia="el-GR"/>
        </w:rPr>
        <w:drawing>
          <wp:anchor distT="0" distB="0" distL="114300" distR="114300" simplePos="0" relativeHeight="25135052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119380</wp:posOffset>
            </wp:positionV>
            <wp:extent cx="384175" cy="403225"/>
            <wp:effectExtent l="19050" t="0" r="0" b="0"/>
            <wp:wrapNone/>
            <wp:docPr id="2229" name="Picture 2229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917AA9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>Τι είναι το γενεαλογικό δέντρο;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8000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Η Ηρώ έφτιαξε το γενεαλογικό της δέντρο, όπως θα το δεις στην επόμενη σελίδα.</w:t>
      </w:r>
    </w:p>
    <w:p w:rsidR="00F0715D" w:rsidRPr="004C27DC" w:rsidRDefault="004B4F26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color w:val="FF6600"/>
          <w:sz w:val="36"/>
          <w:szCs w:val="56"/>
          <w:lang w:val="en-US" w:eastAsia="en-US"/>
        </w:rPr>
        <w:pict>
          <v:group id="_x0000_s6290" style="position:absolute;margin-left:1.7pt;margin-top:5.85pt;width:475.9pt;height:300.8pt;z-index:251940352" coordorigin="1062,1116" coordsize="14619,9242">
            <v:shape id="_x0000_s6291" type="#_x0000_t202" style="position:absolute;left:1158;top:2241;width:2903;height:1922" strokeweight="2.25pt">
              <v:textbox style="mso-next-textbox:#_x0000_s6291" inset="0,0,0,0">
                <w:txbxContent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παππούς </w:t>
                    </w:r>
                  </w:p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Λευτέρης</w:t>
                    </w:r>
                  </w:p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1934</w:t>
                    </w:r>
                    <w:r w:rsidRPr="00957A52">
                      <w:rPr>
                        <w:rFonts w:ascii="Arial" w:hAnsi="Arial" w:cs="Arial"/>
                        <w:b/>
                        <w:noProof/>
                        <w:color w:val="000000"/>
                        <w:sz w:val="36"/>
                        <w:szCs w:val="56"/>
                      </w:rPr>
                      <w:t>–</w:t>
                    </w: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2004</w:t>
                    </w:r>
                  </w:p>
                </w:txbxContent>
              </v:textbox>
            </v:shape>
            <v:shape id="_x0000_s6292" type="#_x0000_t202" style="position:absolute;left:9821;top:2250;width:2959;height:1922" strokeweight="2.25pt">
              <v:textbox style="mso-next-textbox:#_x0000_s6292" inset="0,0,0,0">
                <w:txbxContent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παππούς </w:t>
                    </w:r>
                  </w:p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Νεκτάριος</w:t>
                    </w:r>
                  </w:p>
                  <w:p w:rsidR="00291988" w:rsidRPr="00957A52" w:rsidRDefault="00291988" w:rsidP="00957A5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1928</w:t>
                    </w:r>
                    <w:r w:rsidRPr="00957A52">
                      <w:rPr>
                        <w:rFonts w:ascii="Arial" w:hAnsi="Arial" w:cs="Arial"/>
                        <w:b/>
                        <w:noProof/>
                        <w:color w:val="000000"/>
                        <w:sz w:val="36"/>
                        <w:szCs w:val="56"/>
                      </w:rPr>
                      <w:t>–</w:t>
                    </w:r>
                  </w:p>
                </w:txbxContent>
              </v:textbox>
            </v:shape>
            <v:shape id="_x0000_s6293" type="#_x0000_t202" style="position:absolute;left:13004;top:2244;width:2676;height:1922" strokeweight="2.25pt">
              <v:textbox style="mso-next-textbox:#_x0000_s6293" inset="0,0,0,0">
                <w:txbxContent>
                  <w:p w:rsidR="00291988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γιαγιά </w:t>
                    </w:r>
                  </w:p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Ανεζίνα</w:t>
                    </w:r>
                  </w:p>
                  <w:p w:rsidR="00291988" w:rsidRPr="00957A52" w:rsidRDefault="00291988" w:rsidP="00957A5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1932</w:t>
                    </w:r>
                    <w:r w:rsidRPr="00957A52">
                      <w:rPr>
                        <w:rFonts w:ascii="Arial" w:hAnsi="Arial" w:cs="Arial"/>
                        <w:b/>
                        <w:noProof/>
                        <w:color w:val="000000"/>
                        <w:sz w:val="36"/>
                        <w:szCs w:val="56"/>
                      </w:rPr>
                      <w:t>–</w:t>
                    </w:r>
                  </w:p>
                </w:txbxContent>
              </v:textbox>
            </v:shape>
            <v:shape id="_x0000_s6294" type="#_x0000_t202" style="position:absolute;left:4272;top:2247;width:2676;height:1922" strokeweight="2.25pt">
              <v:textbox style="mso-next-textbox:#_x0000_s6294" inset="0,0,0,0">
                <w:txbxContent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γιαγιά </w:t>
                    </w:r>
                  </w:p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Ηρώ</w:t>
                    </w:r>
                  </w:p>
                  <w:p w:rsidR="00291988" w:rsidRPr="00957A52" w:rsidRDefault="00291988" w:rsidP="00957A5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1944</w:t>
                    </w:r>
                    <w:r w:rsidRPr="00957A52">
                      <w:rPr>
                        <w:rFonts w:ascii="Arial" w:hAnsi="Arial" w:cs="Arial"/>
                        <w:b/>
                        <w:noProof/>
                        <w:color w:val="000000"/>
                        <w:sz w:val="36"/>
                        <w:szCs w:val="56"/>
                      </w:rPr>
                      <w:t>–</w:t>
                    </w:r>
                  </w:p>
                </w:txbxContent>
              </v:textbox>
            </v:shape>
            <v:shape id="_x0000_s6295" type="#_x0000_t75" style="position:absolute;left:2034;top:1116;width:873;height:1110">
              <v:imagedata r:id="rId136" o:title="126-2" gain="69719f"/>
            </v:shape>
            <v:shape id="_x0000_s6296" type="#_x0000_t75" style="position:absolute;left:5274;top:1191;width:839;height:1028">
              <v:imagedata r:id="rId137" o:title="126-3" gain="69719f"/>
            </v:shape>
            <v:shape id="_x0000_s6297" type="#_x0000_t75" style="position:absolute;left:10836;top:1170;width:918;height:1034">
              <v:imagedata r:id="rId138" o:title="126-4" gain="69719f"/>
            </v:shape>
            <v:shape id="_x0000_s6298" type="#_x0000_t75" style="position:absolute;left:13826;top:1188;width:862;height:1025">
              <v:imagedata r:id="rId139" o:title="126-5" gain="69719f"/>
            </v:shape>
            <v:shape id="_x0000_s6299" type="#_x0000_t202" style="position:absolute;left:1158;top:5604;width:2563;height:1922" strokeweight="2.25pt">
              <v:textbox style="mso-next-textbox:#_x0000_s6299" inset="0,0,0,0">
                <w:txbxContent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θείος </w:t>
                    </w:r>
                  </w:p>
                  <w:p w:rsidR="00291988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Γιάννης </w:t>
                    </w:r>
                  </w:p>
                  <w:p w:rsidR="00291988" w:rsidRPr="00957A52" w:rsidRDefault="00291988" w:rsidP="00957A5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1975</w:t>
                    </w:r>
                    <w:r w:rsidRPr="00957A52">
                      <w:rPr>
                        <w:rFonts w:ascii="Arial" w:hAnsi="Arial" w:cs="Arial"/>
                        <w:b/>
                        <w:noProof/>
                        <w:color w:val="000000"/>
                        <w:sz w:val="36"/>
                        <w:szCs w:val="56"/>
                      </w:rPr>
                      <w:t>–</w:t>
                    </w:r>
                  </w:p>
                </w:txbxContent>
              </v:textbox>
            </v:shape>
            <v:shape id="_x0000_s6300" type="#_x0000_t202" style="position:absolute;left:3834;top:5616;width:2563;height:1327" strokeweight="2.25pt">
              <v:textbox style="mso-next-textbox:#_x0000_s6300" inset="0,0,0,0">
                <w:txbxContent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μαμά </w:t>
                    </w:r>
                  </w:p>
                  <w:p w:rsidR="00291988" w:rsidRPr="00957A52" w:rsidRDefault="00291988" w:rsidP="00957A5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1971</w:t>
                    </w:r>
                    <w:r w:rsidRPr="00957A52">
                      <w:rPr>
                        <w:rFonts w:ascii="Arial" w:hAnsi="Arial" w:cs="Arial"/>
                        <w:b/>
                        <w:noProof/>
                        <w:color w:val="000000"/>
                        <w:sz w:val="36"/>
                        <w:szCs w:val="56"/>
                      </w:rPr>
                      <w:t>–</w:t>
                    </w:r>
                  </w:p>
                </w:txbxContent>
              </v:textbox>
            </v:shape>
            <v:shape id="_x0000_s6301" type="#_x0000_t202" style="position:absolute;left:7450;top:5634;width:2846;height:1327" strokeweight="2.25pt">
              <v:textbox style="mso-next-textbox:#_x0000_s6301" inset="0,0,0,0">
                <w:txbxContent>
                  <w:p w:rsidR="00291988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μπαμπάς </w:t>
                    </w:r>
                  </w:p>
                  <w:p w:rsidR="00291988" w:rsidRPr="00957A52" w:rsidRDefault="00291988" w:rsidP="00957A5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1967</w:t>
                    </w:r>
                    <w:r w:rsidRPr="00957A52">
                      <w:rPr>
                        <w:rFonts w:ascii="Arial" w:hAnsi="Arial" w:cs="Arial"/>
                        <w:b/>
                        <w:noProof/>
                        <w:color w:val="000000"/>
                        <w:sz w:val="36"/>
                        <w:szCs w:val="56"/>
                      </w:rPr>
                      <w:t>–</w:t>
                    </w:r>
                  </w:p>
                </w:txbxContent>
              </v:textbox>
            </v:shape>
            <v:shape id="_x0000_s6302" type="#_x0000_t202" style="position:absolute;left:10415;top:5634;width:2563;height:1922" strokeweight="2.25pt">
              <v:textbox style="mso-next-textbox:#_x0000_s6302" inset="0,0,0,0">
                <w:txbxContent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θεία </w:t>
                    </w:r>
                  </w:p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Μαίρη </w:t>
                    </w:r>
                  </w:p>
                  <w:p w:rsidR="00291988" w:rsidRPr="00957A52" w:rsidRDefault="00291988" w:rsidP="00957A5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1966</w:t>
                    </w:r>
                    <w:r w:rsidRPr="00957A52">
                      <w:rPr>
                        <w:rFonts w:ascii="Arial" w:hAnsi="Arial" w:cs="Arial"/>
                        <w:b/>
                        <w:noProof/>
                        <w:color w:val="000000"/>
                        <w:sz w:val="36"/>
                        <w:szCs w:val="56"/>
                      </w:rPr>
                      <w:t>–</w:t>
                    </w:r>
                  </w:p>
                </w:txbxContent>
              </v:textbox>
            </v:shape>
            <v:shape id="_x0000_s6303" type="#_x0000_t202" style="position:absolute;left:13118;top:5622;width:2563;height:1922" strokeweight="2.25pt">
              <v:textbox style="mso-next-textbox:#_x0000_s6303" inset="0,0,0,0">
                <w:txbxContent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θεία </w:t>
                    </w:r>
                  </w:p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Φωτεινή</w:t>
                    </w:r>
                  </w:p>
                  <w:p w:rsidR="00291988" w:rsidRPr="00957A52" w:rsidRDefault="00291988" w:rsidP="00957A52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1980</w:t>
                    </w:r>
                    <w:r w:rsidRPr="00957A52">
                      <w:rPr>
                        <w:rFonts w:ascii="Arial" w:hAnsi="Arial" w:cs="Arial"/>
                        <w:b/>
                        <w:noProof/>
                        <w:color w:val="000000"/>
                        <w:sz w:val="36"/>
                        <w:szCs w:val="56"/>
                      </w:rPr>
                      <w:t>–</w:t>
                    </w:r>
                  </w:p>
                </w:txbxContent>
              </v:textbox>
            </v:shape>
            <v:shape id="_x0000_s6304" type="#_x0000_t75" style="position:absolute;left:1980;top:4521;width:743;height:1061">
              <v:imagedata r:id="rId140" o:title="126-6" gain="69719f"/>
            </v:shape>
            <v:shape id="_x0000_s6305" type="#_x0000_t75" style="position:absolute;left:4680;top:4608;width:808;height:1001">
              <v:imagedata r:id="rId141" o:title="126-7" chromakey="#fffefc" gain="69719f"/>
            </v:shape>
            <v:shape id="_x0000_s6306" type="#_x0000_t75" style="position:absolute;left:8334;top:4557;width:811;height:1059">
              <v:imagedata r:id="rId142" o:title="126-8" gain="69719f"/>
            </v:shape>
            <v:shape id="_x0000_s6307" type="#_x0000_t75" style="position:absolute;left:11366;top:4554;width:709;height:1086">
              <v:imagedata r:id="rId143" o:title="126-9" gain="69719f"/>
            </v:shape>
            <v:shape id="_x0000_s6308" type="#_x0000_t75" style="position:absolute;left:13911;top:4518;width:907;height:1066">
              <v:imagedata r:id="rId144" o:title="126-10" gain="69719f"/>
            </v:shape>
            <v:group id="_x0000_s6309" style="position:absolute;left:2268;top:4194;width:2813;height:415" coordorigin="2268,4194" coordsize="2813,415">
              <v:group id="_x0000_s6310" style="position:absolute;left:2268;top:4410;width:2813;height:199" coordorigin="2268,4410" coordsize="2813,199">
                <v:line id="_x0000_s6311" style="position:absolute" from="2286,4431" to="5081,4431" strokecolor="maroon" strokeweight="2.25pt"/>
                <v:line id="_x0000_s6312" style="position:absolute" from="5058,4428" to="5058,4609" strokecolor="maroon" strokeweight="2.25pt"/>
                <v:line id="_x0000_s6313" style="position:absolute" from="2268,4410" to="2268,4591" strokecolor="maroon" strokeweight="2.25pt"/>
              </v:group>
              <v:group id="_x0000_s6314" style="position:absolute;left:3474;top:4194;width:1440;height:198" coordorigin="3474,4194" coordsize="1440,198">
                <v:line id="_x0000_s6315" style="position:absolute" from="3474,4212" to="4194,4392" strokecolor="maroon" strokeweight="2.25pt"/>
                <v:line id="_x0000_s6316" style="position:absolute;flip:x" from="4194,4194" to="4914,4374" strokecolor="maroon" strokeweight="2.25pt"/>
              </v:group>
            </v:group>
            <v:group id="_x0000_s6317" style="position:absolute;left:8694;top:4194;width:5706;height:433" coordorigin="8694,4194" coordsize="5706,433">
              <v:group id="_x0000_s6318" style="position:absolute;left:8694;top:4410;width:5706;height:217" coordorigin="8694,4410" coordsize="5706,217">
                <v:line id="_x0000_s6319" style="position:absolute" from="8714,4428" to="14400,4428" strokecolor="maroon" strokeweight="2.25pt"/>
                <v:line id="_x0000_s6320" style="position:absolute" from="8694,4410" to="8694,4591" strokecolor="maroon" strokeweight="2.25pt"/>
                <v:line id="_x0000_s6321" style="position:absolute" from="14382,4446" to="14382,4627" strokecolor="maroon" strokeweight="2.25pt"/>
                <v:line id="_x0000_s6322" style="position:absolute" from="11682,4446" to="11682,4627" strokecolor="maroon" strokeweight="2.25pt"/>
              </v:group>
              <v:group id="_x0000_s6323" style="position:absolute;left:10980;top:4194;width:2502;height:198" coordorigin="10980,4194" coordsize="2502,198">
                <v:line id="_x0000_s6324" style="position:absolute" from="10980,4212" to="11700,4392" strokecolor="maroon" strokeweight="2.25pt"/>
                <v:line id="_x0000_s6325" style="position:absolute;flip:y" from="11682,4194" to="13482,4374" strokecolor="maroon" strokeweight="2.25pt"/>
              </v:group>
            </v:group>
            <v:shape id="_x0000_s6326" type="#_x0000_t202" style="position:absolute;left:1158;top:8874;width:2856;height:1395" strokeweight="2.25pt">
              <v:textbox style="mso-next-textbox:#_x0000_s6326" inset="0,0,0,0">
                <w:txbxContent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ξαδέρφη </w:t>
                    </w:r>
                  </w:p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Κατερίνα </w:t>
                    </w:r>
                  </w:p>
                </w:txbxContent>
              </v:textbox>
            </v:shape>
            <v:shape id="_x0000_s6327" type="#_x0000_t202" style="position:absolute;left:12824;top:8919;width:2856;height:1395" strokeweight="2.25pt">
              <v:textbox style="mso-next-textbox:#_x0000_s6327" inset="0,0,0,0">
                <w:txbxContent>
                  <w:p w:rsidR="00291988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5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ξάδερφος </w:t>
                    </w:r>
                  </w:p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Ανδρέας </w:t>
                    </w:r>
                  </w:p>
                </w:txbxContent>
              </v:textbox>
            </v:shape>
            <v:shape id="_x0000_s6328" type="#_x0000_t75" style="position:absolute;left:1854;top:7849;width:986;height:1025">
              <v:imagedata r:id="rId145" o:title="126-11" gain="69719f"/>
            </v:shape>
            <v:shape id="_x0000_s6329" type="#_x0000_t75" style="position:absolute;left:13914;top:7740;width:935;height:1153">
              <v:imagedata r:id="rId146" o:title="127-2" gain="69719f"/>
            </v:shape>
            <v:group id="_x0000_s6330" style="position:absolute;left:1062;top:7542;width:1593;height:351" coordorigin="1062,7542" coordsize="1593,351">
              <v:line id="_x0000_s6331" style="position:absolute;flip:x" from="2304,7542" to="2655,7893" strokecolor="maroon" strokeweight="2.25pt">
                <o:lock v:ext="edit" aspectratio="t"/>
              </v:line>
              <v:line id="_x0000_s6332" style="position:absolute;flip:x y" from="1062,7668" to="2322,7848" strokecolor="maroon" strokeweight="2.25pt">
                <v:stroke dashstyle="dash"/>
              </v:line>
            </v:group>
            <v:group id="_x0000_s6333" style="position:absolute;left:14049;top:7533;width:1611;height:351" coordorigin="14049,7533" coordsize="1611,351">
              <v:line id="_x0000_s6334" style="position:absolute" from="14049,7533" to="14400,7884" strokecolor="maroon" strokeweight="2.25pt">
                <o:lock v:ext="edit" aspectratio="t"/>
              </v:line>
              <v:line id="_x0000_s6335" style="position:absolute;flip:y" from="14400,7668" to="15660,7848" strokecolor="maroon" strokeweight="2.25pt">
                <v:stroke dashstyle="dash"/>
              </v:line>
            </v:group>
            <v:shape id="_x0000_s6336" type="#_x0000_t75" style="position:absolute;left:5634;top:7845;width:1236;height:1193">
              <v:imagedata r:id="rId147" o:title="126-12" gain="69719f"/>
            </v:shape>
            <v:shape id="_x0000_s6337" type="#_x0000_t75" style="position:absolute;left:8334;top:7848;width:1528;height:1194">
              <v:imagedata r:id="rId148" o:title="126-14" gain="69719f"/>
            </v:shape>
            <v:group id="_x0000_s6338" style="position:absolute;left:5454;top:6930;width:3969;height:1037" coordorigin="5454,6930" coordsize="3969,1037">
              <v:group id="_x0000_s6339" style="position:absolute;left:6174;top:7596;width:3249;height:371" coordorigin="6174,7821" coordsize="3249,371">
                <v:line id="_x0000_s6340" style="position:absolute" from="6174,7830" to="9423,7830" strokecolor="maroon" strokeweight="2.25pt"/>
                <v:line id="_x0000_s6341" style="position:absolute" from="6192,7841" to="6192,8192" strokecolor="maroon" strokeweight="2.25pt"/>
                <v:line id="_x0000_s6342" style="position:absolute" from="9414,7821" to="9414,8172" strokecolor="maroon" strokeweight="2.25pt"/>
              </v:group>
              <v:group id="_x0000_s6343" style="position:absolute;left:5454;top:6930;width:3830;height:675" coordorigin="5454,6930" coordsize="3830,900">
                <v:line id="_x0000_s6344" style="position:absolute" from="5454,6930" to="7614,7830" strokecolor="maroon" strokeweight="2.25pt"/>
                <v:line id="_x0000_s6345" style="position:absolute;flip:x" from="7527,6966" to="9284,7811" strokecolor="maroon" strokeweight="2.25pt"/>
              </v:group>
            </v:group>
            <v:shape id="_x0000_s6346" type="#_x0000_t202" style="position:absolute;left:4662;top:9054;width:2700;height:1304" strokeweight="2.25pt">
              <v:textbox style="mso-next-textbox:#_x0000_s6346" inset="0,0,0,0">
                <w:txbxContent>
                  <w:p w:rsidR="00291988" w:rsidRPr="00957A52" w:rsidRDefault="00291988" w:rsidP="00957A52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57A52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Ηρώ </w:t>
                    </w:r>
                  </w:p>
                </w:txbxContent>
              </v:textbox>
            </v:shape>
            <v:rect id="_x0000_s6347" style="position:absolute;left:7794;top:9054;width:2699;height:1304" strokeweight="2.25pt"/>
          </v:group>
        </w:pict>
      </w: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Default="00F0715D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957A52" w:rsidRDefault="00957A52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957A52" w:rsidRDefault="00957A52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957A52" w:rsidRDefault="00957A52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957A52" w:rsidRDefault="00957A52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957A52" w:rsidRDefault="00957A52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957A52" w:rsidRDefault="00957A52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957A52" w:rsidRDefault="00957A52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957A52" w:rsidRPr="004C27DC" w:rsidRDefault="00957A52" w:rsidP="00686287">
      <w:pPr>
        <w:pStyle w:val="Style10"/>
      </w:pPr>
    </w:p>
    <w:p w:rsidR="00957A52" w:rsidRPr="00686287" w:rsidRDefault="00957A52" w:rsidP="00686287">
      <w:pPr>
        <w:pStyle w:val="Style10"/>
        <w:rPr>
          <w:color w:val="auto"/>
        </w:rPr>
      </w:pPr>
      <w:r w:rsidRPr="00686287">
        <w:rPr>
          <w:color w:val="008000"/>
          <w:sz w:val="32"/>
          <w:szCs w:val="52"/>
        </w:rPr>
        <w:sym w:font="Wingdings 2" w:char="F097"/>
      </w:r>
      <w:r w:rsidRPr="00686287">
        <w:rPr>
          <w:color w:val="008000"/>
          <w:sz w:val="32"/>
          <w:szCs w:val="52"/>
        </w:rPr>
        <w:t xml:space="preserve"> </w:t>
      </w:r>
      <w:r w:rsidRPr="00686287">
        <w:rPr>
          <w:color w:val="auto"/>
        </w:rPr>
        <w:t>Σήμερα η Ηρώ είναι 8 χρονών. Ο αδερφός της είναι 7 χρόνια μικρότερος. Συμπληρώνω στο γενεαλογικό δέντρο το έτος που γεννήθηκε κάθε παιδί.</w:t>
      </w:r>
    </w:p>
    <w:p w:rsidR="00957A52" w:rsidRPr="004C27DC" w:rsidRDefault="00957A52" w:rsidP="00686287">
      <w:pPr>
        <w:pStyle w:val="Style10"/>
        <w:rPr>
          <w:color w:val="008000"/>
          <w:sz w:val="22"/>
          <w:szCs w:val="40"/>
        </w:rPr>
      </w:pPr>
    </w:p>
    <w:p w:rsidR="00686287" w:rsidRPr="00686287" w:rsidRDefault="00957A52" w:rsidP="00686287">
      <w:pPr>
        <w:pStyle w:val="Style10"/>
        <w:rPr>
          <w:color w:val="auto"/>
        </w:rPr>
      </w:pPr>
      <w:r w:rsidRPr="00686287">
        <w:rPr>
          <w:color w:val="008000"/>
          <w:sz w:val="32"/>
          <w:szCs w:val="52"/>
        </w:rPr>
        <w:sym w:font="Wingdings 2" w:char="F097"/>
      </w:r>
      <w:r w:rsidRPr="00686287">
        <w:rPr>
          <w:color w:val="008000"/>
          <w:sz w:val="32"/>
          <w:szCs w:val="52"/>
        </w:rPr>
        <w:t xml:space="preserve"> </w:t>
      </w:r>
      <w:r w:rsidRPr="00686287">
        <w:rPr>
          <w:color w:val="auto"/>
        </w:rPr>
        <w:t>Ποιος είναι μεγαλύτερος; Ο παππούς Νεκτάρ</w:t>
      </w:r>
      <w:r w:rsidR="00686287" w:rsidRPr="00686287">
        <w:rPr>
          <w:color w:val="auto"/>
        </w:rPr>
        <w:t xml:space="preserve">ιος ή η γιαγιά Ανεζίνα και κατά </w:t>
      </w:r>
      <w:r w:rsidRPr="00686287">
        <w:rPr>
          <w:color w:val="auto"/>
        </w:rPr>
        <w:t>πόσο;</w:t>
      </w:r>
    </w:p>
    <w:p w:rsidR="00957A52" w:rsidRPr="00686287" w:rsidRDefault="00957A52" w:rsidP="00686287">
      <w:pPr>
        <w:pStyle w:val="Style11"/>
        <w:rPr>
          <w:color w:val="auto"/>
        </w:rPr>
      </w:pPr>
      <w:r w:rsidRPr="00686287">
        <w:rPr>
          <w:color w:val="auto"/>
        </w:rPr>
        <w:t>……………………………………</w:t>
      </w:r>
      <w:r w:rsidR="00686287" w:rsidRPr="00686287">
        <w:rPr>
          <w:color w:val="auto"/>
        </w:rPr>
        <w:t>………………………..</w:t>
      </w:r>
      <w:r w:rsidRPr="00686287">
        <w:rPr>
          <w:color w:val="auto"/>
        </w:rPr>
        <w:t>………</w:t>
      </w:r>
    </w:p>
    <w:p w:rsidR="00F0715D" w:rsidRDefault="00957A52" w:rsidP="00686287">
      <w:pPr>
        <w:pStyle w:val="Style11"/>
        <w:rPr>
          <w:color w:val="auto"/>
        </w:rPr>
      </w:pPr>
      <w:r w:rsidRPr="00686287">
        <w:rPr>
          <w:color w:val="auto"/>
        </w:rPr>
        <w:t>………………………………………</w:t>
      </w:r>
      <w:r w:rsidR="00686287" w:rsidRPr="00686287">
        <w:rPr>
          <w:color w:val="auto"/>
        </w:rPr>
        <w:t>………………………..……</w:t>
      </w:r>
    </w:p>
    <w:p w:rsidR="000924D3" w:rsidRPr="00686287" w:rsidRDefault="000924D3" w:rsidP="00686287">
      <w:pPr>
        <w:pStyle w:val="Style11"/>
        <w:rPr>
          <w:color w:val="auto"/>
        </w:rPr>
      </w:pPr>
    </w:p>
    <w:p w:rsidR="00F0715D" w:rsidRPr="00F0715D" w:rsidRDefault="00F0715D" w:rsidP="00F0715D">
      <w:pPr>
        <w:suppressAutoHyphens/>
        <w:rPr>
          <w:rFonts w:ascii="Arial" w:hAnsi="Arial" w:cs="Arial"/>
          <w:b/>
          <w:bCs/>
          <w:color w:val="FF6600"/>
          <w:sz w:val="2"/>
          <w:szCs w:val="4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FF6600"/>
          <w:sz w:val="10"/>
          <w:szCs w:val="20"/>
          <w:lang w:val="el-GR"/>
        </w:rPr>
      </w:pPr>
    </w:p>
    <w:p w:rsidR="00F0715D" w:rsidRPr="00957A52" w:rsidRDefault="004B4F26" w:rsidP="00F0715D">
      <w:pPr>
        <w:shd w:val="clear" w:color="auto" w:fill="FFFFFF"/>
        <w:rPr>
          <w:rFonts w:ascii="Arial" w:hAnsi="Arial" w:cs="Arial"/>
          <w:b/>
          <w:noProof/>
          <w:color w:val="FF6600"/>
          <w:sz w:val="36"/>
          <w:szCs w:val="56"/>
          <w:lang w:val="el-GR"/>
        </w:rPr>
        <w:sectPr w:rsidR="00F0715D" w:rsidRPr="00957A52" w:rsidSect="00957A52">
          <w:pgSz w:w="11906" w:h="16838"/>
          <w:pgMar w:top="1134" w:right="1133" w:bottom="1134" w:left="1134" w:header="709" w:footer="709" w:gutter="0"/>
          <w:cols w:space="708"/>
          <w:docGrid w:linePitch="360"/>
        </w:sectPr>
      </w:pPr>
      <w:r w:rsidRPr="004B4F26">
        <w:rPr>
          <w:rFonts w:ascii="Arial" w:hAnsi="Arial" w:cs="Arial"/>
          <w:b/>
          <w:noProof/>
          <w:color w:val="FF6600"/>
          <w:spacing w:val="-20"/>
          <w:sz w:val="36"/>
          <w:szCs w:val="56"/>
          <w:lang w:val="en-US" w:eastAsia="en-US"/>
        </w:rPr>
        <w:pict>
          <v:shape id="_x0000_s6348" type="#_x0000_t202" style="position:absolute;margin-left:0;margin-top:788.7pt;width:46.35pt;height:25.5pt;z-index:251941376;mso-wrap-style:none;mso-position-horizontal:center;mso-position-horizontal-relative:margin;mso-position-vertical-relative:page" fillcolor="#fc9" stroked="f">
            <v:textbox style="mso-next-textbox:#_x0000_s6348" inset="2mm,1mm,2mm,1mm">
              <w:txbxContent>
                <w:p w:rsidR="00291988" w:rsidRPr="00592B62" w:rsidRDefault="00291988" w:rsidP="00686287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100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126</w:t>
                  </w:r>
                </w:p>
              </w:txbxContent>
            </v:textbox>
            <w10:wrap anchorx="margin" anchory="page"/>
          </v:shape>
        </w:pict>
      </w:r>
      <w:r w:rsidR="00F0715D" w:rsidRPr="00686287">
        <w:rPr>
          <w:rFonts w:ascii="Arial" w:hAnsi="Arial" w:cs="Arial"/>
          <w:b/>
          <w:noProof/>
          <w:color w:val="FF6600"/>
          <w:spacing w:val="-20"/>
          <w:sz w:val="36"/>
          <w:szCs w:val="56"/>
          <w:lang w:val="el-GR"/>
        </w:rPr>
        <w:t>Μέτρηση χρόνου: έτη–μήνες</w:t>
      </w:r>
      <w:r w:rsidR="00686287" w:rsidRPr="00686287">
        <w:rPr>
          <w:rFonts w:ascii="Arial" w:hAnsi="Arial" w:cs="Arial"/>
          <w:b/>
          <w:noProof/>
          <w:color w:val="FF6600"/>
          <w:spacing w:val="-20"/>
          <w:sz w:val="36"/>
          <w:szCs w:val="56"/>
          <w:lang w:val="el-GR"/>
        </w:rPr>
        <w:t>–αιώνας–χιλιετία. Ιστοριογραμμή</w:t>
      </w:r>
    </w:p>
    <w:p w:rsidR="00F0715D" w:rsidRPr="00686287" w:rsidRDefault="00F0715D" w:rsidP="00686287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8000"/>
          <w:sz w:val="32"/>
          <w:szCs w:val="52"/>
        </w:rPr>
        <w:lastRenderedPageBreak/>
        <w:sym w:font="Wingdings 2" w:char="F097"/>
      </w:r>
      <w:r w:rsidRPr="004C27DC"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Όταν παντρεύτηκαν οι γονείς της Ηρώς, ο πατέρας της ήταν 28 χρονών.</w:t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– </w:t>
      </w:r>
      <w:r w:rsidRPr="004C27DC">
        <w:rPr>
          <w:rFonts w:ascii="Arial" w:hAnsi="Arial" w:cs="Arial"/>
          <w:b/>
          <w:sz w:val="36"/>
          <w:szCs w:val="56"/>
          <w:lang w:val="el-GR"/>
        </w:rPr>
        <w:t>Πόσο χρονών ήταν η μητέρα της;</w:t>
      </w:r>
    </w:p>
    <w:p w:rsidR="00F0715D" w:rsidRPr="004C27DC" w:rsidRDefault="00F0715D" w:rsidP="00F0715D">
      <w:pPr>
        <w:spacing w:before="120"/>
        <w:rPr>
          <w:rFonts w:ascii="Arial" w:hAnsi="Arial" w:cs="Arial"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………………………</w:t>
      </w:r>
      <w:r w:rsidR="00686287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………………………..</w:t>
      </w:r>
      <w:r w:rsidRPr="004C27DC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……………………</w:t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– </w:t>
      </w:r>
      <w:r w:rsidRPr="004C27DC">
        <w:rPr>
          <w:rFonts w:ascii="Arial" w:hAnsi="Arial" w:cs="Arial"/>
          <w:b/>
          <w:sz w:val="36"/>
          <w:szCs w:val="56"/>
          <w:lang w:val="el-GR"/>
        </w:rPr>
        <w:t>Ποιο έτος παντρεύτηκαν;</w:t>
      </w:r>
    </w:p>
    <w:p w:rsidR="00F0715D" w:rsidRPr="004C27DC" w:rsidRDefault="00F0715D" w:rsidP="00F0715D">
      <w:pPr>
        <w:spacing w:before="120"/>
        <w:rPr>
          <w:rFonts w:ascii="Arial" w:hAnsi="Arial" w:cs="Arial"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……………………………………</w:t>
      </w:r>
      <w:r w:rsidR="00686287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………………………..</w:t>
      </w:r>
      <w:r w:rsidRPr="004C27DC">
        <w:rPr>
          <w:rFonts w:ascii="Arial" w:hAnsi="Arial" w:cs="Arial"/>
          <w:noProof/>
          <w:color w:val="000000"/>
          <w:sz w:val="36"/>
          <w:szCs w:val="56"/>
          <w:lang w:val="el-GR"/>
        </w:rPr>
        <w:t>………</w:t>
      </w:r>
    </w:p>
    <w:p w:rsidR="00F0715D" w:rsidRPr="004C27DC" w:rsidRDefault="00686287" w:rsidP="00F0715D">
      <w:pPr>
        <w:rPr>
          <w:rFonts w:ascii="Arial" w:hAnsi="Arial" w:cs="Arial"/>
          <w:b/>
          <w:sz w:val="22"/>
          <w:szCs w:val="40"/>
          <w:lang w:val="el-GR"/>
        </w:rPr>
      </w:pPr>
      <w:r>
        <w:rPr>
          <w:rFonts w:ascii="Arial" w:hAnsi="Arial" w:cs="Arial"/>
          <w:b/>
          <w:noProof/>
          <w:sz w:val="22"/>
          <w:szCs w:val="40"/>
          <w:lang w:val="el-GR" w:eastAsia="el-GR"/>
        </w:rPr>
        <w:drawing>
          <wp:anchor distT="0" distB="0" distL="114300" distR="114300" simplePos="0" relativeHeight="25135155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129540</wp:posOffset>
            </wp:positionV>
            <wp:extent cx="403860" cy="395605"/>
            <wp:effectExtent l="19050" t="0" r="0" b="0"/>
            <wp:wrapNone/>
            <wp:docPr id="2289" name="Picture 2289" descr="ΦΑΚΕΛΟΣ%20ΜΑΘΗΤ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 descr="ΦΑΚΕΛΟΣ%20ΜΑΘΗΤΗ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8000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        </w:t>
      </w:r>
      <w:r w:rsidRPr="004C27DC">
        <w:rPr>
          <w:rFonts w:ascii="Arial" w:hAnsi="Arial" w:cs="Arial"/>
          <w:b/>
          <w:sz w:val="36"/>
          <w:szCs w:val="56"/>
          <w:lang w:val="el-GR"/>
        </w:rPr>
        <w:t>Φτιάχνω το δικό μου γενεαλογικό δέντρο.</w:t>
      </w:r>
    </w:p>
    <w:p w:rsidR="00686287" w:rsidRDefault="00686287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591D9F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>Εργασίες</w:t>
      </w:r>
      <w:r w:rsidRPr="00591D9F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14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>1)</w:t>
      </w:r>
      <w:r w:rsidRPr="004C27DC">
        <w:rPr>
          <w:rFonts w:ascii="Arial" w:hAnsi="Arial" w:cs="Arial"/>
          <w:b/>
          <w:bCs/>
          <w:sz w:val="36"/>
          <w:szCs w:val="56"/>
          <w:lang w:val="el-GR"/>
        </w:rPr>
        <w:t xml:space="preserve"> </w:t>
      </w:r>
      <w:r w:rsidR="0051220F">
        <w:rPr>
          <w:rFonts w:ascii="Arial" w:hAnsi="Arial" w:cs="Arial"/>
          <w:b/>
          <w:sz w:val="36"/>
          <w:szCs w:val="56"/>
          <w:lang w:val="el-GR"/>
        </w:rPr>
        <w:t>Ο Αντρέας γεννήθηκε το Φε</w:t>
      </w:r>
      <w:r w:rsidRPr="004C27DC">
        <w:rPr>
          <w:rFonts w:ascii="Arial" w:hAnsi="Arial" w:cs="Arial"/>
          <w:b/>
          <w:sz w:val="36"/>
          <w:szCs w:val="56"/>
          <w:lang w:val="el-GR"/>
        </w:rPr>
        <w:t>βρουάριο του 2000 και η Κατερίνα το Νοέμβριο του 1998. Ποιο παιδί είναι μεγαλύτερο και κατά πόσο;</w:t>
      </w:r>
    </w:p>
    <w:p w:rsidR="00F0715D" w:rsidRPr="004C27DC" w:rsidRDefault="00F0715D" w:rsidP="00F0715D">
      <w:pPr>
        <w:rPr>
          <w:rFonts w:ascii="Arial" w:hAnsi="Arial"/>
          <w:b/>
          <w:bCs/>
          <w:color w:val="008000"/>
          <w:sz w:val="6"/>
          <w:szCs w:val="1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8000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Εκτιμώ: _____________</w:t>
      </w:r>
      <w:r w:rsidR="00686287">
        <w:rPr>
          <w:rFonts w:ascii="Arial" w:hAnsi="Arial" w:cs="Arial"/>
          <w:b/>
          <w:sz w:val="36"/>
          <w:szCs w:val="56"/>
          <w:lang w:val="el-GR"/>
        </w:rPr>
        <w:t>__________________</w:t>
      </w:r>
      <w:r w:rsidRPr="004C27DC">
        <w:rPr>
          <w:rFonts w:ascii="Arial" w:hAnsi="Arial" w:cs="Arial"/>
          <w:b/>
          <w:sz w:val="36"/>
          <w:szCs w:val="56"/>
          <w:lang w:val="el-GR"/>
        </w:rPr>
        <w:t>________</w:t>
      </w:r>
    </w:p>
    <w:p w:rsidR="00F0715D" w:rsidRDefault="00F0715D" w:rsidP="00686287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______________________________</w:t>
      </w:r>
      <w:r w:rsidR="00686287">
        <w:rPr>
          <w:rFonts w:ascii="Arial" w:hAnsi="Arial" w:cs="Arial"/>
          <w:b/>
          <w:sz w:val="36"/>
          <w:szCs w:val="56"/>
          <w:lang w:val="el-GR"/>
        </w:rPr>
        <w:t>_________________</w:t>
      </w:r>
      <w:r w:rsidRPr="004C27DC">
        <w:rPr>
          <w:rFonts w:ascii="Arial" w:hAnsi="Arial" w:cs="Arial"/>
          <w:b/>
          <w:sz w:val="36"/>
          <w:szCs w:val="56"/>
          <w:lang w:val="el-GR"/>
        </w:rPr>
        <w:t>_</w:t>
      </w:r>
    </w:p>
    <w:p w:rsidR="00686287" w:rsidRPr="00686287" w:rsidRDefault="00686287" w:rsidP="00686287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0924D3" w:rsidRDefault="004B4F26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group id="_x0000_s6349" style="position:absolute;margin-left:6.75pt;margin-top:.45pt;width:485.85pt;height:306.1pt;z-index:251942400" coordorigin="1534,1314" coordsize="13770,8676">
            <v:group id="_x0000_s6350" style="position:absolute;left:5113;top:2264;width:6650;height:6650" coordorigin="5113,2264" coordsize="6650,6650">
              <v:oval id="_x0000_s6351" style="position:absolute;left:5113;top:2264;width:6650;height:6650" fillcolor="#9cf" strokeweight="2.25pt">
                <o:lock v:ext="edit" aspectratio="t"/>
              </v:oval>
              <v:oval id="_x0000_s6352" style="position:absolute;left:6453;top:3589;width:3951;height:3952" fillcolor="#ff9" strokecolor="#f60" strokeweight="3pt">
                <o:lock v:ext="edit" aspectratio="t"/>
              </v:oval>
            </v:group>
            <v:group id="_x0000_s6353" style="position:absolute;left:4924;top:2072;width:7002;height:7002" coordorigin="5076,5004" coordsize="7002,7002">
              <v:line id="_x0000_s6354" style="position:absolute" from="8568,5004" to="8568,5310" strokeweight="2.25pt"/>
              <v:line id="_x0000_s6355" style="position:absolute" from="8550,11700" to="8550,12006" strokeweight="2.25pt"/>
              <v:line id="_x0000_s6356" style="position:absolute;rotation:90" from="5229,8379" to="5229,8685" strokeweight="2.25pt"/>
              <v:line id="_x0000_s6357" style="position:absolute;rotation:90" from="11925,8361" to="11925,8667" strokeweight="2.25pt"/>
              <v:line id="_x0000_s6358" style="position:absolute;rotation:321" from="6858,5544" to="6858,5850" strokeweight="2.25pt"/>
              <v:line id="_x0000_s6359" style="position:absolute;rotation:321;flip:x" from="10206,5508" to="10206,5814" strokeweight="2.25pt"/>
              <v:line id="_x0000_s6360" style="position:absolute;rotation:300" from="5697,6777" to="5697,7083" strokeweight="2.25pt"/>
              <v:line id="_x0000_s6361" style="position:absolute;rotation:321" from="10314,11214" to="10314,11520" strokeweight="2.25pt"/>
              <v:line id="_x0000_s6362" style="position:absolute;rotation:321;flip:x" from="6732,11124" to="6732,11430" strokeweight="2.25pt"/>
              <v:line id="_x0000_s6363" style="position:absolute;rotation:300" from="11493,9909" to="11493,10215" strokeweight="2.25pt"/>
              <v:line id="_x0000_s6364" style="position:absolute;rotation:300;flip:x" from="5589,9891" to="5589,10197" strokeweight="2.25pt"/>
              <v:line id="_x0000_s6365" style="position:absolute;rotation:300;flip:x" from="11529,6795" to="11529,7101" strokeweight="2.25pt"/>
            </v:group>
            <v:group id="_x0000_s6366" style="position:absolute;left:5245;top:2378;width:6750;height:6606" coordorigin="5454,5310" coordsize="6750,6606">
              <v:shape id="_x0000_s6367" type="#_x0000_t202" style="position:absolute;left:7956;top:5310;width:1440;height:900" filled="f" stroked="f">
                <v:textbox style="mso-next-textbox:#_x0000_s6367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12ος</w:t>
                      </w:r>
                    </w:p>
                  </w:txbxContent>
                </v:textbox>
              </v:shape>
              <v:shape id="_x0000_s6368" type="#_x0000_t202" style="position:absolute;left:9504;top:5778;width:1440;height:900" filled="f" stroked="f">
                <v:textbox style="mso-next-textbox:#_x0000_s6368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1ος</w:t>
                      </w:r>
                    </w:p>
                  </w:txbxContent>
                </v:textbox>
              </v:shape>
              <v:shape id="_x0000_s6369" type="#_x0000_t202" style="position:absolute;left:5454;top:8154;width:1440;height:900" filled="f" stroked="f">
                <v:textbox style="mso-next-textbox:#_x0000_s6369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9ος</w:t>
                      </w:r>
                    </w:p>
                  </w:txbxContent>
                </v:textbox>
              </v:shape>
              <v:shape id="_x0000_s6370" type="#_x0000_t202" style="position:absolute;left:8046;top:11016;width:1440;height:900" filled="f" stroked="f">
                <v:textbox style="mso-next-textbox:#_x0000_s6370" inset="0,0,0,0">
                  <w:txbxContent>
                    <w:p w:rsidR="00291988" w:rsidRPr="000924D3" w:rsidRDefault="00291988" w:rsidP="000924D3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6ος</w:t>
                      </w:r>
                    </w:p>
                  </w:txbxContent>
                </v:textbox>
              </v:shape>
              <v:shape id="_x0000_s6371" type="#_x0000_t202" style="position:absolute;left:10764;top:8154;width:1440;height:900" filled="f" stroked="f">
                <v:textbox style="mso-next-textbox:#_x0000_s6371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3ος</w:t>
                      </w:r>
                    </w:p>
                  </w:txbxContent>
                </v:textbox>
              </v:shape>
              <v:shape id="_x0000_s6372" type="#_x0000_t202" style="position:absolute;left:10620;top:6912;width:1134;height:900" filled="f" stroked="f">
                <v:textbox style="mso-next-textbox:#_x0000_s6372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2ος</w:t>
                      </w:r>
                    </w:p>
                  </w:txbxContent>
                </v:textbox>
              </v:shape>
              <v:shape id="_x0000_s6373" type="#_x0000_t202" style="position:absolute;left:10350;top:9558;width:1440;height:900" filled="f" stroked="f">
                <v:textbox style="mso-next-textbox:#_x0000_s6373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4ος</w:t>
                      </w:r>
                    </w:p>
                  </w:txbxContent>
                </v:textbox>
              </v:shape>
              <v:shape id="_x0000_s6374" type="#_x0000_t202" style="position:absolute;left:9522;top:10476;width:1440;height:900" filled="f" stroked="f">
                <v:textbox style="mso-next-textbox:#_x0000_s6374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5ος</w:t>
                      </w:r>
                    </w:p>
                  </w:txbxContent>
                </v:textbox>
              </v:shape>
              <v:shape id="_x0000_s6375" type="#_x0000_t202" style="position:absolute;left:6444;top:10386;width:1440;height:900" filled="f" stroked="f">
                <v:textbox style="mso-next-textbox:#_x0000_s6375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7ος</w:t>
                      </w:r>
                    </w:p>
                  </w:txbxContent>
                </v:textbox>
              </v:shape>
              <v:shape id="_x0000_s6376" type="#_x0000_t202" style="position:absolute;left:5814;top:9558;width:1440;height:900" filled="f" stroked="f">
                <v:textbox style="mso-next-textbox:#_x0000_s6376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8ος</w:t>
                      </w:r>
                    </w:p>
                  </w:txbxContent>
                </v:textbox>
              </v:shape>
              <v:shape id="_x0000_s6377" type="#_x0000_t202" style="position:absolute;left:5490;top:6948;width:1440;height:900" filled="f" stroked="f">
                <v:textbox style="mso-next-textbox:#_x0000_s6377" inset="0,0,0,0">
                  <w:txbxContent>
                    <w:p w:rsidR="00291988" w:rsidRPr="008511B5" w:rsidRDefault="00291988" w:rsidP="000924D3">
                      <w:pPr>
                        <w:jc w:val="right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10ος</w:t>
                      </w:r>
                    </w:p>
                  </w:txbxContent>
                </v:textbox>
              </v:shape>
              <v:shape id="_x0000_s6378" type="#_x0000_t202" style="position:absolute;left:6534;top:5796;width:1440;height:900" filled="f" stroked="f">
                <v:textbox style="mso-next-textbox:#_x0000_s6378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11ος</w:t>
                      </w:r>
                    </w:p>
                  </w:txbxContent>
                </v:textbox>
              </v:shape>
            </v:group>
            <v:shape id="_x0000_s6379" type="#_x0000_t136" style="position:absolute;left:6459;top:6195;width:2432;height:510;rotation:2489922fd" fillcolor="#f60" strokecolor="#f60">
              <v:shadow color="#868686"/>
              <v:textpath style="font-family:&quot;Arial&quot;;font-size:24pt;v-text-kern:t" trim="t" fitpath="t" string="1 χρόνος"/>
            </v:shape>
            <v:shape id="_x0000_s6380" type="#_x0000_t136" style="position:absolute;left:7678;top:4224;width:2035;height:510;rotation:906050fd" fillcolor="green" strokecolor="green">
              <v:shadow color="#868686"/>
              <v:textpath style="font-family:&quot;Arial&quot;;font-size:24pt;v-text-kern:t" trim="t" fitpath="t" string="3 μήνες"/>
            </v:shape>
            <v:shape id="_x0000_s6381" type="#_x0000_t5" style="position:absolute;left:7179;top:3801;width:360;height:180;rotation:45" fillcolor="#f60" strokecolor="#f60"/>
            <v:line id="_x0000_s6382" style="position:absolute;rotation:321" from="7487,3516" to="7487,4049" strokecolor="#f60" strokeweight="3pt">
              <v:stroke dashstyle="1 1"/>
            </v:line>
            <v:line id="_x0000_s6383" style="position:absolute;rotation:60" from="10261,4434" to="10261,4967" strokecolor="green" strokeweight="3pt">
              <v:stroke dashstyle="1 1"/>
            </v:line>
            <v:shape id="_x0000_s6384" type="#_x0000_t19" style="position:absolute;left:7907;top:3513;width:1829;height:1722;rotation:336" coordsize="21600,24492" adj=",504245" path="wr-21600,,21600,43200,,,21406,24492nfewr-21600,,21600,43200,,,21406,24492l,21600nsxe" strokecolor="green" strokeweight="2.25pt">
              <v:stroke endarrow="block" endarrowwidth="wide" endarrowlength="long"/>
              <v:path o:connectlocs="0,0;21406,24492;0,21600"/>
            </v:shape>
            <v:group id="_x0000_s6385" style="position:absolute;left:1534;top:1314;width:13770;height:8676" coordorigin="1494,1188" coordsize="13770,8676">
              <v:shape id="_x0000_s6386" type="#_x0000_t202" style="position:absolute;left:6930;top:1188;width:3420;height:900" filled="f" stroked="f">
                <v:textbox style="mso-next-textbox:#_x0000_s6386" inset="0,0,0,0">
                  <w:txbxContent>
                    <w:p w:rsidR="00291988" w:rsidRPr="000924D3" w:rsidRDefault="00291988" w:rsidP="000924D3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Δεκέμβριος</w:t>
                      </w:r>
                    </w:p>
                  </w:txbxContent>
                </v:textbox>
              </v:shape>
              <v:shape id="_x0000_s6387" type="#_x0000_t202" style="position:absolute;left:7362;top:8964;width:2160;height:900" filled="f" stroked="f">
                <v:textbox style="mso-next-textbox:#_x0000_s6387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Ιούνιος</w:t>
                      </w:r>
                    </w:p>
                  </w:txbxContent>
                </v:textbox>
              </v:shape>
              <v:shape id="_x0000_s6388" type="#_x0000_t202" style="position:absolute;left:5094;top:8334;width:2160;height:900" filled="f" stroked="f">
                <v:textbox style="mso-next-textbox:#_x0000_s6388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Ιούλιος</w:t>
                      </w:r>
                    </w:p>
                  </w:txbxContent>
                </v:textbox>
              </v:shape>
              <v:shape id="_x0000_s6389" type="#_x0000_t202" style="position:absolute;left:9954;top:8334;width:2160;height:900" filled="f" stroked="f">
                <v:textbox style="mso-next-textbox:#_x0000_s6389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Μάιος</w:t>
                      </w:r>
                    </w:p>
                  </w:txbxContent>
                </v:textbox>
              </v:shape>
              <v:shape id="_x0000_s6390" type="#_x0000_t202" style="position:absolute;left:11484;top:3294;width:3780;height:900" filled="f" stroked="f">
                <v:textbox style="mso-next-textbox:#_x0000_s6390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Φεβρουάριος</w:t>
                      </w:r>
                    </w:p>
                  </w:txbxContent>
                </v:textbox>
              </v:shape>
              <v:shape id="_x0000_s6391" type="#_x0000_t202" style="position:absolute;left:11466;top:6714;width:2628;height:900" filled="f" stroked="f">
                <v:textbox style="mso-next-textbox:#_x0000_s6391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Απρίλιος</w:t>
                      </w:r>
                    </w:p>
                  </w:txbxContent>
                </v:textbox>
              </v:shape>
              <v:shape id="_x0000_s6392" type="#_x0000_t202" style="position:absolute;left:11934;top:5094;width:2340;height:900" filled="f" stroked="f">
                <v:textbox style="mso-next-textbox:#_x0000_s6392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Μάρτιος</w:t>
                      </w:r>
                    </w:p>
                  </w:txbxContent>
                </v:textbox>
              </v:shape>
              <v:shape id="_x0000_s6393" type="#_x0000_t202" style="position:absolute;left:2214;top:3294;width:3060;height:900" filled="f" stroked="f">
                <v:textbox style="mso-next-textbox:#_x0000_s6393" inset="0,0,0,0">
                  <w:txbxContent>
                    <w:p w:rsidR="00291988" w:rsidRPr="008511B5" w:rsidRDefault="00291988" w:rsidP="000924D3">
                      <w:pPr>
                        <w:jc w:val="right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Οκτώβριος</w:t>
                      </w:r>
                    </w:p>
                  </w:txbxContent>
                </v:textbox>
              </v:shape>
              <v:shape id="_x0000_s6394" type="#_x0000_t202" style="position:absolute;left:1494;top:5094;width:3420;height:900" filled="f" stroked="f">
                <v:textbox style="mso-next-textbox:#_x0000_s6394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Σεπτέμβριος</w:t>
                      </w:r>
                    </w:p>
                  </w:txbxContent>
                </v:textbox>
              </v:shape>
              <v:shape id="_x0000_s6395" type="#_x0000_t202" style="position:absolute;left:2034;top:6714;width:3168;height:900" filled="f" stroked="f">
                <v:textbox style="mso-next-textbox:#_x0000_s6395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Αύγουστος</w:t>
                      </w:r>
                    </w:p>
                  </w:txbxContent>
                </v:textbox>
              </v:shape>
              <v:shape id="_x0000_s6396" type="#_x0000_t202" style="position:absolute;left:9954;top:1854;width:3420;height:900" filled="f" stroked="f">
                <v:textbox style="mso-next-textbox:#_x0000_s6396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Ιανουάριος</w:t>
                      </w:r>
                    </w:p>
                  </w:txbxContent>
                </v:textbox>
              </v:shape>
              <v:shape id="_x0000_s6397" type="#_x0000_t202" style="position:absolute;left:3834;top:1854;width:3420;height:900" filled="f" stroked="f">
                <v:textbox style="mso-next-textbox:#_x0000_s6397" inset="0,0,0,0">
                  <w:txbxContent>
                    <w:p w:rsidR="00291988" w:rsidRPr="008511B5" w:rsidRDefault="00291988" w:rsidP="000924D3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Νοέμβριος</w:t>
                      </w:r>
                    </w:p>
                  </w:txbxContent>
                </v:textbox>
              </v:shape>
            </v:group>
          </v:group>
        </w:pict>
      </w: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0924D3" w:rsidRDefault="004B4F26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  <w:r w:rsidRPr="004B4F26">
        <w:rPr>
          <w:rFonts w:ascii="Arial" w:hAnsi="Arial" w:cs="Arial"/>
          <w:bCs/>
          <w:noProof/>
          <w:sz w:val="36"/>
          <w:szCs w:val="56"/>
          <w:lang w:val="en-US" w:eastAsia="en-US"/>
        </w:rPr>
        <w:pict>
          <v:shape id="_x0000_s6398" type="#_x0000_t202" style="position:absolute;margin-left:0;margin-top:788.7pt;width:46.35pt;height:25.5pt;z-index:251943424;mso-wrap-style:none;mso-position-horizontal:center;mso-position-horizontal-relative:margin;mso-position-vertical-relative:page" fillcolor="#fc9" stroked="f">
            <v:textbox style="mso-next-textbox:#_x0000_s6398" inset="2mm,1mm,2mm,1mm">
              <w:txbxContent>
                <w:p w:rsidR="00291988" w:rsidRPr="00592B62" w:rsidRDefault="00291988" w:rsidP="000924D3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101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126-127</w:t>
                  </w:r>
                </w:p>
              </w:txbxContent>
            </v:textbox>
            <w10:wrap anchorx="margin" anchory="page"/>
          </v:shape>
        </w:pict>
      </w:r>
    </w:p>
    <w:p w:rsidR="000924D3" w:rsidRDefault="000924D3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  <w:sectPr w:rsidR="00F0715D" w:rsidRPr="004C27DC" w:rsidSect="00F0715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0715D" w:rsidRPr="004C27DC" w:rsidRDefault="004B4F26" w:rsidP="000924D3">
      <w:pPr>
        <w:shd w:val="clear" w:color="auto" w:fill="FFFFFF"/>
        <w:tabs>
          <w:tab w:val="left" w:pos="12135"/>
        </w:tabs>
        <w:rPr>
          <w:rFonts w:ascii="Arial" w:hAnsi="Arial" w:cs="Arial"/>
          <w:bCs/>
          <w:sz w:val="36"/>
          <w:szCs w:val="56"/>
          <w:lang w:val="el-GR"/>
        </w:rPr>
      </w:pPr>
      <w:r w:rsidRPr="004B4F26">
        <w:rPr>
          <w:rFonts w:ascii="Arial" w:hAnsi="Arial" w:cs="Arial"/>
          <w:bCs/>
          <w:noProof/>
          <w:sz w:val="36"/>
          <w:szCs w:val="56"/>
        </w:rPr>
        <w:lastRenderedPageBreak/>
        <w:pict>
          <v:group id="_x0000_s3314" style="position:absolute;margin-left:54.55pt;margin-top:6.7pt;width:360.6pt;height:1in;z-index:251604480" coordorigin="1674,1290" coordsize="8561,1824">
            <v:shape id="_x0000_s3315" type="#_x0000_t62" style="position:absolute;left:1674;top:1290;width:6840;height:1423" adj="22323,16841" fillcolor="#cff" strokecolor="blue" strokeweight="1.5pt">
              <v:textbox style="mso-next-textbox:#_x0000_s3315" inset="0,0,0,0">
                <w:txbxContent>
                  <w:p w:rsidR="00291988" w:rsidRPr="000924D3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Μπορώ να το υπολο</w:t>
                    </w:r>
                    <w:r w:rsidRPr="000924D3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γίσω και με συμμιγείς: </w:t>
                    </w:r>
                  </w:p>
                </w:txbxContent>
              </v:textbox>
            </v:shape>
            <v:shape id="_x0000_s3316" type="#_x0000_t75" style="position:absolute;left:8874;top:1831;width:1361;height:1283">
              <v:imagedata r:id="rId34" o:title="79-1" chromakey="white" gain="74473f"/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Cs/>
          <w:sz w:val="16"/>
          <w:szCs w:val="28"/>
          <w:lang w:val="el-GR"/>
        </w:rPr>
      </w:pPr>
    </w:p>
    <w:p w:rsidR="00F0715D" w:rsidRDefault="00F0715D" w:rsidP="00F0715D">
      <w:pPr>
        <w:rPr>
          <w:rFonts w:ascii="Arial" w:hAnsi="Arial" w:cs="Arial"/>
          <w:b/>
          <w:bCs/>
          <w:sz w:val="36"/>
          <w:szCs w:val="56"/>
          <w:lang w:val="el-GR"/>
        </w:rPr>
      </w:pPr>
    </w:p>
    <w:p w:rsidR="00497F2C" w:rsidRDefault="00497F2C" w:rsidP="00F0715D">
      <w:pPr>
        <w:rPr>
          <w:rFonts w:ascii="Arial" w:hAnsi="Arial" w:cs="Arial"/>
          <w:b/>
          <w:bCs/>
          <w:sz w:val="36"/>
          <w:szCs w:val="56"/>
          <w:lang w:val="el-GR"/>
        </w:rPr>
      </w:pPr>
    </w:p>
    <w:p w:rsidR="00497F2C" w:rsidRPr="004C27DC" w:rsidRDefault="00497F2C" w:rsidP="00F0715D">
      <w:pPr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tabs>
          <w:tab w:val="left" w:pos="1260"/>
          <w:tab w:val="left" w:pos="4140"/>
        </w:tabs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16"/>
          <w:szCs w:val="28"/>
          <w:lang w:val="en-US" w:eastAsia="en-US"/>
        </w:rPr>
        <w:pict>
          <v:roundrect id="_x0000_s3371" style="position:absolute;margin-left:54.55pt;margin-top:-.2pt;width:56.4pt;height:26.15pt;z-index:-251372032" arcsize="10923f" filled="f" strokecolor="#f60" strokeweight="2.25pt"/>
        </w:pict>
      </w:r>
      <w:r w:rsidRPr="004B4F26">
        <w:rPr>
          <w:rFonts w:ascii="Arial" w:hAnsi="Arial" w:cs="Arial"/>
          <w:b/>
          <w:bCs/>
          <w:noProof/>
          <w:sz w:val="16"/>
          <w:szCs w:val="28"/>
          <w:lang w:val="en-US" w:eastAsia="en-US"/>
        </w:rPr>
        <w:pict>
          <v:roundrect id="_x0000_s3372" style="position:absolute;margin-left:199.5pt;margin-top:-.2pt;width:70.05pt;height:26.4pt;z-index:-251371008" arcsize="10923f" filled="f" strokecolor="green" strokeweight="2.25pt"/>
        </w:pict>
      </w:r>
      <w:r w:rsidR="00F0715D" w:rsidRPr="004C27DC">
        <w:rPr>
          <w:rFonts w:ascii="Arial" w:hAnsi="Arial" w:cs="Arial"/>
          <w:b/>
          <w:bCs/>
          <w:sz w:val="36"/>
          <w:szCs w:val="56"/>
          <w:lang w:val="el-GR"/>
        </w:rPr>
        <w:tab/>
        <w:t>Έτος</w:t>
      </w:r>
      <w:r w:rsidR="00F0715D" w:rsidRPr="004C27DC">
        <w:rPr>
          <w:rFonts w:ascii="Arial" w:hAnsi="Arial" w:cs="Arial"/>
          <w:b/>
          <w:bCs/>
          <w:sz w:val="36"/>
          <w:szCs w:val="56"/>
          <w:lang w:val="el-GR"/>
        </w:rPr>
        <w:tab/>
        <w:t>Μήνες</w:t>
      </w:r>
    </w:p>
    <w:p w:rsidR="00F0715D" w:rsidRPr="004C27DC" w:rsidRDefault="00F0715D" w:rsidP="00F0715D">
      <w:pPr>
        <w:tabs>
          <w:tab w:val="left" w:pos="1260"/>
          <w:tab w:val="left" w:pos="3780"/>
        </w:tabs>
        <w:rPr>
          <w:rFonts w:ascii="Arial" w:hAnsi="Arial" w:cs="Arial"/>
          <w:b/>
          <w:bCs/>
          <w:sz w:val="14"/>
          <w:lang w:val="el-GR"/>
        </w:rPr>
      </w:pPr>
    </w:p>
    <w:p w:rsidR="00F0715D" w:rsidRPr="004C27DC" w:rsidRDefault="004B4F26" w:rsidP="00F0715D">
      <w:pPr>
        <w:tabs>
          <w:tab w:val="left" w:pos="1260"/>
          <w:tab w:val="left" w:pos="4860"/>
        </w:tabs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roundrect id="_x0000_s3374" style="position:absolute;margin-left:302.45pt;margin-top:19.4pt;width:133.7pt;height:55.8pt;z-index:-251368960" arcsize="10923f" fillcolor="#ff9" strokecolor="#f90" strokeweight="2.25pt"/>
        </w:pict>
      </w: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roundrect id="_x0000_s3373" style="position:absolute;margin-left:59.4pt;margin-top:19.4pt;width:198.75pt;height:45.2pt;z-index:-251369984" arcsize="10923f" filled="f" strokecolor="#f90" strokeweight="2.25pt"/>
        </w:pict>
      </w:r>
      <w:r w:rsidR="00497F2C">
        <w:rPr>
          <w:rFonts w:ascii="Arial" w:hAnsi="Arial" w:cs="Arial"/>
          <w:b/>
          <w:bCs/>
          <w:sz w:val="36"/>
          <w:szCs w:val="56"/>
          <w:lang w:val="el-GR"/>
        </w:rPr>
        <w:tab/>
        <w:t xml:space="preserve">2000                           </w:t>
      </w:r>
      <w:r w:rsidR="00F0715D" w:rsidRPr="004C27DC">
        <w:rPr>
          <w:rFonts w:ascii="Arial" w:hAnsi="Arial" w:cs="Arial"/>
          <w:b/>
          <w:bCs/>
          <w:sz w:val="36"/>
          <w:szCs w:val="56"/>
          <w:lang w:val="el-GR"/>
        </w:rPr>
        <w:t>2</w:t>
      </w:r>
    </w:p>
    <w:p w:rsidR="00F0715D" w:rsidRPr="004C27DC" w:rsidRDefault="004B4F26" w:rsidP="00F0715D">
      <w:pPr>
        <w:tabs>
          <w:tab w:val="left" w:pos="1260"/>
          <w:tab w:val="left" w:pos="4140"/>
        </w:tabs>
        <w:rPr>
          <w:rFonts w:ascii="Arial" w:hAnsi="Arial" w:cs="Arial"/>
          <w:b/>
          <w:bCs/>
          <w:sz w:val="14"/>
          <w:lang w:val="el-GR"/>
        </w:rPr>
      </w:pPr>
      <w:r w:rsidRPr="004B4F26">
        <w:rPr>
          <w:rFonts w:ascii="Arial" w:hAnsi="Arial" w:cs="Arial"/>
          <w:b/>
          <w:bCs/>
          <w:noProof/>
          <w:sz w:val="14"/>
          <w:lang w:val="en-US" w:eastAsia="en-US"/>
        </w:rPr>
        <w:pict>
          <v:shape id="_x0000_s3376" type="#_x0000_t19" style="position:absolute;margin-left:37.4pt;margin-top:13pt;width:28.9pt;height:15.1pt;rotation:-4968212fd;flip:x;z-index:-251366912" coordsize="42261,22498" adj="-156224,10685175,20661,898" path="wr-939,-20702,42261,22498,42242,,,7198nfewr-939,-20702,42261,22498,42242,,,7198l20661,898nsxe" strokeweight="2.25pt">
            <v:stroke endarrow="block" endarrowwidth="wide"/>
            <v:path o:connectlocs="42242,0;0,7198;20661,898"/>
          </v:shape>
        </w:pict>
      </w:r>
      <w:r w:rsidR="00F0715D" w:rsidRPr="004C27DC">
        <w:rPr>
          <w:rFonts w:ascii="Arial" w:hAnsi="Arial" w:cs="Arial"/>
          <w:b/>
          <w:bCs/>
          <w:sz w:val="14"/>
          <w:lang w:val="el-GR"/>
        </w:rPr>
        <w:tab/>
      </w:r>
    </w:p>
    <w:p w:rsidR="00F0715D" w:rsidRPr="004C27DC" w:rsidRDefault="00F0715D" w:rsidP="00F0715D">
      <w:pPr>
        <w:tabs>
          <w:tab w:val="left" w:pos="1260"/>
          <w:tab w:val="left" w:pos="4500"/>
          <w:tab w:val="left" w:pos="6480"/>
        </w:tabs>
        <w:rPr>
          <w:rFonts w:ascii="Arial" w:hAnsi="Arial" w:cs="Arial"/>
          <w:b/>
          <w:bCs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sz w:val="36"/>
          <w:szCs w:val="56"/>
          <w:lang w:val="el-GR"/>
        </w:rPr>
        <w:tab/>
        <w:t>1999</w:t>
      </w:r>
      <w:r w:rsidRPr="004C27DC">
        <w:rPr>
          <w:rFonts w:ascii="Arial" w:hAnsi="Arial" w:cs="Arial"/>
          <w:b/>
          <w:bCs/>
          <w:sz w:val="36"/>
          <w:szCs w:val="56"/>
          <w:lang w:val="el-GR"/>
        </w:rPr>
        <w:tab/>
      </w:r>
      <w:r w:rsidRPr="004C27DC">
        <w:rPr>
          <w:rFonts w:ascii="Arial" w:hAnsi="Arial" w:cs="Arial"/>
          <w:bCs/>
          <w:sz w:val="36"/>
          <w:szCs w:val="56"/>
          <w:lang w:val="el-GR"/>
        </w:rPr>
        <w:t>……</w:t>
      </w:r>
      <w:r w:rsidRPr="004C27DC">
        <w:rPr>
          <w:rFonts w:ascii="Arial" w:hAnsi="Arial" w:cs="Arial"/>
          <w:b/>
          <w:bCs/>
          <w:sz w:val="36"/>
          <w:szCs w:val="56"/>
          <w:lang w:val="el-GR"/>
        </w:rPr>
        <w:tab/>
        <w:t>Ενδιάμεσο</w:t>
      </w:r>
    </w:p>
    <w:p w:rsidR="00F0715D" w:rsidRPr="004C27DC" w:rsidRDefault="00497F2C" w:rsidP="00F0715D">
      <w:pPr>
        <w:tabs>
          <w:tab w:val="left" w:pos="1260"/>
          <w:tab w:val="left" w:pos="4140"/>
          <w:tab w:val="left" w:pos="7200"/>
        </w:tabs>
        <w:rPr>
          <w:rFonts w:ascii="Arial" w:hAnsi="Arial" w:cs="Arial"/>
          <w:b/>
          <w:bCs/>
          <w:sz w:val="36"/>
          <w:szCs w:val="56"/>
          <w:lang w:val="el-GR"/>
        </w:rPr>
      </w:pPr>
      <w:r>
        <w:rPr>
          <w:rFonts w:ascii="Arial" w:hAnsi="Arial" w:cs="Arial"/>
          <w:b/>
          <w:bCs/>
          <w:sz w:val="36"/>
          <w:szCs w:val="56"/>
          <w:lang w:val="el-GR"/>
        </w:rPr>
        <w:tab/>
      </w:r>
      <w:r>
        <w:rPr>
          <w:rFonts w:ascii="Arial" w:hAnsi="Arial" w:cs="Arial"/>
          <w:b/>
          <w:bCs/>
          <w:sz w:val="36"/>
          <w:szCs w:val="56"/>
          <w:lang w:val="el-GR"/>
        </w:rPr>
        <w:tab/>
        <w:t xml:space="preserve">                             </w:t>
      </w:r>
      <w:r w:rsidR="00F0715D" w:rsidRPr="004C27DC">
        <w:rPr>
          <w:rFonts w:ascii="Arial" w:hAnsi="Arial" w:cs="Arial"/>
          <w:b/>
          <w:bCs/>
          <w:sz w:val="36"/>
          <w:szCs w:val="56"/>
          <w:lang w:val="el-GR"/>
        </w:rPr>
        <w:t>βήμα</w:t>
      </w:r>
    </w:p>
    <w:p w:rsidR="00F0715D" w:rsidRPr="004C27DC" w:rsidRDefault="00F0715D" w:rsidP="00F0715D">
      <w:pPr>
        <w:tabs>
          <w:tab w:val="left" w:pos="720"/>
          <w:tab w:val="left" w:pos="4500"/>
        </w:tabs>
        <w:rPr>
          <w:rFonts w:ascii="Arial" w:hAnsi="Arial" w:cs="Arial"/>
          <w:b/>
          <w:bCs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sz w:val="36"/>
          <w:szCs w:val="56"/>
          <w:lang w:val="el-GR"/>
        </w:rPr>
        <w:tab/>
      </w:r>
      <w:r w:rsidR="0051220F" w:rsidRPr="000D5311">
        <w:rPr>
          <w:rFonts w:ascii="Arial" w:hAnsi="Arial" w:cs="Arial"/>
          <w:b/>
          <w:bCs/>
          <w:sz w:val="36"/>
          <w:szCs w:val="56"/>
          <w:lang w:val="el-GR"/>
        </w:rPr>
        <w:t xml:space="preserve"> </w:t>
      </w:r>
      <w:r w:rsidR="00497F2C">
        <w:rPr>
          <w:rFonts w:ascii="Arial" w:hAnsi="Arial" w:cs="Arial"/>
          <w:b/>
          <w:bCs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– 1998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</w:r>
      <w:r w:rsidR="00497F2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11</w:t>
      </w:r>
    </w:p>
    <w:p w:rsidR="00F0715D" w:rsidRPr="004C27DC" w:rsidRDefault="004B4F26" w:rsidP="00F0715D">
      <w:pPr>
        <w:tabs>
          <w:tab w:val="left" w:pos="1260"/>
          <w:tab w:val="left" w:pos="4500"/>
        </w:tabs>
        <w:rPr>
          <w:rFonts w:ascii="Arial" w:hAnsi="Arial" w:cs="Arial"/>
          <w:b/>
          <w:bCs/>
          <w:sz w:val="16"/>
          <w:szCs w:val="28"/>
          <w:lang w:val="el-GR"/>
        </w:rPr>
      </w:pPr>
      <w:r w:rsidRPr="004B4F26">
        <w:rPr>
          <w:rFonts w:ascii="Arial" w:hAnsi="Arial" w:cs="Arial"/>
          <w:b/>
          <w:bCs/>
          <w:noProof/>
          <w:sz w:val="40"/>
          <w:szCs w:val="72"/>
          <w:lang w:val="en-US" w:eastAsia="en-US"/>
        </w:rPr>
        <w:pict>
          <v:line id="_x0000_s3375" style="position:absolute;z-index:-251367936" from="31.9pt,2.8pt" to="325.8pt,2.8pt" strokeweight="2.25pt"/>
        </w:pict>
      </w:r>
      <w:r w:rsidR="00F0715D" w:rsidRPr="004C27DC">
        <w:rPr>
          <w:rFonts w:ascii="Arial" w:hAnsi="Arial" w:cs="Arial"/>
          <w:b/>
          <w:bCs/>
          <w:sz w:val="16"/>
          <w:szCs w:val="28"/>
          <w:lang w:val="el-GR"/>
        </w:rPr>
        <w:tab/>
      </w:r>
    </w:p>
    <w:p w:rsidR="00F0715D" w:rsidRPr="004C27DC" w:rsidRDefault="00F0715D" w:rsidP="00F0715D">
      <w:pPr>
        <w:tabs>
          <w:tab w:val="left" w:pos="1260"/>
          <w:tab w:val="left" w:pos="4500"/>
        </w:tabs>
        <w:rPr>
          <w:rFonts w:ascii="Arial" w:hAnsi="Arial" w:cs="Arial"/>
          <w:b/>
          <w:bCs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sz w:val="36"/>
          <w:szCs w:val="56"/>
          <w:lang w:val="el-GR"/>
        </w:rPr>
        <w:tab/>
      </w:r>
      <w:r w:rsidRPr="004C27DC">
        <w:rPr>
          <w:rFonts w:ascii="Arial" w:hAnsi="Arial" w:cs="Arial"/>
          <w:bCs/>
          <w:sz w:val="36"/>
          <w:szCs w:val="56"/>
          <w:lang w:val="el-GR"/>
        </w:rPr>
        <w:t>……..</w:t>
      </w:r>
      <w:r w:rsidRPr="004C27DC">
        <w:rPr>
          <w:rFonts w:ascii="Arial" w:hAnsi="Arial" w:cs="Arial"/>
          <w:b/>
          <w:bCs/>
          <w:sz w:val="36"/>
          <w:szCs w:val="56"/>
          <w:lang w:val="el-GR"/>
        </w:rPr>
        <w:t xml:space="preserve"> έτος</w:t>
      </w:r>
      <w:r w:rsidRPr="004C27DC">
        <w:rPr>
          <w:rFonts w:ascii="Arial" w:hAnsi="Arial" w:cs="Arial"/>
          <w:b/>
          <w:bCs/>
          <w:sz w:val="36"/>
          <w:szCs w:val="56"/>
          <w:lang w:val="el-GR"/>
        </w:rPr>
        <w:tab/>
      </w:r>
      <w:r w:rsidRPr="004C27DC">
        <w:rPr>
          <w:rFonts w:ascii="Arial" w:hAnsi="Arial" w:cs="Arial"/>
          <w:bCs/>
          <w:sz w:val="36"/>
          <w:szCs w:val="56"/>
          <w:lang w:val="el-GR"/>
        </w:rPr>
        <w:t>……</w:t>
      </w:r>
      <w:r w:rsidRPr="004C27DC">
        <w:rPr>
          <w:rFonts w:ascii="Arial" w:hAnsi="Arial" w:cs="Arial"/>
          <w:b/>
          <w:bCs/>
          <w:sz w:val="36"/>
          <w:szCs w:val="56"/>
          <w:lang w:val="el-GR"/>
        </w:rPr>
        <w:t xml:space="preserve"> μήνας</w:t>
      </w:r>
    </w:p>
    <w:p w:rsidR="00F0715D" w:rsidRPr="004C27DC" w:rsidRDefault="00F0715D" w:rsidP="00F0715D">
      <w:pPr>
        <w:rPr>
          <w:rFonts w:ascii="Arial" w:hAnsi="Arial" w:cs="Arial"/>
          <w:b/>
          <w:bCs/>
          <w:sz w:val="40"/>
          <w:szCs w:val="72"/>
          <w:lang w:val="el-GR"/>
        </w:rPr>
      </w:pPr>
    </w:p>
    <w:p w:rsidR="00F0715D" w:rsidRPr="004C27DC" w:rsidRDefault="004B4F26" w:rsidP="00F0715D">
      <w:pPr>
        <w:rPr>
          <w:rFonts w:ascii="Arial" w:hAnsi="Arial" w:cs="Arial"/>
          <w:b/>
          <w:bCs/>
          <w:sz w:val="40"/>
          <w:szCs w:val="72"/>
          <w:lang w:val="el-GR"/>
        </w:rPr>
      </w:pPr>
      <w:r w:rsidRPr="004B4F26">
        <w:rPr>
          <w:rFonts w:ascii="Arial" w:hAnsi="Arial" w:cs="Arial"/>
          <w:bCs/>
          <w:noProof/>
          <w:sz w:val="40"/>
          <w:szCs w:val="72"/>
        </w:rPr>
        <w:pict>
          <v:group id="_x0000_s3378" style="position:absolute;margin-left:23.5pt;margin-top:7.95pt;width:327.85pt;height:145.6pt;z-index:251606528" coordorigin="1592,10154" coordsize="8929,3965">
            <v:shape id="_x0000_s3379" type="#_x0000_t62" style="position:absolute;left:2754;top:10154;width:7767;height:2750" adj="1240,24726" fillcolor="#cff" strokecolor="blue" strokeweight="1.5pt">
              <v:textbox style="mso-next-textbox:#_x0000_s3379" inset="0,0,0,0">
                <w:txbxContent>
                  <w:p w:rsidR="00291988" w:rsidRPr="000924D3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0924D3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Γεννήθηκα το Φεβρουάριο ενός  δίσεκτου έτους. Γιορτάζω τα γενέθλιά μου κάθε 4 χρόνια!!</w:t>
                    </w:r>
                  </w:p>
                </w:txbxContent>
              </v:textbox>
            </v:shape>
            <v:shape id="_x0000_s3380" type="#_x0000_t75" style="position:absolute;left:1592;top:12674;width:1162;height:1445">
              <v:imagedata r:id="rId146" o:title="127-2" gain="69719f"/>
            </v:shape>
          </v:group>
        </w:pict>
      </w:r>
    </w:p>
    <w:p w:rsidR="00F0715D" w:rsidRPr="004C27DC" w:rsidRDefault="00F0715D" w:rsidP="00F0715D">
      <w:pPr>
        <w:rPr>
          <w:rFonts w:ascii="Arial" w:hAnsi="Arial" w:cs="Arial"/>
          <w:b/>
          <w:bCs/>
          <w:sz w:val="40"/>
          <w:szCs w:val="72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Cs/>
          <w:sz w:val="36"/>
          <w:szCs w:val="56"/>
          <w:lang w:val="el-GR"/>
        </w:rPr>
      </w:pPr>
    </w:p>
    <w:p w:rsidR="00F0715D" w:rsidRDefault="00F0715D" w:rsidP="00F0715D">
      <w:pPr>
        <w:shd w:val="clear" w:color="auto" w:fill="FFFFFF"/>
        <w:rPr>
          <w:rFonts w:ascii="Arial" w:hAnsi="Arial" w:cs="Arial"/>
          <w:bCs/>
          <w:sz w:val="32"/>
          <w:szCs w:val="52"/>
          <w:lang w:val="el-GR"/>
        </w:rPr>
      </w:pPr>
    </w:p>
    <w:p w:rsidR="00497F2C" w:rsidRDefault="00497F2C" w:rsidP="00F0715D">
      <w:pPr>
        <w:shd w:val="clear" w:color="auto" w:fill="FFFFFF"/>
        <w:rPr>
          <w:rFonts w:ascii="Arial" w:hAnsi="Arial" w:cs="Arial"/>
          <w:bCs/>
          <w:sz w:val="32"/>
          <w:szCs w:val="52"/>
          <w:lang w:val="el-GR"/>
        </w:rPr>
      </w:pPr>
    </w:p>
    <w:p w:rsidR="00497F2C" w:rsidRDefault="00497F2C" w:rsidP="00F0715D">
      <w:pPr>
        <w:shd w:val="clear" w:color="auto" w:fill="FFFFFF"/>
        <w:rPr>
          <w:rFonts w:ascii="Arial" w:hAnsi="Arial" w:cs="Arial"/>
          <w:bCs/>
          <w:sz w:val="32"/>
          <w:szCs w:val="52"/>
          <w:lang w:val="el-GR"/>
        </w:rPr>
      </w:pPr>
    </w:p>
    <w:p w:rsidR="00497F2C" w:rsidRPr="004C27DC" w:rsidRDefault="00497F2C" w:rsidP="00F0715D">
      <w:pPr>
        <w:shd w:val="clear" w:color="auto" w:fill="FFFFFF"/>
        <w:rPr>
          <w:rFonts w:ascii="Arial" w:hAnsi="Arial" w:cs="Arial"/>
          <w:bCs/>
          <w:sz w:val="32"/>
          <w:szCs w:val="52"/>
          <w:lang w:val="el-GR"/>
        </w:rPr>
      </w:pPr>
    </w:p>
    <w:p w:rsidR="00497F2C" w:rsidRDefault="004B4F26" w:rsidP="00497F2C">
      <w:pPr>
        <w:shd w:val="clear" w:color="auto" w:fill="FFFFFF"/>
        <w:rPr>
          <w:rFonts w:ascii="Arial" w:hAnsi="Arial"/>
          <w:b/>
          <w:bCs/>
          <w:color w:val="008000"/>
          <w:sz w:val="32"/>
          <w:szCs w:val="52"/>
          <w:lang w:val="el-GR"/>
        </w:rPr>
      </w:pPr>
      <w:r w:rsidRPr="004B4F26">
        <w:rPr>
          <w:rFonts w:ascii="Arial" w:hAnsi="Arial"/>
          <w:b/>
          <w:bCs/>
          <w:noProof/>
          <w:color w:val="008000"/>
          <w:sz w:val="10"/>
          <w:szCs w:val="20"/>
        </w:rPr>
        <w:pict>
          <v:roundrect id="_x0000_s3369" style="position:absolute;margin-left:6.95pt;margin-top:2.75pt;width:453.25pt;height:124.65pt;z-index:251605504" arcsize="10923f" filled="f" strokeweight="2.25pt"/>
        </w:pict>
      </w:r>
      <w:r w:rsidR="00497F2C">
        <w:rPr>
          <w:rFonts w:ascii="Arial" w:hAnsi="Arial"/>
          <w:b/>
          <w:bCs/>
          <w:noProof/>
          <w:color w:val="008000"/>
          <w:sz w:val="10"/>
          <w:szCs w:val="20"/>
          <w:lang w:val="el-GR" w:eastAsia="el-GR"/>
        </w:rPr>
        <w:drawing>
          <wp:anchor distT="0" distB="0" distL="114300" distR="114300" simplePos="0" relativeHeight="251352576" behindDoc="0" locked="0" layoutInCell="1" allowOverlap="1">
            <wp:simplePos x="0" y="0"/>
            <wp:positionH relativeFrom="column">
              <wp:posOffset>473578</wp:posOffset>
            </wp:positionH>
            <wp:positionV relativeFrom="paragraph">
              <wp:posOffset>115390</wp:posOffset>
            </wp:positionV>
            <wp:extent cx="499565" cy="450377"/>
            <wp:effectExtent l="19050" t="0" r="0" b="0"/>
            <wp:wrapNone/>
            <wp:docPr id="2344" name="Picture 2344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45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97F2C" w:rsidRDefault="00497F2C" w:rsidP="00497F2C">
      <w:pPr>
        <w:shd w:val="clear" w:color="auto" w:fill="FFFFFF"/>
        <w:rPr>
          <w:rFonts w:ascii="Arial" w:hAnsi="Arial" w:cs="Arial"/>
          <w:bCs/>
          <w:sz w:val="32"/>
          <w:szCs w:val="52"/>
          <w:lang w:val="el-GR"/>
        </w:rPr>
      </w:pPr>
      <w:r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    </w:t>
      </w:r>
      <w:r w:rsidR="00F0715D" w:rsidRPr="004C27DC">
        <w:rPr>
          <w:rFonts w:ascii="Arial" w:hAnsi="Arial"/>
          <w:b/>
          <w:bCs/>
          <w:color w:val="008000"/>
          <w:sz w:val="32"/>
          <w:szCs w:val="52"/>
        </w:rPr>
        <w:sym w:font="Wingdings 2" w:char="F097"/>
      </w:r>
      <w:r w:rsidR="00F0715D" w:rsidRPr="004C27DC"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         </w:t>
      </w:r>
      <w:r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Συμπληρώνουμε: </w:t>
      </w:r>
    </w:p>
    <w:p w:rsidR="00F0715D" w:rsidRPr="004C27DC" w:rsidRDefault="00F0715D" w:rsidP="00F0715D">
      <w:pPr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ind w:left="360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Ο Αντρέας γεννήθηκε στις </w:t>
      </w:r>
      <w:r w:rsidRPr="004C27DC">
        <w:rPr>
          <w:rFonts w:ascii="Arial" w:hAnsi="Arial" w:cs="Arial"/>
          <w:sz w:val="36"/>
          <w:szCs w:val="56"/>
          <w:lang w:val="el-GR"/>
        </w:rPr>
        <w:t>………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Φεβρουαρίου του 2000. Γιόρτασε για πρώτη φορά τα γενέθλιά του</w:t>
      </w:r>
    </w:p>
    <w:p w:rsidR="00F0715D" w:rsidRPr="004C27DC" w:rsidRDefault="00F0715D" w:rsidP="00497F2C">
      <w:pPr>
        <w:ind w:left="360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στις 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………………………………</w:t>
      </w:r>
      <w:r w:rsidR="00497F2C">
        <w:rPr>
          <w:rFonts w:ascii="Arial" w:hAnsi="Arial" w:cs="Arial"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του </w:t>
      </w:r>
      <w:r w:rsidRPr="004C27DC">
        <w:rPr>
          <w:rFonts w:ascii="Arial" w:hAnsi="Arial" w:cs="Arial"/>
          <w:sz w:val="36"/>
          <w:szCs w:val="56"/>
          <w:lang w:val="el-GR"/>
        </w:rPr>
        <w:t>……</w:t>
      </w:r>
      <w:r w:rsidR="00497F2C">
        <w:rPr>
          <w:rFonts w:ascii="Arial" w:hAnsi="Arial" w:cs="Arial"/>
          <w:sz w:val="36"/>
          <w:szCs w:val="56"/>
          <w:lang w:val="el-GR"/>
        </w:rPr>
        <w:t>….</w:t>
      </w:r>
      <w:r w:rsidRPr="004C27DC">
        <w:rPr>
          <w:rFonts w:ascii="Arial" w:hAnsi="Arial" w:cs="Arial"/>
          <w:sz w:val="36"/>
          <w:szCs w:val="56"/>
          <w:lang w:val="el-GR"/>
        </w:rPr>
        <w:t>…….</w:t>
      </w:r>
    </w:p>
    <w:p w:rsidR="00F0715D" w:rsidRDefault="00F0715D" w:rsidP="00F0715D">
      <w:pPr>
        <w:rPr>
          <w:rFonts w:ascii="Arial" w:hAnsi="Arial" w:cs="Arial"/>
          <w:b/>
          <w:bCs/>
          <w:noProof/>
          <w:color w:val="FF6600"/>
          <w:sz w:val="36"/>
          <w:szCs w:val="56"/>
          <w:lang w:val="el-GR"/>
        </w:rPr>
      </w:pPr>
    </w:p>
    <w:p w:rsidR="00497F2C" w:rsidRDefault="00497F2C" w:rsidP="00F0715D">
      <w:pPr>
        <w:rPr>
          <w:rFonts w:ascii="Arial" w:hAnsi="Arial" w:cs="Arial"/>
          <w:b/>
          <w:bCs/>
          <w:noProof/>
          <w:color w:val="FF6600"/>
          <w:sz w:val="36"/>
          <w:szCs w:val="56"/>
          <w:lang w:val="el-GR"/>
        </w:rPr>
      </w:pPr>
    </w:p>
    <w:p w:rsidR="00497F2C" w:rsidRPr="004C27DC" w:rsidRDefault="00497F2C" w:rsidP="00F0715D">
      <w:pPr>
        <w:rPr>
          <w:rFonts w:ascii="Arial" w:hAnsi="Arial" w:cs="Arial"/>
          <w:b/>
          <w:bCs/>
          <w:noProof/>
          <w:color w:val="FF66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noProof/>
          <w:color w:val="FF6600"/>
          <w:sz w:val="36"/>
          <w:szCs w:val="56"/>
          <w:lang w:val="el-GR"/>
        </w:rPr>
        <w:t>2)</w:t>
      </w:r>
      <w:r w:rsidRPr="004C27DC">
        <w:rPr>
          <w:rFonts w:ascii="Arial" w:hAnsi="Arial" w:cs="Arial"/>
          <w:bCs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Η ξαδέ</w:t>
      </w:r>
      <w:r w:rsidR="00497F2C">
        <w:rPr>
          <w:rFonts w:ascii="Arial" w:hAnsi="Arial" w:cs="Arial"/>
          <w:b/>
          <w:sz w:val="36"/>
          <w:szCs w:val="56"/>
          <w:lang w:val="el-GR"/>
        </w:rPr>
        <w:t>ρφη της Ηρώς αλληλογρα</w:t>
      </w:r>
      <w:r w:rsidRPr="004C27DC">
        <w:rPr>
          <w:rFonts w:ascii="Arial" w:hAnsi="Arial" w:cs="Arial"/>
          <w:b/>
          <w:sz w:val="36"/>
          <w:szCs w:val="56"/>
          <w:lang w:val="el-GR"/>
        </w:rPr>
        <w:t>φεί με τον Κιμ από την Κίνα. Τα δύο παιδιά είναι συνομήλικα.</w:t>
      </w:r>
    </w:p>
    <w:p w:rsidR="00497F2C" w:rsidRDefault="004B4F26" w:rsidP="00497F2C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399" type="#_x0000_t202" style="position:absolute;margin-left:0;margin-top:788.7pt;width:46.35pt;height:25.5pt;z-index:251950592;mso-wrap-style:none;mso-position-horizontal:center;mso-position-horizontal-relative:margin;mso-position-vertical-relative:page" fillcolor="#fc9" stroked="f">
            <v:textbox style="mso-next-textbox:#_x0000_s6399" inset="2mm,1mm,2mm,1mm">
              <w:txbxContent>
                <w:p w:rsidR="00291988" w:rsidRPr="00592B62" w:rsidRDefault="00291988" w:rsidP="00497F2C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102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127</w:t>
                  </w:r>
                </w:p>
              </w:txbxContent>
            </v:textbox>
            <w10:wrap anchorx="margin" anchory="page"/>
          </v:shape>
        </w:pict>
      </w:r>
      <w:r w:rsidR="00497F2C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497F2C" w:rsidRDefault="00497F2C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4B4F26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</w:rPr>
        <w:pict>
          <v:group id="_x0000_s3381" style="position:absolute;margin-left:35.85pt;margin-top:2.05pt;width:324pt;height:207.5pt;z-index:251607552" coordorigin="1134,9177" coordsize="9045,5144">
            <v:group id="_x0000_s3382" style="position:absolute;left:2299;top:9177;width:7475;height:1497" coordorigin="2299,9177" coordsize="7475,1497">
              <v:shape id="_x0000_s3383" type="#_x0000_t75" style="position:absolute;left:2299;top:9306;width:1355;height:1368">
                <v:imagedata r:id="rId150" o:title="127-3" gain="69719f"/>
              </v:shape>
              <v:shape id="_x0000_s3384" type="#_x0000_t62" style="position:absolute;left:4050;top:9177;width:5724;height:900" adj="-996,15720" fillcolor="#ffe1f0" strokecolor="red" strokeweight="1.5pt">
                <v:textbox style="mso-next-textbox:#_x0000_s3384" inset="0,0,0,0">
                  <w:txbxContent>
                    <w:p w:rsidR="00291988" w:rsidRPr="000924D3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0924D3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Γεννήθηκα το 1998.</w:t>
                      </w:r>
                    </w:p>
                  </w:txbxContent>
                </v:textbox>
              </v:shape>
            </v:group>
            <v:group id="_x0000_s3385" style="position:absolute;left:1134;top:11441;width:9045;height:2880" coordorigin="1134,11441" coordsize="9045,2880">
              <v:group id="_x0000_s3386" style="position:absolute;left:1134;top:11441;width:7380;height:2728" coordorigin="1134,11441" coordsize="7380,2728">
                <v:shape id="_x0000_s3387" type="#_x0000_t75" style="position:absolute;left:1134;top:11711;width:1877;height:2458">
                  <v:imagedata r:id="rId151" o:title="127-4" gain="69719f"/>
                </v:shape>
                <v:shape id="_x0000_s3388" type="#_x0000_t62" style="position:absolute;left:2574;top:11441;width:5940;height:900" adj="-451,26664" fillcolor="#cfc" strokecolor="green" strokeweight="1.5pt">
                  <v:textbox style="mso-next-textbox:#_x0000_s3388" inset="0,0,0,0">
                    <w:txbxContent>
                      <w:p w:rsidR="00291988" w:rsidRPr="000924D3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0924D3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Γεννήθηκα το 4695.</w:t>
                        </w:r>
                      </w:p>
                    </w:txbxContent>
                  </v:textbox>
                </v:shape>
              </v:group>
              <v:group id="_x0000_s3389" style="position:absolute;left:2790;top:13601;width:7389;height:720" coordorigin="2790,13601" coordsize="7389,720">
                <v:rect id="_x0000_s3390" style="position:absolute;left:3348;top:13601;width:6831;height:720" filled="f" strokeweight="2.25pt"/>
                <v:line id="_x0000_s3391" style="position:absolute;flip:x y" from="2790,13601" to="3330,13961" strokeweight="2.25pt">
                  <v:stroke endarrow="block" endarrowwidth="wide"/>
                </v:line>
              </v:group>
            </v:group>
          </v:group>
        </w:pict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497F2C" w:rsidRDefault="00497F2C" w:rsidP="00F0715D">
      <w:pPr>
        <w:tabs>
          <w:tab w:val="left" w:pos="234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    </w:t>
      </w:r>
    </w:p>
    <w:p w:rsidR="00497F2C" w:rsidRDefault="00497F2C" w:rsidP="00F0715D">
      <w:pPr>
        <w:tabs>
          <w:tab w:val="left" w:pos="234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497F2C" w:rsidRDefault="00497F2C" w:rsidP="00F0715D">
      <w:pPr>
        <w:tabs>
          <w:tab w:val="left" w:pos="234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    </w:t>
      </w:r>
    </w:p>
    <w:p w:rsidR="00F0715D" w:rsidRPr="004C27DC" w:rsidRDefault="00497F2C" w:rsidP="00F0715D">
      <w:pPr>
        <w:tabs>
          <w:tab w:val="left" w:pos="234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ΚΙΝΕΖΙΚΟ ΗΜΕΡΟΛΟΓΙΟ</w:t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4B4F26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rect id="_x0000_s3398" style="position:absolute;margin-left:205.2pt;margin-top:10.6pt;width:109.95pt;height:59.45pt;z-index:-251701760" fillcolor="#fc0" strokecolor="#fc0"/>
        </w:pict>
      </w:r>
    </w:p>
    <w:p w:rsidR="00F0715D" w:rsidRPr="004C27DC" w:rsidRDefault="004B4F26" w:rsidP="00F0715D">
      <w:pPr>
        <w:tabs>
          <w:tab w:val="left" w:pos="4140"/>
          <w:tab w:val="left" w:pos="720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rect id="_x0000_s3397" style="position:absolute;margin-left:359.85pt;margin-top:9.4pt;width:112.75pt;height:33.4pt;z-index:-251702784" fillcolor="#fc0" strokecolor="#fc0"/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rect id="_x0000_s3396" style="position:absolute;margin-left:.4pt;margin-top:19.6pt;width:114.75pt;height:30.7pt;z-index:-251703808" fillcolor="#fc0" strokecolor="#fc0"/>
        </w:pic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ab/>
      </w:r>
      <w:r w:rsidR="00497F2C">
        <w:rPr>
          <w:rFonts w:ascii="Arial" w:hAnsi="Arial" w:cs="Arial"/>
          <w:b/>
          <w:sz w:val="36"/>
          <w:szCs w:val="56"/>
          <w:lang w:val="el-GR"/>
        </w:rPr>
        <w:t xml:space="preserve">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Γέννηση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ab/>
      </w:r>
    </w:p>
    <w:p w:rsidR="00F0715D" w:rsidRPr="004C27DC" w:rsidRDefault="00F0715D" w:rsidP="00497F2C">
      <w:pPr>
        <w:tabs>
          <w:tab w:val="left" w:pos="4140"/>
          <w:tab w:val="left" w:pos="7200"/>
        </w:tabs>
        <w:jc w:val="center"/>
        <w:rPr>
          <w:rFonts w:ascii="Arial" w:hAnsi="Arial" w:cs="Arial"/>
          <w:b/>
          <w:sz w:val="36"/>
          <w:szCs w:val="56"/>
          <w:lang w:val="el-GR"/>
        </w:rPr>
      </w:pPr>
      <w:r w:rsidRPr="00591D9F">
        <w:rPr>
          <w:rFonts w:ascii="Tahoma" w:hAnsi="Tahoma" w:cs="Tahoma"/>
          <w:b/>
          <w:sz w:val="36"/>
          <w:szCs w:val="56"/>
          <w:lang w:val="el-GR"/>
        </w:rPr>
        <w:t>2.967 π.Χ.</w:t>
      </w:r>
      <w:r w:rsidRPr="004C27DC">
        <w:rPr>
          <w:rFonts w:ascii="Arial" w:hAnsi="Arial" w:cs="Arial"/>
          <w:b/>
          <w:sz w:val="36"/>
          <w:szCs w:val="56"/>
          <w:lang w:val="el-GR"/>
        </w:rPr>
        <w:tab/>
        <w:t>Χριστού</w:t>
      </w:r>
      <w:r w:rsidRPr="004C27DC">
        <w:rPr>
          <w:rFonts w:ascii="Arial" w:hAnsi="Arial" w:cs="Arial"/>
          <w:b/>
          <w:sz w:val="36"/>
          <w:szCs w:val="56"/>
          <w:lang w:val="el-GR"/>
        </w:rPr>
        <w:tab/>
      </w:r>
      <w:r w:rsidRPr="00591D9F">
        <w:rPr>
          <w:rFonts w:ascii="Tahoma" w:hAnsi="Tahoma" w:cs="Tahoma"/>
          <w:b/>
          <w:sz w:val="36"/>
          <w:szCs w:val="56"/>
          <w:lang w:val="el-GR"/>
        </w:rPr>
        <w:t>1998 μ.Χ.</w:t>
      </w:r>
    </w:p>
    <w:p w:rsidR="00F0715D" w:rsidRPr="004C27DC" w:rsidRDefault="004B4F26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</w:rPr>
        <w:pict>
          <v:line id="_x0000_s3406" style="position:absolute;z-index:251620864" from="423pt,25.6pt" to="423pt,79.6pt" strokeweight="3pt">
            <v:stroke dashstyle="1 1"/>
          </v:line>
        </w:pict>
      </w:r>
      <w:r w:rsidRPr="004B4F26">
        <w:rPr>
          <w:noProof/>
          <w:sz w:val="14"/>
        </w:rPr>
        <w:pict>
          <v:line id="_x0000_s3405" style="position:absolute;z-index:251619840" from="41.4pt,25.6pt" to="41.4pt,79.6pt" strokeweight="3pt">
            <v:stroke dashstyle="1 1"/>
          </v:line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3399" style="position:absolute;z-index:251615744" from="41.4pt,5.15pt" to="41.4pt,23.15pt" strokeweight="3pt"/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3395" style="position:absolute;z-index:251611648" from="261pt,4.95pt" to="261pt,22.95pt" strokeweight="3pt"/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3394" style="position:absolute;z-index:251610624" from="423pt,4.05pt" to="423pt,22.05pt" strokeweight="3pt"/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3392" style="position:absolute;z-index:251608576;mso-position-horizontal:center" from="0,13.05pt" to="477pt,13.05pt" strokecolor="#f60" strokeweight="2.25pt"/>
        </w:pict>
      </w:r>
    </w:p>
    <w:p w:rsidR="00497F2C" w:rsidRDefault="00497F2C" w:rsidP="00F0715D">
      <w:pPr>
        <w:rPr>
          <w:rFonts w:ascii="Arial" w:hAnsi="Arial"/>
          <w:b/>
          <w:bCs/>
          <w:color w:val="008000"/>
          <w:sz w:val="32"/>
          <w:szCs w:val="52"/>
          <w:lang w:val="el-GR"/>
        </w:rPr>
      </w:pPr>
      <w:r>
        <w:rPr>
          <w:rFonts w:ascii="Arial" w:hAnsi="Arial"/>
          <w:b/>
          <w:bCs/>
          <w:noProof/>
          <w:color w:val="008000"/>
          <w:sz w:val="32"/>
          <w:szCs w:val="52"/>
          <w:lang w:val="el-GR" w:eastAsia="el-GR"/>
        </w:rPr>
        <w:drawing>
          <wp:anchor distT="0" distB="0" distL="114300" distR="114300" simplePos="0" relativeHeight="251353600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82550</wp:posOffset>
            </wp:positionV>
            <wp:extent cx="813435" cy="463550"/>
            <wp:effectExtent l="19050" t="0" r="5715" b="0"/>
            <wp:wrapNone/>
            <wp:docPr id="2379" name="Picture 2379" descr="127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 descr="127-5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rPr>
          <w:rFonts w:ascii="Arial" w:hAnsi="Arial"/>
          <w:b/>
          <w:bCs/>
          <w:color w:val="008000"/>
          <w:sz w:val="32"/>
          <w:szCs w:val="52"/>
          <w:lang w:val="el-GR"/>
        </w:rPr>
      </w:pPr>
    </w:p>
    <w:p w:rsidR="00F0715D" w:rsidRPr="004C27DC" w:rsidRDefault="004B4F26" w:rsidP="00F0715D">
      <w:pPr>
        <w:rPr>
          <w:rFonts w:ascii="Arial" w:hAnsi="Arial"/>
          <w:b/>
          <w:bCs/>
          <w:color w:val="008000"/>
          <w:sz w:val="32"/>
          <w:szCs w:val="52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3402" style="position:absolute;z-index:251618816" from="423pt,18.45pt" to="423pt,36.45pt" strokeweight="3pt"/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3401" style="position:absolute;z-index:251617792" from="261pt,19.35pt" to="261pt,37.35pt" strokeweight="3pt"/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3400" style="position:absolute;z-index:251616768" from="41.4pt,19.35pt" to="41.4pt,37.35pt" strokeweight="3pt"/>
        </w:pict>
      </w:r>
    </w:p>
    <w:p w:rsidR="00F0715D" w:rsidRPr="004C27DC" w:rsidRDefault="004B4F26" w:rsidP="00F0715D">
      <w:pPr>
        <w:tabs>
          <w:tab w:val="left" w:pos="720"/>
        </w:tabs>
        <w:rPr>
          <w:rFonts w:ascii="Arial" w:hAnsi="Arial"/>
          <w:b/>
          <w:bCs/>
          <w:color w:val="008000"/>
          <w:sz w:val="12"/>
          <w:szCs w:val="22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line id="_x0000_s3393" style="position:absolute;z-index:251609600" from="10.4pt,.95pt" to="472.6pt,.95pt" strokecolor="green" strokeweight="2.25pt"/>
        </w:pict>
      </w:r>
    </w:p>
    <w:p w:rsidR="00497F2C" w:rsidRDefault="00F0715D" w:rsidP="00F0715D">
      <w:pPr>
        <w:tabs>
          <w:tab w:val="left" w:pos="720"/>
          <w:tab w:val="left" w:pos="4500"/>
          <w:tab w:val="left" w:pos="7920"/>
        </w:tabs>
        <w:rPr>
          <w:rFonts w:ascii="Arial" w:hAnsi="Arial"/>
          <w:b/>
          <w:bCs/>
          <w:color w:val="008000"/>
          <w:sz w:val="32"/>
          <w:szCs w:val="52"/>
          <w:lang w:val="el-GR"/>
        </w:rPr>
      </w:pPr>
      <w:r w:rsidRPr="004C27DC"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 </w:t>
      </w:r>
    </w:p>
    <w:p w:rsidR="00F0715D" w:rsidRPr="004C27DC" w:rsidRDefault="00497F2C" w:rsidP="00F0715D">
      <w:pPr>
        <w:tabs>
          <w:tab w:val="left" w:pos="720"/>
          <w:tab w:val="left" w:pos="4500"/>
          <w:tab w:val="left" w:pos="7920"/>
        </w:tabs>
        <w:rPr>
          <w:rFonts w:ascii="Arial" w:hAnsi="Arial"/>
          <w:b/>
          <w:bCs/>
          <w:color w:val="000000"/>
          <w:sz w:val="32"/>
          <w:szCs w:val="52"/>
          <w:lang w:val="el-GR"/>
        </w:rPr>
      </w:pPr>
      <w:r w:rsidRPr="00591D9F">
        <w:rPr>
          <w:rFonts w:ascii="Tahoma" w:hAnsi="Tahoma" w:cs="Tahoma"/>
          <w:b/>
          <w:bCs/>
          <w:color w:val="008000"/>
          <w:sz w:val="32"/>
          <w:szCs w:val="52"/>
          <w:lang w:val="el-GR"/>
        </w:rPr>
        <w:t xml:space="preserve">     </w:t>
      </w:r>
      <w:r w:rsidR="00F0715D" w:rsidRPr="00591D9F">
        <w:rPr>
          <w:rFonts w:ascii="Tahoma" w:hAnsi="Tahoma" w:cs="Tahoma"/>
          <w:b/>
          <w:bCs/>
          <w:color w:val="008000"/>
          <w:sz w:val="32"/>
          <w:szCs w:val="52"/>
          <w:lang w:val="el-GR"/>
        </w:rPr>
        <w:t xml:space="preserve">   </w:t>
      </w:r>
      <w:r w:rsidR="00F0715D" w:rsidRPr="00591D9F">
        <w:rPr>
          <w:rFonts w:ascii="Tahoma" w:hAnsi="Tahoma" w:cs="Tahoma"/>
          <w:b/>
          <w:bCs/>
          <w:color w:val="000000"/>
          <w:sz w:val="32"/>
          <w:szCs w:val="52"/>
          <w:shd w:val="clear" w:color="auto" w:fill="FFCC00"/>
          <w:lang w:val="el-GR"/>
        </w:rPr>
        <w:t>0</w:t>
      </w:r>
      <w:r w:rsidR="00F0715D" w:rsidRPr="004C27DC">
        <w:rPr>
          <w:rFonts w:ascii="Arial" w:hAnsi="Arial"/>
          <w:b/>
          <w:bCs/>
          <w:color w:val="000000"/>
          <w:sz w:val="32"/>
          <w:szCs w:val="52"/>
          <w:lang w:val="el-GR"/>
        </w:rPr>
        <w:tab/>
      </w:r>
      <w:r>
        <w:rPr>
          <w:rFonts w:ascii="Arial" w:hAnsi="Arial"/>
          <w:b/>
          <w:bCs/>
          <w:color w:val="000000"/>
          <w:sz w:val="32"/>
          <w:szCs w:val="52"/>
          <w:lang w:val="el-GR"/>
        </w:rPr>
        <w:t xml:space="preserve">    </w:t>
      </w:r>
      <w:r w:rsidR="00F0715D" w:rsidRPr="004C27DC">
        <w:rPr>
          <w:rFonts w:ascii="Arial" w:hAnsi="Arial"/>
          <w:bCs/>
          <w:color w:val="000000"/>
          <w:sz w:val="32"/>
          <w:szCs w:val="52"/>
          <w:shd w:val="clear" w:color="auto" w:fill="FFCC00"/>
          <w:lang w:val="el-GR"/>
        </w:rPr>
        <w:t>………</w:t>
      </w:r>
      <w:r w:rsidR="00F0715D" w:rsidRPr="004C27DC">
        <w:rPr>
          <w:rFonts w:ascii="Arial" w:hAnsi="Arial"/>
          <w:b/>
          <w:bCs/>
          <w:color w:val="000000"/>
          <w:sz w:val="32"/>
          <w:szCs w:val="52"/>
          <w:lang w:val="el-GR"/>
        </w:rPr>
        <w:tab/>
      </w:r>
      <w:r>
        <w:rPr>
          <w:rFonts w:ascii="Arial" w:hAnsi="Arial"/>
          <w:b/>
          <w:bCs/>
          <w:color w:val="000000"/>
          <w:sz w:val="32"/>
          <w:szCs w:val="52"/>
          <w:lang w:val="el-GR"/>
        </w:rPr>
        <w:t xml:space="preserve">   </w:t>
      </w:r>
      <w:r w:rsidR="00F0715D" w:rsidRPr="00591D9F">
        <w:rPr>
          <w:rFonts w:ascii="Tahoma" w:hAnsi="Tahoma" w:cs="Tahoma"/>
          <w:b/>
          <w:bCs/>
          <w:color w:val="000000"/>
          <w:sz w:val="32"/>
          <w:szCs w:val="52"/>
          <w:shd w:val="clear" w:color="auto" w:fill="FFCC00"/>
          <w:lang w:val="el-GR"/>
        </w:rPr>
        <w:t>4695</w:t>
      </w:r>
    </w:p>
    <w:p w:rsidR="00F0715D" w:rsidRPr="004C27DC" w:rsidRDefault="00F0715D" w:rsidP="00F0715D">
      <w:pPr>
        <w:rPr>
          <w:rFonts w:ascii="Arial" w:hAnsi="Arial"/>
          <w:b/>
          <w:bCs/>
          <w:color w:val="008000"/>
          <w:sz w:val="32"/>
          <w:szCs w:val="52"/>
          <w:lang w:val="el-GR"/>
        </w:rPr>
      </w:pPr>
    </w:p>
    <w:p w:rsidR="00F0715D" w:rsidRPr="004C27DC" w:rsidRDefault="00F0715D" w:rsidP="00F0715D">
      <w:pPr>
        <w:rPr>
          <w:rFonts w:ascii="Arial" w:hAnsi="Arial"/>
          <w:b/>
          <w:bCs/>
          <w:color w:val="008000"/>
          <w:sz w:val="32"/>
          <w:szCs w:val="52"/>
          <w:lang w:val="el-GR"/>
        </w:rPr>
      </w:pPr>
    </w:p>
    <w:p w:rsidR="00F0715D" w:rsidRPr="00497F2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8000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008000"/>
          <w:sz w:val="32"/>
          <w:szCs w:val="52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Γιατί κάθε παιδί υποστηρίζει πως γεννήθηκε σε διαφορετική χρονολογία; Εξηγούμε: 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………………………………</w:t>
      </w:r>
      <w:r w:rsidR="00497F2C">
        <w:rPr>
          <w:rFonts w:ascii="Arial" w:hAnsi="Arial" w:cs="Arial"/>
          <w:sz w:val="36"/>
          <w:szCs w:val="56"/>
          <w:lang w:val="el-GR"/>
        </w:rPr>
        <w:t>……………………………………</w:t>
      </w:r>
    </w:p>
    <w:p w:rsidR="00F0715D" w:rsidRPr="004C27DC" w:rsidRDefault="00F0715D" w:rsidP="00F0715D">
      <w:pPr>
        <w:spacing w:before="120"/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sz w:val="36"/>
          <w:szCs w:val="56"/>
          <w:lang w:val="el-GR"/>
        </w:rPr>
        <w:t>…</w:t>
      </w:r>
      <w:r w:rsidR="00497F2C">
        <w:rPr>
          <w:rFonts w:ascii="Arial" w:hAnsi="Arial" w:cs="Arial"/>
          <w:sz w:val="36"/>
          <w:szCs w:val="56"/>
          <w:lang w:val="el-GR"/>
        </w:rPr>
        <w:t>……………………….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…………………………………………</w:t>
      </w:r>
    </w:p>
    <w:p w:rsidR="00F0715D" w:rsidRPr="004C27DC" w:rsidRDefault="00F0715D" w:rsidP="00F0715D">
      <w:pPr>
        <w:spacing w:before="120"/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sz w:val="36"/>
          <w:szCs w:val="56"/>
          <w:lang w:val="el-GR"/>
        </w:rPr>
        <w:t>……………………</w:t>
      </w:r>
      <w:r w:rsidR="00497F2C">
        <w:rPr>
          <w:rFonts w:ascii="Arial" w:hAnsi="Arial" w:cs="Arial"/>
          <w:sz w:val="36"/>
          <w:szCs w:val="56"/>
          <w:lang w:val="el-GR"/>
        </w:rPr>
        <w:t>………………………..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………………………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3407" style="position:absolute;margin-left:212.5pt;margin-top:17.7pt;width:214.25pt;height:71.95pt;z-index:251621888" coordorigin="5348,7701" coordsize="5387,1809">
            <v:shape id="_x0000_s3408" type="#_x0000_t75" style="position:absolute;left:7929;top:7701;width:2806;height:1809">
              <v:imagedata r:id="rId25" o:title="5-9" gain="74473f"/>
            </v:shape>
            <v:shape id="_x0000_s3409" type="#_x0000_t202" style="position:absolute;left:5348;top:7719;width:5265;height:1620" filled="f" strokecolor="#f60" strokeweight="1.5pt">
              <v:textbox style="mso-next-textbox:#_x0000_s3409">
                <w:txbxContent>
                  <w:p w:rsidR="00291988" w:rsidRDefault="00291988" w:rsidP="00F0715D"/>
                  <w:p w:rsidR="00291988" w:rsidRPr="000924D3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 w:rsidRPr="000924D3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 w:rsidRPr="000924D3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54</w:t>
                    </w:r>
                    <w:r w:rsidRPr="000924D3"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57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3410" style="position:absolute;margin-left:325.9pt;margin-top:29.1pt;width:154.85pt;height:19.85pt;z-index:251622912" coordorigin="7254,10655" coordsize="3097,397">
            <v:oval id="_x0000_s3411" style="position:absolute;left:8334;top:10655;width:397;height:397;rotation:-90" filled="f" fillcolor="#fc0" strokeweight="2.25pt"/>
            <v:oval id="_x0000_s3412" style="position:absolute;left:7254;top:10655;width:397;height:397;rotation:-90" strokeweight="2.25pt"/>
            <v:oval id="_x0000_s3413" style="position:absolute;left:8874;top:10655;width:397;height:397;rotation:-90" fillcolor="#f60" strokeweight="2.25pt"/>
            <v:oval id="_x0000_s3414" style="position:absolute;left:9414;top:10655;width:397;height:397;rotation:-90" filled="f" fillcolor="#936" strokeweight="2.25pt"/>
            <v:oval id="_x0000_s3415" style="position:absolute;left:7794;top:10655;width:397;height:397;rotation:-90" fillcolor="#0cf" strokeweight="2.25pt"/>
            <v:oval id="_x0000_s3416" style="position:absolute;left:9954;top:10655;width:397;height:397;rotation:-90" fillcolor="#396" strokeweight="2.25pt"/>
          </v:group>
        </w:pict>
      </w:r>
    </w:p>
    <w:p w:rsidR="00F0715D" w:rsidRPr="004C27DC" w:rsidRDefault="004B4F26" w:rsidP="00497F2C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2"/>
          <w:szCs w:val="12"/>
          <w:lang w:val="en-US" w:eastAsia="en-US"/>
        </w:rPr>
        <w:pict>
          <v:shape id="_x0000_s6400" type="#_x0000_t202" style="position:absolute;margin-left:0;margin-top:792.3pt;width:86.4pt;height:25.5pt;z-index:251951616;mso-wrap-style:none;mso-position-horizontal:center;mso-position-horizontal-relative:margin;mso-position-vertical-relative:page" fillcolor="#fc9" stroked="f">
            <v:textbox style="mso-next-textbox:#_x0000_s6400" inset="2mm,1mm,2mm,1mm">
              <w:txbxContent>
                <w:p w:rsidR="00291988" w:rsidRPr="00592B62" w:rsidRDefault="00291988" w:rsidP="00647A26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103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127</w:t>
                  </w:r>
                </w:p>
              </w:txbxContent>
            </v:textbox>
            <w10:wrap anchorx="margin" anchory="page"/>
          </v:shape>
        </w:pict>
      </w:r>
      <w:r w:rsidR="00497F2C">
        <w:rPr>
          <w:rFonts w:ascii="Arial" w:hAnsi="Arial" w:cs="Arial"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rPr>
          <w:rFonts w:ascii="Arial" w:hAnsi="Arial" w:cs="Arial"/>
          <w:sz w:val="2"/>
          <w:szCs w:val="12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sz w:val="2"/>
          <w:szCs w:val="12"/>
          <w:lang w:val="el-GR"/>
        </w:rPr>
      </w:pPr>
    </w:p>
    <w:p w:rsidR="00F0715D" w:rsidRPr="00F0715D" w:rsidRDefault="00F0715D" w:rsidP="00F0715D">
      <w:pPr>
        <w:rPr>
          <w:rFonts w:ascii="Arial" w:hAnsi="Arial" w:cs="Arial"/>
          <w:sz w:val="2"/>
          <w:szCs w:val="12"/>
          <w:lang w:val="el-GR"/>
        </w:rPr>
      </w:pPr>
    </w:p>
    <w:p w:rsidR="00F0715D" w:rsidRPr="004C27DC" w:rsidRDefault="004B4F26" w:rsidP="00F0715D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rPr>
          <w:rFonts w:ascii="Arial" w:hAnsi="Arial" w:cs="Arial"/>
          <w:sz w:val="2"/>
          <w:szCs w:val="12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shape id="_x0000_s3418" type="#_x0000_t202" style="position:absolute;margin-left:-1.8pt;margin-top:-7.2pt;width:66pt;height:66pt;z-index:251623936" filled="f" stroked="f" strokeweight="2.25pt">
            <v:textbox style="mso-next-textbox:#_x0000_s3418" inset="1mm,1mm,1mm,1mm">
              <w:txbxContent>
                <w:p w:rsidR="00291988" w:rsidRPr="00591D9F" w:rsidRDefault="00291988" w:rsidP="00F0715D">
                  <w:pPr>
                    <w:rPr>
                      <w:rFonts w:ascii="Tahoma" w:hAnsi="Tahoma" w:cs="Tahoma"/>
                      <w:sz w:val="18"/>
                    </w:rPr>
                  </w:pPr>
                  <w:r w:rsidRPr="00591D9F">
                    <w:rPr>
                      <w:rFonts w:ascii="Tahoma" w:hAnsi="Tahoma" w:cs="Tahoma"/>
                      <w:b/>
                      <w:color w:val="006C00"/>
                      <w:sz w:val="56"/>
                      <w:szCs w:val="64"/>
                    </w:rPr>
                    <w:t>8</w:t>
                  </w:r>
                  <w:r w:rsidRPr="00591D9F">
                    <w:rPr>
                      <w:rFonts w:ascii="Tahoma" w:hAnsi="Tahoma" w:cs="Tahoma"/>
                      <w:b/>
                      <w:color w:val="006C00"/>
                      <w:sz w:val="48"/>
                      <w:szCs w:val="64"/>
                    </w:rPr>
                    <w:t>η</w:t>
                  </w:r>
                </w:p>
              </w:txbxContent>
            </v:textbox>
          </v:shape>
        </w:pict>
      </w:r>
    </w:p>
    <w:p w:rsidR="00F0715D" w:rsidRPr="004C27DC" w:rsidRDefault="00F0715D" w:rsidP="00F0715D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suppressAutoHyphens/>
        <w:rPr>
          <w:rFonts w:ascii="Arial" w:hAnsi="Arial" w:cs="Arial"/>
          <w:b/>
          <w:color w:val="008000"/>
          <w:sz w:val="2"/>
          <w:szCs w:val="12"/>
          <w:lang w:val="el-GR"/>
        </w:rPr>
      </w:pPr>
    </w:p>
    <w:p w:rsidR="00F0715D" w:rsidRPr="00591D9F" w:rsidRDefault="00F0715D" w:rsidP="00F0715D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rPr>
          <w:rFonts w:ascii="Tahoma" w:hAnsi="Tahoma" w:cs="Tahoma"/>
          <w:b/>
          <w:color w:val="008000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008000"/>
          <w:sz w:val="40"/>
          <w:szCs w:val="64"/>
          <w:lang w:val="el-GR"/>
        </w:rPr>
        <w:tab/>
      </w:r>
      <w:r w:rsidRPr="00591D9F">
        <w:rPr>
          <w:rFonts w:ascii="Tahoma" w:hAnsi="Tahoma" w:cs="Tahoma"/>
          <w:b/>
          <w:color w:val="008000"/>
          <w:sz w:val="40"/>
          <w:szCs w:val="64"/>
          <w:lang w:val="el-GR"/>
        </w:rPr>
        <w:t>Επανάληψη</w:t>
      </w:r>
    </w:p>
    <w:p w:rsidR="00F0715D" w:rsidRPr="00591D9F" w:rsidRDefault="00F0715D" w:rsidP="00F0715D">
      <w:pPr>
        <w:shd w:val="clear" w:color="auto" w:fill="FFFFFF"/>
        <w:jc w:val="right"/>
        <w:rPr>
          <w:rFonts w:ascii="Tahoma" w:hAnsi="Tahoma" w:cs="Tahoma"/>
          <w:b/>
          <w:color w:val="339966"/>
          <w:sz w:val="40"/>
          <w:szCs w:val="60"/>
          <w:lang w:val="el-GR"/>
        </w:rPr>
      </w:pPr>
      <w:r w:rsidRPr="00591D9F">
        <w:rPr>
          <w:rFonts w:ascii="Tahoma" w:hAnsi="Tahoma" w:cs="Tahoma"/>
          <w:b/>
          <w:color w:val="339966"/>
          <w:sz w:val="40"/>
          <w:szCs w:val="60"/>
          <w:lang w:val="el-GR"/>
        </w:rPr>
        <w:t>ΘΥΜΑΜΑΙ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1) </w:t>
      </w:r>
      <w:r w:rsidRPr="004C27DC">
        <w:rPr>
          <w:rFonts w:ascii="Arial" w:hAnsi="Arial" w:cs="Arial"/>
          <w:b/>
          <w:sz w:val="36"/>
          <w:szCs w:val="56"/>
          <w:lang w:val="el-GR"/>
        </w:rPr>
        <w:t>Ο Σαλ ξυπνάει κάθε πρωί και ετ</w:t>
      </w:r>
      <w:r w:rsidR="005C1827">
        <w:rPr>
          <w:rFonts w:ascii="Arial" w:hAnsi="Arial" w:cs="Arial"/>
          <w:b/>
          <w:sz w:val="36"/>
          <w:szCs w:val="56"/>
          <w:lang w:val="el-GR"/>
        </w:rPr>
        <w:t xml:space="preserve">οιμάζεται για το σχο-λείο. Χρειάζεται περίπου </w:t>
      </w:r>
      <w:r w:rsidRPr="004C27DC">
        <w:rPr>
          <w:rFonts w:ascii="Arial" w:hAnsi="Arial" w:cs="Arial"/>
          <w:b/>
          <w:sz w:val="36"/>
          <w:szCs w:val="56"/>
          <w:lang w:val="el-GR"/>
        </w:rPr>
        <w:t>τρία τέταρτα της ώρας για να πλυθεί, να ντυθεί και να φάει πρωινό. Περπατάει περί</w:t>
      </w:r>
      <w:r w:rsidR="005C1827">
        <w:rPr>
          <w:rFonts w:ascii="Arial" w:hAnsi="Arial" w:cs="Arial"/>
          <w:b/>
          <w:sz w:val="36"/>
          <w:szCs w:val="56"/>
          <w:lang w:val="el-GR"/>
        </w:rPr>
        <w:t>-που 10΄ για να φτάσει στο σχο</w:t>
      </w:r>
      <w:r w:rsidRPr="004C27DC">
        <w:rPr>
          <w:rFonts w:ascii="Arial" w:hAnsi="Arial" w:cs="Arial"/>
          <w:b/>
          <w:sz w:val="36"/>
          <w:szCs w:val="56"/>
          <w:lang w:val="el-GR"/>
        </w:rPr>
        <w:t>λείο. Σήμερα έφτασε στο σχολείο 5</w:t>
      </w:r>
      <w:r w:rsidR="005C1827">
        <w:rPr>
          <w:rFonts w:ascii="Arial" w:hAnsi="Arial" w:cs="Arial"/>
          <w:b/>
          <w:sz w:val="36"/>
          <w:szCs w:val="56"/>
          <w:lang w:val="el-GR"/>
        </w:rPr>
        <w:t>΄ λεπτά μετά το χτύπημα του κου</w:t>
      </w:r>
      <w:r w:rsidRPr="004C27DC">
        <w:rPr>
          <w:rFonts w:ascii="Arial" w:hAnsi="Arial" w:cs="Arial"/>
          <w:b/>
          <w:sz w:val="36"/>
          <w:szCs w:val="56"/>
          <w:lang w:val="el-GR"/>
        </w:rPr>
        <w:t>δουνιού. Αν το κουδούνι χτυ</w:t>
      </w:r>
      <w:r w:rsidR="005C1827">
        <w:rPr>
          <w:rFonts w:ascii="Arial" w:hAnsi="Arial" w:cs="Arial"/>
          <w:b/>
          <w:sz w:val="36"/>
          <w:szCs w:val="56"/>
          <w:lang w:val="el-GR"/>
        </w:rPr>
        <w:t xml:space="preserve">πάει στις 8.10΄, τι ώρα περίπου </w:t>
      </w:r>
      <w:r w:rsidRPr="004C27DC">
        <w:rPr>
          <w:rFonts w:ascii="Arial" w:hAnsi="Arial" w:cs="Arial"/>
          <w:b/>
          <w:sz w:val="36"/>
          <w:szCs w:val="56"/>
          <w:lang w:val="el-GR"/>
        </w:rPr>
        <w:t>ξύπνη</w:t>
      </w:r>
      <w:r w:rsidR="005C1827">
        <w:rPr>
          <w:rFonts w:ascii="Arial" w:hAnsi="Arial" w:cs="Arial"/>
          <w:b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σε ο Σαλ σήμερα; 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48"/>
        </w:rPr>
        <w:pict>
          <v:group id="_x0000_s4877" style="position:absolute;margin-left:6.3pt;margin-top:-.05pt;width:361.5pt;height:84.4pt;z-index:251712000" coordorigin="1260,10754" coordsize="9208,2149">
            <v:shape id="_x0000_s4878" type="#_x0000_t75" style="position:absolute;left:1260;top:11394;width:1344;height:1364">
              <v:imagedata r:id="rId153" o:title="128-1" gain="69719f"/>
            </v:shape>
            <v:shape id="_x0000_s4879" type="#_x0000_t62" style="position:absolute;left:2934;top:10754;width:7534;height:2149" adj="-1064,10021" fillcolor="#cff" strokecolor="blue" strokeweight="1.5pt">
              <v:textbox style="mso-next-textbox:#_x0000_s4879" inset="0,0,0,0">
                <w:txbxContent>
                  <w:p w:rsidR="00291988" w:rsidRPr="005C1827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5C182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Θα σκεφτώ ανάποδα: </w:t>
                    </w:r>
                  </w:p>
                  <w:p w:rsidR="00291988" w:rsidRPr="005C1827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5C1827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θα ξεκινήσω από την ώρα που έφτασε στο σχολείο.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F0715D" w:rsidRDefault="00F0715D" w:rsidP="00F0715D">
      <w:pPr>
        <w:pBdr>
          <w:bottom w:val="double" w:sz="12" w:space="1" w:color="339966"/>
        </w:pBdr>
        <w:suppressAutoHyphens/>
        <w:rPr>
          <w:rFonts w:ascii="Arial" w:hAnsi="Arial" w:cs="Arial"/>
          <w:b/>
          <w:bCs/>
          <w:color w:val="000000"/>
          <w:sz w:val="32"/>
          <w:szCs w:val="52"/>
          <w:lang w:val="el-GR"/>
        </w:rPr>
      </w:pPr>
    </w:p>
    <w:p w:rsidR="009525F7" w:rsidRDefault="009525F7" w:rsidP="00591D9F">
      <w:pPr>
        <w:pStyle w:val="Style29"/>
      </w:pPr>
    </w:p>
    <w:p w:rsidR="009525F7" w:rsidRPr="004C27DC" w:rsidRDefault="009525F7" w:rsidP="00591D9F">
      <w:pPr>
        <w:pStyle w:val="Style29"/>
        <w:rPr>
          <w:sz w:val="36"/>
          <w:szCs w:val="56"/>
        </w:rPr>
      </w:pPr>
      <w:r w:rsidRPr="004C27DC">
        <w:rPr>
          <w:color w:val="3366FF"/>
          <w:szCs w:val="56"/>
        </w:rPr>
        <w:sym w:font="Wingdings 2" w:char="F097"/>
      </w:r>
      <w:r w:rsidRPr="004C27DC">
        <w:rPr>
          <w:color w:val="3366FF"/>
          <w:szCs w:val="56"/>
        </w:rPr>
        <w:t xml:space="preserve"> </w:t>
      </w:r>
      <w:r w:rsidRPr="004C27DC">
        <w:rPr>
          <w:sz w:val="36"/>
          <w:szCs w:val="56"/>
        </w:rPr>
        <w:t xml:space="preserve">Για να υπολογίσω ευκολότερα, </w:t>
      </w:r>
      <w:r>
        <w:rPr>
          <w:sz w:val="36"/>
          <w:szCs w:val="56"/>
        </w:rPr>
        <w:t>οργανώνω τα στοιχεία σ’ ένα πρό</w:t>
      </w:r>
      <w:r w:rsidRPr="004C27DC">
        <w:rPr>
          <w:sz w:val="36"/>
          <w:szCs w:val="56"/>
        </w:rPr>
        <w:t>χειρο σχεδιάγραμμα:</w:t>
      </w:r>
    </w:p>
    <w:p w:rsidR="009525F7" w:rsidRPr="00F0715D" w:rsidRDefault="009525F7" w:rsidP="009525F7">
      <w:pPr>
        <w:spacing w:before="120"/>
        <w:rPr>
          <w:rFonts w:ascii="Arial" w:hAnsi="Arial" w:cs="Arial"/>
          <w:b/>
          <w:sz w:val="2"/>
          <w:szCs w:val="8"/>
          <w:lang w:val="el-GR"/>
        </w:rPr>
      </w:pPr>
    </w:p>
    <w:p w:rsidR="009525F7" w:rsidRPr="00F0715D" w:rsidRDefault="009525F7" w:rsidP="009525F7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tabs>
          <w:tab w:val="left" w:pos="7020"/>
        </w:tabs>
        <w:spacing w:before="120"/>
        <w:rPr>
          <w:rFonts w:ascii="Arial" w:hAnsi="Arial" w:cs="Arial"/>
          <w:b/>
          <w:sz w:val="2"/>
          <w:szCs w:val="8"/>
          <w:lang w:val="el-GR"/>
        </w:rPr>
      </w:pPr>
      <w:r w:rsidRPr="00F0715D">
        <w:rPr>
          <w:rFonts w:ascii="Arial" w:hAnsi="Arial" w:cs="Arial"/>
          <w:b/>
          <w:sz w:val="2"/>
          <w:szCs w:val="8"/>
          <w:lang w:val="el-GR"/>
        </w:rPr>
        <w:tab/>
      </w:r>
    </w:p>
    <w:p w:rsidR="009525F7" w:rsidRPr="004C27DC" w:rsidRDefault="009525F7" w:rsidP="009525F7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tabs>
          <w:tab w:val="left" w:pos="4860"/>
          <w:tab w:val="left" w:pos="7020"/>
        </w:tabs>
        <w:spacing w:before="120"/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sz w:val="36"/>
          <w:szCs w:val="56"/>
          <w:lang w:val="el-GR"/>
        </w:rPr>
        <w:tab/>
        <w:t>……</w:t>
      </w:r>
      <w:r w:rsidRPr="004C27DC">
        <w:rPr>
          <w:rFonts w:ascii="Arial" w:hAnsi="Arial" w:cs="Arial"/>
          <w:sz w:val="36"/>
          <w:szCs w:val="56"/>
          <w:lang w:val="el-GR"/>
        </w:rPr>
        <w:tab/>
        <w:t>……</w:t>
      </w:r>
    </w:p>
    <w:p w:rsidR="009525F7" w:rsidRDefault="004B4F26" w:rsidP="009525F7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pacing w:before="120"/>
        <w:rPr>
          <w:rFonts w:ascii="Arial" w:hAnsi="Arial" w:cs="Arial"/>
          <w:b/>
          <w:sz w:val="20"/>
          <w:szCs w:val="36"/>
          <w:lang w:val="el-GR"/>
        </w:rPr>
      </w:pPr>
      <w:r w:rsidRPr="004B4F26">
        <w:rPr>
          <w:rFonts w:ascii="Arial" w:hAnsi="Arial" w:cs="Arial"/>
          <w:b/>
          <w:noProof/>
          <w:sz w:val="20"/>
          <w:szCs w:val="36"/>
        </w:rPr>
        <w:pict>
          <v:group id="_x0000_s6401" style="position:absolute;margin-left:239.45pt;margin-top:12.95pt;width:198.15pt;height:47.7pt;z-index:251952640" coordorigin="5570,4484" coordsize="4873,1173">
            <v:roundrect id="_x0000_s6402" style="position:absolute;left:8823;top:4880;width:1620;height:777" arcsize="10923f" filled="f" strokeweight="2.25pt"/>
            <v:roundrect id="_x0000_s6403" style="position:absolute;left:6804;top:4880;width:1620;height:777" arcsize="10923f" filled="f" strokeweight="2.25pt"/>
            <v:shape id="_x0000_s6404" type="#_x0000_t19" style="position:absolute;left:7784;top:4484;width:1990;height:408;flip:y" coordsize="43181,21600" adj="29184,11643657,21582,0" path="wr-18,-21600,43182,21600,43181,168,,879nfewr-18,-21600,43182,21600,43181,168,,879l21582,nsxe" strokeweight="2.25pt">
              <v:stroke endarrow="block" endarrowwidth="wide"/>
              <v:path o:connectlocs="43181,168;0,879;21582,0"/>
            </v:shape>
            <v:shape id="_x0000_s6405" type="#_x0000_t19" style="position:absolute;left:5570;top:4486;width:1990;height:408;flip:y" coordsize="43181,21600" adj="29184,11643657,21582,0" path="wr-18,-21600,43182,21600,43181,168,,879nfewr-18,-21600,43182,21600,43181,168,,879l21582,nsxe" strokeweight="2.25pt">
              <v:stroke endarrow="block" endarrowwidth="wide"/>
              <v:path o:connectlocs="43181,168;0,879;21582,0"/>
            </v:shape>
          </v:group>
        </w:pict>
      </w:r>
    </w:p>
    <w:p w:rsidR="009525F7" w:rsidRPr="004C27DC" w:rsidRDefault="009525F7" w:rsidP="009525F7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pacing w:before="120"/>
        <w:rPr>
          <w:rFonts w:ascii="Arial" w:hAnsi="Arial" w:cs="Arial"/>
          <w:b/>
          <w:sz w:val="20"/>
          <w:szCs w:val="36"/>
          <w:lang w:val="el-GR"/>
        </w:rPr>
      </w:pPr>
    </w:p>
    <w:p w:rsidR="009525F7" w:rsidRPr="004C27DC" w:rsidRDefault="009525F7" w:rsidP="009525F7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tabs>
          <w:tab w:val="left" w:pos="5760"/>
          <w:tab w:val="left" w:pos="7920"/>
        </w:tabs>
        <w:spacing w:before="120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ab/>
      </w:r>
      <w:r w:rsidRPr="004C27DC">
        <w:rPr>
          <w:rFonts w:ascii="Arial" w:hAnsi="Arial" w:cs="Arial"/>
          <w:sz w:val="36"/>
          <w:szCs w:val="56"/>
          <w:lang w:val="el-GR"/>
        </w:rPr>
        <w:t>……..</w:t>
      </w:r>
      <w:r>
        <w:rPr>
          <w:rFonts w:ascii="Arial" w:hAnsi="Arial" w:cs="Arial"/>
          <w:b/>
          <w:sz w:val="36"/>
          <w:szCs w:val="56"/>
          <w:lang w:val="el-GR"/>
        </w:rPr>
        <w:t xml:space="preserve">           </w:t>
      </w:r>
      <w:r w:rsidRPr="004C27DC">
        <w:rPr>
          <w:rFonts w:ascii="Arial" w:hAnsi="Arial" w:cs="Arial"/>
          <w:b/>
          <w:sz w:val="36"/>
          <w:szCs w:val="56"/>
          <w:lang w:val="el-GR"/>
        </w:rPr>
        <w:t>8.15΄</w:t>
      </w:r>
    </w:p>
    <w:p w:rsidR="009525F7" w:rsidRPr="00F0715D" w:rsidRDefault="009525F7" w:rsidP="009525F7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tabs>
          <w:tab w:val="left" w:pos="5760"/>
          <w:tab w:val="left" w:pos="7920"/>
        </w:tabs>
        <w:spacing w:before="120"/>
        <w:rPr>
          <w:rFonts w:ascii="Arial" w:hAnsi="Arial" w:cs="Arial"/>
          <w:b/>
          <w:sz w:val="2"/>
          <w:szCs w:val="8"/>
          <w:lang w:val="el-GR"/>
        </w:rPr>
      </w:pPr>
    </w:p>
    <w:p w:rsidR="009525F7" w:rsidRPr="004C27DC" w:rsidRDefault="009525F7" w:rsidP="009525F7">
      <w:pPr>
        <w:spacing w:before="120"/>
        <w:rPr>
          <w:rFonts w:ascii="Arial" w:hAnsi="Arial" w:cs="Arial"/>
          <w:b/>
          <w:sz w:val="18"/>
          <w:szCs w:val="32"/>
          <w:lang w:val="el-GR"/>
        </w:rPr>
      </w:pPr>
    </w:p>
    <w:p w:rsidR="009525F7" w:rsidRPr="004C27DC" w:rsidRDefault="009525F7" w:rsidP="009525F7">
      <w:pPr>
        <w:shd w:val="clear" w:color="auto" w:fill="9BDCFF"/>
        <w:jc w:val="center"/>
        <w:rPr>
          <w:rFonts w:ascii="Arial" w:hAnsi="Arial" w:cs="Arial"/>
          <w:b/>
          <w:sz w:val="36"/>
          <w:szCs w:val="56"/>
          <w:u w:val="single"/>
          <w:lang w:val="el-GR"/>
        </w:rPr>
      </w:pPr>
    </w:p>
    <w:p w:rsidR="009525F7" w:rsidRPr="004C27DC" w:rsidRDefault="009525F7" w:rsidP="009525F7">
      <w:pPr>
        <w:shd w:val="clear" w:color="auto" w:fill="9BDCFF"/>
        <w:jc w:val="center"/>
        <w:rPr>
          <w:rFonts w:ascii="Arial" w:hAnsi="Arial" w:cs="Arial"/>
          <w:b/>
          <w:sz w:val="36"/>
          <w:szCs w:val="56"/>
          <w:u w:val="single"/>
          <w:lang w:val="el-GR"/>
        </w:rPr>
      </w:pPr>
    </w:p>
    <w:p w:rsidR="009525F7" w:rsidRPr="004C27DC" w:rsidRDefault="009525F7" w:rsidP="009525F7">
      <w:pPr>
        <w:shd w:val="clear" w:color="auto" w:fill="9BDCFF"/>
        <w:jc w:val="center"/>
        <w:rPr>
          <w:rFonts w:ascii="Arial" w:hAnsi="Arial" w:cs="Arial"/>
          <w:b/>
          <w:sz w:val="36"/>
          <w:szCs w:val="56"/>
          <w:u w:val="single"/>
          <w:lang w:val="el-GR"/>
        </w:rPr>
      </w:pPr>
    </w:p>
    <w:p w:rsidR="009525F7" w:rsidRPr="004C27DC" w:rsidRDefault="009525F7" w:rsidP="009525F7">
      <w:pPr>
        <w:shd w:val="clear" w:color="auto" w:fill="9BDCFF"/>
        <w:tabs>
          <w:tab w:val="left" w:pos="1440"/>
          <w:tab w:val="left" w:pos="5220"/>
        </w:tabs>
        <w:rPr>
          <w:rFonts w:ascii="Arial" w:hAnsi="Arial" w:cs="Arial"/>
          <w:b/>
          <w:sz w:val="2"/>
          <w:szCs w:val="12"/>
          <w:lang w:val="el-GR"/>
        </w:rPr>
      </w:pPr>
    </w:p>
    <w:p w:rsidR="009525F7" w:rsidRPr="004C27DC" w:rsidRDefault="009525F7" w:rsidP="009525F7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9525F7" w:rsidRDefault="009525F7" w:rsidP="009525F7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2) </w:t>
      </w:r>
      <w:r>
        <w:rPr>
          <w:rFonts w:ascii="Arial" w:hAnsi="Arial" w:cs="Arial"/>
          <w:b/>
          <w:sz w:val="36"/>
          <w:szCs w:val="56"/>
          <w:lang w:val="el-GR"/>
        </w:rPr>
        <w:t>Εκτιμώ σε ποια σχήματα το από</w:t>
      </w:r>
      <w:r w:rsidRPr="004C27DC">
        <w:rPr>
          <w:rFonts w:ascii="Arial" w:hAnsi="Arial" w:cs="Arial"/>
          <w:b/>
          <w:sz w:val="36"/>
          <w:szCs w:val="56"/>
          <w:lang w:val="el-GR"/>
        </w:rPr>
        <w:t>τέλεσμα είναι μεγα</w:t>
      </w:r>
      <w:r>
        <w:rPr>
          <w:rFonts w:ascii="Arial" w:hAnsi="Arial" w:cs="Arial"/>
          <w:b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λύτερο από το 500.000 και μικρότερο από το 700.000 και επιλέγω με </w:t>
      </w:r>
      <w:r w:rsidRPr="004C27DC">
        <w:rPr>
          <w:rFonts w:ascii="Arial" w:hAnsi="Arial" w:cs="Arial"/>
          <w:b/>
          <w:color w:val="008000"/>
          <w:sz w:val="36"/>
          <w:szCs w:val="56"/>
        </w:rPr>
        <w:sym w:font="Wingdings" w:char="F0FC"/>
      </w:r>
      <w:r w:rsidRPr="004C27DC">
        <w:rPr>
          <w:rFonts w:ascii="Arial" w:hAnsi="Arial" w:cs="Arial"/>
          <w:b/>
          <w:sz w:val="36"/>
          <w:szCs w:val="56"/>
          <w:lang w:val="el-GR"/>
        </w:rPr>
        <w:t>.</w:t>
      </w:r>
    </w:p>
    <w:p w:rsidR="009525F7" w:rsidRPr="009525F7" w:rsidRDefault="009525F7" w:rsidP="004B6E76">
      <w:pPr>
        <w:pStyle w:val="Style7"/>
      </w:pPr>
    </w:p>
    <w:p w:rsidR="00F0715D" w:rsidRPr="00F0715D" w:rsidRDefault="00F0715D" w:rsidP="004B6E76">
      <w:pPr>
        <w:pStyle w:val="Style7"/>
        <w:rPr>
          <w:color w:val="339966"/>
          <w:sz w:val="2"/>
          <w:szCs w:val="4"/>
        </w:rPr>
      </w:pPr>
    </w:p>
    <w:p w:rsidR="00F0715D" w:rsidRPr="004B6E76" w:rsidRDefault="00F0715D" w:rsidP="004B6E76">
      <w:pPr>
        <w:pStyle w:val="Style7"/>
        <w:rPr>
          <w:color w:val="339966"/>
          <w:sz w:val="36"/>
        </w:rPr>
      </w:pPr>
      <w:r w:rsidRPr="004B6E76">
        <w:rPr>
          <w:color w:val="339966"/>
          <w:sz w:val="36"/>
        </w:rPr>
        <w:t>Εμπέδωση – Επέκταση Κεφαλαίων 47–51.</w:t>
      </w:r>
    </w:p>
    <w:p w:rsidR="00F0715D" w:rsidRPr="004C27DC" w:rsidRDefault="004B4F26" w:rsidP="009525F7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  <w:lang w:val="en-US" w:eastAsia="en-US"/>
        </w:rPr>
        <w:pict>
          <v:shape id="_x0000_s6406" type="#_x0000_t202" style="position:absolute;margin-left:197.65pt;margin-top:797.1pt;width:86.4pt;height:25.5pt;z-index:251953664;mso-wrap-style:none;mso-position-horizontal-relative:margin;mso-position-vertical-relative:page" fillcolor="#fc9" stroked="f">
            <v:textbox style="mso-next-textbox:#_x0000_s6406" inset="2mm,1mm,2mm,1mm">
              <w:txbxContent>
                <w:p w:rsidR="00291988" w:rsidRPr="00592B62" w:rsidRDefault="00291988" w:rsidP="00647A26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104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128</w:t>
                  </w:r>
                </w:p>
              </w:txbxContent>
            </v:textbox>
            <w10:wrap anchorx="margin" anchory="page"/>
          </v:shape>
        </w:pict>
      </w:r>
      <w:r w:rsidR="00F0715D" w:rsidRPr="004C27DC">
        <w:rPr>
          <w:sz w:val="14"/>
          <w:lang w:val="el-GR"/>
        </w:rPr>
        <w:br w:type="page"/>
      </w:r>
    </w:p>
    <w:p w:rsidR="00F0715D" w:rsidRPr="004C27DC" w:rsidRDefault="004B4F26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66FF"/>
          <w:sz w:val="32"/>
          <w:szCs w:val="56"/>
          <w:lang w:val="en-US" w:eastAsia="en-US"/>
        </w:rPr>
        <w:lastRenderedPageBreak/>
        <w:pict>
          <v:group id="_x0000_s3530" style="position:absolute;margin-left:262.7pt;margin-top:14.65pt;width:68.05pt;height:68.1pt;z-index:252185088" coordorigin="7434,12398" coordsize="1620,1621">
            <v:shape id="_x0000_s3531" type="#_x0000_t6" style="position:absolute;left:7434;top:12398;width:1620;height:1621;flip:x" strokeweight="2.25pt"/>
            <v:roundrect id="_x0000_s3532" style="position:absolute;left:8298;top:13265;width:595;height:595" arcsize="10923f" strokecolor="blue" strokeweight="2.25pt">
              <o:lock v:ext="edit" aspectratio="t"/>
            </v:roundrect>
          </v:group>
        </w:pict>
      </w:r>
    </w:p>
    <w:p w:rsidR="00F0715D" w:rsidRPr="004C27DC" w:rsidRDefault="004B4F26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66FF"/>
          <w:sz w:val="32"/>
          <w:szCs w:val="56"/>
          <w:lang w:val="en-US" w:eastAsia="en-US"/>
        </w:rPr>
        <w:pict>
          <v:group id="_x0000_s3527" style="position:absolute;margin-left:40.35pt;margin-top:22.15pt;width:93.6pt;height:43.1pt;z-index:252184064" coordorigin="2034,13014" coordsize="2228,1026"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3528" type="#_x0000_t8" style="position:absolute;left:2034;top:13014;width:2228;height:1026;flip:y" strokeweight="2.25pt"/>
            <v:roundrect id="_x0000_s3529" style="position:absolute;left:2826;top:13266;width:595;height:595" arcsize="10923f" strokecolor="blue" strokeweight="2.25pt">
              <o:lock v:ext="edit" aspectratio="t"/>
            </v:roundrect>
          </v:group>
        </w:pict>
      </w:r>
    </w:p>
    <w:p w:rsidR="00F0715D" w:rsidRDefault="00F0715D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9525F7" w:rsidRDefault="009525F7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9525F7" w:rsidP="00F0715D">
      <w:pPr>
        <w:tabs>
          <w:tab w:val="left" w:pos="4860"/>
        </w:tabs>
        <w:spacing w:before="120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    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350.500 Χ2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ab/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642.700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–200.800</w:t>
      </w:r>
    </w:p>
    <w:p w:rsidR="00F0715D" w:rsidRPr="004C27DC" w:rsidRDefault="004B4F26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66FF"/>
          <w:sz w:val="32"/>
          <w:szCs w:val="56"/>
          <w:lang w:val="en-US" w:eastAsia="en-US"/>
        </w:rPr>
        <w:pict>
          <v:group id="_x0000_s3546" style="position:absolute;margin-left:269.9pt;margin-top:21.25pt;width:60.85pt;height:60.85pt;z-index:252190208" coordorigin="7842,1260" coordsize="1508,1508">
            <v:rect id="_x0000_s3547" style="position:absolute;left:7842;top:1260;width:1508;height:1508" strokeweight="2.25pt">
              <o:lock v:ext="edit" aspectratio="t"/>
            </v:rect>
            <v:roundrect id="_x0000_s3548" style="position:absolute;left:7973;top:1962;width:595;height:595" arcsize="10923f" strokecolor="blue" strokeweight="2.25pt">
              <o:lock v:ext="edit" aspectratio="t"/>
            </v:roundrect>
          </v:group>
        </w:pict>
      </w:r>
    </w:p>
    <w:p w:rsidR="00F0715D" w:rsidRPr="004C27DC" w:rsidRDefault="004B4F26" w:rsidP="00F0715D">
      <w:pPr>
        <w:spacing w:before="120"/>
        <w:rPr>
          <w:rFonts w:ascii="Arial" w:hAnsi="Arial"/>
          <w:b/>
          <w:bCs/>
          <w:color w:val="3366FF"/>
          <w:sz w:val="6"/>
          <w:szCs w:val="16"/>
          <w:lang w:val="el-GR"/>
        </w:rPr>
      </w:pPr>
      <w:r w:rsidRPr="004B4F26">
        <w:rPr>
          <w:rFonts w:ascii="Arial" w:hAnsi="Arial"/>
          <w:b/>
          <w:bCs/>
          <w:noProof/>
          <w:color w:val="3366FF"/>
          <w:sz w:val="6"/>
          <w:szCs w:val="16"/>
          <w:lang w:val="en-US" w:eastAsia="en-US"/>
        </w:rPr>
        <w:pict>
          <v:group id="_x0000_s3543" style="position:absolute;margin-left:40.35pt;margin-top:3.45pt;width:80.05pt;height:45.75pt;z-index:252189184" coordorigin="2570,1498" coordsize="1984,1134">
            <v:shape id="_x0000_s3544" type="#_x0000_t6" style="position:absolute;left:2570;top:1498;width:1984;height:1134" strokeweight="2.25pt"/>
            <v:roundrect id="_x0000_s3545" style="position:absolute;left:2718;top:1962;width:595;height:595" arcsize="10923f" strokecolor="blue" strokeweight="2.25pt">
              <o:lock v:ext="edit" aspectratio="t"/>
            </v:roundrect>
          </v:group>
        </w:pict>
      </w:r>
    </w:p>
    <w:p w:rsidR="00F0715D" w:rsidRPr="004C27DC" w:rsidRDefault="00F0715D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9525F7" w:rsidP="00F0715D">
      <w:pPr>
        <w:tabs>
          <w:tab w:val="left" w:pos="6120"/>
        </w:tabs>
        <w:spacing w:before="120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299.909+299.000                 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750.000:4</w:t>
      </w:r>
    </w:p>
    <w:p w:rsidR="00F0715D" w:rsidRDefault="00F0715D" w:rsidP="00F0715D">
      <w:pPr>
        <w:spacing w:before="120"/>
        <w:rPr>
          <w:rFonts w:ascii="Arial" w:hAnsi="Arial"/>
          <w:b/>
          <w:bCs/>
          <w:color w:val="3366FF"/>
          <w:sz w:val="20"/>
          <w:szCs w:val="36"/>
          <w:lang w:val="el-GR"/>
        </w:rPr>
      </w:pPr>
    </w:p>
    <w:p w:rsidR="005349E4" w:rsidRDefault="004B4F26" w:rsidP="00F0715D">
      <w:pPr>
        <w:spacing w:before="120"/>
        <w:rPr>
          <w:rFonts w:ascii="Arial" w:hAnsi="Arial"/>
          <w:b/>
          <w:bCs/>
          <w:color w:val="3366FF"/>
          <w:sz w:val="20"/>
          <w:szCs w:val="36"/>
          <w:lang w:val="el-GR"/>
        </w:rPr>
      </w:pPr>
      <w:r w:rsidRPr="004B4F26">
        <w:rPr>
          <w:rFonts w:ascii="Arial" w:hAnsi="Arial"/>
          <w:b/>
          <w:bCs/>
          <w:noProof/>
          <w:color w:val="3366FF"/>
          <w:sz w:val="20"/>
          <w:szCs w:val="36"/>
          <w:lang w:val="en-US" w:eastAsia="en-US"/>
        </w:rPr>
        <w:pict>
          <v:group id="_x0000_s3549" style="position:absolute;margin-left:262.15pt;margin-top:8.7pt;width:68.6pt;height:68.65pt;z-index:252191232" coordorigin="7794,4014" coordsize="1701,1701">
            <v:rect id="_x0000_s3550" style="position:absolute;left:7794;top:4014;width:1701;height:1701" strokeweight="2.25pt">
              <o:lock v:ext="edit" aspectratio="t"/>
            </v:rect>
            <v:roundrect id="_x0000_s3551" style="position:absolute;left:7974;top:4986;width:595;height:595" arcsize="10923f" strokecolor="blue" strokeweight="2.25pt">
              <o:lock v:ext="edit" aspectratio="t"/>
            </v:roundrect>
          </v:group>
        </w:pict>
      </w:r>
      <w:r w:rsidRPr="004B4F26">
        <w:rPr>
          <w:rFonts w:ascii="Arial" w:hAnsi="Arial"/>
          <w:b/>
          <w:bCs/>
          <w:noProof/>
          <w:color w:val="3366FF"/>
          <w:sz w:val="20"/>
          <w:szCs w:val="36"/>
          <w:lang w:val="en-US" w:eastAsia="en-US"/>
        </w:rPr>
        <w:pict>
          <v:group id="_x0000_s3540" style="position:absolute;margin-left:40.35pt;margin-top:8.7pt;width:65.4pt;height:65.35pt;z-index:252188160" coordorigin="2574,4014" coordsize="1621,1620">
            <v:shape id="_x0000_s3541" type="#_x0000_t6" style="position:absolute;left:2574;top:4014;width:1621;height:1620" strokeweight="2.25pt"/>
            <v:roundrect id="_x0000_s3542" style="position:absolute;left:2718;top:4914;width:595;height:595" arcsize="10923f" strokecolor="blue" strokeweight="2.25pt">
              <o:lock v:ext="edit" aspectratio="t"/>
            </v:roundrect>
          </v:group>
        </w:pict>
      </w:r>
    </w:p>
    <w:p w:rsidR="005349E4" w:rsidRPr="004C27DC" w:rsidRDefault="005349E4" w:rsidP="00F0715D">
      <w:pPr>
        <w:spacing w:before="120"/>
        <w:rPr>
          <w:rFonts w:ascii="Arial" w:hAnsi="Arial"/>
          <w:b/>
          <w:bCs/>
          <w:color w:val="3366FF"/>
          <w:sz w:val="20"/>
          <w:szCs w:val="36"/>
          <w:lang w:val="el-GR"/>
        </w:rPr>
      </w:pPr>
    </w:p>
    <w:p w:rsidR="00F0715D" w:rsidRPr="004C27DC" w:rsidRDefault="00F0715D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9525F7" w:rsidP="00F0715D">
      <w:pPr>
        <w:tabs>
          <w:tab w:val="left" w:pos="6120"/>
        </w:tabs>
        <w:spacing w:before="120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349.500+10.500                   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940.888:2</w:t>
      </w:r>
    </w:p>
    <w:p w:rsidR="00F0715D" w:rsidRPr="004C27DC" w:rsidRDefault="00F0715D" w:rsidP="00F0715D">
      <w:pPr>
        <w:spacing w:before="120"/>
        <w:rPr>
          <w:rFonts w:ascii="Arial" w:hAnsi="Arial"/>
          <w:b/>
          <w:bCs/>
          <w:color w:val="3366FF"/>
          <w:sz w:val="20"/>
          <w:szCs w:val="36"/>
          <w:lang w:val="el-GR"/>
        </w:rPr>
      </w:pPr>
    </w:p>
    <w:p w:rsidR="00F0715D" w:rsidRPr="004C27DC" w:rsidRDefault="004B4F26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66FF"/>
          <w:sz w:val="32"/>
          <w:szCs w:val="56"/>
          <w:lang w:val="en-US" w:eastAsia="en-US"/>
        </w:rPr>
        <w:pict>
          <v:group id="_x0000_s3537" style="position:absolute;margin-left:40.35pt;margin-top:20.85pt;width:43.25pt;height:43.2pt;z-index:252187136" coordorigin="2754,7432" coordsize="1071,1071">
            <v:rect id="_x0000_s3538" style="position:absolute;left:2754;top:7432;width:1071;height:1071" strokeweight="2.25pt">
              <o:lock v:ext="edit" aspectratio="t"/>
            </v:rect>
            <v:roundrect id="_x0000_s3539" style="position:absolute;left:2862;top:7794;width:595;height:595" arcsize="10923f" strokecolor="blue" strokeweight="2.25pt">
              <o:lock v:ext="edit" aspectratio="t"/>
            </v:roundrect>
          </v:group>
        </w:pict>
      </w:r>
      <w:r w:rsidRPr="004B4F26">
        <w:rPr>
          <w:rFonts w:ascii="Arial" w:hAnsi="Arial"/>
          <w:b/>
          <w:bCs/>
          <w:noProof/>
          <w:color w:val="3366FF"/>
          <w:sz w:val="32"/>
          <w:szCs w:val="56"/>
          <w:lang w:val="en-US" w:eastAsia="en-US"/>
        </w:rPr>
        <w:pict>
          <v:group id="_x0000_s3552" style="position:absolute;margin-left:262.15pt;margin-top:18.35pt;width:80.05pt;height:45.7pt;z-index:252192256" coordorigin="7790,7378" coordsize="1984,1134">
            <v:shape id="_x0000_s3553" type="#_x0000_t6" style="position:absolute;left:7790;top:7378;width:1984;height:1134" strokeweight="2.25pt"/>
            <v:roundrect id="_x0000_s3554" style="position:absolute;left:7884;top:7847;width:595;height:595" arcsize="10923f" strokecolor="blue" strokeweight="2.25pt">
              <o:lock v:ext="edit" aspectratio="t"/>
            </v:roundrect>
          </v:group>
        </w:pict>
      </w:r>
    </w:p>
    <w:p w:rsidR="00F0715D" w:rsidRPr="004C27DC" w:rsidRDefault="00F0715D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9525F7" w:rsidRDefault="009525F7" w:rsidP="00F0715D">
      <w:pPr>
        <w:tabs>
          <w:tab w:val="left" w:pos="4860"/>
        </w:tabs>
        <w:spacing w:before="120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B54F4C" w:rsidRDefault="009525F7" w:rsidP="00B54F4C">
      <w:pPr>
        <w:tabs>
          <w:tab w:val="left" w:pos="4860"/>
        </w:tabs>
        <w:spacing w:before="120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845.000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–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202.000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ab/>
        <w:t>870.5002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>–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360.400</w:t>
      </w:r>
    </w:p>
    <w:p w:rsidR="00F0715D" w:rsidRPr="004C27DC" w:rsidRDefault="00F0715D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4B4F26" w:rsidP="00F0715D">
      <w:pPr>
        <w:spacing w:before="120"/>
        <w:rPr>
          <w:rFonts w:ascii="Arial" w:hAnsi="Arial"/>
          <w:b/>
          <w:bCs/>
          <w:color w:val="3366FF"/>
          <w:sz w:val="32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66FF"/>
          <w:sz w:val="32"/>
          <w:szCs w:val="56"/>
          <w:lang w:val="en-US" w:eastAsia="en-US"/>
        </w:rPr>
        <w:pict>
          <v:group id="_x0000_s3534" style="position:absolute;margin-left:40.35pt;margin-top:1.7pt;width:43.25pt;height:43.2pt;z-index:252186112" coordorigin="2754,10349" coordsize="1071,1071">
            <v:rect id="_x0000_s3535" style="position:absolute;left:2754;top:10349;width:1071;height:1071" strokeweight="2.25pt">
              <o:lock v:ext="edit" aspectratio="t"/>
            </v:rect>
            <v:roundrect id="_x0000_s3536" style="position:absolute;left:2879;top:10727;width:595;height:595" arcsize="10923f" strokecolor="blue" strokeweight="2.25pt">
              <o:lock v:ext="edit" aspectratio="t"/>
            </v:roundrect>
          </v:group>
        </w:pict>
      </w:r>
    </w:p>
    <w:p w:rsidR="009525F7" w:rsidRDefault="00F0715D" w:rsidP="00F0715D">
      <w:pPr>
        <w:tabs>
          <w:tab w:val="left" w:pos="6120"/>
        </w:tabs>
        <w:spacing w:before="120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</w:t>
      </w:r>
    </w:p>
    <w:p w:rsidR="00F0715D" w:rsidRPr="004C27DC" w:rsidRDefault="009525F7" w:rsidP="00F0715D">
      <w:pPr>
        <w:tabs>
          <w:tab w:val="left" w:pos="6120"/>
        </w:tabs>
        <w:spacing w:before="120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125.500 Χ4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ab/>
      </w:r>
    </w:p>
    <w:p w:rsidR="00F0715D" w:rsidRPr="004C27DC" w:rsidRDefault="00F0715D" w:rsidP="00F0715D">
      <w:pPr>
        <w:spacing w:before="120"/>
        <w:rPr>
          <w:rFonts w:ascii="Arial" w:hAnsi="Arial"/>
          <w:b/>
          <w:bCs/>
          <w:color w:val="3366FF"/>
          <w:sz w:val="16"/>
          <w:szCs w:val="28"/>
          <w:lang w:val="el-GR"/>
        </w:rPr>
      </w:pPr>
    </w:p>
    <w:p w:rsidR="009525F7" w:rsidRDefault="00F0715D" w:rsidP="009525F7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Αντιγράφω με διάφανο χαρτί τα </w:t>
      </w:r>
      <w:r w:rsidRPr="00591D9F">
        <w:rPr>
          <w:rFonts w:ascii="Tahoma" w:hAnsi="Tahoma" w:cs="Tahoma"/>
          <w:b/>
          <w:sz w:val="36"/>
          <w:szCs w:val="56"/>
          <w:lang w:val="el-GR"/>
        </w:rPr>
        <w:t>σχήματα που έχω επιλέξει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. </w:t>
      </w:r>
      <w:r w:rsidR="009525F7">
        <w:rPr>
          <w:rFonts w:ascii="Arial" w:hAnsi="Arial" w:cs="Arial"/>
          <w:b/>
          <w:sz w:val="36"/>
          <w:szCs w:val="56"/>
          <w:lang w:val="el-GR"/>
        </w:rPr>
        <w:t>Τα κόβω και φτιάχνω ένα τετρά</w:t>
      </w:r>
      <w:r w:rsidRPr="004C27DC">
        <w:rPr>
          <w:rFonts w:ascii="Arial" w:hAnsi="Arial" w:cs="Arial"/>
          <w:b/>
          <w:sz w:val="36"/>
          <w:szCs w:val="56"/>
          <w:lang w:val="el-GR"/>
        </w:rPr>
        <w:t>γωνο.</w:t>
      </w:r>
    </w:p>
    <w:p w:rsidR="009525F7" w:rsidRDefault="004B4F26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408" type="#_x0000_t202" style="position:absolute;margin-left:0;margin-top:797.35pt;width:86.4pt;height:25.5pt;z-index:251954688;mso-wrap-style:none;mso-position-horizontal:center;mso-position-horizontal-relative:margin;mso-position-vertical-relative:page" fillcolor="#fc9" stroked="f">
            <v:textbox style="mso-next-textbox:#_x0000_s6408" inset="2mm,1mm,2mm,1mm">
              <w:txbxContent>
                <w:p w:rsidR="00291988" w:rsidRPr="00592B62" w:rsidRDefault="00291988" w:rsidP="00647A26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105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128</w:t>
                  </w:r>
                </w:p>
              </w:txbxContent>
            </v:textbox>
            <w10:wrap anchorx="margin" anchory="page"/>
          </v:shape>
        </w:pict>
      </w:r>
      <w:r w:rsidR="009525F7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lastRenderedPageBreak/>
        <w:t xml:space="preserve">3) </w:t>
      </w:r>
      <w:r w:rsidRPr="004C27DC">
        <w:rPr>
          <w:rFonts w:ascii="Arial" w:hAnsi="Arial" w:cs="Arial"/>
          <w:b/>
          <w:sz w:val="36"/>
          <w:szCs w:val="56"/>
          <w:lang w:val="el-GR"/>
        </w:rPr>
        <w:t>Στη γραμμή 206, τα λεωφορεία ξεκινούν από την αφετηρία ανά 25΄. Από τις 7.05΄ μέχρι τις 9.30΄, ποιες ώρες ξεκινούν τα λεωφορεία;</w:t>
      </w:r>
    </w:p>
    <w:p w:rsidR="00F0715D" w:rsidRPr="004C27D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>α) Συμπληρώνω την ώρα στ’ ανα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λογικά ρολόγια και σχεδιάζω όσα ακόμη χρειάζονται:</w:t>
      </w:r>
    </w:p>
    <w:p w:rsidR="00F0715D" w:rsidRPr="004C27DC" w:rsidRDefault="004B4F26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3428" style="position:absolute;margin-left:29.1pt;margin-top:23.4pt;width:381.8pt;height:363.95pt;z-index:251624960" coordorigin="954,6174" coordsize="9818,9360">
            <v:group id="_x0000_s3429" style="position:absolute;left:1157;top:6174;width:4292;height:4296" coordorigin="957,7740" coordsize="4292,4296">
              <v:group id="_x0000_s3430" style="position:absolute;left:957;top:7740;width:4292;height:4296" coordorigin="957,7740" coordsize="4292,4296">
                <v:group id="_x0000_s3431" style="position:absolute;left:1290;top:8086;width:3630;height:3656" coordorigin="1290,8086" coordsize="3630,3656">
                  <v:shape id="_x0000_s3432" type="#_x0000_t136" style="position:absolute;left:1548;top:8874;width:486;height:438" fillcolor="green" strokecolor="green">
                    <v:imagedata gain="69719f"/>
                    <v:shadow color="#868686"/>
                    <v:textpath style="font-family:&quot;Arial&quot;;font-size:18pt;v-text-kern:t" trim="t" fitpath="t" string="10"/>
                    <o:lock v:ext="edit" aspectratio="t"/>
                  </v:shape>
                  <v:shape id="_x0000_s3433" type="#_x0000_t136" style="position:absolute;left:1290;top:9684;width:294;height:439" fillcolor="green" strokecolor="green">
                    <v:imagedata gain="69719f"/>
                    <v:shadow color="#868686"/>
                    <v:textpath style="font-family:&quot;Arial&quot;;font-size:18pt;v-text-kern:t" trim="t" fitpath="t" string="9"/>
                    <o:lock v:ext="edit" aspectratio="t"/>
                  </v:shape>
                  <v:shape id="_x0000_s3434" type="#_x0000_t136" style="position:absolute;left:2934;top:8086;width:487;height:438" fillcolor="green" strokecolor="green">
                    <v:imagedata gain="69719f"/>
                    <v:shadow color="#868686"/>
                    <v:textpath style="font-family:&quot;Arial&quot;;font-size:18pt;v-text-kern:t" trim="t" fitpath="t" string="12"/>
                    <o:lock v:ext="edit" aspectratio="t"/>
                  </v:shape>
                  <v:shape id="_x0000_s3435" type="#_x0000_t136" style="position:absolute;left:1995;top:8252;width:438;height:438" fillcolor="green" strokecolor="green">
                    <v:imagedata gain="69719f"/>
                    <v:shadow color="#868686"/>
                    <v:textpath style="font-family:&quot;Arial&quot;;font-size:18pt;v-text-kern:t" trim="t" fitpath="t" string="11"/>
                    <o:lock v:ext="edit" aspectratio="t"/>
                  </v:shape>
                  <v:shape id="_x0000_s3436" type="#_x0000_t136" style="position:absolute;left:1582;top:1049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8"/>
                    <o:lock v:ext="edit" aspectratio="t"/>
                  </v:shape>
                  <v:shape id="_x0000_s3437" type="#_x0000_t136" style="position:absolute;left:2142;top:1103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7"/>
                    <o:lock v:ext="edit" aspectratio="t"/>
                  </v:shape>
                  <v:shape id="_x0000_s3438" type="#_x0000_t136" style="position:absolute;left:2970;top:1130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6&#10;"/>
                    <o:lock v:ext="edit" aspectratio="t"/>
                  </v:shape>
                  <v:shape id="_x0000_s3439" type="#_x0000_t136" style="position:absolute;left:3847;top:11070;width:293;height:438" fillcolor="green" strokecolor="green">
                    <v:imagedata gain="69719f"/>
                    <v:shadow color="#868686"/>
                    <v:textpath style="font-family:&quot;Arial&quot;;font-size:18pt;v-text-kern:t" trim="t" fitpath="t" string="5"/>
                    <o:lock v:ext="edit" aspectratio="t"/>
                  </v:shape>
                  <v:shape id="_x0000_s3440" type="#_x0000_t136" style="position:absolute;left:4387;top:10458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4"/>
                    <o:lock v:ext="edit" aspectratio="t"/>
                  </v:shape>
                  <v:shape id="_x0000_s3441" type="#_x0000_t136" style="position:absolute;left:4626;top:9702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3"/>
                    <o:lock v:ext="edit" aspectratio="t"/>
                  </v:shape>
                  <v:shape id="_x0000_s3442" type="#_x0000_t136" style="position:absolute;left:4374;top:8820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2"/>
                    <o:lock v:ext="edit" aspectratio="t"/>
                  </v:shape>
                  <v:shape id="_x0000_s3443" type="#_x0000_t136" style="position:absolute;left:3898;top:8293;width:150;height:438" fillcolor="green" strokecolor="green">
                    <v:imagedata gain="69719f"/>
                    <v:shadow color="#868686"/>
                    <v:textpath style="font-family:&quot;Arial&quot;;font-size:18pt;v-text-kern:t" trim="t" fitpath="t" string="1"/>
                    <o:lock v:ext="edit" aspectratio="t"/>
                  </v:shape>
                </v:group>
                <v:group id="_x0000_s3444" style="position:absolute;left:957;top:7740;width:4292;height:4296" coordorigin="957,7740" coordsize="4518,4522">
                  <o:lock v:ext="edit" aspectratio="t"/>
                  <v:oval id="_x0000_s3445" style="position:absolute;left:3132;top:9949;width:210;height:210" fillcolor="black">
                    <o:lock v:ext="edit" aspectratio="t"/>
                  </v:oval>
                  <v:group id="_x0000_s3446" style="position:absolute;left:957;top:7740;width:4518;height:4522" coordorigin="957,7740" coordsize="4518,4522">
                    <o:lock v:ext="edit" aspectratio="t"/>
                    <v:oval id="_x0000_s3447" style="position:absolute;left:957;top:7740;width:4518;height:4518" filled="f" strokeweight="2.25pt">
                      <o:lock v:ext="edit" aspectratio="t"/>
                    </v:oval>
                    <v:line id="_x0000_s3448" style="position:absolute" from="3258,7758" to="3258,7996" strokecolor="maroon" strokeweight="3pt">
                      <o:lock v:ext="edit" aspectratio="t"/>
                    </v:line>
                    <v:line id="_x0000_s3449" style="position:absolute" from="3258,12024" to="3258,12262" strokecolor="maroon" strokeweight="3pt">
                      <o:lock v:ext="edit" aspectratio="t"/>
                    </v:line>
                    <v:line id="_x0000_s3450" style="position:absolute;rotation:30" from="2142,11734" to="2142,11936" strokecolor="maroon" strokeweight="3pt">
                      <o:lock v:ext="edit" aspectratio="t"/>
                    </v:line>
                    <v:line id="_x0000_s3451" style="position:absolute;rotation:30;flip:x" from="4230,11754" to="4230,11992" strokecolor="maroon" strokeweight="3pt">
                      <o:lock v:ext="edit" aspectratio="t"/>
                    </v:line>
                    <v:line id="_x0000_s3452" style="position:absolute;rotation:30;flip:x" from="2160,8028" to="2160,8230" strokecolor="maroon" strokeweight="3pt">
                      <o:lock v:ext="edit" aspectratio="t"/>
                    </v:line>
                    <v:line id="_x0000_s3453" style="position:absolute;rotation:30" from="4266,8030" to="4266,8268" strokecolor="maroon" strokeweight="3pt">
                      <o:lock v:ext="edit" aspectratio="t"/>
                    </v:line>
                    <v:line id="_x0000_s3454" style="position:absolute;rotation:90;flip:x y" from="1091,9889" to="1091,10127" strokecolor="maroon" strokeweight="3pt">
                      <o:lock v:ext="edit" aspectratio="t"/>
                    </v:line>
                    <v:line id="_x0000_s3455" style="position:absolute;rotation:90;flip:x y" from="5335,9889" to="5335,10127" strokecolor="maroon" strokeweight="3pt">
                      <o:lock v:ext="edit" aspectratio="t"/>
                    </v:line>
                    <v:line id="_x0000_s3456" style="position:absolute;rotation:60" from="1379,10987" to="1379,11189" strokecolor="maroon" strokeweight="3pt">
                      <o:lock v:ext="edit" aspectratio="t"/>
                    </v:line>
                    <v:line id="_x0000_s3457" style="position:absolute;rotation:60;flip:x" from="5033,11005" to="5033,11207" strokecolor="maroon" strokeweight="3pt">
                      <o:lock v:ext="edit" aspectratio="t"/>
                    </v:line>
                    <v:line id="_x0000_s3458" style="position:absolute;rotation:60;flip:y" from="1393,8773" to="1393,8975" strokecolor="maroon" strokeweight="3pt">
                      <o:lock v:ext="edit" aspectratio="t"/>
                    </v:line>
                    <v:line id="_x0000_s3459" style="position:absolute;rotation:60;flip:x y" from="5047,8791" to="5047,8993" strokecolor="maroon" strokeweight="3pt">
                      <o:lock v:ext="edit" aspectratio="t"/>
                    </v:line>
                  </v:group>
                </v:group>
              </v:group>
              <v:group id="_x0000_s3460" style="position:absolute;left:2898;top:8682;width:514;height:2010" coordorigin="2898,8682" coordsize="514,2010">
                <v:line id="_x0000_s3461" style="position:absolute;rotation:-300;flip:x" from="2538,10332" to="3258,10332" strokeweight="2.25pt">
                  <v:stroke endarrow="block" endarrowwidth="wide"/>
                </v:line>
                <v:line id="_x0000_s3462" style="position:absolute;rotation:-30;flip:y" from="3412,8682" to="3412,10167" strokeweight="2.25pt">
                  <v:stroke endarrow="block" endarrowwidth="wide"/>
                </v:line>
              </v:group>
            </v:group>
            <v:group id="_x0000_s3463" style="position:absolute;left:6457;top:6174;width:4292;height:4296" coordorigin="957,7740" coordsize="4292,4296">
              <v:group id="_x0000_s3464" style="position:absolute;left:1290;top:8086;width:3630;height:3656" coordorigin="1290,8086" coordsize="3630,3656">
                <v:shape id="_x0000_s3465" type="#_x0000_t136" style="position:absolute;left:1548;top:8874;width:486;height:438" fillcolor="green" strokecolor="green">
                  <v:imagedata gain="69719f"/>
                  <v:shadow color="#868686"/>
                  <v:textpath style="font-family:&quot;Arial&quot;;font-size:18pt;v-text-kern:t" trim="t" fitpath="t" string="10"/>
                  <o:lock v:ext="edit" aspectratio="t"/>
                </v:shape>
                <v:shape id="_x0000_s3466" type="#_x0000_t136" style="position:absolute;left:1290;top:9684;width:294;height:439" fillcolor="green" strokecolor="green">
                  <v:imagedata gain="69719f"/>
                  <v:shadow color="#868686"/>
                  <v:textpath style="font-family:&quot;Arial&quot;;font-size:18pt;v-text-kern:t" trim="t" fitpath="t" string="9"/>
                  <o:lock v:ext="edit" aspectratio="t"/>
                </v:shape>
                <v:shape id="_x0000_s3467" type="#_x0000_t136" style="position:absolute;left:2934;top:8086;width:487;height:438" fillcolor="green" strokecolor="green">
                  <v:imagedata gain="69719f"/>
                  <v:shadow color="#868686"/>
                  <v:textpath style="font-family:&quot;Arial&quot;;font-size:18pt;v-text-kern:t" trim="t" fitpath="t" string="12"/>
                  <o:lock v:ext="edit" aspectratio="t"/>
                </v:shape>
                <v:shape id="_x0000_s3468" type="#_x0000_t136" style="position:absolute;left:1995;top:8252;width:438;height:438" fillcolor="green" strokecolor="green">
                  <v:imagedata gain="69719f"/>
                  <v:shadow color="#868686"/>
                  <v:textpath style="font-family:&quot;Arial&quot;;font-size:18pt;v-text-kern:t" trim="t" fitpath="t" string="11"/>
                  <o:lock v:ext="edit" aspectratio="t"/>
                </v:shape>
                <v:shape id="_x0000_s3469" type="#_x0000_t136" style="position:absolute;left:1582;top:1049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8"/>
                  <o:lock v:ext="edit" aspectratio="t"/>
                </v:shape>
                <v:shape id="_x0000_s3470" type="#_x0000_t136" style="position:absolute;left:2142;top:1103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7"/>
                  <o:lock v:ext="edit" aspectratio="t"/>
                </v:shape>
                <v:shape id="_x0000_s3471" type="#_x0000_t136" style="position:absolute;left:2970;top:1130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6&#10;"/>
                  <o:lock v:ext="edit" aspectratio="t"/>
                </v:shape>
                <v:shape id="_x0000_s3472" type="#_x0000_t136" style="position:absolute;left:3847;top:11070;width:293;height:438" fillcolor="green" strokecolor="green">
                  <v:imagedata gain="69719f"/>
                  <v:shadow color="#868686"/>
                  <v:textpath style="font-family:&quot;Arial&quot;;font-size:18pt;v-text-kern:t" trim="t" fitpath="t" string="5"/>
                  <o:lock v:ext="edit" aspectratio="t"/>
                </v:shape>
                <v:shape id="_x0000_s3473" type="#_x0000_t136" style="position:absolute;left:4387;top:10458;width:293;height:439" fillcolor="green" strokecolor="green">
                  <v:imagedata gain="69719f"/>
                  <v:shadow color="#868686"/>
                  <v:textpath style="font-family:&quot;Arial&quot;;font-size:18pt;v-text-kern:t" trim="t" fitpath="t" string="4"/>
                  <o:lock v:ext="edit" aspectratio="t"/>
                </v:shape>
                <v:shape id="_x0000_s3474" type="#_x0000_t136" style="position:absolute;left:4626;top:9702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3"/>
                  <o:lock v:ext="edit" aspectratio="t"/>
                </v:shape>
                <v:shape id="_x0000_s3475" type="#_x0000_t136" style="position:absolute;left:4374;top:8820;width:293;height:439" fillcolor="green" strokecolor="green">
                  <v:imagedata gain="69719f"/>
                  <v:shadow color="#868686"/>
                  <v:textpath style="font-family:&quot;Arial&quot;;font-size:18pt;v-text-kern:t" trim="t" fitpath="t" string="2"/>
                  <o:lock v:ext="edit" aspectratio="t"/>
                </v:shape>
                <v:shape id="_x0000_s3476" type="#_x0000_t136" style="position:absolute;left:3898;top:8293;width:150;height:438" fillcolor="green" strokecolor="green">
                  <v:imagedata gain="69719f"/>
                  <v:shadow color="#868686"/>
                  <v:textpath style="font-family:&quot;Arial&quot;;font-size:18pt;v-text-kern:t" trim="t" fitpath="t" string="1"/>
                  <o:lock v:ext="edit" aspectratio="t"/>
                </v:shape>
              </v:group>
              <v:group id="_x0000_s3477" style="position:absolute;left:957;top:7740;width:4292;height:4296" coordorigin="957,7740" coordsize="4518,4522">
                <o:lock v:ext="edit" aspectratio="t"/>
                <v:oval id="_x0000_s3478" style="position:absolute;left:3132;top:9949;width:210;height:210" fillcolor="black">
                  <o:lock v:ext="edit" aspectratio="t"/>
                </v:oval>
                <v:group id="_x0000_s3479" style="position:absolute;left:957;top:7740;width:4518;height:4522" coordorigin="957,7740" coordsize="4518,4522">
                  <o:lock v:ext="edit" aspectratio="t"/>
                  <v:oval id="_x0000_s3480" style="position:absolute;left:957;top:7740;width:4518;height:4518" filled="f" strokeweight="2.25pt">
                    <o:lock v:ext="edit" aspectratio="t"/>
                  </v:oval>
                  <v:line id="_x0000_s3481" style="position:absolute" from="3258,7758" to="3258,7996" strokecolor="maroon" strokeweight="3pt">
                    <o:lock v:ext="edit" aspectratio="t"/>
                  </v:line>
                  <v:line id="_x0000_s3482" style="position:absolute" from="3258,12024" to="3258,12262" strokecolor="maroon" strokeweight="3pt">
                    <o:lock v:ext="edit" aspectratio="t"/>
                  </v:line>
                  <v:line id="_x0000_s3483" style="position:absolute;rotation:30" from="2142,11734" to="2142,11936" strokecolor="maroon" strokeweight="3pt">
                    <o:lock v:ext="edit" aspectratio="t"/>
                  </v:line>
                  <v:line id="_x0000_s3484" style="position:absolute;rotation:30;flip:x" from="4230,11754" to="4230,11992" strokecolor="maroon" strokeweight="3pt">
                    <o:lock v:ext="edit" aspectratio="t"/>
                  </v:line>
                  <v:line id="_x0000_s3485" style="position:absolute;rotation:30;flip:x" from="2160,8028" to="2160,8230" strokecolor="maroon" strokeweight="3pt">
                    <o:lock v:ext="edit" aspectratio="t"/>
                  </v:line>
                  <v:line id="_x0000_s3486" style="position:absolute;rotation:30" from="4266,8030" to="4266,8268" strokecolor="maroon" strokeweight="3pt">
                    <o:lock v:ext="edit" aspectratio="t"/>
                  </v:line>
                  <v:line id="_x0000_s3487" style="position:absolute;rotation:90;flip:x y" from="1091,9889" to="1091,10127" strokecolor="maroon" strokeweight="3pt">
                    <o:lock v:ext="edit" aspectratio="t"/>
                  </v:line>
                  <v:line id="_x0000_s3488" style="position:absolute;rotation:90;flip:x y" from="5335,9889" to="5335,10127" strokecolor="maroon" strokeweight="3pt">
                    <o:lock v:ext="edit" aspectratio="t"/>
                  </v:line>
                  <v:line id="_x0000_s3489" style="position:absolute;rotation:60" from="1379,10987" to="1379,11189" strokecolor="maroon" strokeweight="3pt">
                    <o:lock v:ext="edit" aspectratio="t"/>
                  </v:line>
                  <v:line id="_x0000_s3490" style="position:absolute;rotation:60;flip:x" from="5033,11005" to="5033,11207" strokecolor="maroon" strokeweight="3pt">
                    <o:lock v:ext="edit" aspectratio="t"/>
                  </v:line>
                  <v:line id="_x0000_s3491" style="position:absolute;rotation:60;flip:y" from="1393,8773" to="1393,8975" strokecolor="maroon" strokeweight="3pt">
                    <o:lock v:ext="edit" aspectratio="t"/>
                  </v:line>
                  <v:line id="_x0000_s3492" style="position:absolute;rotation:60;flip:x y" from="5047,8791" to="5047,8993" strokecolor="maroon" strokeweight="3pt">
                    <o:lock v:ext="edit" aspectratio="t"/>
                  </v:line>
                </v:group>
              </v:group>
            </v:group>
            <v:group id="_x0000_s3493" style="position:absolute;left:954;top:10854;width:4292;height:4296" coordorigin="957,7740" coordsize="4292,4296">
              <v:group id="_x0000_s3494" style="position:absolute;left:1290;top:8086;width:3630;height:3656" coordorigin="1290,8086" coordsize="3630,3656">
                <v:shape id="_x0000_s3495" type="#_x0000_t136" style="position:absolute;left:1548;top:8874;width:486;height:438" fillcolor="green" strokecolor="green">
                  <v:imagedata gain="69719f"/>
                  <v:shadow color="#868686"/>
                  <v:textpath style="font-family:&quot;Arial&quot;;font-size:18pt;v-text-kern:t" trim="t" fitpath="t" string="10"/>
                  <o:lock v:ext="edit" aspectratio="t"/>
                </v:shape>
                <v:shape id="_x0000_s3496" type="#_x0000_t136" style="position:absolute;left:1290;top:9684;width:294;height:439" fillcolor="green" strokecolor="green">
                  <v:imagedata gain="69719f"/>
                  <v:shadow color="#868686"/>
                  <v:textpath style="font-family:&quot;Arial&quot;;font-size:18pt;v-text-kern:t" trim="t" fitpath="t" string="9"/>
                  <o:lock v:ext="edit" aspectratio="t"/>
                </v:shape>
                <v:shape id="_x0000_s3497" type="#_x0000_t136" style="position:absolute;left:2934;top:8086;width:487;height:438" fillcolor="green" strokecolor="green">
                  <v:imagedata gain="69719f"/>
                  <v:shadow color="#868686"/>
                  <v:textpath style="font-family:&quot;Arial&quot;;font-size:18pt;v-text-kern:t" trim="t" fitpath="t" string="12"/>
                  <o:lock v:ext="edit" aspectratio="t"/>
                </v:shape>
                <v:shape id="_x0000_s3498" type="#_x0000_t136" style="position:absolute;left:1995;top:8252;width:438;height:438" fillcolor="green" strokecolor="green">
                  <v:imagedata gain="69719f"/>
                  <v:shadow color="#868686"/>
                  <v:textpath style="font-family:&quot;Arial&quot;;font-size:18pt;v-text-kern:t" trim="t" fitpath="t" string="11"/>
                  <o:lock v:ext="edit" aspectratio="t"/>
                </v:shape>
                <v:shape id="_x0000_s3499" type="#_x0000_t136" style="position:absolute;left:1582;top:1049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8"/>
                  <o:lock v:ext="edit" aspectratio="t"/>
                </v:shape>
                <v:shape id="_x0000_s3500" type="#_x0000_t136" style="position:absolute;left:2142;top:1103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7"/>
                  <o:lock v:ext="edit" aspectratio="t"/>
                </v:shape>
                <v:shape id="_x0000_s3501" type="#_x0000_t136" style="position:absolute;left:2970;top:1130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6&#10;"/>
                  <o:lock v:ext="edit" aspectratio="t"/>
                </v:shape>
                <v:shape id="_x0000_s3502" type="#_x0000_t136" style="position:absolute;left:3847;top:11070;width:293;height:438" fillcolor="green" strokecolor="green">
                  <v:imagedata gain="69719f"/>
                  <v:shadow color="#868686"/>
                  <v:textpath style="font-family:&quot;Arial&quot;;font-size:18pt;v-text-kern:t" trim="t" fitpath="t" string="5"/>
                  <o:lock v:ext="edit" aspectratio="t"/>
                </v:shape>
                <v:shape id="_x0000_s3503" type="#_x0000_t136" style="position:absolute;left:4387;top:10458;width:293;height:439" fillcolor="green" strokecolor="green">
                  <v:imagedata gain="69719f"/>
                  <v:shadow color="#868686"/>
                  <v:textpath style="font-family:&quot;Arial&quot;;font-size:18pt;v-text-kern:t" trim="t" fitpath="t" string="4"/>
                  <o:lock v:ext="edit" aspectratio="t"/>
                </v:shape>
                <v:shape id="_x0000_s3504" type="#_x0000_t136" style="position:absolute;left:4626;top:9702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3"/>
                  <o:lock v:ext="edit" aspectratio="t"/>
                </v:shape>
                <v:shape id="_x0000_s3505" type="#_x0000_t136" style="position:absolute;left:4374;top:8820;width:293;height:439" fillcolor="green" strokecolor="green">
                  <v:imagedata gain="69719f"/>
                  <v:shadow color="#868686"/>
                  <v:textpath style="font-family:&quot;Arial&quot;;font-size:18pt;v-text-kern:t" trim="t" fitpath="t" string="2"/>
                  <o:lock v:ext="edit" aspectratio="t"/>
                </v:shape>
                <v:shape id="_x0000_s3506" type="#_x0000_t136" style="position:absolute;left:3898;top:8293;width:150;height:438" fillcolor="green" strokecolor="green">
                  <v:imagedata gain="69719f"/>
                  <v:shadow color="#868686"/>
                  <v:textpath style="font-family:&quot;Arial&quot;;font-size:18pt;v-text-kern:t" trim="t" fitpath="t" string="1"/>
                  <o:lock v:ext="edit" aspectratio="t"/>
                </v:shape>
              </v:group>
              <v:group id="_x0000_s3507" style="position:absolute;left:957;top:7740;width:4292;height:4296" coordorigin="957,7740" coordsize="4518,4522">
                <o:lock v:ext="edit" aspectratio="t"/>
                <v:oval id="_x0000_s3508" style="position:absolute;left:3132;top:9949;width:210;height:210" fillcolor="black">
                  <o:lock v:ext="edit" aspectratio="t"/>
                </v:oval>
                <v:group id="_x0000_s3509" style="position:absolute;left:957;top:7740;width:4518;height:4522" coordorigin="957,7740" coordsize="4518,4522">
                  <o:lock v:ext="edit" aspectratio="t"/>
                  <v:oval id="_x0000_s3510" style="position:absolute;left:957;top:7740;width:4518;height:4518" filled="f" strokeweight="2.25pt">
                    <o:lock v:ext="edit" aspectratio="t"/>
                  </v:oval>
                  <v:line id="_x0000_s3511" style="position:absolute" from="3258,7758" to="3258,7996" strokecolor="maroon" strokeweight="3pt">
                    <o:lock v:ext="edit" aspectratio="t"/>
                  </v:line>
                  <v:line id="_x0000_s3512" style="position:absolute" from="3258,12024" to="3258,12262" strokecolor="maroon" strokeweight="3pt">
                    <o:lock v:ext="edit" aspectratio="t"/>
                  </v:line>
                  <v:line id="_x0000_s3513" style="position:absolute;rotation:30" from="2142,11734" to="2142,11936" strokecolor="maroon" strokeweight="3pt">
                    <o:lock v:ext="edit" aspectratio="t"/>
                  </v:line>
                  <v:line id="_x0000_s3514" style="position:absolute;rotation:30;flip:x" from="4230,11754" to="4230,11992" strokecolor="maroon" strokeweight="3pt">
                    <o:lock v:ext="edit" aspectratio="t"/>
                  </v:line>
                  <v:line id="_x0000_s3515" style="position:absolute;rotation:30;flip:x" from="2160,8028" to="2160,8230" strokecolor="maroon" strokeweight="3pt">
                    <o:lock v:ext="edit" aspectratio="t"/>
                  </v:line>
                  <v:line id="_x0000_s3516" style="position:absolute;rotation:30" from="4266,8030" to="4266,8268" strokecolor="maroon" strokeweight="3pt">
                    <o:lock v:ext="edit" aspectratio="t"/>
                  </v:line>
                  <v:line id="_x0000_s3517" style="position:absolute;rotation:90;flip:x y" from="1091,9889" to="1091,10127" strokecolor="maroon" strokeweight="3pt">
                    <o:lock v:ext="edit" aspectratio="t"/>
                  </v:line>
                  <v:line id="_x0000_s3518" style="position:absolute;rotation:90;flip:x y" from="5335,9889" to="5335,10127" strokecolor="maroon" strokeweight="3pt">
                    <o:lock v:ext="edit" aspectratio="t"/>
                  </v:line>
                  <v:line id="_x0000_s3519" style="position:absolute;rotation:60" from="1379,10987" to="1379,11189" strokecolor="maroon" strokeweight="3pt">
                    <o:lock v:ext="edit" aspectratio="t"/>
                  </v:line>
                  <v:line id="_x0000_s3520" style="position:absolute;rotation:60;flip:x" from="5033,11005" to="5033,11207" strokecolor="maroon" strokeweight="3pt">
                    <o:lock v:ext="edit" aspectratio="t"/>
                  </v:line>
                  <v:line id="_x0000_s3521" style="position:absolute;rotation:60;flip:y" from="1393,8773" to="1393,8975" strokecolor="maroon" strokeweight="3pt">
                    <o:lock v:ext="edit" aspectratio="t"/>
                  </v:line>
                  <v:line id="_x0000_s3522" style="position:absolute;rotation:60;flip:x y" from="5047,8791" to="5047,8993" strokecolor="maroon" strokeweight="3pt">
                    <o:lock v:ext="edit" aspectratio="t"/>
                  </v:line>
                </v:group>
              </v:group>
            </v:group>
            <v:group id="_x0000_s3523" style="position:absolute;left:6435;top:10854;width:4337;height:4680;mso-position-horizontal:right" coordorigin="6391,10854" coordsize="4337,4680">
              <v:oval id="_x0000_s3524" style="position:absolute;left:6391;top:11068;width:4297;height:4297" strokeweight="3pt">
                <v:stroke dashstyle="dash"/>
                <o:lock v:ext="edit" aspectratio="t"/>
              </v:oval>
              <v:shape id="_x0000_s3525" type="#_x0000_t202" style="position:absolute;left:8568;top:10854;width:2160;height:4680" stroked="f">
                <v:textbox style="mso-next-textbox:#_x0000_s3525">
                  <w:txbxContent>
                    <w:p w:rsidR="00291988" w:rsidRDefault="00291988" w:rsidP="00F0715D"/>
                  </w:txbxContent>
                </v:textbox>
              </v:shape>
            </v:group>
          </v:group>
        </w:pict>
      </w: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436A6B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>β) Συμπληρώνω την ώρα στα ψη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φιακά ρολόγια και σχεδιάζω όσα ακόμη χρειάζονται:</w:t>
      </w:r>
    </w:p>
    <w:p w:rsidR="00F0715D" w:rsidRPr="004C27DC" w:rsidRDefault="00F0715D" w:rsidP="00F0715D">
      <w:pPr>
        <w:tabs>
          <w:tab w:val="left" w:pos="1260"/>
          <w:tab w:val="left" w:pos="3240"/>
          <w:tab w:val="left" w:pos="5400"/>
        </w:tabs>
        <w:spacing w:before="120"/>
        <w:rPr>
          <w:rFonts w:ascii="Arial" w:hAnsi="Arial" w:cs="Arial"/>
          <w:b/>
          <w:color w:val="008000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ab/>
      </w:r>
      <w:r w:rsidRPr="004C27DC">
        <w:rPr>
          <w:rFonts w:ascii="Arial" w:hAnsi="Arial" w:cs="Arial"/>
          <w:b/>
          <w:color w:val="008000"/>
          <w:sz w:val="36"/>
          <w:szCs w:val="56"/>
          <w:lang w:val="el-GR"/>
        </w:rPr>
        <w:t>+25΄</w:t>
      </w:r>
      <w:r w:rsidRPr="004C27DC">
        <w:rPr>
          <w:rFonts w:ascii="Arial" w:hAnsi="Arial" w:cs="Arial"/>
          <w:b/>
          <w:color w:val="008000"/>
          <w:sz w:val="36"/>
          <w:szCs w:val="56"/>
          <w:lang w:val="el-GR"/>
        </w:rPr>
        <w:tab/>
        <w:t>+25΄</w:t>
      </w:r>
      <w:r w:rsidRPr="004C27DC">
        <w:rPr>
          <w:rFonts w:ascii="Arial" w:hAnsi="Arial" w:cs="Arial"/>
          <w:b/>
          <w:color w:val="008000"/>
          <w:sz w:val="36"/>
          <w:szCs w:val="56"/>
          <w:lang w:val="el-GR"/>
        </w:rPr>
        <w:tab/>
        <w:t xml:space="preserve">+ </w:t>
      </w:r>
      <w:r w:rsidRPr="004C27DC">
        <w:rPr>
          <w:rFonts w:ascii="Arial" w:hAnsi="Arial" w:cs="Arial"/>
          <w:color w:val="008000"/>
          <w:sz w:val="36"/>
          <w:szCs w:val="56"/>
          <w:lang w:val="el-GR"/>
        </w:rPr>
        <w:t>…..</w:t>
      </w:r>
    </w:p>
    <w:p w:rsidR="00F0715D" w:rsidRPr="004C27DC" w:rsidRDefault="00F0715D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4B4F26" w:rsidP="00F0715D">
      <w:pPr>
        <w:tabs>
          <w:tab w:val="left" w:pos="5040"/>
        </w:tabs>
        <w:spacing w:before="120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</w:rPr>
        <w:pict>
          <v:group id="_x0000_s3631" style="position:absolute;margin-left:34.85pt;margin-top:-19.45pt;width:396pt;height:84.05pt;z-index:251627008" coordorigin="1134,8499" coordsize="7920,1681">
            <v:group id="_x0000_s3632" style="position:absolute;left:1134;top:9024;width:2007;height:1156" coordorigin="1134,9024" coordsize="2007,1156">
              <v:shape id="_x0000_s3633" type="#_x0000_t75" style="position:absolute;left:1134;top:9024;width:2007;height:1156">
                <v:imagedata r:id="rId154" o:title="129-3" gain="69719f"/>
              </v:shape>
              <v:shape id="_x0000_s3634" type="#_x0000_t202" style="position:absolute;left:1368;top:9312;width:1620;height:720" filled="f" stroked="f">
                <v:textbox style="mso-next-textbox:#_x0000_s3634" inset="0,0,0,0">
                  <w:txbxContent>
                    <w:p w:rsidR="00291988" w:rsidRPr="00B54F4C" w:rsidRDefault="00291988" w:rsidP="00F0715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B54F4C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07:05</w:t>
                      </w:r>
                    </w:p>
                  </w:txbxContent>
                </v:textbox>
              </v:shape>
            </v:group>
            <v:shape id="_x0000_s3635" type="#_x0000_t75" style="position:absolute;left:7047;top:9024;width:2007;height:1156">
              <v:imagedata r:id="rId154" o:title="129-3" gain="69719f"/>
            </v:shape>
            <v:shape id="_x0000_s3636" type="#_x0000_t19" style="position:absolute;left:2742;top:7810;width:449;height:1865;rotation:-6118743fd" coordsize="21600,43198" adj=",5843196" path="wr-21600,,21600,43200,,,317,43198nfewr-21600,,21600,43200,,,317,43198l,21600nsxe" strokeweight="2.25pt">
              <v:stroke endarrow="block" endarrowwidth="wide"/>
              <v:path o:connectlocs="0,0;317,43198;0,21600"/>
            </v:shape>
            <v:shape id="_x0000_s3637" type="#_x0000_t19" style="position:absolute;left:4747;top:7809;width:449;height:1865;rotation:-6118743fd" coordsize="21600,43198" adj=",5843196" path="wr-21600,,21600,43200,,,317,43198nfewr-21600,,21600,43200,,,317,43198l,21600nsxe" strokeweight="2.25pt">
              <v:stroke endarrow="block" endarrowwidth="wide"/>
              <v:path o:connectlocs="0,0;317,43198;0,21600"/>
            </v:shape>
            <v:shape id="_x0000_s3638" type="#_x0000_t19" style="position:absolute;left:6997;top:7791;width:449;height:1865;rotation:-6118743fd" coordsize="21600,43198" adj=",5843196" path="wr-21600,,21600,43200,,,317,43198nfewr-21600,,21600,43200,,,317,43198l,21600nsxe" strokeweight="2.25pt">
              <v:stroke endarrow="block" endarrowwidth="wide"/>
              <v:path o:connectlocs="0,0;317,43198;0,21600"/>
            </v:shape>
            <v:group id="_x0000_s3639" style="position:absolute;left:4014;top:9024;width:2007;height:1156" coordorigin="4014,9024" coordsize="2007,1156">
              <v:shape id="_x0000_s3640" type="#_x0000_t75" style="position:absolute;left:4014;top:9024;width:2007;height:1156">
                <v:imagedata r:id="rId154" o:title="129-3" gain="69719f"/>
              </v:shape>
              <v:shape id="_x0000_s3641" type="#_x0000_t202" style="position:absolute;left:4104;top:9252;width:180;height:720" filled="f" stroked="f">
                <v:textbox style="mso-next-textbox:#_x0000_s3641" inset="0,0,0,0">
                  <w:txbxContent>
                    <w:p w:rsidR="00291988" w:rsidRPr="0039307F" w:rsidRDefault="00291988" w:rsidP="00F0715D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:</w:t>
                      </w:r>
                    </w:p>
                  </w:txbxContent>
                </v:textbox>
              </v:shape>
            </v:group>
          </v:group>
        </w:pic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ab/>
        <w:t>:</w:t>
      </w:r>
    </w:p>
    <w:p w:rsidR="00F0715D" w:rsidRPr="004C27DC" w:rsidRDefault="00F0715D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4B4F26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409" type="#_x0000_t202" style="position:absolute;margin-left:0;margin-top:794.35pt;width:86.4pt;height:25.5pt;z-index:251955712;mso-wrap-style:none;mso-position-horizontal:center;mso-position-horizontal-relative:margin;mso-position-vertical-relative:page" fillcolor="#fc9" stroked="f">
            <v:textbox style="mso-next-textbox:#_x0000_s6409" inset="2mm,1mm,2mm,1mm">
              <w:txbxContent>
                <w:p w:rsidR="00291988" w:rsidRPr="00592B62" w:rsidRDefault="00291988" w:rsidP="00647A26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106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129</w:t>
                  </w:r>
                </w:p>
              </w:txbxContent>
            </v:textbox>
            <w10:wrap anchorx="margin" anchory="page"/>
          </v:shape>
        </w:pict>
      </w:r>
      <w:r w:rsidR="00B54F4C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F0715D" w:rsidRDefault="00F0715D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lastRenderedPageBreak/>
        <w:t>γ) Πόσα δρομολόγια γίνονται σε αυτό το χρονικό διάστημα;</w:t>
      </w:r>
    </w:p>
    <w:p w:rsidR="00B54F4C" w:rsidRDefault="004B4F26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pict>
          <v:group id="_x0000_s6764" style="position:absolute;margin-left:9.05pt;margin-top:26.9pt;width:477.25pt;height:180.75pt;z-index:251956736" coordorigin="1315,2500" coordsize="9545,3615">
            <v:group id="_x0000_s3560" style="position:absolute;left:1315;top:2500;width:9343;height:2077" coordorigin="1134,1314" coordsize="14570,3240">
              <v:group id="_x0000_s3561" style="position:absolute;left:9612;top:1314;width:6092;height:3240" coordorigin="9612,1314" coordsize="6092,3240">
                <v:shape id="_x0000_s3562" type="#_x0000_t62" style="position:absolute;left:9612;top:1314;width:5562;height:2149" adj="18878,24595" fillcolor="#cff" strokecolor="blue" strokeweight="1.5pt">
                  <v:textbox style="mso-next-textbox:#_x0000_s3562" inset="0,0,0,0">
                    <w:txbxContent>
                      <w:p w:rsidR="00291988" w:rsidRPr="00B54F4C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B54F4C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Η ιστορική γραμμή </w:t>
                        </w:r>
                      </w:p>
                      <w:p w:rsidR="00291988" w:rsidRPr="00B54F4C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B54F4C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θα σε βοηθήσει </w:t>
                        </w:r>
                      </w:p>
                      <w:p w:rsidR="00291988" w:rsidRPr="00B54F4C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B54F4C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να το βρεις!!</w:t>
                        </w:r>
                      </w:p>
                    </w:txbxContent>
                  </v:textbox>
                </v:shape>
                <v:shape id="_x0000_s3563" type="#_x0000_t75" style="position:absolute;left:14502;top:3352;width:1202;height:1202">
                  <v:imagedata r:id="rId155" o:title="129-5" chromakey="white" gain="69719f"/>
                </v:shape>
              </v:group>
              <v:group id="_x0000_s3564" style="position:absolute;left:1134;top:1314;width:7948;height:2876" coordorigin="1134,1314" coordsize="7948,2876">
                <v:shape id="_x0000_s3565" type="#_x0000_t75" style="position:absolute;left:1134;top:3114;width:1168;height:1076">
                  <v:imagedata r:id="rId156" o:title="129-4" gain="69719f"/>
                </v:shape>
                <v:shape id="_x0000_s3566" type="#_x0000_t62" style="position:absolute;left:2268;top:1314;width:6814;height:2149" adj="431,24585" fillcolor="#cff" strokecolor="blue" strokeweight="1.5pt">
                  <v:textbox style="mso-next-textbox:#_x0000_s3566" inset="0,0,0,0">
                    <w:txbxContent>
                      <w:p w:rsidR="00291988" w:rsidRPr="00B54F4C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</w:pPr>
                        <w:r w:rsidRPr="00B54F4C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Πόσα χρόνια έχουν περάσει από το </w:t>
                        </w:r>
                        <w:r w:rsidRPr="00591D9F"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  <w:lang w:val="el-GR"/>
                          </w:rPr>
                          <w:t>85 π.Χ.</w:t>
                        </w:r>
                        <w:r w:rsidRPr="00B54F4C">
                          <w:rPr>
                            <w:rFonts w:ascii="Arial" w:hAnsi="Arial" w:cs="Arial"/>
                            <w:b/>
                            <w:sz w:val="36"/>
                            <w:szCs w:val="56"/>
                            <w:lang w:val="el-GR"/>
                          </w:rPr>
                          <w:t xml:space="preserve"> ως το </w:t>
                        </w:r>
                        <w:r w:rsidRPr="00591D9F">
                          <w:rPr>
                            <w:rFonts w:ascii="Tahoma" w:hAnsi="Tahoma" w:cs="Tahoma"/>
                            <w:b/>
                            <w:sz w:val="36"/>
                            <w:szCs w:val="56"/>
                            <w:lang w:val="el-GR"/>
                          </w:rPr>
                          <w:t>146 μ.Χ.;</w:t>
                        </w:r>
                      </w:p>
                    </w:txbxContent>
                  </v:textbox>
                </v:shape>
              </v:group>
            </v:group>
            <v:group id="_x0000_s6410" style="position:absolute;left:1315;top:4463;width:9545;height:1652" coordorigin="1158,4927" coordsize="14522,2513">
              <v:group id="_x0000_s6411" style="position:absolute;left:1158;top:4927;width:14522;height:1908" coordorigin="1158,4927" coordsize="14522,1908">
                <v:group id="_x0000_s6412" style="position:absolute;left:1946;top:5530;width:12920;height:674" coordorigin="1946,5967" coordsize="12469,674">
                  <v:line id="_x0000_s6413" style="position:absolute" from="2425,5967" to="2425,6641" strokecolor="green" strokeweight="2.25pt">
                    <o:lock v:ext="edit" aspectratio="t"/>
                  </v:line>
                  <v:line id="_x0000_s6414" style="position:absolute" from="7220,6028" to="7220,6640" strokeweight="2.25pt">
                    <o:lock v:ext="edit" aspectratio="t"/>
                  </v:line>
                  <v:line id="_x0000_s6415" style="position:absolute" from="1946,6110" to="1946,6528" strokeweight="2.25pt">
                    <o:lock v:ext="edit" aspectratio="t"/>
                  </v:line>
                  <v:group id="_x0000_s6416" style="position:absolute;left:2906;top:6110;width:3836;height:448" coordorigin="2754,6066" coordsize="2880,396">
                    <o:lock v:ext="edit" aspectratio="t"/>
                    <v:line id="_x0000_s6417" style="position:absolute" from="2754,6066" to="2754,6435" strokeweight="2.25pt">
                      <o:lock v:ext="edit" aspectratio="t"/>
                    </v:line>
                    <v:line id="_x0000_s6418" style="position:absolute" from="3114,6066" to="3114,6435" strokeweight="2.25pt">
                      <o:lock v:ext="edit" aspectratio="t"/>
                    </v:line>
                    <v:line id="_x0000_s6419" style="position:absolute" from="3474,6075" to="3474,6444" strokeweight="2.25pt">
                      <o:lock v:ext="edit" aspectratio="t"/>
                    </v:line>
                    <v:line id="_x0000_s6420" style="position:absolute" from="3834,6075" to="3834,6444" strokeweight="2.25pt">
                      <o:lock v:ext="edit" aspectratio="t"/>
                    </v:line>
                    <v:line id="_x0000_s6421" style="position:absolute" from="4194,6084" to="4194,6453" strokeweight="2.25pt">
                      <o:lock v:ext="edit" aspectratio="t"/>
                    </v:line>
                    <v:line id="_x0000_s6422" style="position:absolute" from="4554,6084" to="4554,6453" strokeweight="2.25pt">
                      <o:lock v:ext="edit" aspectratio="t"/>
                    </v:line>
                    <v:line id="_x0000_s6423" style="position:absolute" from="4914,6093" to="4914,6462" strokeweight="2.25pt">
                      <o:lock v:ext="edit" aspectratio="t"/>
                    </v:line>
                    <v:line id="_x0000_s6424" style="position:absolute" from="5274,6093" to="5274,6462" strokeweight="2.25pt">
                      <o:lock v:ext="edit" aspectratio="t"/>
                    </v:line>
                    <v:line id="_x0000_s6425" style="position:absolute" from="5634,6093" to="5634,6462" strokeweight="2.25pt">
                      <o:lock v:ext="edit" aspectratio="t"/>
                    </v:line>
                  </v:group>
                  <v:group id="_x0000_s6426" style="position:absolute;left:7700;top:6110;width:3836;height:448" coordorigin="2754,6066" coordsize="2880,396">
                    <o:lock v:ext="edit" aspectratio="t"/>
                    <v:line id="_x0000_s6427" style="position:absolute" from="2754,6066" to="2754,6435" strokeweight="2.25pt">
                      <o:lock v:ext="edit" aspectratio="t"/>
                    </v:line>
                    <v:line id="_x0000_s6428" style="position:absolute" from="3114,6066" to="3114,6435" strokeweight="2.25pt">
                      <o:lock v:ext="edit" aspectratio="t"/>
                    </v:line>
                    <v:line id="_x0000_s6429" style="position:absolute" from="3474,6075" to="3474,6444" strokeweight="2.25pt">
                      <o:lock v:ext="edit" aspectratio="t"/>
                    </v:line>
                    <v:line id="_x0000_s6430" style="position:absolute" from="3834,6075" to="3834,6444" strokeweight="2.25pt">
                      <o:lock v:ext="edit" aspectratio="t"/>
                    </v:line>
                    <v:line id="_x0000_s6431" style="position:absolute" from="4194,6084" to="4194,6453" strokeweight="2.25pt">
                      <o:lock v:ext="edit" aspectratio="t"/>
                    </v:line>
                    <v:line id="_x0000_s6432" style="position:absolute" from="4554,6084" to="4554,6453" strokeweight="2.25pt">
                      <o:lock v:ext="edit" aspectratio="t"/>
                    </v:line>
                    <v:line id="_x0000_s6433" style="position:absolute" from="4914,6093" to="4914,6462" strokeweight="2.25pt">
                      <o:lock v:ext="edit" aspectratio="t"/>
                    </v:line>
                    <v:line id="_x0000_s6434" style="position:absolute" from="5274,6093" to="5274,6462" strokeweight="2.25pt">
                      <o:lock v:ext="edit" aspectratio="t"/>
                    </v:line>
                    <v:line id="_x0000_s6435" style="position:absolute" from="5634,6093" to="5634,6462" strokeweight="2.25pt">
                      <o:lock v:ext="edit" aspectratio="t"/>
                    </v:line>
                  </v:group>
                  <v:group id="_x0000_s6436" style="position:absolute;left:12496;top:6110;width:1919;height:438" coordorigin="12496,6110" coordsize="1919,438">
                    <v:line id="_x0000_s6437" style="position:absolute" from="12496,6110" to="12496,6527" strokeweight="2.25pt">
                      <o:lock v:ext="edit" aspectratio="t"/>
                    </v:line>
                    <v:line id="_x0000_s6438" style="position:absolute" from="12975,6110" to="12975,6527" strokeweight="2.25pt">
                      <o:lock v:ext="edit" aspectratio="t"/>
                    </v:line>
                    <v:line id="_x0000_s6439" style="position:absolute" from="13455,6120" to="13455,6538" strokeweight="2.25pt">
                      <o:lock v:ext="edit" aspectratio="t"/>
                    </v:line>
                    <v:line id="_x0000_s6440" style="position:absolute" from="13934,6120" to="13934,6538" strokeweight="2.25pt">
                      <o:lock v:ext="edit" aspectratio="t"/>
                    </v:line>
                    <v:line id="_x0000_s6441" style="position:absolute" from="14415,6130" to="14415,6548" strokeweight="2.25pt">
                      <o:lock v:ext="edit" aspectratio="t"/>
                    </v:line>
                  </v:group>
                  <v:line id="_x0000_s6442" style="position:absolute" from="12017,6028" to="12017,6640" strokecolor="blue" strokeweight="2.25pt">
                    <o:lock v:ext="edit" aspectratio="t"/>
                  </v:line>
                </v:group>
                <v:group id="_x0000_s6443" style="position:absolute;left:1158;top:4927;width:14522;height:1908" coordorigin="1158,5364" coordsize="14522,1908">
                  <v:group id="_x0000_s6444" style="position:absolute;left:1158;top:6332;width:14522;height:15" coordorigin="1158,6332" coordsize="14522,15">
                    <v:group id="_x0000_s6445" style="position:absolute;left:1158;top:6332;width:6248;height:7" coordorigin="1158,6303" coordsize="5326,7">
                      <v:line id="_x0000_s6446" style="position:absolute" from="1674,6310" to="6484,6310" strokecolor="green" strokeweight="2.25pt">
                        <o:lock v:ext="edit" aspectratio="t"/>
                      </v:line>
                      <v:line id="_x0000_s6447" style="position:absolute;mso-position-horizontal:left" from="1158,6303" to="1629,6304" strokecolor="green" strokeweight="2.25pt">
                        <v:stroke dashstyle="dash"/>
                        <o:lock v:ext="edit" aspectratio="t"/>
                      </v:line>
                    </v:group>
                    <v:group id="_x0000_s6448" style="position:absolute;left:7374;top:6343;width:8306;height:4" coordorigin="7011,6331" coordsize="8648,4">
                      <v:line id="_x0000_s6449" style="position:absolute" from="7011,6331" to="15027,6332" strokecolor="blue" strokeweight="2.25pt">
                        <o:lock v:ext="edit" aspectratio="t"/>
                      </v:line>
                      <v:line id="_x0000_s6450" style="position:absolute" from="15108,6334" to="15659,6335" strokecolor="blue" strokeweight="2.25pt">
                        <v:stroke dashstyle="dash"/>
                        <o:lock v:ext="edit" aspectratio="t"/>
                      </v:line>
                    </v:group>
                  </v:group>
                  <v:group id="_x0000_s6451" style="position:absolute;left:1494;top:5364;width:12060;height:1908" coordorigin="1494,5364" coordsize="12060,1908">
                    <v:shape id="_x0000_s6452" type="#_x0000_t202" style="position:absolute;left:5094;top:6534;width:720;height:720" filled="f" stroked="f">
                      <v:textbox style="mso-next-textbox:#_x0000_s6452" inset="0,0,0,0">
                        <w:txbxContent>
                          <w:p w:rsidR="00291988" w:rsidRPr="0062231B" w:rsidRDefault="00291988" w:rsidP="00B54F4C">
                            <w:pPr>
                              <w:rPr>
                                <w:rFonts w:ascii="Arial" w:hAnsi="Arial" w:cs="Arial"/>
                                <w:b/>
                                <w:color w:val="008000"/>
                                <w:sz w:val="56"/>
                                <w:szCs w:val="56"/>
                              </w:rPr>
                            </w:pPr>
                            <w:r w:rsidRPr="00B54F4C">
                              <w:rPr>
                                <w:rFonts w:ascii="Arial" w:hAnsi="Arial" w:cs="Arial"/>
                                <w:b/>
                                <w:color w:val="008000"/>
                                <w:sz w:val="36"/>
                                <w:szCs w:val="5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_x0000_s6453" type="#_x0000_t202" style="position:absolute;left:6120;top:6552;width:720;height:720" filled="f" stroked="f">
                      <v:textbox style="mso-next-textbox:#_x0000_s6453" inset="0,0,0,0">
                        <w:txbxContent>
                          <w:p w:rsidR="00291988" w:rsidRPr="0062231B" w:rsidRDefault="00291988" w:rsidP="00B54F4C">
                            <w:pPr>
                              <w:rPr>
                                <w:rFonts w:ascii="Arial" w:hAnsi="Arial" w:cs="Arial"/>
                                <w:b/>
                                <w:color w:val="008000"/>
                                <w:sz w:val="56"/>
                                <w:szCs w:val="56"/>
                              </w:rPr>
                            </w:pPr>
                            <w:r w:rsidRPr="00B54F4C">
                              <w:rPr>
                                <w:rFonts w:ascii="Arial" w:hAnsi="Arial" w:cs="Arial"/>
                                <w:b/>
                                <w:color w:val="008000"/>
                                <w:sz w:val="36"/>
                                <w:szCs w:val="5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_x0000_s6454" type="#_x0000_t202" style="position:absolute;left:11394;top:5382;width:2160;height:720" filled="f" stroked="f">
                      <v:textbox style="mso-next-textbox:#_x0000_s6454" inset="0,0,0,0">
                        <w:txbxContent>
                          <w:p w:rsidR="00291988" w:rsidRPr="00B54F4C" w:rsidRDefault="00291988" w:rsidP="00B54F4C">
                            <w:pPr>
                              <w:rPr>
                                <w:rFonts w:ascii="Arial" w:hAnsi="Arial" w:cs="Arial"/>
                                <w:b/>
                                <w:color w:val="3366FF"/>
                                <w:sz w:val="36"/>
                                <w:szCs w:val="56"/>
                              </w:rPr>
                            </w:pPr>
                            <w:r w:rsidRPr="00B54F4C">
                              <w:rPr>
                                <w:rFonts w:ascii="Arial" w:hAnsi="Arial" w:cs="Arial"/>
                                <w:b/>
                                <w:color w:val="3366FF"/>
                                <w:sz w:val="36"/>
                                <w:szCs w:val="56"/>
                              </w:rPr>
                              <w:t>100 μ.Χ.</w:t>
                            </w:r>
                          </w:p>
                        </w:txbxContent>
                      </v:textbox>
                    </v:shape>
                    <v:shape id="_x0000_s6455" type="#_x0000_t202" style="position:absolute;left:9054;top:6534;width:720;height:720" filled="f" stroked="f">
                      <v:textbox style="mso-next-textbox:#_x0000_s6455" inset="0,0,0,0">
                        <w:txbxContent>
                          <w:p w:rsidR="00291988" w:rsidRPr="00B54F4C" w:rsidRDefault="00291988" w:rsidP="00B54F4C">
                            <w:pPr>
                              <w:rPr>
                                <w:rFonts w:ascii="Arial" w:hAnsi="Arial" w:cs="Arial"/>
                                <w:b/>
                                <w:color w:val="3366FF"/>
                                <w:sz w:val="36"/>
                                <w:szCs w:val="56"/>
                              </w:rPr>
                            </w:pPr>
                            <w:r w:rsidRPr="00B54F4C">
                              <w:rPr>
                                <w:rFonts w:ascii="Arial" w:hAnsi="Arial" w:cs="Arial"/>
                                <w:b/>
                                <w:color w:val="3366FF"/>
                                <w:sz w:val="36"/>
                                <w:szCs w:val="5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_x0000_s6456" type="#_x0000_t202" style="position:absolute;left:6606;top:5382;width:720;height:720" filled="f" stroked="f">
                      <v:textbox style="mso-next-textbox:#_x0000_s6456" inset="0,0,0,0">
                        <w:txbxContent>
                          <w:p w:rsidR="00291988" w:rsidRPr="00B54F4C" w:rsidRDefault="00291988" w:rsidP="00B54F4C">
                            <w:pPr>
                              <w:rPr>
                                <w:rFonts w:ascii="Arial" w:hAnsi="Arial" w:cs="Arial"/>
                                <w:b/>
                                <w:color w:val="008000"/>
                                <w:sz w:val="36"/>
                                <w:szCs w:val="56"/>
                              </w:rPr>
                            </w:pPr>
                            <w:r w:rsidRPr="00B54F4C">
                              <w:rPr>
                                <w:rFonts w:ascii="Arial" w:hAnsi="Arial" w:cs="Arial"/>
                                <w:b/>
                                <w:color w:val="008000"/>
                                <w:sz w:val="36"/>
                                <w:szCs w:val="5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6457" type="#_x0000_t202" style="position:absolute;left:8640;top:5382;width:720;height:720" filled="f" stroked="f">
                      <v:textbox style="mso-next-textbox:#_x0000_s6457" inset="0,0,0,0">
                        <w:txbxContent>
                          <w:p w:rsidR="00291988" w:rsidRPr="00B54F4C" w:rsidRDefault="00291988" w:rsidP="00B54F4C">
                            <w:pPr>
                              <w:rPr>
                                <w:rFonts w:ascii="Arial" w:hAnsi="Arial" w:cs="Arial"/>
                                <w:b/>
                                <w:color w:val="3366FF"/>
                                <w:sz w:val="36"/>
                                <w:szCs w:val="56"/>
                              </w:rPr>
                            </w:pPr>
                            <w:r w:rsidRPr="00B54F4C">
                              <w:rPr>
                                <w:rFonts w:ascii="Arial" w:hAnsi="Arial" w:cs="Arial"/>
                                <w:b/>
                                <w:color w:val="3366FF"/>
                                <w:sz w:val="36"/>
                                <w:szCs w:val="5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_x0000_s6458" type="#_x0000_t202" style="position:absolute;left:7614;top:5382;width:720;height:720" filled="f" stroked="f">
                      <v:textbox style="mso-next-textbox:#_x0000_s6458" inset="0,0,0,0">
                        <w:txbxContent>
                          <w:p w:rsidR="00291988" w:rsidRPr="009F6D0C" w:rsidRDefault="00291988" w:rsidP="00B54F4C">
                            <w:pPr>
                              <w:rPr>
                                <w:rFonts w:ascii="Arial" w:hAnsi="Arial" w:cs="Arial"/>
                                <w:b/>
                                <w:color w:val="3366FF"/>
                                <w:sz w:val="56"/>
                                <w:szCs w:val="56"/>
                              </w:rPr>
                            </w:pPr>
                            <w:r w:rsidRPr="00B54F4C">
                              <w:rPr>
                                <w:rFonts w:ascii="Arial" w:hAnsi="Arial" w:cs="Arial"/>
                                <w:b/>
                                <w:color w:val="3366FF"/>
                                <w:sz w:val="36"/>
                                <w:szCs w:val="5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6459" type="#_x0000_t202" style="position:absolute;left:1494;top:5364;width:2340;height:720" filled="f" stroked="f">
                      <v:textbox style="mso-next-textbox:#_x0000_s6459" inset="0,0,0,0">
                        <w:txbxContent>
                          <w:p w:rsidR="00291988" w:rsidRPr="00B54F4C" w:rsidRDefault="00291988" w:rsidP="00B54F4C">
                            <w:pPr>
                              <w:rPr>
                                <w:rFonts w:ascii="Arial" w:hAnsi="Arial" w:cs="Arial"/>
                                <w:b/>
                                <w:color w:val="008000"/>
                                <w:sz w:val="36"/>
                                <w:szCs w:val="56"/>
                              </w:rPr>
                            </w:pPr>
                            <w:r w:rsidRPr="00B54F4C">
                              <w:rPr>
                                <w:rFonts w:ascii="Arial" w:hAnsi="Arial" w:cs="Arial"/>
                                <w:b/>
                                <w:color w:val="008000"/>
                                <w:sz w:val="36"/>
                                <w:szCs w:val="56"/>
                              </w:rPr>
                              <w:t>100 π.Χ.</w:t>
                            </w:r>
                          </w:p>
                        </w:txbxContent>
                      </v:textbox>
                    </v:shape>
                    <v:shape id="_x0000_s6460" type="#_x0000_t202" style="position:absolute;left:5580;top:5364;width:720;height:720" filled="f" stroked="f">
                      <v:textbox style="mso-next-textbox:#_x0000_s6460" inset="0,0,0,0">
                        <w:txbxContent>
                          <w:p w:rsidR="00291988" w:rsidRPr="00B54F4C" w:rsidRDefault="00291988" w:rsidP="00B54F4C">
                            <w:pPr>
                              <w:rPr>
                                <w:rFonts w:ascii="Arial" w:hAnsi="Arial" w:cs="Arial"/>
                                <w:b/>
                                <w:color w:val="008000"/>
                                <w:sz w:val="36"/>
                                <w:szCs w:val="56"/>
                              </w:rPr>
                            </w:pPr>
                            <w:r w:rsidRPr="00B54F4C">
                              <w:rPr>
                                <w:rFonts w:ascii="Arial" w:hAnsi="Arial" w:cs="Arial"/>
                                <w:b/>
                                <w:color w:val="008000"/>
                                <w:sz w:val="36"/>
                                <w:szCs w:val="56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_x0000_s6461" type="#_x0000_t202" style="position:absolute;left:8064;top:6534;width:720;height:720" filled="f" stroked="f">
                      <v:textbox style="mso-next-textbox:#_x0000_s6461" inset="0,0,0,0">
                        <w:txbxContent>
                          <w:p w:rsidR="00291988" w:rsidRPr="00B54F4C" w:rsidRDefault="00291988" w:rsidP="00B54F4C">
                            <w:pPr>
                              <w:rPr>
                                <w:rFonts w:ascii="Arial" w:hAnsi="Arial" w:cs="Arial"/>
                                <w:b/>
                                <w:color w:val="3366FF"/>
                                <w:sz w:val="36"/>
                                <w:szCs w:val="56"/>
                              </w:rPr>
                            </w:pPr>
                            <w:r w:rsidRPr="00B54F4C">
                              <w:rPr>
                                <w:rFonts w:ascii="Arial" w:hAnsi="Arial" w:cs="Arial"/>
                                <w:b/>
                                <w:color w:val="3366FF"/>
                                <w:sz w:val="36"/>
                                <w:szCs w:val="5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_x0000_s6462" type="#_x0000_t75" style="position:absolute;left:6534;top:6457;width:1739;height:983">
                <v:imagedata r:id="rId157" o:title="127-5" chromakey="#fffbfa" gain="69719f"/>
              </v:shape>
            </v:group>
          </v:group>
        </w:pict>
      </w:r>
    </w:p>
    <w:p w:rsidR="00B54F4C" w:rsidRPr="00B54F4C" w:rsidRDefault="00B54F4C" w:rsidP="00B54F4C">
      <w:pPr>
        <w:rPr>
          <w:rFonts w:ascii="Arial" w:hAnsi="Arial" w:cs="Arial"/>
          <w:b/>
          <w:color w:val="3366FF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>4)</w:t>
      </w: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B54F4C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</w:p>
    <w:p w:rsidR="00B54F4C" w:rsidRPr="004C27DC" w:rsidRDefault="00B54F4C" w:rsidP="00B54F4C">
      <w:pPr>
        <w:shd w:val="clear" w:color="auto" w:fill="FFDEBD"/>
        <w:rPr>
          <w:rFonts w:ascii="Arial" w:hAnsi="Arial" w:cs="Arial"/>
          <w:b/>
          <w:sz w:val="28"/>
          <w:szCs w:val="48"/>
          <w:lang w:val="el-GR"/>
        </w:rPr>
      </w:pPr>
    </w:p>
    <w:p w:rsidR="00B54F4C" w:rsidRPr="004C27DC" w:rsidRDefault="00B54F4C" w:rsidP="00B54F4C">
      <w:pPr>
        <w:shd w:val="clear" w:color="auto" w:fill="FFDEBD"/>
        <w:rPr>
          <w:rFonts w:ascii="Arial" w:hAnsi="Arial" w:cs="Arial"/>
          <w:b/>
          <w:sz w:val="22"/>
          <w:szCs w:val="40"/>
          <w:lang w:val="el-GR"/>
        </w:rPr>
      </w:pPr>
    </w:p>
    <w:p w:rsidR="00B54F4C" w:rsidRPr="004C27DC" w:rsidRDefault="00B54F4C" w:rsidP="00B54F4C">
      <w:pPr>
        <w:shd w:val="clear" w:color="auto" w:fill="FFDEBD"/>
        <w:tabs>
          <w:tab w:val="left" w:pos="7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54F4C" w:rsidRPr="00F0715D" w:rsidRDefault="00B54F4C" w:rsidP="00B54F4C">
      <w:pPr>
        <w:shd w:val="clear" w:color="auto" w:fill="FFDEBD"/>
        <w:tabs>
          <w:tab w:val="left" w:pos="360"/>
          <w:tab w:val="left" w:pos="540"/>
        </w:tabs>
        <w:rPr>
          <w:rFonts w:ascii="Arial" w:hAnsi="Arial" w:cs="Arial"/>
          <w:b/>
          <w:sz w:val="2"/>
          <w:szCs w:val="2"/>
          <w:lang w:val="el-GR"/>
        </w:rPr>
      </w:pPr>
      <w:r w:rsidRPr="00F0715D">
        <w:rPr>
          <w:rFonts w:ascii="Arial" w:hAnsi="Arial" w:cs="Arial"/>
          <w:b/>
          <w:sz w:val="2"/>
          <w:szCs w:val="2"/>
          <w:lang w:val="el-GR"/>
        </w:rPr>
        <w:tab/>
      </w:r>
    </w:p>
    <w:p w:rsidR="00B54F4C" w:rsidRPr="004C27DC" w:rsidRDefault="00B54F4C" w:rsidP="00B54F4C">
      <w:pPr>
        <w:shd w:val="clear" w:color="auto" w:fill="FFDEBD"/>
        <w:tabs>
          <w:tab w:val="left" w:pos="360"/>
          <w:tab w:val="left" w:pos="54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54F4C" w:rsidRPr="004C27DC" w:rsidRDefault="00B54F4C" w:rsidP="00B54F4C">
      <w:pPr>
        <w:shd w:val="clear" w:color="auto" w:fill="FFDEBD"/>
        <w:rPr>
          <w:rFonts w:ascii="Arial" w:hAnsi="Arial" w:cs="Arial"/>
          <w:b/>
          <w:sz w:val="6"/>
          <w:szCs w:val="16"/>
          <w:lang w:val="el-GR"/>
        </w:rPr>
      </w:pPr>
    </w:p>
    <w:p w:rsidR="00B54F4C" w:rsidRPr="004C27DC" w:rsidRDefault="00B54F4C" w:rsidP="00B54F4C">
      <w:pPr>
        <w:shd w:val="clear" w:color="auto" w:fill="9BDCFF"/>
        <w:tabs>
          <w:tab w:val="left" w:pos="1440"/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B54F4C" w:rsidRDefault="00903294" w:rsidP="00F0715D">
      <w:pPr>
        <w:spacing w:before="120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415040" behindDoc="0" locked="0" layoutInCell="1" allowOverlap="1">
            <wp:simplePos x="0" y="0"/>
            <wp:positionH relativeFrom="column">
              <wp:posOffset>254303</wp:posOffset>
            </wp:positionH>
            <wp:positionV relativeFrom="paragraph">
              <wp:posOffset>133123</wp:posOffset>
            </wp:positionV>
            <wp:extent cx="554156" cy="477671"/>
            <wp:effectExtent l="19050" t="0" r="0" b="0"/>
            <wp:wrapNone/>
            <wp:docPr id="28" name="Picture 2531" descr="ΕΙΚΟΝΙΔΙΟ%20ΑΝΤΑΛΛΑΓ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1" descr="ΕΙΚΟΝΙΔΙΟ%20ΑΝΤΑΛΛΑΓΗΣ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6" cy="4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F4C" w:rsidRPr="004C27DC" w:rsidRDefault="004B4F26" w:rsidP="00B54F4C">
      <w:pPr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6463" style="position:absolute;margin-left:210.55pt;margin-top:-.25pt;width:90.15pt;height:18.15pt;z-index:251957760" coordorigin="4734,10134" coordsize="1803,363">
            <v:shape id="_x0000_s6464" type="#_x0000_t5" style="position:absolute;left:4734;top:10134;width:360;height:360" fillcolor="red" strokeweight="2.25pt"/>
            <v:rect id="_x0000_s6465" style="position:absolute;left:5274;top:10134;width:720;height:360" fillcolor="yellow" strokeweight="2.25pt"/>
            <v:oval id="_x0000_s6466" style="position:absolute;left:6174;top:10134;width:363;height:363" fillcolor="green" strokeweight="2.25pt">
              <o:lock v:ext="edit" aspectratio="t"/>
            </v:oval>
          </v:group>
        </w:pict>
      </w:r>
      <w:r w:rsidR="00B54F4C"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5)         </w:t>
      </w:r>
      <w:r w:rsidR="00903294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  </w:t>
      </w:r>
      <w:r w:rsidR="00903294">
        <w:rPr>
          <w:rFonts w:ascii="Arial" w:hAnsi="Arial" w:cs="Arial"/>
          <w:b/>
          <w:sz w:val="36"/>
          <w:szCs w:val="56"/>
          <w:lang w:val="el-GR"/>
        </w:rPr>
        <w:t xml:space="preserve">Με τα σχήματα                      </w:t>
      </w:r>
      <w:r w:rsidR="00B54F4C" w:rsidRPr="004C27DC">
        <w:rPr>
          <w:rFonts w:ascii="Arial" w:hAnsi="Arial" w:cs="Arial"/>
          <w:b/>
          <w:sz w:val="36"/>
          <w:szCs w:val="56"/>
          <w:lang w:val="el-GR"/>
        </w:rPr>
        <w:t>φτιάχνω ένα μοτί</w:t>
      </w:r>
      <w:r w:rsidR="00903294">
        <w:rPr>
          <w:rFonts w:ascii="Arial" w:hAnsi="Arial" w:cs="Arial"/>
          <w:b/>
          <w:sz w:val="36"/>
          <w:szCs w:val="56"/>
          <w:lang w:val="el-GR"/>
        </w:rPr>
        <w:t>-</w:t>
      </w:r>
      <w:r w:rsidR="00B54F4C" w:rsidRPr="004C27DC">
        <w:rPr>
          <w:rFonts w:ascii="Arial" w:hAnsi="Arial" w:cs="Arial"/>
          <w:b/>
          <w:sz w:val="36"/>
          <w:szCs w:val="56"/>
          <w:lang w:val="el-GR"/>
        </w:rPr>
        <w:t>βο. Δίνω αξία σε κάθε ένα σχήμα έτσι, ώστε η συνολική αξία του μοτίβου να είναι μεγαλύτερη από το 500.000 κ</w:t>
      </w:r>
      <w:r w:rsidR="00903294">
        <w:rPr>
          <w:rFonts w:ascii="Arial" w:hAnsi="Arial" w:cs="Arial"/>
          <w:b/>
          <w:sz w:val="36"/>
          <w:szCs w:val="56"/>
          <w:lang w:val="el-GR"/>
        </w:rPr>
        <w:t>αι μικρότερη από το 1.000.000. Το διπλανό μου παιδί την υπολο</w:t>
      </w:r>
      <w:r w:rsidR="00B54F4C" w:rsidRPr="004C27DC">
        <w:rPr>
          <w:rFonts w:ascii="Arial" w:hAnsi="Arial" w:cs="Arial"/>
          <w:b/>
          <w:sz w:val="36"/>
          <w:szCs w:val="56"/>
          <w:lang w:val="el-GR"/>
        </w:rPr>
        <w:t xml:space="preserve">γίζει. </w:t>
      </w:r>
    </w:p>
    <w:p w:rsidR="00B54F4C" w:rsidRPr="004C27DC" w:rsidRDefault="00B54F4C" w:rsidP="00B54F4C">
      <w:pPr>
        <w:rPr>
          <w:rFonts w:ascii="Arial" w:hAnsi="Arial" w:cs="Arial"/>
          <w:b/>
          <w:sz w:val="22"/>
          <w:szCs w:val="40"/>
          <w:lang w:val="el-GR"/>
        </w:rPr>
      </w:pPr>
    </w:p>
    <w:p w:rsidR="00B54F4C" w:rsidRPr="004C27DC" w:rsidRDefault="00B54F4C" w:rsidP="00B54F4C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rPr>
          <w:rFonts w:ascii="Arial" w:hAnsi="Arial" w:cs="Arial"/>
          <w:b/>
          <w:sz w:val="36"/>
          <w:szCs w:val="56"/>
          <w:lang w:val="el-GR"/>
        </w:rPr>
      </w:pPr>
    </w:p>
    <w:p w:rsidR="00B54F4C" w:rsidRPr="004C27DC" w:rsidRDefault="00B54F4C" w:rsidP="00B54F4C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rPr>
          <w:rFonts w:ascii="Arial" w:hAnsi="Arial" w:cs="Arial"/>
          <w:b/>
          <w:sz w:val="36"/>
          <w:szCs w:val="56"/>
          <w:lang w:val="el-GR"/>
        </w:rPr>
      </w:pPr>
    </w:p>
    <w:p w:rsidR="00B54F4C" w:rsidRPr="004C27DC" w:rsidRDefault="00B54F4C" w:rsidP="00B54F4C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rPr>
          <w:rFonts w:ascii="Arial" w:hAnsi="Arial" w:cs="Arial"/>
          <w:b/>
          <w:sz w:val="36"/>
          <w:szCs w:val="56"/>
          <w:lang w:val="el-GR"/>
        </w:rPr>
      </w:pPr>
    </w:p>
    <w:p w:rsidR="00B54F4C" w:rsidRPr="004C27DC" w:rsidRDefault="00B54F4C" w:rsidP="00B54F4C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rPr>
          <w:rFonts w:ascii="Arial" w:hAnsi="Arial" w:cs="Arial"/>
          <w:b/>
          <w:sz w:val="36"/>
          <w:szCs w:val="56"/>
          <w:lang w:val="el-GR"/>
        </w:rPr>
      </w:pPr>
    </w:p>
    <w:p w:rsidR="00B54F4C" w:rsidRPr="004C27DC" w:rsidRDefault="00B54F4C" w:rsidP="00B54F4C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rPr>
          <w:rFonts w:ascii="Arial" w:hAnsi="Arial" w:cs="Arial"/>
          <w:b/>
          <w:sz w:val="36"/>
          <w:szCs w:val="56"/>
          <w:lang w:val="el-GR"/>
        </w:rPr>
      </w:pPr>
    </w:p>
    <w:p w:rsidR="00B54F4C" w:rsidRPr="004C27DC" w:rsidRDefault="00B54F4C" w:rsidP="00B54F4C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rPr>
          <w:rFonts w:ascii="Arial" w:hAnsi="Arial" w:cs="Arial"/>
          <w:b/>
          <w:sz w:val="36"/>
          <w:szCs w:val="56"/>
          <w:lang w:val="el-GR"/>
        </w:rPr>
      </w:pPr>
    </w:p>
    <w:p w:rsidR="00B54F4C" w:rsidRPr="004C27DC" w:rsidRDefault="004B4F26" w:rsidP="00B54F4C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6467" style="position:absolute;margin-left:300.7pt;margin-top:10.7pt;width:181.2pt;height:60.9pt;z-index:251958784" coordorigin="5348,7701" coordsize="5387,1809">
            <v:shape id="_x0000_s6468" type="#_x0000_t75" style="position:absolute;left:7929;top:7701;width:2806;height:1809">
              <v:imagedata r:id="rId25" o:title="5-9" gain="74473f"/>
            </v:shape>
            <v:shape id="_x0000_s6469" type="#_x0000_t202" style="position:absolute;left:5348;top:7719;width:5265;height:1620" filled="f" strokecolor="#396" strokeweight="1.5pt">
              <v:textbox style="mso-next-textbox:#_x0000_s6469">
                <w:txbxContent>
                  <w:p w:rsidR="00291988" w:rsidRDefault="00291988" w:rsidP="00B54F4C"/>
                  <w:p w:rsidR="00291988" w:rsidRPr="00B54F4C" w:rsidRDefault="00291988" w:rsidP="00B54F4C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</w:t>
                    </w:r>
                    <w:r w:rsidRPr="00B54F4C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58</w:t>
                    </w:r>
                    <w:r w:rsidRPr="00B54F4C"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6</w:t>
                    </w:r>
                    <w:r w:rsidRPr="00B54F4C"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3</w:t>
                    </w:r>
                  </w:p>
                </w:txbxContent>
              </v:textbox>
            </v:shape>
          </v:group>
        </w:pict>
      </w:r>
    </w:p>
    <w:p w:rsidR="00B54F4C" w:rsidRPr="004C27DC" w:rsidRDefault="00B54F4C" w:rsidP="00B54F4C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54F4C" w:rsidRPr="004C27DC" w:rsidRDefault="00B54F4C" w:rsidP="00B54F4C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B54F4C" w:rsidRPr="00B54F4C" w:rsidRDefault="004B4F26" w:rsidP="00903294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6490" type="#_x0000_t202" style="position:absolute;margin-left:0;margin-top:785.85pt;width:86.4pt;height:25.5pt;z-index:251960832;mso-wrap-style:none;mso-position-horizontal:center;mso-position-horizontal-relative:margin;mso-position-vertical-relative:page" fillcolor="#fc9" stroked="f">
            <v:textbox style="mso-next-textbox:#_x0000_s6490" inset="2mm,1mm,2mm,1mm">
              <w:txbxContent>
                <w:p w:rsidR="00291988" w:rsidRPr="00592B62" w:rsidRDefault="00291988" w:rsidP="000362A4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107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129</w:t>
                  </w:r>
                </w:p>
              </w:txbxContent>
            </v:textbox>
            <w10:wrap anchorx="margin" anchory="page"/>
          </v:shape>
        </w:pict>
      </w:r>
      <w:r w:rsidR="00903294">
        <w:rPr>
          <w:rFonts w:ascii="Arial" w:hAnsi="Arial" w:cs="Arial"/>
          <w:sz w:val="36"/>
          <w:szCs w:val="56"/>
          <w:lang w:val="el-GR"/>
        </w:rPr>
        <w:br w:type="page"/>
      </w: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6470" style="position:absolute;margin-left:324pt;margin-top:9.9pt;width:154.85pt;height:19.85pt;z-index:251959808" coordorigin="7254,10655" coordsize="3097,397">
            <v:oval id="_x0000_s6471" style="position:absolute;left:8334;top:10655;width:397;height:397;rotation:-90" strokeweight="2.25pt"/>
            <v:oval id="_x0000_s6472" style="position:absolute;left:7254;top:10655;width:397;height:397;rotation:-90" fillcolor="#36f" strokeweight="2.25pt"/>
            <v:oval id="_x0000_s6473" style="position:absolute;left:8874;top:10655;width:397;height:397;rotation:-90" fillcolor="#f60" strokeweight="2.25pt"/>
            <v:oval id="_x0000_s6474" style="position:absolute;left:9414;top:10655;width:397;height:397;rotation:-90" filled="f" fillcolor="red" strokeweight="2.25pt"/>
            <v:oval id="_x0000_s6475" style="position:absolute;left:7794;top:10655;width:397;height:397;rotation:-90" fillcolor="#0cf" strokeweight="2.25pt"/>
            <v:oval id="_x0000_s6476" style="position:absolute;left:9954;top:10655;width:397;height:397;rotation:-90" fillcolor="#396" strokeweight="2.25pt"/>
          </v:group>
        </w:pict>
      </w:r>
    </w:p>
    <w:p w:rsidR="00F0715D" w:rsidRPr="004C27DC" w:rsidRDefault="004B4F26" w:rsidP="00B54F4C">
      <w:pPr>
        <w:spacing w:before="120"/>
        <w:rPr>
          <w:rFonts w:ascii="Arial" w:hAnsi="Arial" w:cs="Arial"/>
          <w:b/>
          <w:color w:val="FF9900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sz w:val="40"/>
          <w:szCs w:val="56"/>
        </w:rPr>
        <w:lastRenderedPageBreak/>
        <w:pict>
          <v:shape id="_x0000_s3646" type="#_x0000_t202" style="position:absolute;margin-left:0;margin-top:14.85pt;width:1in;height:66pt;z-index:251628032" filled="f" fillcolor="#fc0" stroked="f" strokecolor="red">
            <v:textbox style="mso-next-textbox:#_x0000_s3646" inset="0,,0">
              <w:txbxContent>
                <w:p w:rsidR="00291988" w:rsidRPr="00591D9F" w:rsidRDefault="00291988" w:rsidP="00F0715D">
                  <w:pPr>
                    <w:jc w:val="center"/>
                    <w:rPr>
                      <w:rFonts w:ascii="Tahoma" w:hAnsi="Tahoma" w:cs="Tahoma"/>
                      <w:b/>
                      <w:color w:val="FF9900"/>
                      <w:sz w:val="56"/>
                      <w:szCs w:val="112"/>
                      <w:lang w:val="en-US"/>
                    </w:rPr>
                  </w:pPr>
                  <w:r w:rsidRPr="00591D9F">
                    <w:rPr>
                      <w:rFonts w:ascii="Tahoma" w:hAnsi="Tahoma" w:cs="Tahoma"/>
                      <w:b/>
                      <w:color w:val="FF9900"/>
                      <w:sz w:val="56"/>
                      <w:szCs w:val="112"/>
                    </w:rPr>
                    <w:t>52</w:t>
                  </w:r>
                </w:p>
              </w:txbxContent>
            </v:textbox>
          </v:shape>
        </w:pict>
      </w:r>
      <w:r w:rsidR="00E971B6">
        <w:rPr>
          <w:rFonts w:ascii="Arial" w:hAnsi="Arial" w:cs="Arial"/>
          <w:b/>
          <w:color w:val="FF9900"/>
          <w:sz w:val="40"/>
          <w:szCs w:val="64"/>
          <w:lang w:val="el-GR"/>
        </w:rPr>
        <w:t xml:space="preserve"> </w:t>
      </w:r>
    </w:p>
    <w:p w:rsidR="00F0715D" w:rsidRPr="00591D9F" w:rsidRDefault="00F0715D" w:rsidP="00F0715D">
      <w:pPr>
        <w:pBdr>
          <w:top w:val="single" w:sz="12" w:space="1" w:color="FFFF99"/>
          <w:left w:val="single" w:sz="12" w:space="4" w:color="FFFF99"/>
          <w:bottom w:val="single" w:sz="12" w:space="1" w:color="FFFF99"/>
          <w:right w:val="single" w:sz="12" w:space="4" w:color="FFFF99"/>
        </w:pBdr>
        <w:shd w:val="clear" w:color="auto" w:fill="FFFF99"/>
        <w:tabs>
          <w:tab w:val="left" w:pos="1980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FF9900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FF9900"/>
          <w:sz w:val="40"/>
          <w:szCs w:val="64"/>
          <w:lang w:val="el-GR"/>
        </w:rPr>
        <w:tab/>
      </w:r>
      <w:r w:rsidR="00E971B6" w:rsidRPr="00591D9F">
        <w:rPr>
          <w:rFonts w:ascii="Tahoma" w:hAnsi="Tahoma" w:cs="Tahoma"/>
          <w:b/>
          <w:color w:val="FF9900"/>
          <w:sz w:val="40"/>
          <w:szCs w:val="64"/>
          <w:lang w:val="el-GR"/>
        </w:rPr>
        <w:t xml:space="preserve">Μαθαίνω για </w:t>
      </w:r>
      <w:r w:rsidRPr="00591D9F">
        <w:rPr>
          <w:rFonts w:ascii="Tahoma" w:hAnsi="Tahoma" w:cs="Tahoma"/>
          <w:b/>
          <w:color w:val="FF9900"/>
          <w:sz w:val="40"/>
          <w:szCs w:val="64"/>
          <w:lang w:val="el-GR"/>
        </w:rPr>
        <w:t>τα στερεά σώματα</w:t>
      </w:r>
    </w:p>
    <w:p w:rsidR="00F0715D" w:rsidRPr="00591D9F" w:rsidRDefault="00F0715D" w:rsidP="00F0715D">
      <w:pPr>
        <w:pStyle w:val="a6"/>
        <w:spacing w:before="0" w:after="0"/>
        <w:ind w:right="0"/>
        <w:rPr>
          <w:rFonts w:ascii="Tahoma" w:hAnsi="Tahoma" w:cs="Tahoma"/>
          <w:spacing w:val="0"/>
          <w:sz w:val="36"/>
          <w:szCs w:val="56"/>
        </w:rPr>
      </w:pPr>
    </w:p>
    <w:p w:rsidR="00F0715D" w:rsidRPr="00591D9F" w:rsidRDefault="00F0715D" w:rsidP="00F0715D">
      <w:pPr>
        <w:pStyle w:val="a6"/>
        <w:spacing w:before="0" w:after="0"/>
        <w:ind w:right="0"/>
        <w:jc w:val="center"/>
        <w:rPr>
          <w:rFonts w:ascii="Tahoma" w:hAnsi="Tahoma" w:cs="Tahoma"/>
          <w:color w:val="333399"/>
          <w:spacing w:val="0"/>
          <w:sz w:val="40"/>
          <w:szCs w:val="60"/>
        </w:rPr>
      </w:pPr>
      <w:r w:rsidRPr="00591D9F">
        <w:rPr>
          <w:rFonts w:ascii="Tahoma" w:hAnsi="Tahoma" w:cs="Tahoma"/>
          <w:color w:val="333399"/>
          <w:spacing w:val="0"/>
          <w:sz w:val="40"/>
          <w:szCs w:val="60"/>
        </w:rPr>
        <w:t>Το δωμάτιο του Πέτρου</w:t>
      </w:r>
    </w:p>
    <w:p w:rsidR="00F0715D" w:rsidRPr="00591D9F" w:rsidRDefault="00F0715D" w:rsidP="00F0715D">
      <w:pPr>
        <w:pStyle w:val="a5"/>
        <w:spacing w:before="0"/>
        <w:rPr>
          <w:rFonts w:ascii="Tahoma" w:hAnsi="Tahoma" w:cs="Tahoma"/>
          <w:spacing w:val="0"/>
          <w:sz w:val="16"/>
          <w:szCs w:val="28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4C27DC">
        <w:rPr>
          <w:rFonts w:cs="Arial"/>
          <w:b/>
          <w:noProof/>
          <w:sz w:val="16"/>
          <w:szCs w:val="28"/>
          <w:lang w:val="el-GR" w:eastAsia="el-GR"/>
        </w:rPr>
        <w:drawing>
          <wp:anchor distT="0" distB="0" distL="114300" distR="114300" simplePos="0" relativeHeight="25135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381635" cy="401955"/>
            <wp:effectExtent l="19050" t="0" r="0" b="0"/>
            <wp:wrapNone/>
            <wp:docPr id="2621" name="Picture 2621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0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E971B6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>Ποια αντικείμενα θυμίζουν γεωμετρικά στερεά;</w:t>
      </w:r>
    </w:p>
    <w:p w:rsidR="00F0715D" w:rsidRPr="004C27DC" w:rsidRDefault="00E971B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55648" behindDoc="0" locked="0" layoutInCell="1" allowOverlap="1">
            <wp:simplePos x="0" y="0"/>
            <wp:positionH relativeFrom="column">
              <wp:posOffset>145122</wp:posOffset>
            </wp:positionH>
            <wp:positionV relativeFrom="paragraph">
              <wp:posOffset>235974</wp:posOffset>
            </wp:positionV>
            <wp:extent cx="5822192" cy="4184660"/>
            <wp:effectExtent l="19050" t="0" r="7108" b="0"/>
            <wp:wrapNone/>
            <wp:docPr id="2625" name="Picture 2625" descr="13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 descr="130-1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07" cy="418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0"/>
          <w:szCs w:val="20"/>
          <w:lang w:val="el-GR"/>
        </w:rPr>
      </w:pPr>
    </w:p>
    <w:p w:rsidR="00F0715D" w:rsidRPr="004C27DC" w:rsidRDefault="00F0715D" w:rsidP="00F0715D">
      <w:pPr>
        <w:widowControl w:val="0"/>
        <w:shd w:val="clear" w:color="auto" w:fill="FFFFFF"/>
        <w:tabs>
          <w:tab w:val="left" w:pos="1915"/>
        </w:tabs>
        <w:autoSpaceDE w:val="0"/>
        <w:autoSpaceDN w:val="0"/>
        <w:adjustRightInd w:val="0"/>
        <w:rPr>
          <w:rFonts w:ascii="Arial" w:hAnsi="Arial" w:cs="Arial"/>
          <w:b/>
          <w:sz w:val="20"/>
          <w:szCs w:val="3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E971B6" w:rsidRDefault="00E971B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E971B6" w:rsidRDefault="00E971B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E971B6" w:rsidRDefault="00E971B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E971B6" w:rsidRDefault="00E971B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E971B6" w:rsidRDefault="00E971B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E971B6" w:rsidRDefault="00E971B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E971B6" w:rsidRDefault="00E971B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416064" behindDoc="0" locked="0" layoutInCell="1" allowOverlap="1">
            <wp:simplePos x="0" y="0"/>
            <wp:positionH relativeFrom="column">
              <wp:posOffset>145121</wp:posOffset>
            </wp:positionH>
            <wp:positionV relativeFrom="paragraph">
              <wp:posOffset>96690</wp:posOffset>
            </wp:positionV>
            <wp:extent cx="499565" cy="464024"/>
            <wp:effectExtent l="19050" t="0" r="0" b="0"/>
            <wp:wrapNone/>
            <wp:docPr id="30" name="Picture 2620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4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1B6" w:rsidRPr="004C27DC" w:rsidRDefault="00E971B6" w:rsidP="00E971B6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         </w:t>
      </w:r>
      <w:r w:rsidRPr="004C27DC">
        <w:rPr>
          <w:rFonts w:ascii="Arial" w:hAnsi="Arial" w:cs="Arial"/>
          <w:b/>
          <w:sz w:val="36"/>
          <w:szCs w:val="56"/>
          <w:lang w:val="el-GR"/>
        </w:rPr>
        <w:t>Αντιστοιχίζω το κάθε αντικείμενο με την ονομα</w:t>
      </w:r>
      <w:r>
        <w:rPr>
          <w:rFonts w:ascii="Arial" w:hAnsi="Arial" w:cs="Arial"/>
          <w:b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sz w:val="36"/>
          <w:szCs w:val="56"/>
          <w:lang w:val="el-GR"/>
        </w:rPr>
        <w:t>σία του στερεού που μου θυμίζει:</w:t>
      </w:r>
    </w:p>
    <w:p w:rsidR="00E971B6" w:rsidRDefault="00E971B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E971B6" w:rsidRDefault="00E971B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E971B6" w:rsidRPr="004C27DC" w:rsidRDefault="00E971B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F0715D" w:rsidRDefault="00F0715D" w:rsidP="00F0715D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10"/>
          <w:szCs w:val="20"/>
          <w:lang w:val="el-GR"/>
        </w:rPr>
      </w:pPr>
    </w:p>
    <w:p w:rsidR="00E971B6" w:rsidRDefault="00E971B6" w:rsidP="00F0715D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10"/>
          <w:szCs w:val="20"/>
          <w:lang w:val="el-GR"/>
        </w:rPr>
      </w:pPr>
    </w:p>
    <w:p w:rsidR="00E971B6" w:rsidRDefault="00E971B6" w:rsidP="00F0715D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10"/>
          <w:szCs w:val="20"/>
          <w:lang w:val="el-GR"/>
        </w:rPr>
      </w:pPr>
    </w:p>
    <w:p w:rsidR="00E971B6" w:rsidRDefault="00E971B6" w:rsidP="00F0715D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10"/>
          <w:szCs w:val="20"/>
          <w:lang w:val="el-GR"/>
        </w:rPr>
      </w:pPr>
    </w:p>
    <w:p w:rsidR="00E971B6" w:rsidRPr="004C27DC" w:rsidRDefault="00E971B6" w:rsidP="00F0715D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10"/>
          <w:szCs w:val="20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000000"/>
          <w:sz w:val="10"/>
          <w:szCs w:val="20"/>
          <w:lang w:val="el-GR"/>
        </w:rPr>
      </w:pPr>
    </w:p>
    <w:p w:rsidR="00E971B6" w:rsidRDefault="00F0715D" w:rsidP="00F0715D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  <w:r w:rsidRPr="00E971B6">
        <w:rPr>
          <w:rFonts w:ascii="Arial" w:hAnsi="Arial" w:cs="Arial"/>
          <w:b/>
          <w:noProof/>
          <w:color w:val="FF9900"/>
          <w:spacing w:val="-20"/>
          <w:sz w:val="36"/>
          <w:szCs w:val="56"/>
          <w:lang w:val="el-GR"/>
        </w:rPr>
        <w:t>Στερεά σώματα: αν</w:t>
      </w:r>
      <w:r w:rsidR="00E971B6" w:rsidRPr="00E971B6">
        <w:rPr>
          <w:rFonts w:ascii="Arial" w:hAnsi="Arial" w:cs="Arial"/>
          <w:b/>
          <w:noProof/>
          <w:color w:val="FF9900"/>
          <w:spacing w:val="-20"/>
          <w:sz w:val="36"/>
          <w:szCs w:val="56"/>
          <w:lang w:val="el-GR"/>
        </w:rPr>
        <w:t xml:space="preserve">αγνώριση, ονομασία, </w:t>
      </w:r>
      <w:r w:rsidRPr="00E971B6">
        <w:rPr>
          <w:rFonts w:ascii="Arial" w:hAnsi="Arial" w:cs="Arial"/>
          <w:b/>
          <w:noProof/>
          <w:color w:val="FF9900"/>
          <w:spacing w:val="-20"/>
          <w:sz w:val="36"/>
          <w:szCs w:val="56"/>
          <w:lang w:val="el-GR"/>
        </w:rPr>
        <w:t>χαρακτηριστικά</w:t>
      </w:r>
      <w:r w:rsidRPr="004C27DC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.</w:t>
      </w:r>
    </w:p>
    <w:p w:rsidR="00E971B6" w:rsidRDefault="004B4F26">
      <w:pPr>
        <w:spacing w:after="200" w:line="276" w:lineRule="auto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FF9900"/>
          <w:sz w:val="36"/>
          <w:szCs w:val="56"/>
          <w:lang w:val="en-US" w:eastAsia="en-US"/>
        </w:rPr>
        <w:pict>
          <v:shape id="_x0000_s6491" type="#_x0000_t202" style="position:absolute;margin-left:197.8pt;margin-top:789.1pt;width:86.4pt;height:25.5pt;z-index:251961856;mso-wrap-style:none;mso-position-horizontal-relative:margin;mso-position-vertical-relative:page" fillcolor="#fc9" stroked="f">
            <v:textbox style="mso-next-textbox:#_x0000_s6491" inset="2mm,1mm,2mm,1mm">
              <w:txbxContent>
                <w:p w:rsidR="00291988" w:rsidRPr="00592B62" w:rsidRDefault="00291988" w:rsidP="000362A4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108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130</w:t>
                  </w:r>
                </w:p>
              </w:txbxContent>
            </v:textbox>
            <w10:wrap anchorx="margin" anchory="page"/>
          </v:shape>
        </w:pict>
      </w:r>
      <w:r w:rsidR="00E971B6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br w:type="page"/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sz w:val="8"/>
          <w:szCs w:val="18"/>
          <w:lang w:val="el-GR"/>
        </w:rPr>
      </w:pPr>
      <w:r w:rsidRPr="004B4F26">
        <w:rPr>
          <w:noProof/>
          <w:sz w:val="6"/>
          <w:szCs w:val="16"/>
        </w:rPr>
        <w:lastRenderedPageBreak/>
        <w:pict>
          <v:group id="_x0000_s3667" style="position:absolute;margin-left:70.5pt;margin-top:.05pt;width:56.4pt;height:389.45pt;z-index:251639296" coordorigin="1854,3294" coordsize="1721,11880">
            <v:shape id="_x0000_s3668" type="#_x0000_t75" style="position:absolute;left:2034;top:3294;width:1089;height:1212">
              <v:imagedata r:id="rId159" o:title="130-8" gain="69719f"/>
            </v:shape>
            <v:shape id="_x0000_s3669" type="#_x0000_t75" style="position:absolute;left:1854;top:4554;width:1528;height:1440">
              <v:imagedata r:id="rId160" o:title="130-2" gain="69719f"/>
            </v:shape>
            <v:shape id="_x0000_s3670" type="#_x0000_t75" style="position:absolute;left:1980;top:6282;width:1106;height:1422">
              <v:imagedata r:id="rId161" o:title="130-3" gain="69719f"/>
            </v:shape>
            <v:shape id="_x0000_s3671" type="#_x0000_t75" style="position:absolute;left:1854;top:8514;width:1721;height:1106">
              <v:imagedata r:id="rId162" o:title="130-4" gain="69719f"/>
            </v:shape>
            <v:shape id="_x0000_s3672" type="#_x0000_t75" style="position:absolute;left:2232;top:10451;width:986;height:1014">
              <v:imagedata r:id="rId163" o:title="130-5" gain="69719f"/>
            </v:shape>
            <v:shape id="_x0000_s3673" type="#_x0000_t75" style="position:absolute;left:2034;top:12294;width:1185;height:1027">
              <v:imagedata r:id="rId164" o:title="130-6" gain="69719f"/>
            </v:shape>
            <v:shape id="_x0000_s3674" type="#_x0000_t75" style="position:absolute;left:2160;top:13734;width:1229;height:1440">
              <v:imagedata r:id="rId165" o:title="130-7"/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4B4F26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56"/>
        </w:rPr>
        <w:pict>
          <v:oval id="_x0000_s3660" style="position:absolute;margin-left:198pt;margin-top:13.95pt;width:9.05pt;height:9.05pt;z-index:251632128" fillcolor="black">
            <o:lock v:ext="edit" aspectratio="t"/>
          </v:oval>
        </w:pict>
      </w:r>
      <w:r w:rsidR="00F0715D" w:rsidRPr="004C27DC">
        <w:rPr>
          <w:rFonts w:ascii="Arial" w:hAnsi="Arial" w:cs="Arial"/>
          <w:b/>
          <w:sz w:val="28"/>
          <w:szCs w:val="56"/>
          <w:lang w:val="el-GR"/>
        </w:rPr>
        <w:tab/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κύβος</w:t>
      </w:r>
    </w:p>
    <w:p w:rsidR="00F0715D" w:rsidRPr="004C27DC" w:rsidRDefault="00F0715D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8"/>
          <w:szCs w:val="18"/>
          <w:lang w:val="el-GR"/>
        </w:rPr>
      </w:pPr>
    </w:p>
    <w:p w:rsidR="00F0715D" w:rsidRPr="004C27DC" w:rsidRDefault="004B4F26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56"/>
        </w:rPr>
        <w:pict>
          <v:oval id="_x0000_s3661" style="position:absolute;margin-left:198pt;margin-top:14.35pt;width:9.05pt;height:9.05pt;z-index:251633152" fillcolor="black">
            <o:lock v:ext="edit" aspectratio="t"/>
          </v:oval>
        </w:pic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ab/>
        <w:t>κύλινδρος</w:t>
      </w:r>
    </w:p>
    <w:p w:rsidR="00F0715D" w:rsidRPr="004C27DC" w:rsidRDefault="00F0715D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8"/>
          <w:szCs w:val="18"/>
          <w:lang w:val="el-GR"/>
        </w:rPr>
      </w:pPr>
    </w:p>
    <w:p w:rsidR="00F0715D" w:rsidRPr="004C27DC" w:rsidRDefault="004B4F26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56"/>
        </w:rPr>
        <w:pict>
          <v:oval id="_x0000_s3662" style="position:absolute;margin-left:198pt;margin-top:15.6pt;width:9.05pt;height:9.05pt;z-index:251634176" fillcolor="black">
            <o:lock v:ext="edit" aspectratio="t"/>
          </v:oval>
        </w:pic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ab/>
        <w:t>τετραγωνική</w:t>
      </w:r>
    </w:p>
    <w:p w:rsidR="00F0715D" w:rsidRPr="004C27DC" w:rsidRDefault="00F0715D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ab/>
        <w:t>πυραμίδα</w:t>
      </w:r>
    </w:p>
    <w:p w:rsidR="00F0715D" w:rsidRPr="004C27DC" w:rsidRDefault="00F0715D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8"/>
          <w:szCs w:val="18"/>
          <w:lang w:val="el-GR"/>
        </w:rPr>
      </w:pPr>
    </w:p>
    <w:p w:rsidR="00F0715D" w:rsidRPr="004C27DC" w:rsidRDefault="004B4F26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56"/>
        </w:rPr>
        <w:pict>
          <v:oval id="_x0000_s3663" style="position:absolute;margin-left:198pt;margin-top:14.5pt;width:9.05pt;height:9.05pt;z-index:251635200" fillcolor="black">
            <o:lock v:ext="edit" aspectratio="t"/>
          </v:oval>
        </w:pic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ab/>
        <w:t>τριγωνική</w:t>
      </w:r>
    </w:p>
    <w:p w:rsidR="00F0715D" w:rsidRPr="004C27DC" w:rsidRDefault="00F0715D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ab/>
        <w:t>πυραμίδα</w:t>
      </w:r>
    </w:p>
    <w:p w:rsidR="00F0715D" w:rsidRPr="004C27DC" w:rsidRDefault="00F0715D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8"/>
          <w:szCs w:val="18"/>
          <w:lang w:val="el-GR"/>
        </w:rPr>
      </w:pPr>
    </w:p>
    <w:p w:rsidR="00F0715D" w:rsidRPr="004C27DC" w:rsidRDefault="004B4F26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56"/>
        </w:rPr>
        <w:pict>
          <v:oval id="_x0000_s3664" style="position:absolute;margin-left:198pt;margin-top:13.25pt;width:9.05pt;height:9.05pt;z-index:251636224" fillcolor="black">
            <o:lock v:ext="edit" aspectratio="t"/>
          </v:oval>
        </w:pict>
      </w:r>
      <w:r w:rsidR="00F0715D" w:rsidRPr="004C27DC">
        <w:rPr>
          <w:rFonts w:ascii="Arial" w:hAnsi="Arial" w:cs="Arial"/>
          <w:b/>
          <w:sz w:val="28"/>
          <w:szCs w:val="56"/>
          <w:lang w:val="el-GR"/>
        </w:rPr>
        <w:tab/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κώνος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8"/>
          <w:szCs w:val="18"/>
          <w:lang w:val="el-GR"/>
        </w:rPr>
      </w:pPr>
    </w:p>
    <w:p w:rsidR="00F0715D" w:rsidRPr="004C27DC" w:rsidRDefault="004B4F26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56"/>
        </w:rPr>
        <w:pict>
          <v:oval id="_x0000_s3665" style="position:absolute;margin-left:198pt;margin-top:13.65pt;width:9.05pt;height:9.05pt;z-index:251637248" fillcolor="black">
            <o:lock v:ext="edit" aspectratio="t"/>
          </v:oval>
        </w:pict>
      </w:r>
      <w:r w:rsidR="00F0715D" w:rsidRPr="004C27DC">
        <w:rPr>
          <w:rFonts w:ascii="Arial" w:hAnsi="Arial" w:cs="Arial"/>
          <w:b/>
          <w:sz w:val="28"/>
          <w:szCs w:val="56"/>
          <w:lang w:val="el-GR"/>
        </w:rPr>
        <w:tab/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ορθογώνιο</w:t>
      </w:r>
    </w:p>
    <w:p w:rsidR="00F0715D" w:rsidRPr="004C27DC" w:rsidRDefault="00F0715D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ab/>
        <w:t>παραλληλεπίπεδο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8"/>
          <w:szCs w:val="18"/>
          <w:lang w:val="el-GR"/>
        </w:rPr>
      </w:pPr>
    </w:p>
    <w:p w:rsidR="00F0715D" w:rsidRPr="004C27DC" w:rsidRDefault="004B4F26" w:rsidP="00F0715D">
      <w:pPr>
        <w:shd w:val="clear" w:color="auto" w:fill="FFFFFF"/>
        <w:tabs>
          <w:tab w:val="left" w:pos="4320"/>
        </w:tabs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8"/>
          <w:szCs w:val="56"/>
        </w:rPr>
        <w:pict>
          <v:oval id="_x0000_s3666" style="position:absolute;margin-left:198pt;margin-top:15.15pt;width:9.05pt;height:9.05pt;z-index:251638272" fillcolor="black">
            <o:lock v:ext="edit" aspectratio="t"/>
          </v:oval>
        </w:pict>
      </w:r>
      <w:r w:rsidR="00F0715D" w:rsidRPr="004C27DC">
        <w:rPr>
          <w:rFonts w:ascii="Arial" w:hAnsi="Arial" w:cs="Arial"/>
          <w:b/>
          <w:sz w:val="28"/>
          <w:szCs w:val="56"/>
          <w:lang w:val="el-GR"/>
        </w:rPr>
        <w:tab/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σφαίρα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</w:p>
    <w:p w:rsidR="000362A4" w:rsidRDefault="000362A4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</w:p>
    <w:p w:rsidR="001C7E9C" w:rsidRDefault="001C7E9C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591D9F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Εργασίες</w:t>
      </w:r>
      <w:r w:rsidRPr="00591D9F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F0715D" w:rsidRPr="004C27DC" w:rsidRDefault="00E971B6" w:rsidP="00F0715D">
      <w:pPr>
        <w:rPr>
          <w:rFonts w:ascii="Arial" w:hAnsi="Arial" w:cs="Arial"/>
          <w:b/>
          <w:color w:val="FFFFFF"/>
          <w:sz w:val="14"/>
          <w:lang w:val="el-GR"/>
        </w:rPr>
      </w:pPr>
      <w:r>
        <w:rPr>
          <w:rFonts w:ascii="Arial" w:hAnsi="Arial" w:cs="Arial"/>
          <w:b/>
          <w:noProof/>
          <w:color w:val="FFFFFF"/>
          <w:sz w:val="14"/>
          <w:lang w:val="el-GR" w:eastAsia="el-GR"/>
        </w:rPr>
        <w:drawing>
          <wp:anchor distT="0" distB="0" distL="114300" distR="114300" simplePos="0" relativeHeight="251356672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36830</wp:posOffset>
            </wp:positionV>
            <wp:extent cx="444500" cy="408940"/>
            <wp:effectExtent l="19050" t="0" r="0" b="0"/>
            <wp:wrapNone/>
            <wp:docPr id="2652" name="Picture 2652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 descr="5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0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2A4" w:rsidRDefault="00F0715D" w:rsidP="00F0715D">
      <w:pPr>
        <w:rPr>
          <w:rFonts w:ascii="Arial" w:hAnsi="Arial" w:cs="Arial"/>
          <w:b/>
          <w:noProof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1) </w:t>
      </w:r>
      <w:r w:rsidRPr="004C27DC">
        <w:rPr>
          <w:rFonts w:ascii="Arial" w:hAnsi="Arial" w:cs="Arial"/>
          <w:b/>
          <w:bCs/>
          <w:sz w:val="36"/>
          <w:szCs w:val="56"/>
          <w:lang w:val="el-GR"/>
        </w:rPr>
        <w:t xml:space="preserve">        </w:t>
      </w:r>
      <w:r w:rsidRPr="004C27DC">
        <w:rPr>
          <w:rFonts w:ascii="Arial" w:hAnsi="Arial" w:cs="Arial"/>
          <w:b/>
          <w:noProof/>
          <w:sz w:val="36"/>
          <w:szCs w:val="56"/>
          <w:lang w:val="el-GR"/>
        </w:rPr>
        <w:t>Τα παιδιά κατασκευάζουν</w:t>
      </w:r>
      <w:r w:rsidR="000362A4">
        <w:rPr>
          <w:rFonts w:ascii="Arial" w:hAnsi="Arial" w:cs="Arial"/>
          <w:b/>
          <w:noProof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sz w:val="36"/>
          <w:szCs w:val="56"/>
          <w:lang w:val="el-GR"/>
        </w:rPr>
        <w:t xml:space="preserve">στερεά σώματα με </w:t>
      </w:r>
    </w:p>
    <w:p w:rsidR="00F0715D" w:rsidRPr="000362A4" w:rsidRDefault="000362A4" w:rsidP="00F0715D">
      <w:pPr>
        <w:rPr>
          <w:rFonts w:ascii="Arial" w:hAnsi="Arial" w:cs="Arial"/>
          <w:b/>
          <w:noProof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/>
        </w:rPr>
        <w:t xml:space="preserve">            καλαμάκια και πλαστελίνη. Χρησιμο</w:t>
      </w:r>
      <w:r w:rsidR="00F0715D" w:rsidRPr="004C27DC">
        <w:rPr>
          <w:rFonts w:ascii="Arial" w:hAnsi="Arial" w:cs="Arial"/>
          <w:b/>
          <w:noProof/>
          <w:sz w:val="36"/>
          <w:szCs w:val="56"/>
          <w:lang w:val="el-GR"/>
        </w:rPr>
        <w:t>ποιούμε τα καλαμάκια κατάλληλα και κατασκευάζουμε παρόμοια στερεά με αυτά της εικόνας.</w:t>
      </w:r>
    </w:p>
    <w:p w:rsidR="00F0715D" w:rsidRPr="004C27DC" w:rsidRDefault="004B4F26" w:rsidP="00F0715D">
      <w:pPr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noProof/>
          <w:sz w:val="14"/>
        </w:rPr>
        <w:pict>
          <v:group id="_x0000_s3677" style="position:absolute;margin-left:42.05pt;margin-top:10.35pt;width:354.7pt;height:109.75pt;z-index:251640320" coordorigin="1135,6120" coordsize="9637,2982">
            <v:shape id="_x0000_s3678" type="#_x0000_t75" style="position:absolute;left:1135;top:7290;width:1831;height:1681">
              <v:imagedata r:id="rId166" o:title="131-5" gain="69719f"/>
            </v:shape>
            <v:shape id="_x0000_s3679" type="#_x0000_t75" style="position:absolute;left:3276;top:7380;width:3662;height:1722">
              <v:imagedata r:id="rId167" o:title="131-6" gain="69719f"/>
            </v:shape>
            <v:shape id="_x0000_s3680" type="#_x0000_t75" style="position:absolute;left:7308;top:7313;width:1106;height:1777">
              <v:imagedata r:id="rId168" o:title="131-7" gain="69719f"/>
            </v:shape>
            <v:shape id="_x0000_s3681" type="#_x0000_t75" style="position:absolute;left:8680;top:7290;width:2092;height:1547">
              <v:imagedata r:id="rId169" o:title="131-8" gain="69719f"/>
            </v:shape>
            <v:shape id="_x0000_s3682" type="#_x0000_t75" style="position:absolute;left:1368;top:6138;width:1145;height:1074">
              <v:imagedata r:id="rId170" o:title="131-1" gain="69719f"/>
            </v:shape>
            <v:shape id="_x0000_s3683" type="#_x0000_t75" style="position:absolute;left:4374;top:6192;width:1054;height:959">
              <v:imagedata r:id="rId171" o:title="131-2" gain="69719f"/>
            </v:shape>
            <v:shape id="_x0000_s3684" type="#_x0000_t75" style="position:absolute;left:7434;top:6120;width:1179;height:1099">
              <v:imagedata r:id="rId172" o:title="131-3"/>
            </v:shape>
            <v:shape id="_x0000_s3685" type="#_x0000_t75" style="position:absolute;left:9180;top:6138;width:1123;height:1044">
              <v:imagedata r:id="rId173" o:title="131-4" gain="69719f"/>
            </v:shape>
          </v:group>
        </w:pict>
      </w:r>
    </w:p>
    <w:p w:rsidR="00F0715D" w:rsidRPr="004C27DC" w:rsidRDefault="00F0715D" w:rsidP="00F0715D">
      <w:pPr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FF9900"/>
          <w:sz w:val="14"/>
          <w:lang w:val="el-GR"/>
        </w:rPr>
      </w:pPr>
    </w:p>
    <w:p w:rsidR="000362A4" w:rsidRDefault="004B4F26">
      <w:pPr>
        <w:spacing w:after="200" w:line="276" w:lineRule="auto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FF9900"/>
          <w:sz w:val="36"/>
          <w:szCs w:val="56"/>
          <w:lang w:val="en-US" w:eastAsia="en-US"/>
        </w:rPr>
        <w:pict>
          <v:shape id="_x0000_s6492" type="#_x0000_t202" style="position:absolute;margin-left:179.8pt;margin-top:792.35pt;width:122.4pt;height:25.5pt;z-index:251962880;mso-wrap-style:none;mso-position-horizontal-relative:margin;mso-position-vertical-relative:page" fillcolor="#fc9" stroked="f">
            <v:textbox style="mso-next-textbox:#_x0000_s6492" inset="2mm,1mm,2mm,1mm">
              <w:txbxContent>
                <w:p w:rsidR="00291988" w:rsidRPr="00592B62" w:rsidRDefault="00291988" w:rsidP="000362A4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109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130-131</w:t>
                  </w:r>
                </w:p>
              </w:txbxContent>
            </v:textbox>
            <w10:wrap anchorx="margin" anchory="page"/>
          </v:shape>
        </w:pict>
      </w:r>
      <w:r w:rsidR="000362A4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br w:type="page"/>
      </w:r>
    </w:p>
    <w:p w:rsidR="0015249B" w:rsidRDefault="004B4F26" w:rsidP="000362A4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  <w:lang w:val="en-US" w:eastAsia="en-US"/>
        </w:rPr>
        <w:lastRenderedPageBreak/>
        <w:pict>
          <v:shape id="_x0000_s3691" type="#_x0000_t75" style="position:absolute;margin-left:324pt;margin-top:-1.85pt;width:50.4pt;height:31.4pt;z-index:251963904">
            <v:imagedata r:id="rId174" o:title="131-9" gain="5"/>
          </v:shape>
        </w:pict>
      </w:r>
      <w:r w:rsidR="00F0715D" w:rsidRPr="004C27DC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 xml:space="preserve">2) </w:t>
      </w:r>
      <w:r w:rsidR="000362A4">
        <w:rPr>
          <w:rFonts w:ascii="Arial" w:hAnsi="Arial" w:cs="Arial"/>
          <w:b/>
          <w:sz w:val="36"/>
          <w:szCs w:val="56"/>
          <w:lang w:val="el-GR"/>
        </w:rPr>
        <w:t>Στα παρακάτω στερεά χρωμα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τίζω:           όλες τις </w:t>
      </w:r>
    </w:p>
    <w:p w:rsidR="0015249B" w:rsidRDefault="004B4F26" w:rsidP="000362A4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noProof/>
          <w:sz w:val="14"/>
          <w:lang w:val="en-US" w:eastAsia="en-US"/>
        </w:rPr>
        <w:pict>
          <v:shape id="_x0000_s3692" type="#_x0000_t75" style="position:absolute;margin-left:77.65pt;margin-top:16.65pt;width:49.7pt;height:30.95pt;z-index:251964928">
            <v:imagedata r:id="rId175" o:title="131-10" gain="109227f"/>
          </v:shape>
        </w:pict>
      </w:r>
      <w:r w:rsidRPr="004B4F26">
        <w:rPr>
          <w:noProof/>
          <w:sz w:val="14"/>
          <w:lang w:val="en-US" w:eastAsia="en-US"/>
        </w:rPr>
        <w:pict>
          <v:shape id="_x0000_s3693" type="#_x0000_t75" style="position:absolute;margin-left:217.4pt;margin-top:7.95pt;width:58.85pt;height:39.65pt;z-index:251965952">
            <v:imagedata r:id="rId176" o:title="131-11" gain="109227f" blacklevel="-6554f"/>
          </v:shape>
        </w:pict>
      </w:r>
    </w:p>
    <w:p w:rsidR="00F0715D" w:rsidRPr="004C27DC" w:rsidRDefault="00F0715D" w:rsidP="000362A4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κορυφές           δ</w:t>
      </w:r>
      <w:r w:rsidR="000362A4">
        <w:rPr>
          <w:rFonts w:ascii="Arial" w:hAnsi="Arial" w:cs="Arial"/>
          <w:b/>
          <w:bCs/>
          <w:sz w:val="36"/>
          <w:szCs w:val="56"/>
          <w:lang w:val="el-GR"/>
        </w:rPr>
        <w:t xml:space="preserve">ύο ακμές          </w:t>
      </w:r>
      <w:r w:rsidR="0015249B">
        <w:rPr>
          <w:rFonts w:ascii="Arial" w:hAnsi="Arial" w:cs="Arial"/>
          <w:b/>
          <w:bCs/>
          <w:sz w:val="36"/>
          <w:szCs w:val="56"/>
          <w:lang w:val="el-GR"/>
        </w:rPr>
        <w:t xml:space="preserve">   </w:t>
      </w:r>
      <w:r w:rsidRPr="004C27DC">
        <w:rPr>
          <w:rFonts w:ascii="Arial" w:hAnsi="Arial" w:cs="Arial"/>
          <w:b/>
          <w:bCs/>
          <w:sz w:val="36"/>
          <w:szCs w:val="56"/>
          <w:lang w:val="el-GR"/>
        </w:rPr>
        <w:t>μια έδρα.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  <w:r>
        <w:rPr>
          <w:rFonts w:ascii="Arial" w:hAnsi="Arial" w:cs="Arial"/>
          <w:b/>
          <w:noProof/>
          <w:sz w:val="28"/>
          <w:szCs w:val="56"/>
          <w:lang w:val="el-GR" w:eastAsia="el-GR"/>
        </w:rPr>
        <w:pict>
          <v:group id="_x0000_s6765" style="position:absolute;margin-left:45.95pt;margin-top:6.2pt;width:350.85pt;height:177.6pt;z-index:251641344" coordorigin="2053,2086" coordsize="7017,3552">
            <v:group id="_x0000_s3686" style="position:absolute;left:2053;top:4144;width:7017;height:1494" coordorigin="1674,13592" coordsize="8273,1762">
              <v:shape id="_x0000_s3687" type="#_x0000_t75" style="position:absolute;left:1674;top:13592;width:2755;height:1762">
                <v:imagedata r:id="rId177" o:title="131-12"/>
              </v:shape>
              <v:shape id="_x0000_s3688" type="#_x0000_t75" style="position:absolute;left:5717;top:13668;width:1177;height:1686">
                <v:imagedata r:id="rId178" o:title="131-14" gain="69719f"/>
              </v:shape>
              <v:shape id="_x0000_s3689" type="#_x0000_t75" style="position:absolute;left:7974;top:13892;width:1973;height:1462">
                <v:imagedata r:id="rId179" o:title="131-15"/>
              </v:shape>
            </v:group>
            <v:group id="_x0000_s3695" style="position:absolute;left:2314;top:2086;width:6541;height:1804" coordorigin="2034,11930" coordsize="6300,1737">
              <v:shape id="_x0000_s3696" type="#_x0000_t75" style="position:absolute;left:4554;top:11930;width:1990;height:1737">
                <v:imagedata r:id="rId180" o:title="131-13"/>
              </v:shape>
              <v:group id="_x0000_s3697" style="position:absolute;left:2034;top:12114;width:6300;height:1494" coordorigin="2034,12114" coordsize="6300,1494">
                <v:line id="_x0000_s3698" style="position:absolute;flip:x" from="4230,12474" to="4706,12474" strokecolor="red" strokeweight="2.25pt">
                  <v:stroke endarrow="block" endarrowwidth="wide"/>
                </v:line>
                <v:shape id="_x0000_s3699" type="#_x0000_t202" style="position:absolute;left:2034;top:12114;width:2160;height:720" filled="f" stroked="f">
                  <v:textbox style="mso-next-textbox:#_x0000_s3699" inset="0,0,0,0">
                    <w:txbxContent>
                      <w:p w:rsidR="00291988" w:rsidRPr="000362A4" w:rsidRDefault="00291988" w:rsidP="00F0715D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56"/>
                          </w:rPr>
                        </w:pPr>
                        <w:r w:rsidRPr="000362A4">
                          <w:rPr>
                            <w:rFonts w:ascii="Arial" w:hAnsi="Arial" w:cs="Arial"/>
                            <w:b/>
                            <w:color w:val="FF0000"/>
                            <w:sz w:val="36"/>
                            <w:szCs w:val="56"/>
                          </w:rPr>
                          <w:t>κορυφή</w:t>
                        </w:r>
                      </w:p>
                    </w:txbxContent>
                  </v:textbox>
                </v:shape>
                <v:line id="_x0000_s3700" style="position:absolute;flip:x" from="4050,12960" to="4764,13198" strokecolor="#36f" strokeweight="2.25pt">
                  <v:stroke endarrow="block" endarrowwidth="wide"/>
                  <o:lock v:ext="edit" aspectratio="t"/>
                </v:line>
                <v:shape id="_x0000_s3701" type="#_x0000_t202" style="position:absolute;left:2574;top:12888;width:1458;height:720" filled="f" stroked="f">
                  <v:textbox style="mso-next-textbox:#_x0000_s3701" inset="0,0,0,0">
                    <w:txbxContent>
                      <w:p w:rsidR="00291988" w:rsidRPr="00EE0C8B" w:rsidRDefault="00291988" w:rsidP="00F0715D">
                        <w:pPr>
                          <w:jc w:val="right"/>
                          <w:rPr>
                            <w:rFonts w:ascii="Arial" w:hAnsi="Arial" w:cs="Arial"/>
                            <w:b/>
                            <w:color w:val="3366FF"/>
                            <w:sz w:val="56"/>
                            <w:szCs w:val="56"/>
                          </w:rPr>
                        </w:pPr>
                        <w:r w:rsidRPr="000362A4">
                          <w:rPr>
                            <w:rFonts w:ascii="Arial" w:hAnsi="Arial" w:cs="Arial"/>
                            <w:b/>
                            <w:color w:val="3366FF"/>
                            <w:sz w:val="36"/>
                            <w:szCs w:val="56"/>
                          </w:rPr>
                          <w:t>ακμή</w:t>
                        </w:r>
                      </w:p>
                    </w:txbxContent>
                  </v:textbox>
                </v:shape>
                <v:line id="_x0000_s3702" style="position:absolute" from="6318,12906" to="6858,12906" strokecolor="green" strokeweight="2.25pt">
                  <v:stroke endarrow="block" endarrowwidth="wide"/>
                </v:line>
                <v:shape id="_x0000_s3703" type="#_x0000_t202" style="position:absolute;left:6894;top:12474;width:1440;height:720" filled="f" stroked="f">
                  <v:textbox style="mso-next-textbox:#_x0000_s3703" inset="0,0,0,0">
                    <w:txbxContent>
                      <w:p w:rsidR="00291988" w:rsidRPr="00EE0C8B" w:rsidRDefault="00291988" w:rsidP="00F0715D">
                        <w:pPr>
                          <w:rPr>
                            <w:rFonts w:ascii="Arial" w:hAnsi="Arial" w:cs="Arial"/>
                            <w:b/>
                            <w:color w:val="008000"/>
                            <w:sz w:val="56"/>
                            <w:szCs w:val="56"/>
                          </w:rPr>
                        </w:pPr>
                        <w:r w:rsidRPr="000362A4">
                          <w:rPr>
                            <w:rFonts w:ascii="Arial" w:hAnsi="Arial" w:cs="Arial"/>
                            <w:b/>
                            <w:color w:val="008000"/>
                            <w:sz w:val="36"/>
                            <w:szCs w:val="56"/>
                          </w:rPr>
                          <w:t>έδρα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F0715D" w:rsidRDefault="00F0715D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</w:p>
    <w:p w:rsidR="000362A4" w:rsidRPr="004C27DC" w:rsidRDefault="000362A4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</w:p>
    <w:p w:rsidR="00F0715D" w:rsidRDefault="00F0715D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</w:p>
    <w:p w:rsidR="000362A4" w:rsidRDefault="000362A4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</w:p>
    <w:p w:rsidR="000362A4" w:rsidRDefault="000362A4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</w:p>
    <w:p w:rsidR="000362A4" w:rsidRDefault="000362A4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</w:p>
    <w:p w:rsidR="001C7E9C" w:rsidRPr="004C27DC" w:rsidRDefault="001C7E9C" w:rsidP="00F0715D">
      <w:pPr>
        <w:shd w:val="clear" w:color="auto" w:fill="FFFFFF"/>
        <w:rPr>
          <w:rFonts w:ascii="Arial" w:hAnsi="Arial" w:cs="Arial"/>
          <w:b/>
          <w:sz w:val="28"/>
          <w:szCs w:val="56"/>
          <w:lang w:val="el-GR"/>
        </w:rPr>
      </w:pPr>
    </w:p>
    <w:p w:rsidR="00F0715D" w:rsidRPr="000362A4" w:rsidRDefault="00F0715D" w:rsidP="00F0715D">
      <w:pPr>
        <w:shd w:val="clear" w:color="auto" w:fill="FFFFFF"/>
        <w:rPr>
          <w:rFonts w:ascii="Arial" w:hAnsi="Arial" w:cs="Arial"/>
          <w:b/>
          <w:noProof/>
          <w:sz w:val="6"/>
          <w:szCs w:val="16"/>
          <w:lang w:val="el-GR"/>
        </w:rPr>
      </w:pPr>
    </w:p>
    <w:p w:rsidR="001C7E9C" w:rsidRDefault="001C7E9C" w:rsidP="00F0715D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 xml:space="preserve">3) </w:t>
      </w:r>
      <w:r w:rsidRPr="004C27DC">
        <w:rPr>
          <w:rFonts w:ascii="Arial" w:hAnsi="Arial" w:cs="Arial"/>
          <w:b/>
          <w:sz w:val="36"/>
          <w:szCs w:val="56"/>
          <w:lang w:val="el-GR"/>
        </w:rPr>
        <w:t>Συμπληρώνω τον πίνακα: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Cs w:val="44"/>
          <w:lang w:val="el-GR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3824"/>
        <w:gridCol w:w="2150"/>
        <w:gridCol w:w="1487"/>
        <w:gridCol w:w="1435"/>
      </w:tblGrid>
      <w:tr w:rsidR="00F0715D" w:rsidRPr="004C27DC" w:rsidTr="00CB5879">
        <w:trPr>
          <w:trHeight w:val="1654"/>
        </w:trPr>
        <w:tc>
          <w:tcPr>
            <w:tcW w:w="3824" w:type="dxa"/>
            <w:tcBorders>
              <w:bottom w:val="single" w:sz="18" w:space="0" w:color="auto"/>
            </w:tcBorders>
          </w:tcPr>
          <w:p w:rsidR="00F0715D" w:rsidRPr="004C27DC" w:rsidRDefault="004B4F26" w:rsidP="00CB5879">
            <w:pPr>
              <w:rPr>
                <w:rFonts w:ascii="Arial" w:hAnsi="Arial" w:cs="Arial"/>
                <w:b/>
                <w:noProof/>
                <w:sz w:val="36"/>
                <w:szCs w:val="56"/>
                <w:lang w:val="el-GR"/>
              </w:rPr>
            </w:pPr>
            <w:r>
              <w:rPr>
                <w:rFonts w:ascii="Arial" w:hAnsi="Arial" w:cs="Arial"/>
                <w:b/>
                <w:noProof/>
                <w:sz w:val="36"/>
                <w:szCs w:val="56"/>
                <w:lang w:val="el-GR" w:eastAsia="el-GR"/>
              </w:rPr>
              <w:pict>
                <v:group id="_x0000_s6745" style="position:absolute;margin-left:.3pt;margin-top:-1.25pt;width:191.6pt;height:84.75pt;z-index:252026368" coordorigin="1105,6698" coordsize="3866,1653">
                  <v:shape id="_x0000_s3710" type="#_x0000_t202" style="position:absolute;left:3063;top:6764;width:1898;height:771" filled="f" stroked="f">
                    <v:textbox style="mso-next-textbox:#_x0000_s3710" inset="0,0,0,0">
                      <w:txbxContent>
                        <w:p w:rsidR="00291988" w:rsidRPr="000362A4" w:rsidRDefault="00291988" w:rsidP="00F0715D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r w:rsidRPr="000362A4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Στοιχεία</w:t>
                          </w:r>
                        </w:p>
                        <w:p w:rsidR="00291988" w:rsidRPr="000362A4" w:rsidRDefault="00291988" w:rsidP="00F0715D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r w:rsidRPr="000362A4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στερεών</w:t>
                          </w:r>
                        </w:p>
                      </w:txbxContent>
                    </v:textbox>
                  </v:shape>
                  <v:group id="_x0000_s6744" style="position:absolute;left:1105;top:6698;width:3866;height:1653" coordorigin="1105,6698" coordsize="3866,1653">
                    <v:group id="_x0000_s6743" style="position:absolute;left:1105;top:6698;width:3866;height:1653" coordorigin="1105,6698" coordsize="3866,1653">
                      <v:shape id="_x0000_s3708" type="#_x0000_t6" style="position:absolute;left:1105;top:6698;width:3814;height:1587;flip:x y" fillcolor="#c9f" stroked="f" strokeweight="1.5pt"/>
                      <v:shape id="_x0000_s3707" type="#_x0000_t6" style="position:absolute;left:1105;top:6764;width:3866;height:1587" fillcolor="#ff9" stroked="f" strokeweight="1.5pt"/>
                    </v:group>
                    <v:shape id="_x0000_s3709" type="#_x0000_t202" style="position:absolute;left:1235;top:7680;width:1828;height:440" filled="f" stroked="f">
                      <v:textbox style="mso-next-textbox:#_x0000_s3709" inset="0,0,0,0">
                        <w:txbxContent>
                          <w:p w:rsidR="00291988" w:rsidRPr="0015249B" w:rsidRDefault="00291988" w:rsidP="00F0715D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6"/>
                                <w:szCs w:val="56"/>
                                <w:lang w:val="el-GR"/>
                              </w:rPr>
                            </w:pPr>
                            <w:r w:rsidRPr="0015249B">
                              <w:rPr>
                                <w:rFonts w:ascii="Tahoma" w:hAnsi="Tahoma" w:cs="Tahoma"/>
                                <w:b/>
                                <w:bCs/>
                                <w:color w:val="000000"/>
                                <w:sz w:val="36"/>
                                <w:szCs w:val="56"/>
                                <w:lang w:val="el-GR"/>
                              </w:rPr>
                              <w:t>Στερεά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</w:p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  <w:lang w:val="el-GR"/>
              </w:rPr>
            </w:pPr>
          </w:p>
        </w:tc>
        <w:tc>
          <w:tcPr>
            <w:tcW w:w="2150" w:type="dxa"/>
            <w:shd w:val="clear" w:color="auto" w:fill="CC99FF"/>
            <w:vAlign w:val="center"/>
          </w:tcPr>
          <w:p w:rsidR="00F0715D" w:rsidRPr="004C27DC" w:rsidRDefault="00647A26" w:rsidP="00CB5879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Κ</w:t>
            </w:r>
            <w:r w:rsidR="00F0715D"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ορυφές</w:t>
            </w:r>
          </w:p>
        </w:tc>
        <w:tc>
          <w:tcPr>
            <w:tcW w:w="1487" w:type="dxa"/>
            <w:shd w:val="clear" w:color="auto" w:fill="CC99FF"/>
            <w:vAlign w:val="center"/>
          </w:tcPr>
          <w:p w:rsidR="00F0715D" w:rsidRPr="004C27DC" w:rsidRDefault="00F0715D" w:rsidP="00CB5879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ακμές</w:t>
            </w:r>
          </w:p>
        </w:tc>
        <w:tc>
          <w:tcPr>
            <w:tcW w:w="1435" w:type="dxa"/>
            <w:shd w:val="clear" w:color="auto" w:fill="CC99FF"/>
            <w:vAlign w:val="center"/>
          </w:tcPr>
          <w:p w:rsidR="00F0715D" w:rsidRPr="004C27DC" w:rsidRDefault="0039608C" w:rsidP="00CB5879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Έ</w:t>
            </w:r>
            <w:r w:rsidR="00F0715D"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δρες</w:t>
            </w:r>
          </w:p>
        </w:tc>
      </w:tr>
      <w:tr w:rsidR="00F0715D" w:rsidRPr="004C27DC" w:rsidTr="00CB5879">
        <w:trPr>
          <w:trHeight w:hRule="exact" w:val="840"/>
        </w:trPr>
        <w:tc>
          <w:tcPr>
            <w:tcW w:w="3824" w:type="dxa"/>
            <w:shd w:val="clear" w:color="auto" w:fill="FFFF99"/>
            <w:vAlign w:val="center"/>
          </w:tcPr>
          <w:p w:rsidR="00F0715D" w:rsidRPr="004C27DC" w:rsidRDefault="00F0715D" w:rsidP="00CB5879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Κύβος</w:t>
            </w:r>
          </w:p>
        </w:tc>
        <w:tc>
          <w:tcPr>
            <w:tcW w:w="2150" w:type="dxa"/>
            <w:vAlign w:val="center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487" w:type="dxa"/>
            <w:vAlign w:val="center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435" w:type="dxa"/>
            <w:vAlign w:val="center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F0715D" w:rsidRPr="004C27DC" w:rsidTr="00CB5879">
        <w:trPr>
          <w:trHeight w:val="1230"/>
        </w:trPr>
        <w:tc>
          <w:tcPr>
            <w:tcW w:w="3824" w:type="dxa"/>
            <w:shd w:val="clear" w:color="auto" w:fill="FFFF99"/>
            <w:vAlign w:val="center"/>
          </w:tcPr>
          <w:p w:rsidR="00F0715D" w:rsidRPr="0015249B" w:rsidRDefault="00F0715D" w:rsidP="00CB5879">
            <w:pPr>
              <w:jc w:val="center"/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ορθογώνιο</w:t>
            </w:r>
          </w:p>
          <w:p w:rsidR="00F0715D" w:rsidRPr="004C27DC" w:rsidRDefault="00F0715D" w:rsidP="00CB5879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παραλληλε</w:t>
            </w:r>
            <w:r w:rsidRPr="004C27DC">
              <w:rPr>
                <w:rFonts w:ascii="Arial" w:hAnsi="Arial" w:cs="Arial"/>
                <w:b/>
                <w:sz w:val="36"/>
                <w:szCs w:val="56"/>
              </w:rPr>
              <w:t>-</w:t>
            </w:r>
          </w:p>
          <w:p w:rsidR="00F0715D" w:rsidRPr="004C27DC" w:rsidRDefault="00F0715D" w:rsidP="00CB5879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πίπεδο</w:t>
            </w:r>
          </w:p>
        </w:tc>
        <w:tc>
          <w:tcPr>
            <w:tcW w:w="2150" w:type="dxa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487" w:type="dxa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435" w:type="dxa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F0715D" w:rsidRPr="004C27DC" w:rsidTr="00CB5879">
        <w:trPr>
          <w:trHeight w:val="806"/>
        </w:trPr>
        <w:tc>
          <w:tcPr>
            <w:tcW w:w="3824" w:type="dxa"/>
            <w:shd w:val="clear" w:color="auto" w:fill="FFFF99"/>
            <w:vAlign w:val="center"/>
          </w:tcPr>
          <w:p w:rsidR="00F0715D" w:rsidRPr="0015249B" w:rsidRDefault="00F0715D" w:rsidP="00CB5879">
            <w:pPr>
              <w:jc w:val="center"/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τριγωνική</w:t>
            </w:r>
          </w:p>
          <w:p w:rsidR="00F0715D" w:rsidRPr="004C27DC" w:rsidRDefault="00F0715D" w:rsidP="00CB5879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πυραμίδα</w:t>
            </w:r>
          </w:p>
        </w:tc>
        <w:tc>
          <w:tcPr>
            <w:tcW w:w="2150" w:type="dxa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487" w:type="dxa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435" w:type="dxa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  <w:tr w:rsidR="00F0715D" w:rsidRPr="004C27DC" w:rsidTr="00CB5879">
        <w:trPr>
          <w:trHeight w:val="827"/>
        </w:trPr>
        <w:tc>
          <w:tcPr>
            <w:tcW w:w="3824" w:type="dxa"/>
            <w:shd w:val="clear" w:color="auto" w:fill="FFFF99"/>
            <w:vAlign w:val="center"/>
          </w:tcPr>
          <w:p w:rsidR="00F0715D" w:rsidRPr="0015249B" w:rsidRDefault="00F0715D" w:rsidP="00CB5879">
            <w:pPr>
              <w:jc w:val="center"/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</w:pPr>
            <w:r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τετραγωνική</w:t>
            </w:r>
          </w:p>
          <w:p w:rsidR="00F0715D" w:rsidRPr="004C27DC" w:rsidRDefault="00F0715D" w:rsidP="00CB5879">
            <w:pPr>
              <w:jc w:val="center"/>
              <w:rPr>
                <w:rFonts w:ascii="Arial" w:hAnsi="Arial" w:cs="Arial"/>
                <w:b/>
                <w:sz w:val="36"/>
                <w:szCs w:val="56"/>
              </w:rPr>
            </w:pPr>
            <w:r w:rsidRPr="0015249B">
              <w:rPr>
                <w:rFonts w:ascii="Tahoma" w:hAnsi="Tahoma" w:cs="Tahoma"/>
                <w:b/>
                <w:bCs/>
                <w:color w:val="000000"/>
                <w:sz w:val="36"/>
                <w:szCs w:val="56"/>
                <w:lang w:val="el-GR"/>
              </w:rPr>
              <w:t>πυραμίδα</w:t>
            </w:r>
          </w:p>
        </w:tc>
        <w:tc>
          <w:tcPr>
            <w:tcW w:w="2150" w:type="dxa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487" w:type="dxa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  <w:tc>
          <w:tcPr>
            <w:tcW w:w="1435" w:type="dxa"/>
          </w:tcPr>
          <w:p w:rsidR="00F0715D" w:rsidRPr="004C27DC" w:rsidRDefault="00F0715D" w:rsidP="00CB5879">
            <w:pPr>
              <w:rPr>
                <w:rFonts w:ascii="Arial" w:hAnsi="Arial" w:cs="Arial"/>
                <w:b/>
                <w:sz w:val="36"/>
                <w:szCs w:val="56"/>
              </w:rPr>
            </w:pPr>
          </w:p>
        </w:tc>
      </w:tr>
    </w:tbl>
    <w:p w:rsidR="00F0715D" w:rsidRPr="0015249B" w:rsidRDefault="00CB5879" w:rsidP="00F0715D">
      <w:pPr>
        <w:shd w:val="clear" w:color="auto" w:fill="FFFFFF"/>
        <w:rPr>
          <w:rFonts w:ascii="Arial" w:hAnsi="Arial" w:cs="Arial"/>
          <w:b/>
          <w:sz w:val="28"/>
          <w:szCs w:val="48"/>
          <w:lang w:val="el-GR"/>
        </w:rPr>
      </w:pPr>
      <w:r>
        <w:rPr>
          <w:rFonts w:ascii="Arial" w:hAnsi="Arial" w:cs="Arial"/>
          <w:b/>
          <w:sz w:val="28"/>
          <w:szCs w:val="48"/>
        </w:rPr>
        <w:br w:type="textWrapping" w:clear="all"/>
      </w:r>
    </w:p>
    <w:p w:rsidR="001C7E9C" w:rsidRDefault="001C7E9C" w:rsidP="00F0715D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 xml:space="preserve">4) 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Ποια στερεά από αυτά που γνωρίζω δεν έχουν καθόλου κορυφές; 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……………………………</w:t>
      </w:r>
      <w:r w:rsidR="001C7E9C">
        <w:rPr>
          <w:rFonts w:ascii="Arial" w:hAnsi="Arial" w:cs="Arial"/>
          <w:sz w:val="36"/>
          <w:szCs w:val="56"/>
          <w:lang w:val="el-GR"/>
        </w:rPr>
        <w:t>…………….</w:t>
      </w:r>
      <w:r w:rsidRPr="004C27DC">
        <w:rPr>
          <w:rFonts w:ascii="Arial" w:hAnsi="Arial" w:cs="Arial"/>
          <w:sz w:val="36"/>
          <w:szCs w:val="56"/>
          <w:lang w:val="el-GR"/>
        </w:rPr>
        <w:t>….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Ποιο στερεό έχει μόνο μία κορυφή;</w:t>
      </w:r>
    </w:p>
    <w:p w:rsidR="001C7E9C" w:rsidRPr="0015249B" w:rsidRDefault="00F0715D" w:rsidP="0015249B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sz w:val="36"/>
          <w:szCs w:val="56"/>
          <w:lang w:val="el-GR"/>
        </w:rPr>
        <w:t>…………………………</w:t>
      </w:r>
      <w:r w:rsidR="001C7E9C">
        <w:rPr>
          <w:rFonts w:ascii="Arial" w:hAnsi="Arial" w:cs="Arial"/>
          <w:sz w:val="36"/>
          <w:szCs w:val="56"/>
          <w:lang w:val="el-GR"/>
        </w:rPr>
        <w:t>………………………..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</w:t>
      </w:r>
      <w:r w:rsidR="004B4F26" w:rsidRPr="004B4F26">
        <w:rPr>
          <w:rFonts w:ascii="Arial" w:hAnsi="Arial" w:cs="Arial"/>
          <w:b/>
          <w:noProof/>
          <w:color w:val="FFFFFF"/>
          <w:sz w:val="36"/>
          <w:szCs w:val="56"/>
          <w:lang w:val="en-US" w:eastAsia="en-US"/>
        </w:rPr>
        <w:pict>
          <v:shape id="_x0000_s6493" type="#_x0000_t202" style="position:absolute;margin-left:0;margin-top:796.35pt;width:86.4pt;height:25.5pt;z-index:251966976;mso-wrap-style:none;mso-position-horizontal:center;mso-position-horizontal-relative:margin;mso-position-vertical-relative:page" fillcolor="#fc9" stroked="f">
            <v:textbox style="mso-next-textbox:#_x0000_s6493" inset="2mm,1mm,2mm,1mm">
              <w:txbxContent>
                <w:p w:rsidR="00291988" w:rsidRPr="00592B62" w:rsidRDefault="00291988" w:rsidP="001C7E9C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110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131</w:t>
                  </w:r>
                </w:p>
              </w:txbxContent>
            </v:textbox>
            <w10:wrap anchorx="margin" anchory="page"/>
          </v:shape>
        </w:pict>
      </w:r>
      <w:r w:rsidR="001C7E9C">
        <w:rPr>
          <w:rFonts w:ascii="Arial" w:hAnsi="Arial" w:cs="Arial"/>
          <w:b/>
          <w:color w:val="FFFFFF"/>
          <w:sz w:val="36"/>
          <w:szCs w:val="56"/>
          <w:shd w:val="clear" w:color="auto" w:fill="FF0000"/>
          <w:lang w:val="el-GR"/>
        </w:rPr>
        <w:br w:type="page"/>
      </w:r>
    </w:p>
    <w:p w:rsidR="00F0715D" w:rsidRPr="004C27DC" w:rsidRDefault="00F0715D" w:rsidP="00F0715D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15249B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lastRenderedPageBreak/>
        <w:t xml:space="preserve"> Συμπέρασμα</w:t>
      </w:r>
      <w:r w:rsidRPr="0015249B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F0715D" w:rsidRPr="004C27DC" w:rsidRDefault="00F0715D" w:rsidP="00F0715D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F0715D" w:rsidRPr="004C27DC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Οι </w:t>
      </w:r>
      <w:r w:rsidRPr="0015249B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έδρες</w:t>
      </w:r>
      <w:r w:rsidR="001C7E9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του κύβου, του ορθογωνίου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παραλληλεπι</w:t>
      </w:r>
      <w:r w:rsidR="001C7E9C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πέδου, της τριγωνικής και τετραγωνικής πυραμίδας είναι </w:t>
      </w:r>
      <w:r w:rsidRPr="0015249B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 xml:space="preserve">επίπεδα σχήματα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(τετράγωνα, τρίγωνα, ορθογώ</w:t>
      </w:r>
      <w:r w:rsidR="001C7E9C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νια παραλληλόγραμμα).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3650" style="position:absolute;margin-left:212.55pt;margin-top:7.65pt;width:214.15pt;height:71.9pt;z-index:251630080" coordorigin="5348,7701" coordsize="5387,1809">
            <v:shape id="_x0000_s3651" type="#_x0000_t75" style="position:absolute;left:7929;top:7701;width:2806;height:1809">
              <v:imagedata r:id="rId25" o:title="5-9" gain="74473f"/>
            </v:shape>
            <v:shape id="_x0000_s3652" type="#_x0000_t202" style="position:absolute;left:5348;top:7719;width:5265;height:1620" filled="f" strokecolor="olive" strokeweight="1.5pt">
              <v:textbox style="mso-next-textbox:#_x0000_s3652">
                <w:txbxContent>
                  <w:p w:rsidR="00291988" w:rsidRDefault="00291988" w:rsidP="00F0715D"/>
                  <w:p w:rsidR="00291988" w:rsidRPr="001C7E9C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1C7E9C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 w:rsidRPr="001C7E9C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color w:val="FF9900"/>
                        <w:sz w:val="36"/>
                        <w:szCs w:val="56"/>
                      </w:rPr>
                      <w:t>64–67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3653" style="position:absolute;margin-left:325.85pt;margin-top:46.2pt;width:154.85pt;height:19.85pt;z-index:251631104" coordorigin="7254,10655" coordsize="3097,397">
            <v:oval id="_x0000_s3654" style="position:absolute;left:8334;top:10655;width:397;height:397;rotation:-90" fillcolor="#fc0" strokeweight="2.25pt"/>
            <v:oval id="_x0000_s3655" style="position:absolute;left:7254;top:10655;width:397;height:397;rotation:-90" strokeweight="2.25pt"/>
            <v:oval id="_x0000_s3656" style="position:absolute;left:8874;top:10655;width:397;height:397;rotation:-90" filled="f" fillcolor="#f60" strokeweight="2.25pt"/>
            <v:oval id="_x0000_s3657" style="position:absolute;left:9414;top:10655;width:397;height:397;rotation:-90" filled="f" fillcolor="#936" strokeweight="2.25pt"/>
            <v:oval id="_x0000_s3658" style="position:absolute;left:7794;top:10655;width:397;height:397;rotation:-90" strokeweight="2.25pt"/>
            <v:oval id="_x0000_s3659" style="position:absolute;left:9954;top:10655;width:397;height:397;rotation:-90" strokeweight="2.25pt"/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1C7E9C" w:rsidRDefault="001C7E9C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4B4F26" w:rsidP="001C7E9C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494" type="#_x0000_t202" style="position:absolute;margin-left:0;margin-top:787.95pt;width:86.4pt;height:25.5pt;z-index:251968000;mso-wrap-style:none;mso-position-horizontal:center;mso-position-horizontal-relative:margin;mso-position-vertical-relative:page" fillcolor="#fc9" stroked="f">
            <v:textbox style="mso-next-textbox:#_x0000_s6494" inset="2mm,1mm,2mm,1mm">
              <w:txbxContent>
                <w:p w:rsidR="00291988" w:rsidRPr="00592B62" w:rsidRDefault="00291988" w:rsidP="001C7E9C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111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131</w:t>
                  </w:r>
                </w:p>
              </w:txbxContent>
            </v:textbox>
            <w10:wrap anchorx="margin" anchory="page"/>
          </v:shape>
        </w:pict>
      </w:r>
      <w:r w:rsidR="001C7E9C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F0715D" w:rsidRPr="004C27DC" w:rsidRDefault="004B4F26" w:rsidP="00F0715D">
      <w:pPr>
        <w:pBdr>
          <w:top w:val="single" w:sz="12" w:space="1" w:color="FFFF99"/>
          <w:left w:val="single" w:sz="12" w:space="4" w:color="FFFF99"/>
          <w:bottom w:val="single" w:sz="12" w:space="1" w:color="FFFF99"/>
          <w:right w:val="single" w:sz="12" w:space="4" w:color="FFFF99"/>
        </w:pBdr>
        <w:shd w:val="clear" w:color="auto" w:fill="FFFF99"/>
        <w:tabs>
          <w:tab w:val="left" w:pos="1980"/>
        </w:tabs>
        <w:rPr>
          <w:rFonts w:ascii="Arial" w:hAnsi="Arial" w:cs="Arial"/>
          <w:b/>
          <w:color w:val="FF6600"/>
          <w:sz w:val="16"/>
          <w:szCs w:val="28"/>
          <w:lang w:val="el-GR"/>
        </w:rPr>
      </w:pPr>
      <w:r w:rsidRPr="004B4F26">
        <w:rPr>
          <w:rFonts w:ascii="Arial" w:hAnsi="Arial" w:cs="Arial"/>
          <w:b/>
          <w:noProof/>
          <w:sz w:val="16"/>
          <w:szCs w:val="28"/>
        </w:rPr>
        <w:lastRenderedPageBreak/>
        <w:pict>
          <v:shape id="_x0000_s3716" type="#_x0000_t202" style="position:absolute;margin-left:0;margin-top:5.35pt;width:1in;height:66pt;z-index:251642368" filled="f" fillcolor="#fc0" stroked="f" strokecolor="red">
            <v:textbox style="mso-next-textbox:#_x0000_s3716" inset="0,,0">
              <w:txbxContent>
                <w:p w:rsidR="00291988" w:rsidRPr="0015249B" w:rsidRDefault="00291988" w:rsidP="00F0715D">
                  <w:pPr>
                    <w:jc w:val="center"/>
                    <w:rPr>
                      <w:rFonts w:ascii="Tahoma" w:hAnsi="Tahoma" w:cs="Tahoma"/>
                      <w:b/>
                      <w:color w:val="FF9900"/>
                      <w:sz w:val="56"/>
                      <w:szCs w:val="112"/>
                      <w:lang w:val="en-US"/>
                    </w:rPr>
                  </w:pPr>
                  <w:r w:rsidRPr="0015249B">
                    <w:rPr>
                      <w:rFonts w:ascii="Tahoma" w:hAnsi="Tahoma" w:cs="Tahoma"/>
                      <w:b/>
                      <w:color w:val="FF9900"/>
                      <w:sz w:val="56"/>
                      <w:szCs w:val="112"/>
                    </w:rPr>
                    <w:t>53</w:t>
                  </w:r>
                </w:p>
              </w:txbxContent>
            </v:textbox>
          </v:shape>
        </w:pict>
      </w:r>
      <w:r w:rsidR="00F0715D" w:rsidRPr="004C27DC">
        <w:rPr>
          <w:rFonts w:ascii="Arial" w:hAnsi="Arial" w:cs="Arial"/>
          <w:b/>
          <w:color w:val="FF6600"/>
          <w:sz w:val="16"/>
          <w:szCs w:val="28"/>
          <w:lang w:val="el-GR"/>
        </w:rPr>
        <w:tab/>
      </w:r>
    </w:p>
    <w:p w:rsidR="00F0715D" w:rsidRPr="0015249B" w:rsidRDefault="00F0715D" w:rsidP="00F0715D">
      <w:pPr>
        <w:pBdr>
          <w:top w:val="single" w:sz="12" w:space="1" w:color="FFFF99"/>
          <w:left w:val="single" w:sz="12" w:space="4" w:color="FFFF99"/>
          <w:bottom w:val="single" w:sz="12" w:space="1" w:color="FFFF99"/>
          <w:right w:val="single" w:sz="12" w:space="4" w:color="FFFF99"/>
        </w:pBdr>
        <w:shd w:val="clear" w:color="auto" w:fill="FFFF99"/>
        <w:tabs>
          <w:tab w:val="left" w:pos="1980"/>
        </w:tabs>
        <w:rPr>
          <w:rFonts w:ascii="Tahoma" w:hAnsi="Tahoma" w:cs="Tahoma"/>
          <w:b/>
          <w:color w:val="FF9900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FF6600"/>
          <w:sz w:val="40"/>
          <w:szCs w:val="64"/>
          <w:lang w:val="el-GR"/>
        </w:rPr>
        <w:tab/>
      </w:r>
      <w:r w:rsidRPr="0015249B">
        <w:rPr>
          <w:rFonts w:ascii="Tahoma" w:hAnsi="Tahoma" w:cs="Tahoma"/>
          <w:b/>
          <w:color w:val="FF9900"/>
          <w:sz w:val="40"/>
          <w:szCs w:val="64"/>
          <w:lang w:val="el-GR"/>
        </w:rPr>
        <w:t>Κατασκευάζω στερεά</w:t>
      </w:r>
    </w:p>
    <w:p w:rsidR="00F0715D" w:rsidRPr="004C27DC" w:rsidRDefault="00F0715D" w:rsidP="00F0715D">
      <w:pPr>
        <w:pBdr>
          <w:top w:val="single" w:sz="12" w:space="1" w:color="FFFF99"/>
          <w:left w:val="single" w:sz="12" w:space="4" w:color="FFFF99"/>
          <w:bottom w:val="single" w:sz="12" w:space="1" w:color="FFFF99"/>
          <w:right w:val="single" w:sz="12" w:space="4" w:color="FFFF99"/>
        </w:pBdr>
        <w:shd w:val="clear" w:color="auto" w:fill="FFFF99"/>
        <w:tabs>
          <w:tab w:val="left" w:pos="1980"/>
        </w:tabs>
        <w:rPr>
          <w:rFonts w:ascii="Arial" w:hAnsi="Arial" w:cs="Arial"/>
          <w:b/>
          <w:color w:val="FF9900"/>
          <w:sz w:val="16"/>
          <w:szCs w:val="28"/>
          <w:lang w:val="el-GR"/>
        </w:rPr>
      </w:pPr>
      <w:r w:rsidRPr="004C27DC">
        <w:rPr>
          <w:rFonts w:ascii="Arial" w:hAnsi="Arial" w:cs="Arial"/>
          <w:b/>
          <w:color w:val="FF9900"/>
          <w:sz w:val="16"/>
          <w:szCs w:val="28"/>
          <w:lang w:val="el-GR"/>
        </w:rPr>
        <w:t xml:space="preserve"> </w:t>
      </w:r>
    </w:p>
    <w:p w:rsidR="00F0715D" w:rsidRPr="004C27DC" w:rsidRDefault="00F0715D" w:rsidP="00F0715D">
      <w:pPr>
        <w:pStyle w:val="a6"/>
        <w:spacing w:before="0" w:after="0"/>
        <w:ind w:right="0"/>
        <w:rPr>
          <w:rFonts w:cs="Arial"/>
          <w:spacing w:val="0"/>
          <w:sz w:val="36"/>
          <w:szCs w:val="56"/>
        </w:rPr>
      </w:pPr>
    </w:p>
    <w:p w:rsidR="00F0715D" w:rsidRPr="0015249B" w:rsidRDefault="001C7E9C" w:rsidP="00F0715D">
      <w:pPr>
        <w:jc w:val="center"/>
        <w:rPr>
          <w:rFonts w:ascii="Tahoma" w:hAnsi="Tahoma" w:cs="Tahoma"/>
          <w:b/>
          <w:bCs/>
          <w:color w:val="333399"/>
          <w:sz w:val="40"/>
          <w:szCs w:val="60"/>
          <w:lang w:val="el-GR"/>
        </w:rPr>
      </w:pPr>
      <w:r w:rsidRPr="0015249B">
        <w:rPr>
          <w:rFonts w:ascii="Tahoma" w:hAnsi="Tahoma" w:cs="Tahoma"/>
          <w:b/>
          <w:bCs/>
          <w:noProof/>
          <w:color w:val="333399"/>
          <w:sz w:val="40"/>
          <w:szCs w:val="60"/>
          <w:lang w:val="el-GR" w:eastAsia="el-GR"/>
        </w:rPr>
        <w:drawing>
          <wp:anchor distT="0" distB="0" distL="114300" distR="114300" simplePos="0" relativeHeight="25135769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229235</wp:posOffset>
            </wp:positionV>
            <wp:extent cx="376555" cy="395605"/>
            <wp:effectExtent l="19050" t="0" r="4445" b="0"/>
            <wp:wrapNone/>
            <wp:docPr id="2691" name="Picture 2691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15D" w:rsidRPr="0015249B">
        <w:rPr>
          <w:rFonts w:ascii="Tahoma" w:hAnsi="Tahoma" w:cs="Tahoma"/>
          <w:b/>
          <w:bCs/>
          <w:color w:val="333399"/>
          <w:sz w:val="40"/>
          <w:szCs w:val="60"/>
          <w:lang w:val="el-GR"/>
        </w:rPr>
        <w:t>Άχρηστα κουτιά αλλάζουν όψη</w:t>
      </w:r>
    </w:p>
    <w:p w:rsidR="00F0715D" w:rsidRPr="0015249B" w:rsidRDefault="00F0715D" w:rsidP="00F0715D">
      <w:pPr>
        <w:pStyle w:val="a5"/>
        <w:spacing w:before="0"/>
        <w:rPr>
          <w:rFonts w:ascii="Tahoma" w:hAnsi="Tahoma" w:cs="Tahoma"/>
          <w:spacing w:val="0"/>
          <w:sz w:val="16"/>
          <w:szCs w:val="28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1C7E9C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>Με ποιον τρόπο μπορούμε να κόψουμε ακριβώς όσο χαρτί χρειάζεται για να τυλίξουμε ένα κουτί;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1C7E9C" w:rsidRDefault="001C7E9C" w:rsidP="00F0715D">
      <w:pPr>
        <w:shd w:val="clear" w:color="auto" w:fill="FFFFFF"/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F0715D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="001C7E9C">
        <w:rPr>
          <w:rFonts w:ascii="Arial" w:hAnsi="Arial" w:cs="Arial"/>
          <w:b/>
          <w:sz w:val="36"/>
          <w:szCs w:val="56"/>
          <w:lang w:val="el-GR"/>
        </w:rPr>
        <w:t>Τα παιδιά καλύπτουν την επιφά</w:t>
      </w:r>
      <w:r w:rsidRPr="004C27DC">
        <w:rPr>
          <w:rFonts w:ascii="Arial" w:hAnsi="Arial" w:cs="Arial"/>
          <w:b/>
          <w:sz w:val="36"/>
          <w:szCs w:val="56"/>
          <w:lang w:val="el-GR"/>
        </w:rPr>
        <w:t>ν</w:t>
      </w:r>
      <w:r w:rsidR="001C7E9C">
        <w:rPr>
          <w:rFonts w:ascii="Arial" w:hAnsi="Arial" w:cs="Arial"/>
          <w:b/>
          <w:sz w:val="36"/>
          <w:szCs w:val="56"/>
          <w:lang w:val="el-GR"/>
        </w:rPr>
        <w:t>εια παλιών κουτιών με πολύχρω</w:t>
      </w:r>
      <w:r w:rsidRPr="004C27DC">
        <w:rPr>
          <w:rFonts w:ascii="Arial" w:hAnsi="Arial" w:cs="Arial"/>
          <w:b/>
          <w:sz w:val="36"/>
          <w:szCs w:val="56"/>
          <w:lang w:val="el-GR"/>
        </w:rPr>
        <w:t>μες κόλλες χαρτιού.</w:t>
      </w:r>
    </w:p>
    <w:p w:rsidR="001C7E9C" w:rsidRDefault="00141663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4181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60325</wp:posOffset>
            </wp:positionV>
            <wp:extent cx="526415" cy="477520"/>
            <wp:effectExtent l="19050" t="0" r="6985" b="0"/>
            <wp:wrapNone/>
            <wp:docPr id="31" name="Picture 2744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4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663" w:rsidRPr="004C27DC" w:rsidRDefault="00141663" w:rsidP="00141663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    Το κουτί της Ηρώς έχει μορφή κύβου. Παρατηρούμε πώς εργάζεται για να το καλύψει:</w:t>
      </w:r>
    </w:p>
    <w:p w:rsidR="00141663" w:rsidRPr="004C27DC" w:rsidRDefault="00141663" w:rsidP="00141663">
      <w:pPr>
        <w:rPr>
          <w:rFonts w:ascii="Arial" w:hAnsi="Arial" w:cs="Arial"/>
          <w:b/>
          <w:sz w:val="36"/>
          <w:szCs w:val="56"/>
          <w:lang w:val="el-GR"/>
        </w:rPr>
      </w:pPr>
    </w:p>
    <w:p w:rsidR="00141663" w:rsidRPr="004C27DC" w:rsidRDefault="00141663" w:rsidP="00141663">
      <w:pPr>
        <w:tabs>
          <w:tab w:val="left" w:pos="1080"/>
          <w:tab w:val="left" w:pos="3240"/>
          <w:tab w:val="left" w:pos="5580"/>
          <w:tab w:val="left" w:pos="792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ab/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α)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ab/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β)             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γ)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ab/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       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δ)</w:t>
      </w: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141663" w:rsidRPr="004C27DC" w:rsidRDefault="004B4F26" w:rsidP="00141663">
      <w:pPr>
        <w:rPr>
          <w:rFonts w:ascii="Arial" w:hAnsi="Arial"/>
          <w:b/>
          <w:bCs/>
          <w:color w:val="333399"/>
          <w:szCs w:val="44"/>
          <w:lang w:val="el-GR"/>
        </w:rPr>
      </w:pPr>
      <w:r w:rsidRPr="004B4F26">
        <w:rPr>
          <w:rFonts w:ascii="Arial" w:hAnsi="Arial"/>
          <w:b/>
          <w:bCs/>
          <w:noProof/>
          <w:color w:val="333399"/>
          <w:sz w:val="36"/>
          <w:szCs w:val="56"/>
        </w:rPr>
        <w:pict>
          <v:group id="_x0000_s6496" style="position:absolute;margin-left:55.2pt;margin-top:-.1pt;width:351.6pt;height:164.6pt;z-index:251969024" coordorigin="1386,4311" coordsize="9305,5330">
            <v:group id="_x0000_s6497" style="position:absolute;left:1386;top:4311;width:8861;height:5330" coordorigin="1536,1134" coordsize="9235,5555">
              <o:lock v:ext="edit" aspectratio="t"/>
              <v:shape id="_x0000_s6498" type="#_x0000_t75" style="position:absolute;left:1536;top:1134;width:9235;height:5555;mso-position-horizontal:right">
                <v:imagedata r:id="rId181" o:title="132-2" chromakey="white"/>
              </v:shape>
              <v:group id="_x0000_s6499" style="position:absolute;left:3636;top:1728;width:6420;height:4698" coordorigin="3636,1728" coordsize="6420,4698">
                <o:lock v:ext="edit" aspectratio="t"/>
                <v:rect id="_x0000_s6500" style="position:absolute;left:4842;top:2628;width:420;height:420" filled="f" strokecolor="red" strokeweight="2.25pt">
                  <o:lock v:ext="edit" aspectratio="t"/>
                </v:rect>
                <v:group id="_x0000_s6501" style="position:absolute;left:7212;top:2160;width:426;height:870" coordorigin="7212,2160" coordsize="426,870">
                  <o:lock v:ext="edit" aspectratio="t"/>
                  <v:rect id="_x0000_s6502" style="position:absolute;left:7212;top:2610;width:420;height:420" filled="f" strokecolor="red" strokeweight="2.25pt">
                    <o:lock v:ext="edit" aspectratio="t"/>
                  </v:rect>
                  <v:rect id="_x0000_s6503" style="position:absolute;left:7218;top:2160;width:420;height:420" filled="f" strokecolor="blue" strokeweight="2.25pt">
                    <o:lock v:ext="edit" aspectratio="t"/>
                  </v:rect>
                </v:group>
                <v:group id="_x0000_s6504" style="position:absolute;left:9624;top:1728;width:432;height:1320" coordorigin="9624,1728" coordsize="432,1320">
                  <o:lock v:ext="edit" aspectratio="t"/>
                  <v:rect id="_x0000_s6505" style="position:absolute;left:9636;top:2628;width:420;height:420" filled="f" strokecolor="red" strokeweight="2.25pt">
                    <o:lock v:ext="edit" aspectratio="t"/>
                  </v:rect>
                  <v:rect id="_x0000_s6506" style="position:absolute;left:9624;top:2178;width:420;height:420" filled="f" strokecolor="blue" strokeweight="2.25pt">
                    <o:lock v:ext="edit" aspectratio="t"/>
                  </v:rect>
                  <v:rect id="_x0000_s6507" style="position:absolute;left:9630;top:1728;width:420;height:420" filled="f" strokecolor="green" strokeweight="2.25pt">
                    <o:lock v:ext="edit" aspectratio="t"/>
                  </v:rect>
                </v:group>
                <v:group id="_x0000_s6508" style="position:absolute;left:3636;top:4608;width:1314;height:1746" coordorigin="3636,4608" coordsize="1314,1746">
                  <o:lock v:ext="edit" aspectratio="t"/>
                  <v:rect id="_x0000_s6509" style="position:absolute;left:4098;top:5934;width:420;height:420" filled="f" strokecolor="red" strokeweight="2.25pt">
                    <o:lock v:ext="edit" aspectratio="t"/>
                  </v:rect>
                  <v:rect id="_x0000_s6510" style="position:absolute;left:4086;top:5484;width:420;height:420" filled="f" strokecolor="blue" strokeweight="2.25pt">
                    <o:lock v:ext="edit" aspectratio="t"/>
                  </v:rect>
                  <v:rect id="_x0000_s6511" style="position:absolute;left:4092;top:5034;width:420;height:420" filled="f" strokecolor="green" strokeweight="2.25pt">
                    <o:lock v:ext="edit" aspectratio="t"/>
                  </v:rect>
                  <v:rect id="_x0000_s6512" style="position:absolute;left:3636;top:5484;width:420;height:420" filled="f" strokecolor="#f60" strokeweight="2.25pt">
                    <o:lock v:ext="edit" aspectratio="t"/>
                  </v:rect>
                  <v:rect id="_x0000_s6513" style="position:absolute;left:4530;top:5490;width:420;height:420" filled="f" strokecolor="#f90" strokeweight="2.25pt">
                    <o:lock v:ext="edit" aspectratio="t"/>
                  </v:rect>
                  <v:rect id="_x0000_s6514" style="position:absolute;left:4086;top:4608;width:420;height:420" filled="f" strokecolor="purple" strokeweight="2.25pt">
                    <o:lock v:ext="edit" aspectratio="t"/>
                  </v:rect>
                </v:group>
                <v:group id="_x0000_s6515" style="position:absolute;left:6534;top:4680;width:864;height:1746" coordorigin="6534,4680" coordsize="864,1746">
                  <o:lock v:ext="edit" aspectratio="t"/>
                  <v:rect id="_x0000_s6516" style="position:absolute;left:6546;top:6006;width:420;height:420" filled="f" strokecolor="red" strokeweight="2.25pt">
                    <o:lock v:ext="edit" aspectratio="t"/>
                  </v:rect>
                  <v:rect id="_x0000_s6517" style="position:absolute;left:6534;top:5556;width:420;height:420" filled="f" strokecolor="blue" strokeweight="2.25pt">
                    <o:lock v:ext="edit" aspectratio="t"/>
                  </v:rect>
                  <v:rect id="_x0000_s6518" style="position:absolute;left:6540;top:5106;width:420;height:420" filled="f" strokecolor="green" strokeweight="2.25pt">
                    <o:lock v:ext="edit" aspectratio="t"/>
                  </v:rect>
                  <v:rect id="_x0000_s6519" style="position:absolute;left:6978;top:5562;width:420;height:420" filled="f" strokecolor="#f90" strokeweight="2.25pt">
                    <o:lock v:ext="edit" aspectratio="t"/>
                  </v:rect>
                  <v:rect id="_x0000_s6520" style="position:absolute;left:6534;top:4680;width:420;height:420" filled="f" strokecolor="purple" strokeweight="2.25pt">
                    <o:lock v:ext="edit" aspectratio="t"/>
                  </v:rect>
                </v:group>
                <v:group id="_x0000_s6521" style="position:absolute;left:9432;top:4662;width:432;height:1746" coordorigin="9432,4662" coordsize="432,1746">
                  <o:lock v:ext="edit" aspectratio="t"/>
                  <v:rect id="_x0000_s6522" style="position:absolute;left:9444;top:5988;width:420;height:420" filled="f" strokecolor="red" strokeweight="2.25pt">
                    <o:lock v:ext="edit" aspectratio="t"/>
                  </v:rect>
                  <v:rect id="_x0000_s6523" style="position:absolute;left:9432;top:5538;width:420;height:420" filled="f" strokecolor="blue" strokeweight="2.25pt">
                    <o:lock v:ext="edit" aspectratio="t"/>
                  </v:rect>
                  <v:rect id="_x0000_s6524" style="position:absolute;left:9438;top:5088;width:420;height:420" filled="f" strokecolor="green" strokeweight="2.25pt">
                    <o:lock v:ext="edit" aspectratio="t"/>
                  </v:rect>
                  <v:rect id="_x0000_s6525" style="position:absolute;left:9432;top:4662;width:420;height:420" filled="f" strokecolor="purple" strokeweight="2.25pt">
                    <o:lock v:ext="edit" aspectratio="t"/>
                  </v:rect>
                </v:group>
              </v:group>
            </v:group>
            <v:shape id="_x0000_s6526" type="#_x0000_t19" style="position:absolute;left:9351;top:6901;width:2160;height:521;rotation:-29100122fd;mso-position-horizontal:right" coordsize="43197,21600" adj="5304,11733532,21597,0" path="wr-3,-21600,43197,21600,43197,31,,362nfewr-3,-21600,43197,21600,43197,31,,362l21597,nsxe" strokeweight="2.25pt">
              <v:stroke endarrow="block" endarrowwidth="wide"/>
              <v:path o:connectlocs="43197,31;0,362;21597,0"/>
            </v:shape>
          </v:group>
        </w:pict>
      </w: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6"/>
          <w:szCs w:val="16"/>
          <w:lang w:val="el-GR"/>
        </w:rPr>
      </w:pPr>
    </w:p>
    <w:p w:rsidR="00141663" w:rsidRDefault="00141663" w:rsidP="00141663">
      <w:pPr>
        <w:tabs>
          <w:tab w:val="left" w:pos="2700"/>
          <w:tab w:val="left" w:pos="5040"/>
          <w:tab w:val="left" w:pos="810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141663" w:rsidRPr="004C27DC" w:rsidRDefault="00141663" w:rsidP="00141663">
      <w:pPr>
        <w:tabs>
          <w:tab w:val="left" w:pos="2700"/>
          <w:tab w:val="left" w:pos="5040"/>
          <w:tab w:val="left" w:pos="810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417088" behindDoc="0" locked="0" layoutInCell="1" allowOverlap="1">
            <wp:simplePos x="0" y="0"/>
            <wp:positionH relativeFrom="column">
              <wp:posOffset>367286</wp:posOffset>
            </wp:positionH>
            <wp:positionV relativeFrom="paragraph">
              <wp:posOffset>45900</wp:posOffset>
            </wp:positionV>
            <wp:extent cx="649690" cy="1105469"/>
            <wp:effectExtent l="19050" t="0" r="0" b="0"/>
            <wp:wrapNone/>
            <wp:docPr id="2688" name="Picture 2693" descr="13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 descr="132-1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90" cy="110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ab/>
        <w:t xml:space="preserve">ζ)                   στ)                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ε)</w:t>
      </w: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6"/>
          <w:szCs w:val="56"/>
          <w:lang w:val="el-GR"/>
        </w:rPr>
      </w:pPr>
    </w:p>
    <w:p w:rsidR="00141663" w:rsidRDefault="00141663" w:rsidP="00141663">
      <w:pPr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141663" w:rsidRPr="004C27DC" w:rsidRDefault="004B4F26" w:rsidP="00141663">
      <w:pPr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FF9900"/>
          <w:sz w:val="36"/>
          <w:szCs w:val="56"/>
        </w:rPr>
        <w:pict>
          <v:group id="_x0000_s6527" style="position:absolute;margin-left:157.3pt;margin-top:40.2pt;width:119.2pt;height:79.45pt;z-index:251970048" coordorigin="1854,9234" coordsize="5400,3600">
            <o:lock v:ext="edit" aspectratio="t"/>
            <v:rect id="_x0000_s6528" style="position:absolute;left:1854;top:9234;width:5400;height:3600" filled="f" strokeweight="2.25pt">
              <o:lock v:ext="edit" aspectratio="t"/>
            </v:rect>
            <v:group id="_x0000_s6529" style="position:absolute;left:2754;top:9234;width:3600;height:3600" coordorigin="2754,9234" coordsize="3600,4320">
              <o:lock v:ext="edit" aspectratio="t"/>
              <v:line id="_x0000_s6530" style="position:absolute" from="2754,9234" to="2754,13554" strokeweight="2.25pt">
                <o:lock v:ext="edit" aspectratio="t"/>
              </v:line>
              <v:line id="_x0000_s6531" style="position:absolute" from="3654,9234" to="3654,13554" strokeweight="2.25pt">
                <o:lock v:ext="edit" aspectratio="t"/>
              </v:line>
              <v:line id="_x0000_s6532" style="position:absolute" from="4554,9234" to="4554,13554" strokeweight="2.25pt">
                <o:lock v:ext="edit" aspectratio="t"/>
              </v:line>
              <v:line id="_x0000_s6533" style="position:absolute" from="5454,9234" to="5454,13554" strokeweight="2.25pt">
                <o:lock v:ext="edit" aspectratio="t"/>
              </v:line>
              <v:line id="_x0000_s6534" style="position:absolute" from="6354,9234" to="6354,13554" strokeweight="2.25pt">
                <o:lock v:ext="edit" aspectratio="t"/>
              </v:line>
            </v:group>
            <v:group id="_x0000_s6535" style="position:absolute;left:1854;top:10134;width:5400;height:1800" coordorigin="1854,10134" coordsize="5400,1800">
              <o:lock v:ext="edit" aspectratio="t"/>
              <v:line id="_x0000_s6536" style="position:absolute" from="1854,10134" to="7254,10134" strokeweight="2.25pt">
                <o:lock v:ext="edit" aspectratio="t"/>
              </v:line>
              <v:line id="_x0000_s6537" style="position:absolute" from="1854,11034" to="7254,11034" strokeweight="2.25pt">
                <o:lock v:ext="edit" aspectratio="t"/>
              </v:line>
              <v:line id="_x0000_s6538" style="position:absolute" from="1854,11934" to="7254,11934" strokeweight="2.25pt">
                <o:lock v:ext="edit" aspectratio="t"/>
              </v:line>
            </v:group>
          </v:group>
        </w:pict>
      </w:r>
      <w:r w:rsidR="00141663" w:rsidRPr="004C27DC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="00141663" w:rsidRPr="004C27DC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="00141663" w:rsidRPr="004C27DC">
        <w:rPr>
          <w:rFonts w:ascii="Arial" w:hAnsi="Arial" w:cs="Arial"/>
          <w:b/>
          <w:sz w:val="36"/>
          <w:szCs w:val="56"/>
          <w:lang w:val="el-GR"/>
        </w:rPr>
        <w:t>Σχεδιάζω τ</w:t>
      </w:r>
      <w:r w:rsidR="00141663">
        <w:rPr>
          <w:rFonts w:ascii="Arial" w:hAnsi="Arial" w:cs="Arial"/>
          <w:b/>
          <w:sz w:val="36"/>
          <w:szCs w:val="56"/>
          <w:lang w:val="el-GR"/>
        </w:rPr>
        <w:t xml:space="preserve">ο ανάπτυγμα του κύβου στο οποίο </w:t>
      </w:r>
      <w:r w:rsidR="00141663" w:rsidRPr="004C27DC">
        <w:rPr>
          <w:rFonts w:ascii="Arial" w:hAnsi="Arial" w:cs="Arial"/>
          <w:b/>
          <w:sz w:val="36"/>
          <w:szCs w:val="56"/>
          <w:lang w:val="el-GR"/>
        </w:rPr>
        <w:t>κατέ</w:t>
      </w:r>
      <w:r w:rsidR="00141663">
        <w:rPr>
          <w:rFonts w:ascii="Arial" w:hAnsi="Arial" w:cs="Arial"/>
          <w:b/>
          <w:sz w:val="36"/>
          <w:szCs w:val="56"/>
          <w:lang w:val="el-GR"/>
        </w:rPr>
        <w:t>-</w:t>
      </w:r>
      <w:r w:rsidR="00141663" w:rsidRPr="004C27DC">
        <w:rPr>
          <w:rFonts w:ascii="Arial" w:hAnsi="Arial" w:cs="Arial"/>
          <w:b/>
          <w:sz w:val="36"/>
          <w:szCs w:val="56"/>
          <w:lang w:val="el-GR"/>
        </w:rPr>
        <w:t>ληξε η Ηρώ.</w:t>
      </w:r>
    </w:p>
    <w:p w:rsidR="00141663" w:rsidRPr="004C27DC" w:rsidRDefault="00141663" w:rsidP="00141663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</w:p>
    <w:p w:rsidR="00141663" w:rsidRPr="004C27DC" w:rsidRDefault="00141663" w:rsidP="00141663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</w:p>
    <w:p w:rsidR="00141663" w:rsidRDefault="00141663" w:rsidP="00141663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</w:p>
    <w:p w:rsidR="00141663" w:rsidRDefault="00141663" w:rsidP="00141663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</w:p>
    <w:p w:rsidR="0015249B" w:rsidRPr="004C27DC" w:rsidRDefault="0015249B" w:rsidP="00141663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</w:p>
    <w:p w:rsidR="00141663" w:rsidRPr="004C27DC" w:rsidRDefault="00141663" w:rsidP="00141663">
      <w:pPr>
        <w:pBdr>
          <w:bottom w:val="double" w:sz="12" w:space="1" w:color="FF9900"/>
        </w:pBdr>
        <w:suppressAutoHyphens/>
        <w:rPr>
          <w:rFonts w:ascii="Arial" w:hAnsi="Arial" w:cs="Arial"/>
          <w:b/>
          <w:bCs/>
          <w:color w:val="000000"/>
          <w:sz w:val="2"/>
          <w:szCs w:val="12"/>
          <w:lang w:val="el-GR"/>
        </w:rPr>
      </w:pPr>
    </w:p>
    <w:p w:rsidR="00141663" w:rsidRPr="004C27DC" w:rsidRDefault="00141663" w:rsidP="00141663">
      <w:pPr>
        <w:suppressAutoHyphens/>
        <w:rPr>
          <w:rFonts w:ascii="Arial" w:hAnsi="Arial" w:cs="Arial"/>
          <w:b/>
          <w:bCs/>
          <w:color w:val="000000"/>
          <w:sz w:val="10"/>
          <w:szCs w:val="20"/>
          <w:lang w:val="el-GR"/>
        </w:rPr>
      </w:pPr>
    </w:p>
    <w:p w:rsidR="00141663" w:rsidRDefault="00141663" w:rsidP="0015249B">
      <w:pPr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Αναπτύγματα κύβου, ορθογωνίου παρ/δου, τριγωνικής και τετραγωνικής πυραμίδας. Γνωριμία με τ’ αναπτύγ</w:t>
      </w:r>
      <w:r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t>ματα του κυλίνδρου και του κώνου.</w:t>
      </w:r>
      <w:r w:rsidR="004B4F26" w:rsidRPr="004B4F26">
        <w:rPr>
          <w:rFonts w:ascii="Arial" w:hAnsi="Arial" w:cs="Arial"/>
          <w:b/>
          <w:noProof/>
          <w:color w:val="FF9900"/>
          <w:sz w:val="36"/>
          <w:szCs w:val="56"/>
          <w:lang w:val="en-US" w:eastAsia="en-US"/>
        </w:rPr>
        <w:pict>
          <v:shape id="_x0000_s6553" type="#_x0000_t202" style="position:absolute;margin-left:0;margin-top:798.45pt;width:86.4pt;height:25.5pt;z-index:251974144;mso-wrap-style:none;mso-position-horizontal:center;mso-position-horizontal-relative:margin;mso-position-vertical-relative:page" fillcolor="#fc9" stroked="f">
            <v:textbox style="mso-next-textbox:#_x0000_s6553" inset="2mm,1mm,2mm,1mm">
              <w:txbxContent>
                <w:p w:rsidR="00291988" w:rsidRPr="00592B62" w:rsidRDefault="00291988" w:rsidP="00141663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112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132</w:t>
                  </w:r>
                </w:p>
              </w:txbxContent>
            </v:textbox>
            <w10:wrap anchorx="margin" anchory="page"/>
          </v:shape>
        </w:pict>
      </w:r>
      <w:r>
        <w:rPr>
          <w:rFonts w:ascii="Arial" w:hAnsi="Arial" w:cs="Arial"/>
          <w:b/>
          <w:noProof/>
          <w:color w:val="FF9900"/>
          <w:sz w:val="36"/>
          <w:szCs w:val="56"/>
          <w:lang w:val="el-GR"/>
        </w:rPr>
        <w:br w:type="page"/>
      </w:r>
    </w:p>
    <w:p w:rsidR="00141663" w:rsidRPr="004C27DC" w:rsidRDefault="00141663" w:rsidP="00141663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15249B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lastRenderedPageBreak/>
        <w:t xml:space="preserve"> Εργασίες</w:t>
      </w:r>
      <w:r w:rsidRPr="0015249B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141663" w:rsidRPr="004C27DC" w:rsidRDefault="00141663" w:rsidP="00141663">
      <w:pPr>
        <w:rPr>
          <w:rFonts w:ascii="Arial" w:hAnsi="Arial" w:cs="Arial"/>
          <w:b/>
          <w:color w:val="FFFFFF"/>
          <w:sz w:val="14"/>
          <w:lang w:val="el-GR"/>
        </w:rPr>
      </w:pPr>
    </w:p>
    <w:p w:rsidR="00141663" w:rsidRPr="004C27DC" w:rsidRDefault="00141663" w:rsidP="00141663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1) </w:t>
      </w:r>
      <w:r w:rsidRPr="004C27DC">
        <w:rPr>
          <w:rFonts w:ascii="Arial" w:hAnsi="Arial" w:cs="Arial"/>
          <w:b/>
          <w:sz w:val="36"/>
          <w:szCs w:val="56"/>
          <w:lang w:val="el-GR"/>
        </w:rPr>
        <w:t>Η Στέλλα σχεδίασε και έκοψε αυτό το ανάπτυγμα με παρόμοιο τρόπο.</w:t>
      </w:r>
    </w:p>
    <w:p w:rsidR="00141663" w:rsidRPr="004C27DC" w:rsidRDefault="004B4F26" w:rsidP="00141663">
      <w:pPr>
        <w:rPr>
          <w:rFonts w:ascii="Arial" w:hAnsi="Arial"/>
          <w:b/>
          <w:bCs/>
          <w:color w:val="333399"/>
          <w:sz w:val="32"/>
          <w:szCs w:val="52"/>
          <w:lang w:val="el-GR"/>
        </w:rPr>
      </w:pPr>
      <w:r w:rsidRPr="004B4F26">
        <w:rPr>
          <w:rFonts w:ascii="Arial" w:hAnsi="Arial" w:cs="Arial"/>
          <w:b/>
          <w:bCs/>
          <w:noProof/>
          <w:color w:val="FF6600"/>
          <w:sz w:val="36"/>
          <w:szCs w:val="56"/>
        </w:rPr>
        <w:pict>
          <v:group id="_x0000_s6546" style="position:absolute;margin-left:254.55pt;margin-top:.9pt;width:61.7pt;height:62.7pt;z-index:251972096" coordorigin="6124,4140" coordsize="1760,1788">
            <v:rect id="_x0000_s6547" style="position:absolute;left:6714;top:4734;width:590;height:590" fillcolor="#d9b3ff" strokeweight="2.25pt">
              <o:lock v:ext="edit" aspectratio="t"/>
            </v:rect>
            <v:shape id="_x0000_s6548" type="#_x0000_t5" style="position:absolute;left:6714;top:4140;width:584;height:590" fillcolor="#d9b3ff" strokeweight="2.25pt"/>
            <v:shape id="_x0000_s6549" type="#_x0000_t5" style="position:absolute;left:7297;top:4731;width:584;height:590;rotation:90;flip:y" fillcolor="#d9b3ff" strokeweight="2.25pt"/>
            <v:shape id="_x0000_s6550" type="#_x0000_t5" style="position:absolute;left:6127;top:4731;width:584;height:590;rotation:90;flip:x y" fillcolor="#d9b3ff" strokeweight="2.25pt"/>
            <v:shape id="_x0000_s6551" type="#_x0000_t5" style="position:absolute;left:6714;top:5338;width:584;height:590;flip:y" fillcolor="#d9b3ff" strokeweight="2.25pt"/>
          </v:group>
        </w:pict>
      </w:r>
      <w:r w:rsidR="00141663">
        <w:rPr>
          <w:rFonts w:ascii="Arial" w:hAnsi="Arial" w:cs="Arial"/>
          <w:b/>
          <w:bCs/>
          <w:noProof/>
          <w:color w:val="FF6600"/>
          <w:sz w:val="36"/>
          <w:szCs w:val="56"/>
          <w:lang w:val="el-GR" w:eastAsia="el-GR"/>
        </w:rPr>
        <w:drawing>
          <wp:anchor distT="0" distB="0" distL="114300" distR="114300" simplePos="0" relativeHeight="251419136" behindDoc="0" locked="0" layoutInCell="1" allowOverlap="1">
            <wp:simplePos x="0" y="0"/>
            <wp:positionH relativeFrom="column">
              <wp:posOffset>1372870</wp:posOffset>
            </wp:positionH>
            <wp:positionV relativeFrom="paragraph">
              <wp:posOffset>29210</wp:posOffset>
            </wp:positionV>
            <wp:extent cx="581025" cy="755650"/>
            <wp:effectExtent l="19050" t="0" r="9525" b="0"/>
            <wp:wrapNone/>
            <wp:docPr id="2690" name="Picture 2746" descr="13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6" descr="132-3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141663" w:rsidRPr="004C27DC" w:rsidRDefault="00141663" w:rsidP="00141663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Ποιο αντικε</w:t>
      </w:r>
      <w:r>
        <w:rPr>
          <w:rFonts w:ascii="Arial" w:hAnsi="Arial" w:cs="Arial"/>
          <w:b/>
          <w:sz w:val="36"/>
          <w:szCs w:val="56"/>
          <w:lang w:val="el-GR"/>
        </w:rPr>
        <w:t>ίμενο μπορεί να καλύ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ψει το ανάπτυγμα που έφτιαξε η Στέλλα; Παρατηρώ και βάζω </w:t>
      </w:r>
      <w:r w:rsidRPr="0015249B">
        <w:rPr>
          <w:rFonts w:ascii="Tahoma" w:hAnsi="Tahoma" w:cs="Tahoma"/>
          <w:b/>
          <w:color w:val="000080"/>
          <w:sz w:val="36"/>
          <w:szCs w:val="56"/>
        </w:rPr>
        <w:sym w:font="Wingdings" w:char="F0FC"/>
      </w:r>
      <w:r w:rsidRPr="004C27DC">
        <w:rPr>
          <w:rFonts w:ascii="Arial" w:hAnsi="Arial" w:cs="Arial"/>
          <w:b/>
          <w:sz w:val="36"/>
          <w:szCs w:val="56"/>
          <w:lang w:val="el-GR"/>
        </w:rPr>
        <w:t>:</w:t>
      </w:r>
    </w:p>
    <w:p w:rsidR="00141663" w:rsidRPr="004C27DC" w:rsidRDefault="004B4F26" w:rsidP="00141663">
      <w:pPr>
        <w:rPr>
          <w:rFonts w:ascii="Arial" w:hAnsi="Arial"/>
          <w:b/>
          <w:bCs/>
          <w:color w:val="333399"/>
          <w:sz w:val="32"/>
          <w:szCs w:val="52"/>
          <w:lang w:val="el-GR"/>
        </w:rPr>
      </w:pPr>
      <w:r w:rsidRPr="004B4F26">
        <w:rPr>
          <w:noProof/>
          <w:sz w:val="14"/>
        </w:rPr>
        <w:pict>
          <v:group id="_x0000_s6539" style="position:absolute;margin-left:90.1pt;margin-top:5.75pt;width:253.7pt;height:83.6pt;z-index:251971072" coordorigin="2738,8621" coordsize="6496,2141">
            <v:shape id="_x0000_s6540" type="#_x0000_t75" style="position:absolute;left:2738;top:8709;width:1276;height:1320">
              <v:imagedata r:id="rId184" o:title="132-4" gain="69719f"/>
            </v:shape>
            <v:shape id="_x0000_s6541" type="#_x0000_t75" style="position:absolute;left:5500;top:8655;width:907;height:1313">
              <v:imagedata r:id="rId185" o:title="132-5" gain="69719f"/>
            </v:shape>
            <v:shape id="_x0000_s6542" type="#_x0000_t75" style="position:absolute;left:7896;top:8621;width:1338;height:1420">
              <v:imagedata r:id="rId186" o:title="132-6" gain="69719f"/>
            </v:shape>
            <v:rect id="_x0000_s6543" style="position:absolute;left:2991;top:10131;width:663;height:607" filled="f" strokeweight="2.25pt"/>
            <v:rect id="_x0000_s6544" style="position:absolute;left:5621;top:10155;width:663;height:607" filled="f" strokeweight="2.25pt"/>
            <v:rect id="_x0000_s6545" style="position:absolute;left:8211;top:10149;width:663;height:607" filled="f" strokeweight="2.25pt"/>
          </v:group>
        </w:pict>
      </w: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141663" w:rsidRPr="004C27DC" w:rsidRDefault="00141663" w:rsidP="00141663">
      <w:pPr>
        <w:rPr>
          <w:rFonts w:ascii="Arial" w:hAnsi="Arial"/>
          <w:b/>
          <w:bCs/>
          <w:color w:val="333399"/>
          <w:sz w:val="32"/>
          <w:szCs w:val="52"/>
          <w:lang w:val="el-GR"/>
        </w:rPr>
      </w:pPr>
    </w:p>
    <w:p w:rsidR="001C7E9C" w:rsidRPr="00141663" w:rsidRDefault="004B4F26" w:rsidP="00141663">
      <w:pPr>
        <w:spacing w:after="200" w:line="276" w:lineRule="auto"/>
        <w:rPr>
          <w:rFonts w:ascii="Arial" w:hAnsi="Arial"/>
          <w:b/>
          <w:bCs/>
          <w:color w:val="333399"/>
          <w:sz w:val="32"/>
          <w:szCs w:val="52"/>
          <w:lang w:val="el-GR"/>
        </w:rPr>
      </w:pPr>
      <w:r w:rsidRPr="004B4F26">
        <w:rPr>
          <w:rFonts w:ascii="Arial" w:hAnsi="Arial"/>
          <w:b/>
          <w:bCs/>
          <w:noProof/>
          <w:color w:val="333399"/>
          <w:sz w:val="32"/>
          <w:szCs w:val="52"/>
          <w:lang w:val="en-US" w:eastAsia="en-US"/>
        </w:rPr>
        <w:pict>
          <v:group id="_x0000_s6554" style="position:absolute;margin-left:40.5pt;margin-top:30.9pt;width:42pt;height:42.65pt;z-index:251975168" coordorigin="6124,4140" coordsize="1760,1788">
            <o:lock v:ext="edit" aspectratio="t"/>
            <v:rect id="_x0000_s6555" style="position:absolute;left:6714;top:4734;width:590;height:590" strokeweight="2.25pt">
              <o:lock v:ext="edit" aspectratio="t"/>
            </v:rect>
            <v:shape id="_x0000_s6556" type="#_x0000_t5" style="position:absolute;left:6714;top:4140;width:584;height:590" strokeweight="2.25pt">
              <o:lock v:ext="edit" aspectratio="t"/>
            </v:shape>
            <v:shape id="_x0000_s6557" type="#_x0000_t5" style="position:absolute;left:7297;top:4731;width:584;height:590;rotation:90;flip:y" strokeweight="2.25pt">
              <o:lock v:ext="edit" aspectratio="t"/>
            </v:shape>
            <v:shape id="_x0000_s6558" type="#_x0000_t5" style="position:absolute;left:6127;top:4731;width:584;height:590;rotation:90;flip:x y" strokeweight="2.25pt">
              <o:lock v:ext="edit" aspectratio="t"/>
            </v:shape>
            <v:shape id="_x0000_s6559" type="#_x0000_t5" style="position:absolute;left:6714;top:5338;width:584;height:590;flip:y" strokeweight="2.25pt">
              <o:lock v:ext="edit" aspectratio="t"/>
            </v:shape>
          </v:group>
        </w:pict>
      </w:r>
      <w:r w:rsidRPr="004B4F26">
        <w:rPr>
          <w:rFonts w:ascii="Arial" w:hAnsi="Arial"/>
          <w:b/>
          <w:bCs/>
          <w:noProof/>
          <w:color w:val="333399"/>
          <w:sz w:val="32"/>
          <w:szCs w:val="52"/>
          <w:lang w:val="en-US" w:eastAsia="en-US"/>
        </w:rPr>
        <w:pict>
          <v:shape id="_x0000_s6552" type="#_x0000_t202" style="position:absolute;margin-left:0;margin-top:792.45pt;width:86.4pt;height:25.5pt;z-index:251973120;mso-wrap-style:none;mso-position-horizontal:center;mso-position-horizontal-relative:margin;mso-position-vertical-relative:page" fillcolor="#fc9" stroked="f">
            <v:textbox style="mso-next-textbox:#_x0000_s6552" inset="2mm,1mm,2mm,1mm">
              <w:txbxContent>
                <w:p w:rsidR="00291988" w:rsidRPr="00592B62" w:rsidRDefault="00291988" w:rsidP="00141663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113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132-133</w:t>
                  </w:r>
                </w:p>
              </w:txbxContent>
            </v:textbox>
            <w10:wrap anchorx="margin" anchory="page"/>
          </v:shape>
        </w:pict>
      </w:r>
    </w:p>
    <w:p w:rsidR="00F0715D" w:rsidRPr="004C27DC" w:rsidRDefault="00F0715D" w:rsidP="00F0715D">
      <w:pPr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"/>
          <w:szCs w:val="12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"/>
          <w:szCs w:val="12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"/>
          <w:szCs w:val="12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"/>
          <w:szCs w:val="12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"/>
          <w:szCs w:val="12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"/>
          <w:szCs w:val="12"/>
          <w:lang w:val="el-GR"/>
        </w:rPr>
      </w:pPr>
    </w:p>
    <w:p w:rsidR="00F0715D" w:rsidRPr="004C27DC" w:rsidRDefault="00F0715D" w:rsidP="00141663">
      <w:pPr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Το           είναι ανάπτυγμα της </w:t>
      </w:r>
      <w:r w:rsidR="00141663">
        <w:rPr>
          <w:rFonts w:ascii="Arial" w:hAnsi="Arial" w:cs="Arial"/>
          <w:sz w:val="36"/>
          <w:szCs w:val="56"/>
          <w:lang w:val="el-GR"/>
        </w:rPr>
        <w:t>…………..…  ….</w:t>
      </w:r>
      <w:r w:rsidRPr="004C27DC">
        <w:rPr>
          <w:rFonts w:ascii="Arial" w:hAnsi="Arial" w:cs="Arial"/>
          <w:sz w:val="36"/>
          <w:szCs w:val="56"/>
          <w:lang w:val="el-GR"/>
        </w:rPr>
        <w:t>…………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FF9900"/>
          <w:sz w:val="36"/>
          <w:szCs w:val="56"/>
        </w:rPr>
        <w:pict>
          <v:group id="_x0000_s3784" style="position:absolute;margin-left:18pt;margin-top:19.5pt;width:73.9pt;height:35.9pt;z-index:251643392" coordorigin="1656,1260" coordsize="2142,1041">
            <v:shape id="_x0000_s3785" type="#_x0000_t75" style="position:absolute;left:1656;top:1260;width:1123;height:1039">
              <v:imagedata r:id="rId17" o:title="5-1" gain="74473f"/>
            </v:shape>
            <v:shape id="_x0000_s3786" type="#_x0000_t75" style="position:absolute;left:2772;top:1296;width:1026;height:1005">
              <v:imagedata r:id="rId20" o:title="ΦΑΚΕΛΟΣ%20ΜΑΘΗΤΗ" gain="79922f" blacklevel="-1966f"/>
            </v:shape>
          </v:group>
        </w:pict>
      </w:r>
    </w:p>
    <w:p w:rsidR="00141663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2) 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         </w:t>
      </w:r>
      <w:r w:rsidR="00141663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Εφαρμόζοντας τη μέθοδο</w:t>
      </w:r>
      <w:r w:rsidR="00141663">
        <w:rPr>
          <w:rFonts w:ascii="Arial" w:hAnsi="Arial" w:cs="Arial"/>
          <w:b/>
          <w:sz w:val="36"/>
          <w:szCs w:val="56"/>
          <w:lang w:val="el-GR"/>
        </w:rPr>
        <w:t xml:space="preserve"> της Ηρώς </w:t>
      </w:r>
      <w:r w:rsidRPr="004C27DC">
        <w:rPr>
          <w:rFonts w:ascii="Arial" w:hAnsi="Arial" w:cs="Arial"/>
          <w:b/>
          <w:sz w:val="36"/>
          <w:szCs w:val="56"/>
          <w:lang w:val="el-GR"/>
        </w:rPr>
        <w:t>σχεδιά</w:t>
      </w:r>
      <w:r w:rsidR="00141663">
        <w:rPr>
          <w:rFonts w:ascii="Arial" w:hAnsi="Arial" w:cs="Arial"/>
          <w:b/>
          <w:sz w:val="36"/>
          <w:szCs w:val="56"/>
          <w:lang w:val="el-GR"/>
        </w:rPr>
        <w:t>-</w:t>
      </w:r>
    </w:p>
    <w:p w:rsidR="00F0715D" w:rsidRPr="00141663" w:rsidRDefault="00141663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ζουμε ένα ανάπτυγμα ορθογωνίου παραλλη</w:t>
      </w:r>
      <w:r>
        <w:rPr>
          <w:rFonts w:ascii="Arial" w:hAnsi="Arial" w:cs="Arial"/>
          <w:b/>
          <w:sz w:val="36"/>
          <w:szCs w:val="56"/>
          <w:lang w:val="el-GR"/>
        </w:rPr>
        <w:t>-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λεπιπέδου.</w:t>
      </w:r>
    </w:p>
    <w:p w:rsidR="00F0715D" w:rsidRPr="004C27DC" w:rsidRDefault="00F0715D" w:rsidP="00F0715D">
      <w:pPr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3) </w:t>
      </w:r>
      <w:r w:rsidRPr="004C27DC">
        <w:rPr>
          <w:rFonts w:ascii="Arial" w:hAnsi="Arial" w:cs="Arial"/>
          <w:b/>
          <w:sz w:val="36"/>
          <w:szCs w:val="56"/>
          <w:lang w:val="el-GR"/>
        </w:rPr>
        <w:t>Ποιο από τα παρακάτω δεν μπορεί να είναι ανά</w:t>
      </w:r>
      <w:r w:rsidR="00141663">
        <w:rPr>
          <w:rFonts w:ascii="Arial" w:hAnsi="Arial" w:cs="Arial"/>
          <w:b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sz w:val="36"/>
          <w:szCs w:val="56"/>
          <w:lang w:val="el-GR"/>
        </w:rPr>
        <w:t>πτυγμα ορθογωνίου παραλληλεπιπέδου; Βάζω</w:t>
      </w:r>
      <w:r w:rsidRPr="0015249B">
        <w:rPr>
          <w:rFonts w:ascii="Tahoma" w:hAnsi="Tahoma" w:cs="Tahoma"/>
          <w:b/>
          <w:sz w:val="36"/>
          <w:szCs w:val="56"/>
          <w:lang w:val="el-GR"/>
        </w:rPr>
        <w:t xml:space="preserve"> </w:t>
      </w:r>
      <w:r w:rsidRPr="0015249B">
        <w:rPr>
          <w:rFonts w:ascii="Tahoma" w:hAnsi="Tahoma" w:cs="Tahoma"/>
          <w:b/>
          <w:color w:val="000080"/>
          <w:sz w:val="36"/>
          <w:szCs w:val="56"/>
        </w:rPr>
        <w:sym w:font="Wingdings" w:char="F0FC"/>
      </w:r>
      <w:r w:rsidRPr="004C27DC">
        <w:rPr>
          <w:rFonts w:ascii="Arial" w:hAnsi="Arial" w:cs="Arial"/>
          <w:b/>
          <w:sz w:val="36"/>
          <w:szCs w:val="56"/>
          <w:lang w:val="el-GR"/>
        </w:rPr>
        <w:t>: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3787" style="position:absolute;margin-left:5.5pt;margin-top:15.9pt;width:385.85pt;height:134.9pt;z-index:251644416" coordorigin="1158,7500" coordsize="9591,3354">
            <v:group id="_x0000_s3788" style="position:absolute;left:1158;top:7638;width:1786;height:1636;mso-position-horizontal:left" coordorigin="1854,7254" coordsize="2160,1979">
              <o:lock v:ext="edit" aspectratio="t"/>
              <v:rect id="_x0000_s3789" style="position:absolute;left:3474;top:7794;width:540;height:913" filled="f" strokeweight="2.25pt">
                <o:lock v:ext="edit" aspectratio="t"/>
              </v:rect>
              <v:rect id="_x0000_s3790" style="position:absolute;left:2934;top:7794;width:540;height:913" filled="f" strokeweight="2.25pt">
                <o:lock v:ext="edit" aspectratio="t"/>
              </v:rect>
              <v:rect id="_x0000_s3791" style="position:absolute;left:2394;top:7794;width:540;height:913" filled="f" strokeweight="2.25pt">
                <o:lock v:ext="edit" aspectratio="t"/>
              </v:rect>
              <v:rect id="_x0000_s3792" style="position:absolute;left:1854;top:7794;width:540;height:913" filled="f" strokeweight="2.25pt">
                <o:lock v:ext="edit" aspectratio="t"/>
              </v:rect>
              <v:rect id="_x0000_s3793" style="position:absolute;left:1854;top:7254;width:540;height:539" filled="f" strokeweight="2.25pt">
                <o:lock v:ext="edit" aspectratio="t"/>
              </v:rect>
              <v:rect id="_x0000_s3794" style="position:absolute;left:1854;top:8694;width:540;height:539" filled="f" strokeweight="2.25pt">
                <o:lock v:ext="edit" aspectratio="t"/>
              </v:rect>
            </v:group>
            <v:group id="_x0000_s3795" style="position:absolute;left:3654;top:7500;width:1740;height:1933" coordorigin="5454,7488" coordsize="1944,2160">
              <o:lock v:ext="edit" aspectratio="t"/>
              <v:rect id="_x0000_s3796" style="position:absolute;left:5454;top:7974;width:652;height:1196" filled="f" strokeweight="2.25pt">
                <o:lock v:ext="edit" aspectratio="t"/>
              </v:rect>
              <v:rect id="_x0000_s3797" style="position:absolute;left:6095;top:7974;width:652;height:1196" filled="f" strokeweight="2.25pt">
                <o:lock v:ext="edit" aspectratio="t"/>
              </v:rect>
              <v:rect id="_x0000_s3798" style="position:absolute;left:6746;top:7974;width:652;height:1196" filled="f" strokeweight="2.25pt">
                <o:lock v:ext="edit" aspectratio="t"/>
              </v:rect>
              <v:shape id="_x0000_s3799" type="#_x0000_t5" style="position:absolute;left:6125;top:7488;width:607;height:476" strokeweight="2.25pt">
                <o:lock v:ext="edit" aspectratio="t"/>
              </v:shape>
              <v:shape id="_x0000_s3800" type="#_x0000_t5" style="position:absolute;left:6120;top:9172;width:607;height:476;flip:y" strokeweight="2.25pt">
                <o:lock v:ext="edit" aspectratio="t"/>
              </v:shape>
            </v:group>
            <v:group id="_x0000_s3801" style="position:absolute;left:6185;top:7818;width:1735;height:1687" coordorigin="7524,7917" coordsize="1854,1803">
              <o:lock v:ext="edit" aspectratio="t"/>
              <v:rect id="_x0000_s3802" style="position:absolute;left:7974;top:8816;width:958;height:454" filled="f" strokeweight="2.25pt">
                <o:lock v:ext="edit" aspectratio="t"/>
              </v:rect>
              <v:group id="_x0000_s3803" style="position:absolute;left:7524;top:7917;width:1854;height:1803" coordorigin="7524,7917" coordsize="1854,1803">
                <o:lock v:ext="edit" aspectratio="t"/>
                <v:rect id="_x0000_s3804" style="position:absolute;left:7974;top:7917;width:958;height:454" filled="f" strokeweight="2.25pt">
                  <o:lock v:ext="edit" aspectratio="t"/>
                </v:rect>
                <v:rect id="_x0000_s3805" style="position:absolute;left:7974;top:8366;width:958;height:454" filled="f" strokeweight="2.25pt">
                  <o:lock v:ext="edit" aspectratio="t"/>
                </v:rect>
                <v:rect id="_x0000_s3806" style="position:absolute;left:7974;top:9266;width:958;height:454" filled="f" strokeweight="2.25pt">
                  <o:lock v:ext="edit" aspectratio="t"/>
                </v:rect>
                <v:rect id="_x0000_s3807" style="position:absolute;left:7524;top:8820;width:454;height:454" filled="f" strokeweight="2.25pt">
                  <o:lock v:ext="edit" aspectratio="t"/>
                </v:rect>
                <v:rect id="_x0000_s3808" style="position:absolute;left:8924;top:8820;width:454;height:454" filled="f" strokeweight="2.25pt">
                  <o:lock v:ext="edit" aspectratio="t"/>
                </v:rect>
              </v:group>
            </v:group>
            <v:group id="_x0000_s3809" style="position:absolute;left:8634;top:7501;width:2115;height:2093" coordorigin="2211,11160" coordsize="2570,2544">
              <o:lock v:ext="edit" aspectratio="t"/>
              <v:rect id="_x0000_s3810" style="position:absolute;left:2211;top:11574;width:850;height:1699" filled="f" strokeweight="2.25pt">
                <o:lock v:ext="edit" aspectratio="t"/>
              </v:rect>
              <v:rect id="_x0000_s3811" style="position:absolute;left:3492;top:11574;width:850;height:1699" filled="f" strokeweight="2.25pt">
                <o:lock v:ext="edit" aspectratio="t"/>
              </v:rect>
              <v:rect id="_x0000_s3812" style="position:absolute;left:3060;top:11574;width:425;height:1699" filled="f" strokeweight="2.25pt">
                <o:lock v:ext="edit" aspectratio="t"/>
              </v:rect>
              <v:rect id="_x0000_s3813" style="position:absolute;left:4356;top:11567;width:425;height:1699" filled="f" strokeweight="2.25pt">
                <o:lock v:ext="edit" aspectratio="t"/>
              </v:rect>
              <v:rect id="_x0000_s3814" style="position:absolute;left:3492;top:13284;width:850;height:420" filled="f" strokeweight="2.25pt">
                <o:lock v:ext="edit" aspectratio="t"/>
              </v:rect>
              <v:rect id="_x0000_s3815" style="position:absolute;left:2211;top:11160;width:850;height:420" filled="f" strokeweight="2.25pt">
                <o:lock v:ext="edit" aspectratio="t"/>
              </v:rect>
            </v:group>
            <v:group id="_x0000_s3816" style="position:absolute;left:1494;top:10247;width:8604;height:607" coordorigin="1494,10247" coordsize="8604,607">
              <v:rect id="_x0000_s3817" style="position:absolute;left:1494;top:10247;width:663;height:607" filled="f" strokeweight="2.25pt"/>
              <v:rect id="_x0000_s3818" style="position:absolute;left:4251;top:10247;width:663;height:607" filled="f" strokeweight="2.25pt"/>
              <v:rect id="_x0000_s3819" style="position:absolute;left:6771;top:10247;width:663;height:607" filled="f" strokeweight="2.25pt"/>
              <v:rect id="_x0000_s3820" style="position:absolute;left:9435;top:10247;width:663;height:607" filled="f" strokeweight="2.25pt"/>
            </v:group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FF99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141663" w:rsidRDefault="00141663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Εξηγώ: 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………………………</w:t>
      </w:r>
      <w:r w:rsidR="00141663">
        <w:rPr>
          <w:rFonts w:ascii="Arial" w:hAnsi="Arial" w:cs="Arial"/>
          <w:sz w:val="36"/>
          <w:szCs w:val="56"/>
          <w:lang w:val="el-GR"/>
        </w:rPr>
        <w:t>………………………</w:t>
      </w:r>
      <w:r w:rsidRPr="004C27DC">
        <w:rPr>
          <w:rFonts w:ascii="Arial" w:hAnsi="Arial" w:cs="Arial"/>
          <w:sz w:val="36"/>
          <w:szCs w:val="56"/>
          <w:lang w:val="el-GR"/>
        </w:rPr>
        <w:t>………….</w:t>
      </w:r>
    </w:p>
    <w:p w:rsidR="00F0715D" w:rsidRPr="004C27DC" w:rsidRDefault="00F0715D" w:rsidP="00141663">
      <w:pPr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sz w:val="36"/>
          <w:szCs w:val="56"/>
          <w:lang w:val="el-GR"/>
        </w:rPr>
        <w:t>…………………………………………………………………………………………………………………………………………</w:t>
      </w:r>
      <w:r w:rsidR="00141663">
        <w:rPr>
          <w:rFonts w:ascii="Arial" w:hAnsi="Arial" w:cs="Arial"/>
          <w:sz w:val="36"/>
          <w:szCs w:val="56"/>
          <w:lang w:val="el-GR"/>
        </w:rPr>
        <w:t>…………………………………………………………………….</w:t>
      </w:r>
    </w:p>
    <w:p w:rsidR="00F0715D" w:rsidRPr="00141663" w:rsidRDefault="00141663" w:rsidP="00141663">
      <w:pPr>
        <w:spacing w:after="200" w:line="276" w:lineRule="auto"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  <w:r>
        <w:rPr>
          <w:rFonts w:ascii="Arial" w:hAnsi="Arial" w:cs="Arial"/>
          <w:b/>
          <w:bCs/>
          <w:color w:val="FF6600"/>
          <w:sz w:val="36"/>
          <w:szCs w:val="56"/>
          <w:lang w:val="el-GR"/>
        </w:rPr>
        <w:br w:type="page"/>
      </w:r>
      <w:r w:rsidR="00F0715D"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lastRenderedPageBreak/>
        <w:t xml:space="preserve">4) </w:t>
      </w:r>
    </w:p>
    <w:p w:rsidR="00F0715D" w:rsidRPr="004C27DC" w:rsidRDefault="00141663" w:rsidP="00F0715D">
      <w:pPr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drawing>
          <wp:anchor distT="0" distB="0" distL="114300" distR="114300" simplePos="0" relativeHeight="251358720" behindDoc="0" locked="0" layoutInCell="1" allowOverlap="1">
            <wp:simplePos x="0" y="0"/>
            <wp:positionH relativeFrom="column">
              <wp:posOffset>1523545</wp:posOffset>
            </wp:positionH>
            <wp:positionV relativeFrom="paragraph">
              <wp:posOffset>-248598</wp:posOffset>
            </wp:positionV>
            <wp:extent cx="2710503" cy="2415654"/>
            <wp:effectExtent l="19050" t="0" r="0" b="0"/>
            <wp:wrapNone/>
            <wp:docPr id="2808" name="Picture 2808" descr="13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 descr="133-2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03" cy="241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Τοποθετώ ένα λευκό φύλλο χαρτιού στο πιο πάνω σχήμα.</w:t>
      </w:r>
    </w:p>
    <w:p w:rsidR="00F0715D" w:rsidRPr="004C27DC" w:rsidRDefault="00F0715D" w:rsidP="00F0715D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rPr>
          <w:rFonts w:ascii="Arial" w:hAnsi="Arial"/>
          <w:b/>
          <w:bCs/>
          <w:color w:val="333399"/>
          <w:sz w:val="10"/>
          <w:szCs w:val="20"/>
          <w:lang w:val="el-GR"/>
        </w:rPr>
      </w:pPr>
    </w:p>
    <w:p w:rsidR="00F0715D" w:rsidRPr="004C27DC" w:rsidRDefault="00F0715D" w:rsidP="00F0715D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Αντιγράφω το σχήμα.</w:t>
      </w:r>
    </w:p>
    <w:p w:rsidR="00F0715D" w:rsidRPr="004C27DC" w:rsidRDefault="00F0715D" w:rsidP="00F0715D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rPr>
          <w:rFonts w:ascii="Arial" w:hAnsi="Arial"/>
          <w:b/>
          <w:bCs/>
          <w:color w:val="333399"/>
          <w:sz w:val="10"/>
          <w:szCs w:val="20"/>
          <w:lang w:val="el-GR"/>
        </w:rPr>
      </w:pPr>
    </w:p>
    <w:p w:rsidR="00F0715D" w:rsidRPr="004C27DC" w:rsidRDefault="00F0715D" w:rsidP="00F0715D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Το κόβω στο μπλε περίγραμμα.</w:t>
      </w:r>
    </w:p>
    <w:p w:rsidR="00F0715D" w:rsidRPr="004C27DC" w:rsidRDefault="00F0715D" w:rsidP="00F0715D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rPr>
          <w:rFonts w:ascii="Arial" w:hAnsi="Arial"/>
          <w:b/>
          <w:bCs/>
          <w:color w:val="333399"/>
          <w:sz w:val="10"/>
          <w:szCs w:val="20"/>
          <w:lang w:val="el-GR"/>
        </w:rPr>
      </w:pPr>
    </w:p>
    <w:p w:rsidR="00F0715D" w:rsidRPr="004C27DC" w:rsidRDefault="00F0715D" w:rsidP="00F0715D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="00141663">
        <w:rPr>
          <w:rFonts w:ascii="Arial" w:hAnsi="Arial" w:cs="Arial"/>
          <w:b/>
          <w:sz w:val="36"/>
          <w:szCs w:val="56"/>
          <w:lang w:val="el-GR"/>
        </w:rPr>
        <w:t>Διπλώνω στις κόκκινες διακεκομ</w:t>
      </w:r>
      <w:r w:rsidRPr="004C27DC">
        <w:rPr>
          <w:rFonts w:ascii="Arial" w:hAnsi="Arial" w:cs="Arial"/>
          <w:b/>
          <w:sz w:val="36"/>
          <w:szCs w:val="56"/>
          <w:lang w:val="el-GR"/>
        </w:rPr>
        <w:t>μένες γραμμές με τέτοιο τρόπο, ώστε να προκύψει ένα στερεό.</w:t>
      </w:r>
    </w:p>
    <w:p w:rsidR="00F0715D" w:rsidRPr="004C27DC" w:rsidRDefault="00F0715D" w:rsidP="00F0715D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rPr>
          <w:rFonts w:ascii="Arial" w:hAnsi="Arial"/>
          <w:b/>
          <w:bCs/>
          <w:color w:val="333399"/>
          <w:sz w:val="10"/>
          <w:szCs w:val="20"/>
          <w:lang w:val="el-GR"/>
        </w:rPr>
      </w:pPr>
    </w:p>
    <w:p w:rsidR="00F0715D" w:rsidRPr="004C27DC" w:rsidRDefault="00F0715D" w:rsidP="00F0715D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3399"/>
          <w:sz w:val="32"/>
          <w:szCs w:val="52"/>
        </w:rPr>
        <w:sym w:font="Wingdings 2" w:char="F097"/>
      </w:r>
      <w:r w:rsidRPr="004C27DC">
        <w:rPr>
          <w:rFonts w:ascii="Arial" w:hAnsi="Arial"/>
          <w:b/>
          <w:bCs/>
          <w:color w:val="333399"/>
          <w:sz w:val="32"/>
          <w:szCs w:val="52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Ποιο στερεό σχηματίστηκε;</w:t>
      </w:r>
    </w:p>
    <w:p w:rsidR="00F0715D" w:rsidRPr="004C27DC" w:rsidRDefault="00F0715D" w:rsidP="00F0715D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……………………………………</w:t>
      </w:r>
      <w:r w:rsidR="00141663">
        <w:rPr>
          <w:rFonts w:ascii="Arial" w:hAnsi="Arial" w:cs="Arial"/>
          <w:sz w:val="36"/>
          <w:szCs w:val="56"/>
          <w:lang w:val="el-GR"/>
        </w:rPr>
        <w:t>………………………….</w:t>
      </w:r>
      <w:r w:rsidRPr="004C27DC">
        <w:rPr>
          <w:rFonts w:ascii="Arial" w:hAnsi="Arial" w:cs="Arial"/>
          <w:sz w:val="36"/>
          <w:szCs w:val="56"/>
          <w:lang w:val="el-GR"/>
        </w:rPr>
        <w:t>…</w:t>
      </w:r>
    </w:p>
    <w:p w:rsidR="00F0715D" w:rsidRPr="004C27DC" w:rsidRDefault="00F0715D" w:rsidP="00F0715D">
      <w:pPr>
        <w:pBdr>
          <w:top w:val="single" w:sz="18" w:space="1" w:color="000080"/>
          <w:left w:val="single" w:sz="18" w:space="4" w:color="000080"/>
          <w:bottom w:val="single" w:sz="18" w:space="1" w:color="000080"/>
          <w:right w:val="single" w:sz="18" w:space="4" w:color="000080"/>
        </w:pBdr>
        <w:rPr>
          <w:rFonts w:ascii="Arial" w:hAnsi="Arial" w:cs="Arial"/>
          <w:b/>
          <w:sz w:val="6"/>
          <w:szCs w:val="16"/>
          <w:lang w:val="el-GR"/>
        </w:rPr>
      </w:pPr>
    </w:p>
    <w:p w:rsidR="00141663" w:rsidRDefault="00141663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15249B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15249B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F0715D" w:rsidRPr="004C27DC" w:rsidRDefault="00F0715D" w:rsidP="00F0715D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F0715D" w:rsidRPr="004C27DC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15249B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Ανάπτυγμα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ενός στερεού είναι ένα </w:t>
      </w:r>
      <w:r w:rsidRPr="0015249B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επίπεδο σχήμα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, από το οποίο με κατάλληλες </w:t>
      </w:r>
      <w:r w:rsidRPr="0015249B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>διπλώσεις</w:t>
      </w:r>
      <w:r w:rsidR="00141663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προκύ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πτει το στερεό.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3822" style="position:absolute;margin-left:266.55pt;margin-top:2.15pt;width:194.3pt;height:65.3pt;z-index:251645440" coordorigin="5348,7701" coordsize="5387,1809">
            <v:shape id="_x0000_s3823" type="#_x0000_t75" style="position:absolute;left:7929;top:7701;width:2806;height:1809">
              <v:imagedata r:id="rId25" o:title="5-9" gain="74473f"/>
            </v:shape>
            <v:shape id="_x0000_s3824" type="#_x0000_t202" style="position:absolute;left:5348;top:7719;width:5265;height:1620" filled="f" strokecolor="olive" strokeweight="1.5pt">
              <v:textbox style="mso-next-textbox:#_x0000_s3824">
                <w:txbxContent>
                  <w:p w:rsidR="00291988" w:rsidRDefault="00291988" w:rsidP="00F0715D"/>
                  <w:p w:rsidR="00291988" w:rsidRPr="00141663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color w:val="FF9900"/>
                        <w:sz w:val="36"/>
                        <w:szCs w:val="56"/>
                      </w:rPr>
                      <w:t>68</w:t>
                    </w:r>
                    <w:r w:rsidRPr="00141663">
                      <w:rPr>
                        <w:rFonts w:ascii="Arial" w:hAnsi="Arial" w:cs="Arial"/>
                        <w:b/>
                        <w:color w:val="FF9900"/>
                        <w:sz w:val="36"/>
                        <w:szCs w:val="56"/>
                      </w:rPr>
                      <w:t>–</w:t>
                    </w:r>
                    <w:r>
                      <w:rPr>
                        <w:rFonts w:ascii="Arial" w:hAnsi="Arial" w:cs="Arial"/>
                        <w:b/>
                        <w:color w:val="FF9900"/>
                        <w:sz w:val="36"/>
                        <w:szCs w:val="56"/>
                      </w:rPr>
                      <w:t>70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41663" w:rsidRDefault="00141663" w:rsidP="001C7E9C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41663" w:rsidRDefault="00141663" w:rsidP="001C7E9C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141663" w:rsidRDefault="004B4F26" w:rsidP="001C7E9C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3825" style="position:absolute;margin-left:291.65pt;margin-top:-5.8pt;width:154.85pt;height:19.85pt;z-index:251646464" coordorigin="7254,10655" coordsize="3097,397">
            <v:oval id="_x0000_s3826" style="position:absolute;left:8334;top:10655;width:397;height:397;rotation:-90" fillcolor="#fc0" strokeweight="2.25pt"/>
            <v:oval id="_x0000_s3827" style="position:absolute;left:7254;top:10655;width:397;height:397;rotation:-90" strokeweight="2.25pt"/>
            <v:oval id="_x0000_s3828" style="position:absolute;left:8874;top:10655;width:397;height:397;rotation:-90" filled="f" fillcolor="#f60" strokeweight="2.25pt"/>
            <v:oval id="_x0000_s3829" style="position:absolute;left:9414;top:10655;width:397;height:397;rotation:-90" filled="f" fillcolor="#936" strokeweight="2.25pt"/>
            <v:oval id="_x0000_s3830" style="position:absolute;left:7794;top:10655;width:397;height:397;rotation:-90" strokeweight="2.25pt"/>
            <v:oval id="_x0000_s3831" style="position:absolute;left:9954;top:10655;width:397;height:397;rotation:-90" strokeweight="2.25pt"/>
          </v:group>
        </w:pict>
      </w:r>
    </w:p>
    <w:p w:rsidR="00F0715D" w:rsidRPr="001C7E9C" w:rsidRDefault="004B4F26" w:rsidP="00141663">
      <w:pPr>
        <w:spacing w:after="200" w:line="276" w:lineRule="auto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shape id="_x0000_s6560" type="#_x0000_t202" style="position:absolute;margin-left:0;margin-top:792.45pt;width:86.4pt;height:25.5pt;z-index:251976192;mso-wrap-style:none;mso-position-horizontal:center;mso-position-horizontal-relative:margin;mso-position-vertical-relative:page" fillcolor="#fc9" stroked="f">
            <v:textbox style="mso-next-textbox:#_x0000_s6560" inset="2mm,1mm,2mm,1mm">
              <w:txbxContent>
                <w:p w:rsidR="00291988" w:rsidRPr="00592B62" w:rsidRDefault="00291988" w:rsidP="00D53C4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114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133</w:t>
                  </w:r>
                </w:p>
              </w:txbxContent>
            </v:textbox>
            <w10:wrap anchorx="margin" anchory="page"/>
          </v:shape>
        </w:pict>
      </w:r>
      <w:r w:rsidR="00141663">
        <w:rPr>
          <w:rFonts w:ascii="Arial" w:hAnsi="Arial" w:cs="Arial"/>
          <w:b/>
          <w:bCs/>
          <w:sz w:val="36"/>
          <w:szCs w:val="56"/>
          <w:lang w:val="el-GR"/>
        </w:rPr>
        <w:br w:type="page"/>
      </w:r>
    </w:p>
    <w:p w:rsidR="00F0715D" w:rsidRPr="0015249B" w:rsidRDefault="004B4F26" w:rsidP="00141663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980"/>
        </w:tabs>
        <w:suppressAutoHyphens/>
        <w:rPr>
          <w:rFonts w:ascii="Tahoma" w:hAnsi="Tahoma" w:cs="Tahoma"/>
          <w:b/>
          <w:color w:val="FF6600"/>
          <w:sz w:val="40"/>
          <w:szCs w:val="64"/>
          <w:lang w:val="el-GR"/>
        </w:rPr>
      </w:pPr>
      <w:r w:rsidRPr="004B4F26">
        <w:rPr>
          <w:rFonts w:ascii="Arial" w:hAnsi="Arial" w:cs="Arial"/>
          <w:b/>
          <w:noProof/>
          <w:color w:val="339966"/>
          <w:sz w:val="16"/>
          <w:szCs w:val="28"/>
          <w:u w:val="single"/>
        </w:rPr>
        <w:lastRenderedPageBreak/>
        <w:pict>
          <v:shape id="_x0000_s3835" type="#_x0000_t202" style="position:absolute;margin-left:5.65pt;margin-top:-6.95pt;width:1in;height:70.6pt;z-index:251647488" filled="f" fillcolor="#36f" stroked="f" strokecolor="red">
            <v:textbox style="mso-next-textbox:#_x0000_s3835" inset="0,,0">
              <w:txbxContent>
                <w:p w:rsidR="00291988" w:rsidRPr="0015249B" w:rsidRDefault="00291988" w:rsidP="00F0715D">
                  <w:pPr>
                    <w:jc w:val="center"/>
                    <w:rPr>
                      <w:rFonts w:ascii="Tahoma" w:hAnsi="Tahoma" w:cs="Tahoma"/>
                      <w:b/>
                      <w:color w:val="FF6600"/>
                      <w:sz w:val="56"/>
                      <w:szCs w:val="112"/>
                    </w:rPr>
                  </w:pPr>
                  <w:r w:rsidRPr="0015249B">
                    <w:rPr>
                      <w:rFonts w:ascii="Tahoma" w:hAnsi="Tahoma" w:cs="Tahoma"/>
                      <w:b/>
                      <w:color w:val="FF6600"/>
                      <w:sz w:val="56"/>
                      <w:szCs w:val="112"/>
                    </w:rPr>
                    <w:t>54</w:t>
                  </w:r>
                </w:p>
              </w:txbxContent>
            </v:textbox>
          </v:shape>
        </w:pict>
      </w:r>
      <w:r w:rsidR="00F0715D" w:rsidRPr="004C27DC">
        <w:rPr>
          <w:rFonts w:ascii="Arial" w:hAnsi="Arial" w:cs="Arial"/>
          <w:b/>
          <w:color w:val="FF0000"/>
          <w:sz w:val="40"/>
          <w:szCs w:val="64"/>
          <w:lang w:val="el-GR"/>
        </w:rPr>
        <w:tab/>
      </w:r>
      <w:r w:rsidR="00F0715D" w:rsidRPr="004C27DC">
        <w:rPr>
          <w:rFonts w:ascii="Arial" w:hAnsi="Arial" w:cs="Arial"/>
          <w:b/>
          <w:color w:val="FF0000"/>
          <w:sz w:val="16"/>
          <w:szCs w:val="28"/>
          <w:lang w:val="el-GR"/>
        </w:rPr>
        <w:tab/>
      </w:r>
      <w:r w:rsidR="00F0715D" w:rsidRPr="0015249B">
        <w:rPr>
          <w:rFonts w:ascii="Tahoma" w:hAnsi="Tahoma" w:cs="Tahoma"/>
          <w:b/>
          <w:color w:val="FF6600"/>
          <w:sz w:val="40"/>
          <w:szCs w:val="64"/>
          <w:lang w:val="el-GR"/>
        </w:rPr>
        <w:t>Μαθαίνω για</w:t>
      </w:r>
      <w:r w:rsidR="00310816">
        <w:rPr>
          <w:rFonts w:ascii="Tahoma" w:hAnsi="Tahoma" w:cs="Tahoma"/>
          <w:b/>
          <w:color w:val="FF6600"/>
          <w:sz w:val="40"/>
          <w:szCs w:val="64"/>
          <w:lang w:val="el-GR"/>
        </w:rPr>
        <w:t xml:space="preserve"> </w:t>
      </w:r>
      <w:r w:rsidR="00F0715D" w:rsidRPr="0015249B">
        <w:rPr>
          <w:rFonts w:ascii="Tahoma" w:hAnsi="Tahoma" w:cs="Tahoma"/>
          <w:b/>
          <w:color w:val="FF6600"/>
          <w:sz w:val="40"/>
          <w:szCs w:val="64"/>
          <w:lang w:val="el-GR"/>
        </w:rPr>
        <w:t>τη χωρητικότητα</w:t>
      </w:r>
    </w:p>
    <w:p w:rsidR="00F0715D" w:rsidRPr="004C27DC" w:rsidRDefault="00F0715D" w:rsidP="00F0715D">
      <w:pPr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15249B" w:rsidRDefault="00D53C48" w:rsidP="00F0715D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color w:val="008000"/>
          <w:sz w:val="40"/>
          <w:szCs w:val="60"/>
          <w:lang w:val="el-GR"/>
        </w:rPr>
      </w:pPr>
      <w:r w:rsidRPr="0015249B">
        <w:rPr>
          <w:rFonts w:ascii="Tahoma" w:hAnsi="Tahoma" w:cs="Tahoma"/>
          <w:b/>
          <w:noProof/>
          <w:color w:val="008000"/>
          <w:sz w:val="40"/>
          <w:szCs w:val="60"/>
          <w:lang w:val="el-GR" w:eastAsia="el-GR"/>
        </w:rPr>
        <w:drawing>
          <wp:anchor distT="0" distB="0" distL="114300" distR="114300" simplePos="0" relativeHeight="25135974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264795</wp:posOffset>
            </wp:positionV>
            <wp:extent cx="372745" cy="395605"/>
            <wp:effectExtent l="19050" t="0" r="8255" b="0"/>
            <wp:wrapNone/>
            <wp:docPr id="2812" name="Picture 2812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15D" w:rsidRPr="0015249B">
        <w:rPr>
          <w:rFonts w:ascii="Tahoma" w:hAnsi="Tahoma" w:cs="Tahoma"/>
          <w:b/>
          <w:color w:val="008000"/>
          <w:sz w:val="40"/>
          <w:szCs w:val="60"/>
          <w:lang w:val="el-GR"/>
        </w:rPr>
        <w:t>Δοχεία διαφόρων ειδών</w:t>
      </w:r>
    </w:p>
    <w:p w:rsidR="00F0715D" w:rsidRPr="0015249B" w:rsidRDefault="00F0715D" w:rsidP="00F0715D">
      <w:pPr>
        <w:shd w:val="clear" w:color="auto" w:fill="FFFFFF"/>
        <w:rPr>
          <w:rFonts w:ascii="Tahoma" w:hAnsi="Tahoma" w:cs="Tahoma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D53C48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>Μπορούν δύο διαφορετικά ποτήρια να χωρούν την ίδια ποσότητα νερού;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C27DC">
        <w:rPr>
          <w:noProof/>
          <w:sz w:val="14"/>
          <w:lang w:val="el-GR" w:eastAsia="el-GR"/>
        </w:rPr>
        <w:drawing>
          <wp:anchor distT="0" distB="0" distL="114300" distR="114300" simplePos="0" relativeHeight="251360768" behindDoc="0" locked="0" layoutInCell="1" allowOverlap="1">
            <wp:simplePos x="0" y="0"/>
            <wp:positionH relativeFrom="column">
              <wp:posOffset>622793</wp:posOffset>
            </wp:positionH>
            <wp:positionV relativeFrom="paragraph">
              <wp:posOffset>255364</wp:posOffset>
            </wp:positionV>
            <wp:extent cx="4893509" cy="3125338"/>
            <wp:effectExtent l="19050" t="0" r="2341" b="0"/>
            <wp:wrapNone/>
            <wp:docPr id="2815" name="Picture 2815" descr="1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 descr="134-1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09" cy="312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20"/>
          <w:szCs w:val="3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D53C48" w:rsidRDefault="00D53C48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D53C48" w:rsidRDefault="00D53C48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D53C48" w:rsidRDefault="00D53C48" w:rsidP="00D53C48">
      <w:pPr>
        <w:pStyle w:val="Style12"/>
      </w:pPr>
    </w:p>
    <w:p w:rsidR="00D53C48" w:rsidRDefault="00D53C48" w:rsidP="00D53C48">
      <w:pPr>
        <w:pStyle w:val="Style12"/>
        <w:rPr>
          <w:color w:val="auto"/>
        </w:rPr>
      </w:pPr>
    </w:p>
    <w:p w:rsidR="00D53C48" w:rsidRDefault="00D53C48" w:rsidP="00D53C48">
      <w:pPr>
        <w:pStyle w:val="Style12"/>
        <w:rPr>
          <w:color w:val="auto"/>
        </w:rPr>
      </w:pPr>
    </w:p>
    <w:p w:rsidR="00D53C48" w:rsidRDefault="00D53C48" w:rsidP="00D53C48">
      <w:pPr>
        <w:pStyle w:val="Style12"/>
        <w:rPr>
          <w:color w:val="auto"/>
        </w:rPr>
      </w:pPr>
    </w:p>
    <w:p w:rsidR="00D53C48" w:rsidRDefault="00D53C48" w:rsidP="00D53C48">
      <w:pPr>
        <w:pStyle w:val="Style12"/>
        <w:rPr>
          <w:color w:val="auto"/>
        </w:rPr>
      </w:pPr>
    </w:p>
    <w:p w:rsidR="00D53C48" w:rsidRDefault="00D53C48" w:rsidP="00D53C48">
      <w:pPr>
        <w:pStyle w:val="Style12"/>
        <w:rPr>
          <w:color w:val="auto"/>
        </w:rPr>
      </w:pPr>
      <w:r>
        <w:rPr>
          <w:noProof/>
          <w:color w:val="auto"/>
          <w:lang w:eastAsia="el-GR"/>
        </w:rPr>
        <w:drawing>
          <wp:anchor distT="0" distB="0" distL="114300" distR="114300" simplePos="0" relativeHeight="25142118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83820</wp:posOffset>
            </wp:positionV>
            <wp:extent cx="499110" cy="450215"/>
            <wp:effectExtent l="19050" t="0" r="0" b="0"/>
            <wp:wrapNone/>
            <wp:docPr id="2692" name="Picture 2814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 descr="5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3C48" w:rsidRPr="00D53C48" w:rsidRDefault="00D53C48" w:rsidP="00D53C48">
      <w:pPr>
        <w:pStyle w:val="Style12"/>
        <w:rPr>
          <w:color w:val="auto"/>
        </w:rPr>
      </w:pPr>
      <w:r w:rsidRPr="00D53C48">
        <w:rPr>
          <w:color w:val="auto"/>
        </w:rPr>
        <w:t>α)         Κάθε παιδί στην προηγούμενη σελίδα άδειασε όλο το χυμό του κουτιού στο ποτήρι του.</w:t>
      </w:r>
    </w:p>
    <w:p w:rsidR="00D53C48" w:rsidRPr="00D53C48" w:rsidRDefault="00D53C48" w:rsidP="00D53C48">
      <w:pPr>
        <w:pStyle w:val="Style12"/>
        <w:rPr>
          <w:color w:val="auto"/>
          <w:sz w:val="6"/>
          <w:szCs w:val="16"/>
        </w:rPr>
      </w:pPr>
    </w:p>
    <w:p w:rsidR="00D53C48" w:rsidRPr="00D53C48" w:rsidRDefault="00D53C48" w:rsidP="00D53C48">
      <w:pPr>
        <w:pStyle w:val="Style12"/>
        <w:rPr>
          <w:color w:val="auto"/>
        </w:rPr>
      </w:pPr>
      <w:r w:rsidRPr="00D53C48">
        <w:rPr>
          <w:color w:val="00B050"/>
          <w:sz w:val="32"/>
        </w:rPr>
        <w:sym w:font="Wingdings 2" w:char="F097"/>
      </w:r>
      <w:r w:rsidRPr="00D53C48">
        <w:rPr>
          <w:color w:val="auto"/>
          <w:sz w:val="32"/>
        </w:rPr>
        <w:t xml:space="preserve"> </w:t>
      </w:r>
      <w:r w:rsidRPr="00D53C48">
        <w:rPr>
          <w:color w:val="auto"/>
        </w:rPr>
        <w:t>Ποιο ποτήρι:</w:t>
      </w:r>
    </w:p>
    <w:p w:rsidR="00D53C48" w:rsidRPr="00D53C48" w:rsidRDefault="00D53C48" w:rsidP="00D53C48">
      <w:pPr>
        <w:pStyle w:val="Style12"/>
        <w:rPr>
          <w:color w:val="auto"/>
        </w:rPr>
      </w:pPr>
      <w:r w:rsidRPr="00D53C48">
        <w:rPr>
          <w:color w:val="auto"/>
          <w:sz w:val="32"/>
        </w:rPr>
        <w:t xml:space="preserve">   </w:t>
      </w:r>
      <w:r w:rsidRPr="00D53C48">
        <w:rPr>
          <w:color w:val="auto"/>
          <w:sz w:val="32"/>
        </w:rPr>
        <w:sym w:font="Wingdings 2" w:char="F097"/>
      </w:r>
      <w:r w:rsidRPr="00D53C48">
        <w:rPr>
          <w:color w:val="auto"/>
          <w:sz w:val="32"/>
        </w:rPr>
        <w:t xml:space="preserve"> </w:t>
      </w:r>
      <w:r w:rsidRPr="00D53C48">
        <w:rPr>
          <w:color w:val="auto"/>
        </w:rPr>
        <w:t xml:space="preserve">έχει πιο πολύ χυμό; </w:t>
      </w:r>
    </w:p>
    <w:p w:rsidR="00D53C48" w:rsidRPr="00D53C48" w:rsidRDefault="00D53C48" w:rsidP="00D53C48">
      <w:pPr>
        <w:pStyle w:val="Style12"/>
        <w:rPr>
          <w:color w:val="auto"/>
        </w:rPr>
      </w:pPr>
      <w:r w:rsidRPr="00D53C48">
        <w:rPr>
          <w:color w:val="auto"/>
        </w:rPr>
        <w:t xml:space="preserve">     ……………………………………………….………………..</w:t>
      </w:r>
    </w:p>
    <w:p w:rsidR="00D53C48" w:rsidRPr="00D53C48" w:rsidRDefault="00D53C48" w:rsidP="00D53C48">
      <w:pPr>
        <w:pStyle w:val="Style12"/>
        <w:rPr>
          <w:color w:val="auto"/>
          <w:sz w:val="6"/>
          <w:szCs w:val="16"/>
        </w:rPr>
      </w:pPr>
      <w:r w:rsidRPr="00D53C48">
        <w:rPr>
          <w:color w:val="auto"/>
          <w:sz w:val="6"/>
          <w:szCs w:val="16"/>
        </w:rPr>
        <w:t xml:space="preserve">  </w:t>
      </w:r>
    </w:p>
    <w:p w:rsidR="00D53C48" w:rsidRPr="00D53C48" w:rsidRDefault="00D53C48" w:rsidP="00D53C48">
      <w:pPr>
        <w:pStyle w:val="Style12"/>
        <w:rPr>
          <w:color w:val="auto"/>
        </w:rPr>
      </w:pPr>
      <w:r w:rsidRPr="00D53C48">
        <w:rPr>
          <w:color w:val="auto"/>
          <w:sz w:val="32"/>
        </w:rPr>
        <w:t xml:space="preserve">   </w:t>
      </w:r>
      <w:r w:rsidRPr="00D53C48">
        <w:rPr>
          <w:color w:val="auto"/>
          <w:sz w:val="32"/>
        </w:rPr>
        <w:sym w:font="Wingdings 2" w:char="F097"/>
      </w:r>
      <w:r w:rsidRPr="00D53C48">
        <w:rPr>
          <w:color w:val="auto"/>
          <w:sz w:val="32"/>
        </w:rPr>
        <w:t xml:space="preserve"> </w:t>
      </w:r>
      <w:r w:rsidRPr="00D53C48">
        <w:rPr>
          <w:color w:val="auto"/>
        </w:rPr>
        <w:t>χωράει πιο πολύ χυμό;</w:t>
      </w:r>
    </w:p>
    <w:p w:rsidR="00D53C48" w:rsidRDefault="00D53C48" w:rsidP="00D53C48">
      <w:pPr>
        <w:pStyle w:val="Style12"/>
        <w:rPr>
          <w:color w:val="auto"/>
        </w:rPr>
      </w:pPr>
      <w:r w:rsidRPr="00D53C48">
        <w:rPr>
          <w:color w:val="auto"/>
        </w:rPr>
        <w:t xml:space="preserve">     ……………………………………………………….………..</w:t>
      </w:r>
    </w:p>
    <w:p w:rsidR="00D53C48" w:rsidRDefault="00D53C48" w:rsidP="00D53C48">
      <w:pPr>
        <w:pStyle w:val="Style12"/>
        <w:rPr>
          <w:color w:val="auto"/>
        </w:rPr>
      </w:pPr>
    </w:p>
    <w:p w:rsidR="00D53C48" w:rsidRDefault="00D53C48" w:rsidP="00D53C48">
      <w:pPr>
        <w:pStyle w:val="Style12"/>
        <w:rPr>
          <w:color w:val="auto"/>
        </w:rPr>
      </w:pPr>
    </w:p>
    <w:p w:rsidR="00D53C48" w:rsidRPr="00D53C48" w:rsidRDefault="00D53C48" w:rsidP="00D53C48">
      <w:pPr>
        <w:pStyle w:val="Style12"/>
        <w:rPr>
          <w:color w:val="auto"/>
        </w:rPr>
      </w:pPr>
    </w:p>
    <w:p w:rsidR="00D53C48" w:rsidRPr="004C27DC" w:rsidRDefault="00D53C48" w:rsidP="00D53C48">
      <w:pPr>
        <w:rPr>
          <w:rFonts w:ascii="Arial" w:hAnsi="Arial" w:cs="Arial"/>
          <w:b/>
          <w:noProof/>
          <w:color w:val="FF66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FF6600"/>
          <w:sz w:val="36"/>
          <w:szCs w:val="56"/>
          <w:lang w:val="el-GR"/>
        </w:rPr>
        <w:t xml:space="preserve">Εμπειρική προσέγγιση της έννοιας της χωρητικότητας. Μέτρηση της χωρητικότητας με άτυπες μονάδες μέτρησης. Η έννοια </w:t>
      </w:r>
      <w:r>
        <w:rPr>
          <w:rFonts w:ascii="Arial" w:hAnsi="Arial" w:cs="Arial"/>
          <w:b/>
          <w:noProof/>
          <w:color w:val="FF6600"/>
          <w:sz w:val="36"/>
          <w:szCs w:val="56"/>
          <w:lang w:val="el-GR"/>
        </w:rPr>
        <w:t>τ</w:t>
      </w:r>
      <w:r w:rsidRPr="004C27DC">
        <w:rPr>
          <w:rFonts w:ascii="Arial" w:hAnsi="Arial" w:cs="Arial"/>
          <w:b/>
          <w:noProof/>
          <w:color w:val="FF6600"/>
          <w:sz w:val="36"/>
          <w:szCs w:val="56"/>
          <w:lang w:val="el-GR"/>
        </w:rPr>
        <w:t>ου λίτρου και του χιλιοστόλιτρου.</w:t>
      </w:r>
    </w:p>
    <w:p w:rsidR="00D53C48" w:rsidRPr="004C27DC" w:rsidRDefault="00D53C48" w:rsidP="00D53C48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D53C48" w:rsidRPr="00D53C48" w:rsidRDefault="004B4F26" w:rsidP="00D53C48">
      <w:pPr>
        <w:spacing w:after="200" w:line="276" w:lineRule="auto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noProof/>
          <w:lang w:val="en-US" w:eastAsia="en-US"/>
        </w:rPr>
        <w:pict>
          <v:shape id="_x0000_s6575" type="#_x0000_t202" style="position:absolute;margin-left:0;margin-top:798.45pt;width:86.4pt;height:25.5pt;z-index:251978240;mso-wrap-style:none;mso-position-horizontal:center;mso-position-horizontal-relative:margin;mso-position-vertical-relative:page" fillcolor="#fc9" stroked="f">
            <v:textbox style="mso-next-textbox:#_x0000_s6575" inset="2mm,1mm,2mm,1mm">
              <w:txbxContent>
                <w:p w:rsidR="00291988" w:rsidRPr="00592B62" w:rsidRDefault="00291988" w:rsidP="00D53C4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115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134</w:t>
                  </w:r>
                </w:p>
              </w:txbxContent>
            </v:textbox>
            <w10:wrap anchorx="margin" anchory="page"/>
          </v:shape>
        </w:pict>
      </w:r>
      <w:r w:rsidR="00D53C48" w:rsidRPr="003F4940">
        <w:rPr>
          <w:lang w:val="el-GR"/>
        </w:rPr>
        <w:br w:type="page"/>
      </w:r>
    </w:p>
    <w:p w:rsidR="00D53C48" w:rsidRDefault="00D53C48" w:rsidP="00D53C48">
      <w:pPr>
        <w:pStyle w:val="Style12"/>
        <w:rPr>
          <w:color w:val="auto"/>
        </w:rPr>
      </w:pPr>
      <w:r>
        <w:rPr>
          <w:noProof/>
          <w:color w:val="00B050"/>
          <w:sz w:val="32"/>
          <w:lang w:eastAsia="el-GR"/>
        </w:rPr>
        <w:lastRenderedPageBreak/>
        <w:drawing>
          <wp:anchor distT="0" distB="0" distL="114300" distR="114300" simplePos="0" relativeHeight="251420160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29845</wp:posOffset>
            </wp:positionV>
            <wp:extent cx="499110" cy="450215"/>
            <wp:effectExtent l="19050" t="0" r="0" b="0"/>
            <wp:wrapNone/>
            <wp:docPr id="2694" name="Picture 2689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3C48">
        <w:rPr>
          <w:color w:val="00B050"/>
          <w:sz w:val="32"/>
        </w:rPr>
        <w:sym w:font="Wingdings 2" w:char="F097"/>
      </w:r>
      <w:r w:rsidRPr="00D53C48">
        <w:rPr>
          <w:color w:val="00B050"/>
          <w:sz w:val="32"/>
        </w:rPr>
        <w:t xml:space="preserve"> </w:t>
      </w:r>
      <w:r w:rsidRPr="00D53C48">
        <w:rPr>
          <w:color w:val="auto"/>
          <w:sz w:val="32"/>
        </w:rPr>
        <w:t xml:space="preserve">          </w:t>
      </w:r>
      <w:r w:rsidRPr="00D53C48">
        <w:rPr>
          <w:color w:val="auto"/>
        </w:rPr>
        <w:t>Ποιες από τις παρακάτω ενδείξεις έχουμε συναν-</w:t>
      </w:r>
    </w:p>
    <w:p w:rsidR="00D53C48" w:rsidRPr="00D53C48" w:rsidRDefault="00D53C48" w:rsidP="00D53C48">
      <w:pPr>
        <w:pStyle w:val="Style12"/>
        <w:rPr>
          <w:color w:val="auto"/>
        </w:rPr>
      </w:pPr>
      <w:r>
        <w:rPr>
          <w:color w:val="auto"/>
        </w:rPr>
        <w:t xml:space="preserve">            </w:t>
      </w:r>
      <w:r w:rsidRPr="00D53C48">
        <w:rPr>
          <w:color w:val="auto"/>
        </w:rPr>
        <w:t xml:space="preserve">τήσει σε συσκευασίες με γάλα, αναψυκτικά, χυμούς και νερό; Επιλέγουμε με </w:t>
      </w:r>
      <w:r w:rsidRPr="00D53C48">
        <w:rPr>
          <w:color w:val="auto"/>
        </w:rPr>
        <w:sym w:font="Wingdings" w:char="F0FC"/>
      </w:r>
      <w:r w:rsidRPr="00D53C48">
        <w:rPr>
          <w:color w:val="auto"/>
        </w:rPr>
        <w:t>:</w:t>
      </w:r>
    </w:p>
    <w:p w:rsidR="00D53C48" w:rsidRPr="00D53C48" w:rsidRDefault="00D53C48" w:rsidP="00D53C48">
      <w:pPr>
        <w:pStyle w:val="Style12"/>
        <w:rPr>
          <w:color w:val="auto"/>
        </w:rPr>
      </w:pPr>
    </w:p>
    <w:p w:rsidR="00D53C48" w:rsidRPr="00D53C48" w:rsidRDefault="004B4F26" w:rsidP="00D53C48">
      <w:pPr>
        <w:pStyle w:val="Style12"/>
        <w:rPr>
          <w:color w:val="auto"/>
        </w:rPr>
      </w:pPr>
      <w:r w:rsidRPr="004B4F26">
        <w:rPr>
          <w:noProof/>
          <w:color w:val="auto"/>
          <w:sz w:val="32"/>
        </w:rPr>
        <w:pict>
          <v:group id="_x0000_s6561" style="position:absolute;margin-left:218.4pt;margin-top:.35pt;width:217.05pt;height:119.3pt;z-index:251977216" coordorigin="5094,11826" coordsize="4950,3276">
            <v:rect id="_x0000_s6562" style="position:absolute;left:5094;top:11826;width:663;height:607" filled="f" strokeweight="2.25pt"/>
            <v:rect id="_x0000_s6563" style="position:absolute;left:5094;top:13073;width:663;height:607" filled="f" strokeweight="2.25pt"/>
            <v:rect id="_x0000_s6564" style="position:absolute;left:5094;top:14495;width:663;height:607" filled="f" strokeweight="2.25pt"/>
            <v:rect id="_x0000_s6565" style="position:absolute;left:9381;top:11826;width:663;height:607" filled="f" strokeweight="2.25pt"/>
            <v:rect id="_x0000_s6566" style="position:absolute;left:9381;top:13073;width:663;height:607" filled="f" strokeweight="2.25pt"/>
            <v:rect id="_x0000_s6567" style="position:absolute;left:9381;top:14495;width:663;height:607" filled="f" strokeweight="2.25pt"/>
          </v:group>
        </w:pict>
      </w:r>
      <w:r w:rsidR="00D53C48" w:rsidRPr="00D53C48">
        <w:rPr>
          <w:color w:val="auto"/>
          <w:sz w:val="32"/>
        </w:rPr>
        <w:t xml:space="preserve">  </w:t>
      </w:r>
      <w:r w:rsidR="00D53C48" w:rsidRPr="00D53C48">
        <w:rPr>
          <w:color w:val="auto"/>
          <w:sz w:val="32"/>
        </w:rPr>
        <w:tab/>
      </w:r>
      <w:r w:rsidR="00D53C48" w:rsidRPr="00D53C48">
        <w:rPr>
          <w:color w:val="auto"/>
          <w:sz w:val="32"/>
        </w:rPr>
        <w:sym w:font="Wingdings 2" w:char="F097"/>
      </w:r>
      <w:r w:rsidR="00D53C48" w:rsidRPr="00D53C48">
        <w:rPr>
          <w:color w:val="auto"/>
          <w:sz w:val="32"/>
        </w:rPr>
        <w:t xml:space="preserve">  </w:t>
      </w:r>
      <w:r w:rsidR="00D53C48" w:rsidRPr="00D53C48">
        <w:rPr>
          <w:color w:val="auto"/>
          <w:lang w:val="en-US"/>
        </w:rPr>
        <w:t>lt</w:t>
      </w:r>
      <w:r w:rsidR="00D53C48" w:rsidRPr="00D53C48">
        <w:rPr>
          <w:color w:val="auto"/>
        </w:rPr>
        <w:tab/>
      </w:r>
      <w:r w:rsidR="00D53C48" w:rsidRPr="00D53C48">
        <w:rPr>
          <w:color w:val="auto"/>
          <w:sz w:val="32"/>
        </w:rPr>
        <w:sym w:font="Wingdings 2" w:char="F097"/>
      </w:r>
      <w:r w:rsidR="00D53C48" w:rsidRPr="00D53C48">
        <w:rPr>
          <w:color w:val="auto"/>
          <w:sz w:val="32"/>
        </w:rPr>
        <w:t xml:space="preserve"> </w:t>
      </w:r>
      <w:r w:rsidR="00D53C48" w:rsidRPr="00D53C48">
        <w:rPr>
          <w:color w:val="auto"/>
        </w:rPr>
        <w:t>λίτρο</w:t>
      </w:r>
      <w:r w:rsidR="00D53C48" w:rsidRPr="00D53C48">
        <w:rPr>
          <w:color w:val="auto"/>
        </w:rPr>
        <w:tab/>
      </w:r>
    </w:p>
    <w:p w:rsidR="00D53C48" w:rsidRPr="00D53C48" w:rsidRDefault="00D53C48" w:rsidP="00851225">
      <w:pPr>
        <w:pStyle w:val="Style18"/>
      </w:pPr>
    </w:p>
    <w:p w:rsidR="00D53C48" w:rsidRPr="00D53C48" w:rsidRDefault="00D53C48" w:rsidP="00851225">
      <w:pPr>
        <w:pStyle w:val="Style18"/>
      </w:pPr>
      <w:r w:rsidRPr="00D53C48">
        <w:tab/>
      </w:r>
      <w:r w:rsidRPr="00D53C48">
        <w:sym w:font="Wingdings 2" w:char="F097"/>
      </w:r>
      <w:r w:rsidRPr="00D53C48">
        <w:t xml:space="preserve"> γραμμάριο</w:t>
      </w:r>
      <w:r w:rsidRPr="00D53C48">
        <w:tab/>
      </w:r>
      <w:r w:rsidRPr="00D53C48">
        <w:sym w:font="Wingdings 2" w:char="F097"/>
      </w:r>
      <w:r w:rsidRPr="00D53C48">
        <w:t xml:space="preserve"> κιλό</w:t>
      </w:r>
      <w:r w:rsidRPr="00D53C48">
        <w:tab/>
      </w:r>
    </w:p>
    <w:p w:rsidR="00D53C48" w:rsidRPr="00D53C48" w:rsidRDefault="00D53C48" w:rsidP="00851225">
      <w:pPr>
        <w:pStyle w:val="Style18"/>
      </w:pPr>
    </w:p>
    <w:p w:rsidR="00D53C48" w:rsidRPr="00D53C48" w:rsidRDefault="00D53C48" w:rsidP="00851225">
      <w:pPr>
        <w:pStyle w:val="Style18"/>
      </w:pPr>
      <w:r w:rsidRPr="00D53C48">
        <w:tab/>
      </w:r>
      <w:r w:rsidRPr="00D53C48">
        <w:sym w:font="Wingdings 2" w:char="F097"/>
      </w:r>
      <w:r w:rsidRPr="00D53C48">
        <w:t xml:space="preserve"> </w:t>
      </w:r>
      <w:r w:rsidRPr="00D53C48">
        <w:rPr>
          <w:lang w:val="en-US"/>
        </w:rPr>
        <w:t>ml</w:t>
      </w:r>
      <w:r w:rsidRPr="00D53C48">
        <w:tab/>
      </w:r>
      <w:r w:rsidRPr="00D53C48">
        <w:sym w:font="Wingdings 2" w:char="F097"/>
      </w:r>
      <w:r w:rsidRPr="00D53C48">
        <w:t xml:space="preserve"> </w:t>
      </w:r>
      <w:r w:rsidRPr="00D53C48">
        <w:rPr>
          <w:lang w:val="en-US"/>
        </w:rPr>
        <w:t>L</w:t>
      </w:r>
      <w:r w:rsidRPr="00D53C48">
        <w:tab/>
      </w:r>
    </w:p>
    <w:p w:rsidR="00D53C48" w:rsidRPr="00CB5879" w:rsidRDefault="00D53C48" w:rsidP="00851225">
      <w:pPr>
        <w:pStyle w:val="Style18"/>
      </w:pPr>
    </w:p>
    <w:p w:rsidR="00D53C48" w:rsidRDefault="004B4F26" w:rsidP="00851225">
      <w:pPr>
        <w:pStyle w:val="Style18"/>
      </w:pPr>
      <w:r>
        <w:rPr>
          <w:noProof/>
          <w:lang w:eastAsia="el-GR"/>
        </w:rPr>
        <w:pict>
          <v:group id="_x0000_s6766" style="position:absolute;margin-left:16.75pt;margin-top:9.9pt;width:461.85pt;height:217.85pt;z-index:251979264" coordorigin="2022,5472" coordsize="8942,4218">
            <v:shape id="_x0000_s6580" type="#_x0000_t75" style="position:absolute;left:2022;top:8745;width:1146;height:945">
              <v:imagedata r:id="rId189" o:title="134-2"/>
            </v:shape>
            <v:shape id="_x0000_s6578" type="#_x0000_t62" style="position:absolute;left:3602;top:5472;width:7362;height:3183" adj="-1171,20243" fillcolor="#cff" strokecolor="blue" strokeweight="1.5pt">
              <v:textbox style="mso-next-textbox:#_x0000_s6578" inset="0,0,0,0">
                <w:txbxContent>
                  <w:p w:rsidR="00291988" w:rsidRPr="003F4940" w:rsidRDefault="00291988" w:rsidP="00D53C48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3F494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Συνήθως, όταν θέλουμε</w:t>
                    </w:r>
                  </w:p>
                  <w:p w:rsidR="00291988" w:rsidRPr="003F4940" w:rsidRDefault="00291988" w:rsidP="00D53C48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3F494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να μετρήσουμε την ποσότητα</w:t>
                    </w:r>
                  </w:p>
                  <w:p w:rsidR="00291988" w:rsidRPr="003F4940" w:rsidRDefault="00291988" w:rsidP="00D53C48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3F4940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ενός υγρού, χρησιμοποιούμε ως μονάδα μέτρησης το </w:t>
                    </w:r>
                    <w:r w:rsidRPr="0015249B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λίτρο (</w:t>
                    </w:r>
                    <w:r w:rsidRPr="0015249B">
                      <w:rPr>
                        <w:rFonts w:ascii="Tahoma" w:hAnsi="Tahoma" w:cs="Tahoma"/>
                        <w:b/>
                        <w:sz w:val="36"/>
                        <w:szCs w:val="56"/>
                      </w:rPr>
                      <w:t>lt</w:t>
                    </w:r>
                    <w:r w:rsidRPr="0015249B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)</w:t>
                    </w:r>
                  </w:p>
                  <w:p w:rsidR="00291988" w:rsidRPr="003F4940" w:rsidRDefault="00291988" w:rsidP="00D53C48">
                    <w:pPr>
                      <w:jc w:val="center"/>
                      <w:rPr>
                        <w:rFonts w:ascii="Arial" w:hAnsi="Arial" w:cs="Arial"/>
                        <w:b/>
                        <w:sz w:val="10"/>
                        <w:szCs w:val="20"/>
                        <w:lang w:val="el-GR"/>
                      </w:rPr>
                    </w:pPr>
                  </w:p>
                  <w:p w:rsidR="00291988" w:rsidRPr="0015249B" w:rsidRDefault="00291988" w:rsidP="00D53C48">
                    <w:pPr>
                      <w:jc w:val="center"/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</w:pPr>
                    <w:r w:rsidRPr="0015249B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και το </w:t>
                    </w:r>
                    <m:oMath>
                      <m:f>
                        <m:fPr>
                          <m:ctrlPr>
                            <w:rPr>
                              <w:rFonts w:ascii="Cambria Math" w:hAnsi="Arial" w:cs="Arial"/>
                              <w:b/>
                              <w:sz w:val="44"/>
                              <w:szCs w:val="56"/>
                              <w:lang w:val="el-GR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 w:val="44"/>
                              <w:szCs w:val="56"/>
                              <w:lang w:val="el-GR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 w:val="44"/>
                              <w:szCs w:val="56"/>
                              <w:lang w:val="el-GR"/>
                            </w:rPr>
                            <m:t>1000</m:t>
                          </m:r>
                        </m:den>
                      </m:f>
                    </m:oMath>
                    <w:r w:rsidRPr="0015249B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του λίτρου, το </w:t>
                    </w:r>
                    <w:r w:rsidRPr="0015249B">
                      <w:rPr>
                        <w:rFonts w:ascii="Tahoma" w:hAnsi="Tahoma" w:cs="Tahoma"/>
                        <w:b/>
                        <w:sz w:val="36"/>
                        <w:szCs w:val="56"/>
                        <w:lang w:val="el-GR"/>
                      </w:rPr>
                      <w:t>χιλιο-</w:t>
                    </w:r>
                  </w:p>
                  <w:p w:rsidR="00291988" w:rsidRPr="0015249B" w:rsidRDefault="00291988" w:rsidP="00851225">
                    <w:pPr>
                      <w:ind w:firstLine="720"/>
                      <w:rPr>
                        <w:rFonts w:ascii="Tahoma" w:hAnsi="Tahoma" w:cs="Tahoma"/>
                        <w:b/>
                        <w:sz w:val="36"/>
                        <w:szCs w:val="56"/>
                      </w:rPr>
                    </w:pPr>
                    <w:r w:rsidRPr="0015249B">
                      <w:rPr>
                        <w:rFonts w:ascii="Tahoma" w:hAnsi="Tahoma" w:cs="Tahoma"/>
                        <w:b/>
                        <w:sz w:val="36"/>
                        <w:szCs w:val="56"/>
                      </w:rPr>
                      <w:t>στόλιτρο (ml).</w:t>
                    </w:r>
                  </w:p>
                  <w:p w:rsidR="00291988" w:rsidRPr="00D53C48" w:rsidRDefault="00291988" w:rsidP="00D53C48">
                    <w:pPr>
                      <w:rPr>
                        <w:sz w:val="14"/>
                        <w:szCs w:val="56"/>
                      </w:rPr>
                    </w:pPr>
                  </w:p>
                </w:txbxContent>
              </v:textbox>
            </v:shape>
          </v:group>
        </w:pict>
      </w:r>
    </w:p>
    <w:p w:rsidR="00D53C48" w:rsidRPr="00851225" w:rsidRDefault="00D53C48" w:rsidP="00851225">
      <w:pPr>
        <w:pStyle w:val="Style18"/>
      </w:pPr>
    </w:p>
    <w:p w:rsidR="00851225" w:rsidRDefault="00851225" w:rsidP="00851225">
      <w:pPr>
        <w:pStyle w:val="Style18"/>
      </w:pPr>
    </w:p>
    <w:p w:rsidR="00851225" w:rsidRDefault="00851225" w:rsidP="00851225">
      <w:pPr>
        <w:pStyle w:val="Style18"/>
      </w:pPr>
    </w:p>
    <w:p w:rsidR="00851225" w:rsidRDefault="00851225" w:rsidP="00851225">
      <w:pPr>
        <w:pStyle w:val="Style18"/>
      </w:pPr>
    </w:p>
    <w:p w:rsidR="00D53C48" w:rsidRPr="00851225" w:rsidRDefault="00D53C48" w:rsidP="00851225">
      <w:pPr>
        <w:pStyle w:val="Style18"/>
      </w:pPr>
    </w:p>
    <w:p w:rsidR="00851225" w:rsidRPr="00851225" w:rsidRDefault="00851225" w:rsidP="00851225">
      <w:pPr>
        <w:pStyle w:val="Style18"/>
      </w:pPr>
    </w:p>
    <w:p w:rsidR="00851225" w:rsidRPr="00851225" w:rsidRDefault="00851225" w:rsidP="00851225">
      <w:pPr>
        <w:pStyle w:val="Style18"/>
      </w:pPr>
    </w:p>
    <w:p w:rsidR="00D53C48" w:rsidRDefault="00D53C48" w:rsidP="00851225">
      <w:pPr>
        <w:pStyle w:val="Style18"/>
      </w:pPr>
    </w:p>
    <w:p w:rsidR="00D53C48" w:rsidRDefault="00D53C48" w:rsidP="00851225">
      <w:pPr>
        <w:pStyle w:val="Style18"/>
      </w:pPr>
    </w:p>
    <w:p w:rsidR="00D53C48" w:rsidRDefault="00D53C48" w:rsidP="00851225">
      <w:pPr>
        <w:pStyle w:val="Style19"/>
      </w:pPr>
    </w:p>
    <w:p w:rsidR="00F0715D" w:rsidRPr="004C27DC" w:rsidRDefault="00F0715D" w:rsidP="00851225">
      <w:pPr>
        <w:pStyle w:val="Style21"/>
      </w:pPr>
      <w:r w:rsidRPr="004C27DC">
        <w:t>β) Συμπληρώνω:</w:t>
      </w:r>
    </w:p>
    <w:p w:rsidR="00F0715D" w:rsidRPr="004C27DC" w:rsidRDefault="004B4F26" w:rsidP="00851225">
      <w:pPr>
        <w:pStyle w:val="Style21"/>
        <w:rPr>
          <w:color w:val="339966"/>
          <w:sz w:val="40"/>
          <w:szCs w:val="64"/>
        </w:rPr>
      </w:pPr>
      <w:r w:rsidRPr="004B4F26">
        <w:rPr>
          <w:noProof/>
          <w:sz w:val="40"/>
          <w:szCs w:val="64"/>
          <w:lang w:eastAsia="el-GR"/>
        </w:rPr>
        <w:pict>
          <v:group id="_x0000_s6767" style="position:absolute;margin-left:4.45pt;margin-top:3.4pt;width:155.4pt;height:183pt;z-index:251980288" coordorigin="1223,10309" coordsize="3108,3660">
            <v:group id="_x0000_s3855" style="position:absolute;left:2694;top:10309;width:817;height:2588" coordorigin="3168,9546" coordsize="1098,3477">
              <v:shape id="_x0000_s3856" type="#_x0000_t75" style="position:absolute;left:3168;top:9546;width:828;height:1791">
                <v:imagedata r:id="rId190" o:title="134-3"/>
              </v:shape>
              <v:shape id="_x0000_s3857" type="#_x0000_t75" style="position:absolute;left:3620;top:11626;width:646;height:1397">
                <v:imagedata r:id="rId190" o:title="134-3"/>
              </v:shape>
            </v:group>
            <v:group id="_x0000_s3858" style="position:absolute;left:1223;top:12897;width:3108;height:1072" coordorigin="1134,13779" coordsize="4176,1440">
              <v:shape id="_x0000_s3859" type="#_x0000_t75" style="position:absolute;left:4801;top:13866;width:509;height:1036">
                <v:imagedata r:id="rId191" o:title="134-5" gain="69719f"/>
              </v:shape>
              <v:shape id="_x0000_s3860" type="#_x0000_t202" style="position:absolute;left:1134;top:13779;width:720;height:1440;mso-position-horizontal:left" filled="f" stroked="f">
                <v:textbox style="mso-next-textbox:#_x0000_s3860" inset="0,0,0,0">
                  <w:txbxContent>
                    <w:p w:rsidR="00291988" w:rsidRPr="00374170" w:rsidRDefault="00291988" w:rsidP="00F0715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  <w:u w:val="single"/>
                        </w:rPr>
                      </w:pPr>
                      <w:r w:rsidRPr="00991B64">
                        <w:rPr>
                          <w:rFonts w:ascii="Arial" w:hAnsi="Arial" w:cs="Arial"/>
                          <w:b/>
                          <w:color w:val="FFFFFF"/>
                          <w:sz w:val="56"/>
                          <w:szCs w:val="56"/>
                          <w:u w:val="single" w:color="000000"/>
                        </w:rPr>
                        <w:t>.</w:t>
                      </w:r>
                      <w:r w:rsidRPr="00374170">
                        <w:rPr>
                          <w:rFonts w:ascii="Arial" w:hAnsi="Arial" w:cs="Arial"/>
                          <w:b/>
                          <w:sz w:val="40"/>
                          <w:szCs w:val="56"/>
                          <w:u w:val="single"/>
                        </w:rPr>
                        <w:t>1</w:t>
                      </w:r>
                      <w:r w:rsidRPr="00991B64">
                        <w:rPr>
                          <w:rFonts w:ascii="Arial" w:hAnsi="Arial" w:cs="Arial"/>
                          <w:b/>
                          <w:color w:val="FFFFFF"/>
                          <w:sz w:val="56"/>
                          <w:szCs w:val="56"/>
                          <w:u w:val="single" w:color="000000"/>
                        </w:rPr>
                        <w:t>.</w:t>
                      </w:r>
                    </w:p>
                    <w:p w:rsidR="00291988" w:rsidRPr="00374170" w:rsidRDefault="00291988" w:rsidP="00F0715D">
                      <w:pPr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374170">
                        <w:rPr>
                          <w:rFonts w:ascii="Arial" w:hAnsi="Arial" w:cs="Arial"/>
                          <w:b/>
                          <w:sz w:val="40"/>
                          <w:szCs w:val="56"/>
                        </w:rPr>
                        <w:t>4</w:t>
                      </w:r>
                    </w:p>
                  </w:txbxContent>
                </v:textbox>
              </v:shape>
            </v:group>
          </v:group>
        </w:pict>
      </w:r>
    </w:p>
    <w:p w:rsidR="00F0715D" w:rsidRPr="004C27DC" w:rsidRDefault="00F0715D" w:rsidP="00851225">
      <w:pPr>
        <w:pStyle w:val="Style21"/>
        <w:rPr>
          <w:color w:val="000000"/>
        </w:rPr>
      </w:pPr>
      <w:smartTag w:uri="urn:schemas-microsoft-com:office:smarttags" w:element="metricconverter">
        <w:smartTagPr>
          <w:attr w:name="ProductID" w:val="1 λίτρο"/>
        </w:smartTagPr>
        <w:r w:rsidRPr="004C27DC">
          <w:rPr>
            <w:color w:val="000000"/>
          </w:rPr>
          <w:t>1 λίτρο</w:t>
        </w:r>
      </w:smartTag>
      <w:r w:rsidRPr="004C27DC">
        <w:rPr>
          <w:color w:val="000000"/>
        </w:rPr>
        <w:tab/>
        <w:t xml:space="preserve">    .…… χιλιοστόλιτρα</w:t>
      </w:r>
    </w:p>
    <w:p w:rsidR="00F0715D" w:rsidRPr="004C27DC" w:rsidRDefault="00F0715D" w:rsidP="00851225">
      <w:pPr>
        <w:pStyle w:val="Style21"/>
        <w:rPr>
          <w:color w:val="339966"/>
          <w:sz w:val="40"/>
          <w:szCs w:val="64"/>
        </w:rPr>
      </w:pPr>
    </w:p>
    <w:p w:rsidR="00F0715D" w:rsidRPr="004C27DC" w:rsidRDefault="00F0715D" w:rsidP="00851225">
      <w:pPr>
        <w:pStyle w:val="Style21"/>
        <w:rPr>
          <w:color w:val="339966"/>
          <w:sz w:val="32"/>
          <w:szCs w:val="52"/>
        </w:rPr>
      </w:pPr>
    </w:p>
    <w:p w:rsidR="00F0715D" w:rsidRPr="004C27DC" w:rsidRDefault="00F0715D" w:rsidP="00851225">
      <w:pPr>
        <w:pStyle w:val="Style21"/>
        <w:rPr>
          <w:color w:val="000000"/>
        </w:rPr>
      </w:pPr>
      <w:smartTag w:uri="urn:schemas-microsoft-com:office:smarttags" w:element="metricconverter">
        <w:smartTagPr>
          <w:attr w:name="ProductID" w:val="0,5 λίτρα"/>
        </w:smartTagPr>
        <w:r w:rsidRPr="004C27DC">
          <w:rPr>
            <w:color w:val="000000"/>
          </w:rPr>
          <w:t>0,5 λίτρα</w:t>
        </w:r>
      </w:smartTag>
      <w:r w:rsidRPr="004C27DC">
        <w:rPr>
          <w:color w:val="000000"/>
        </w:rPr>
        <w:tab/>
        <w:t xml:space="preserve">    .…… χιλιοστόλιτρα</w:t>
      </w:r>
    </w:p>
    <w:p w:rsidR="00F0715D" w:rsidRPr="004C27DC" w:rsidRDefault="00F0715D" w:rsidP="00851225">
      <w:pPr>
        <w:pStyle w:val="Style21"/>
        <w:rPr>
          <w:color w:val="339966"/>
          <w:sz w:val="40"/>
          <w:szCs w:val="64"/>
        </w:rPr>
      </w:pPr>
    </w:p>
    <w:p w:rsidR="00F0715D" w:rsidRPr="004C27DC" w:rsidRDefault="00F0715D" w:rsidP="00851225">
      <w:pPr>
        <w:pStyle w:val="Style21"/>
        <w:rPr>
          <w:color w:val="339966"/>
          <w:sz w:val="32"/>
          <w:szCs w:val="52"/>
        </w:rPr>
      </w:pPr>
    </w:p>
    <w:p w:rsidR="00F0715D" w:rsidRPr="004C27DC" w:rsidRDefault="00F0715D" w:rsidP="00851225">
      <w:pPr>
        <w:pStyle w:val="Style21"/>
        <w:rPr>
          <w:color w:val="000000"/>
        </w:rPr>
      </w:pPr>
      <w:r w:rsidRPr="004C27DC">
        <w:rPr>
          <w:color w:val="000000"/>
        </w:rPr>
        <w:t xml:space="preserve">     </w:t>
      </w:r>
      <w:r w:rsidR="00374170">
        <w:rPr>
          <w:color w:val="000000"/>
        </w:rPr>
        <w:t xml:space="preserve">    </w:t>
      </w:r>
      <w:r w:rsidRPr="004C27DC">
        <w:rPr>
          <w:color w:val="000000"/>
        </w:rPr>
        <w:t>του λίτρου</w:t>
      </w:r>
      <w:r w:rsidRPr="004C27DC">
        <w:rPr>
          <w:color w:val="000000"/>
        </w:rPr>
        <w:tab/>
        <w:t xml:space="preserve">    .…… χιλιοστόλιτρα</w:t>
      </w:r>
    </w:p>
    <w:p w:rsidR="00374170" w:rsidRDefault="00374170" w:rsidP="00851225">
      <w:pPr>
        <w:pStyle w:val="Style21"/>
        <w:rPr>
          <w:color w:val="339966"/>
        </w:rPr>
      </w:pPr>
    </w:p>
    <w:p w:rsidR="00D53C48" w:rsidRDefault="004B4F26" w:rsidP="00851225">
      <w:pPr>
        <w:pStyle w:val="Style21"/>
        <w:rPr>
          <w:color w:val="FFFFFF"/>
          <w:sz w:val="40"/>
          <w:shd w:val="clear" w:color="auto" w:fill="FF0000"/>
        </w:rPr>
      </w:pPr>
      <w:r w:rsidRPr="004B4F26">
        <w:rPr>
          <w:noProof/>
          <w:color w:val="339966"/>
          <w:lang w:val="en-US" w:eastAsia="en-US"/>
        </w:rPr>
        <w:pict>
          <v:shape id="_x0000_s6582" type="#_x0000_t202" style="position:absolute;margin-left:0;margin-top:797.35pt;width:86.4pt;height:25.5pt;z-index:251981312;mso-wrap-style:none;mso-position-horizontal:center;mso-position-horizontal-relative:margin;mso-position-vertical-relative:page" fillcolor="#fc9" stroked="f">
            <v:textbox style="mso-next-textbox:#_x0000_s6582" inset="2mm,1mm,2mm,1mm">
              <w:txbxContent>
                <w:p w:rsidR="00291988" w:rsidRPr="00592B62" w:rsidRDefault="00291988" w:rsidP="0037417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116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134</w:t>
                  </w:r>
                </w:p>
              </w:txbxContent>
            </v:textbox>
            <w10:wrap anchorx="margin" anchory="page"/>
          </v:shape>
        </w:pict>
      </w:r>
      <w:r w:rsidR="00D53C48">
        <w:rPr>
          <w:color w:val="FFFFFF"/>
          <w:sz w:val="40"/>
          <w:shd w:val="clear" w:color="auto" w:fill="FF0000"/>
        </w:rPr>
        <w:br w:type="page"/>
      </w: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15249B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lastRenderedPageBreak/>
        <w:t xml:space="preserve"> Εργασίες</w:t>
      </w:r>
      <w:r w:rsidRPr="0015249B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6"/>
          <w:szCs w:val="16"/>
          <w:lang w:val="el-GR"/>
        </w:rPr>
      </w:pPr>
    </w:p>
    <w:p w:rsidR="00F0715D" w:rsidRPr="004C27DC" w:rsidRDefault="00374170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bCs/>
          <w:noProof/>
          <w:color w:val="FF6600"/>
          <w:sz w:val="40"/>
          <w:szCs w:val="60"/>
          <w:lang w:val="el-GR" w:eastAsia="el-GR"/>
        </w:rPr>
        <w:drawing>
          <wp:anchor distT="0" distB="0" distL="114300" distR="114300" simplePos="0" relativeHeight="251361792" behindDoc="0" locked="0" layoutInCell="1" allowOverlap="1">
            <wp:simplePos x="0" y="0"/>
            <wp:positionH relativeFrom="column">
              <wp:posOffset>295543</wp:posOffset>
            </wp:positionH>
            <wp:positionV relativeFrom="paragraph">
              <wp:posOffset>49464</wp:posOffset>
            </wp:positionV>
            <wp:extent cx="499564" cy="477671"/>
            <wp:effectExtent l="19050" t="0" r="0" b="0"/>
            <wp:wrapNone/>
            <wp:docPr id="2829" name="Picture 2829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9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4" cy="47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15D" w:rsidRPr="004C27DC">
        <w:rPr>
          <w:rFonts w:ascii="Arial" w:hAnsi="Arial" w:cs="Arial"/>
          <w:b/>
          <w:bCs/>
          <w:color w:val="FF6600"/>
          <w:sz w:val="40"/>
          <w:szCs w:val="60"/>
          <w:lang w:val="el-GR"/>
        </w:rPr>
        <w:t>1)</w:t>
      </w:r>
      <w:r w:rsidR="00F0715D"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="00F0715D"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 </w:t>
      </w:r>
      <w:r w:rsidR="00F0715D"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="00F0715D"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Ο Πέτρος υπολόγισε ότι στο κουτί χωρούν </w:t>
      </w:r>
    </w:p>
    <w:p w:rsidR="00F0715D" w:rsidRPr="004C27DC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          81 λουκούμια. </w:t>
      </w:r>
    </w:p>
    <w:p w:rsidR="00F0715D" w:rsidRPr="001C7E9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Pr="00374170">
        <w:rPr>
          <w:rFonts w:ascii="Arial" w:hAnsi="Arial" w:cs="Arial"/>
          <w:b/>
          <w:spacing w:val="-20"/>
          <w:sz w:val="36"/>
          <w:szCs w:val="56"/>
          <w:lang w:val="el-GR"/>
        </w:rPr>
        <w:t>Η Στέλλα υπολόγισε ότι στο κουτί χωρούν 192 λουκούμια.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</w:t>
      </w:r>
    </w:p>
    <w:p w:rsidR="00F0715D" w:rsidRPr="004C27DC" w:rsidRDefault="004B4F26" w:rsidP="00F0715D">
      <w:pPr>
        <w:rPr>
          <w:rFonts w:ascii="Arial" w:hAnsi="Arial"/>
          <w:b/>
          <w:bCs/>
          <w:color w:val="339966"/>
          <w:sz w:val="32"/>
          <w:szCs w:val="56"/>
          <w:lang w:val="el-GR"/>
        </w:rPr>
      </w:pPr>
      <w:r w:rsidRPr="004B4F26">
        <w:rPr>
          <w:noProof/>
          <w:sz w:val="14"/>
        </w:rPr>
        <w:pict>
          <v:group id="_x0000_s3862" style="position:absolute;margin-left:110.7pt;margin-top:.15pt;width:267.45pt;height:119.1pt;z-index:251648512" coordorigin="1674,5454" coordsize="8045,3582">
            <v:shape id="_x0000_s3863" type="#_x0000_t75" style="position:absolute;left:2190;top:5454;width:7529;height:2239;mso-position-horizontal:center">
              <v:imagedata r:id="rId192" o:title="135-1" gain="69719f"/>
            </v:shape>
            <v:group id="_x0000_s3864" style="position:absolute;left:1674;top:7434;width:3600;height:1602" coordorigin="1674,7434" coordsize="3600,1602">
              <v:shape id="_x0000_s3865" type="#_x0000_t202" style="position:absolute;left:1674;top:8136;width:3600;height:900" strokeweight="2.25pt">
                <v:textbox style="mso-next-textbox:#_x0000_s3865">
                  <w:txbxContent>
                    <w:p w:rsidR="00291988" w:rsidRPr="0015249B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15249B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Λουκούμια</w:t>
                      </w:r>
                    </w:p>
                  </w:txbxContent>
                </v:textbox>
              </v:shape>
              <v:line id="_x0000_s3866" style="position:absolute;flip:y" from="3651,7434" to="4191,8154" strokeweight="2.25pt">
                <v:stroke endarrow="block" endarrowwidth="wide"/>
              </v:line>
            </v:group>
          </v:group>
        </w:pict>
      </w:r>
    </w:p>
    <w:p w:rsidR="00374170" w:rsidRDefault="00374170" w:rsidP="00F0715D">
      <w:pPr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374170" w:rsidRDefault="00374170" w:rsidP="00F0715D">
      <w:pPr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374170" w:rsidRDefault="00374170" w:rsidP="00F0715D">
      <w:pPr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374170" w:rsidRDefault="00374170" w:rsidP="00F0715D">
      <w:pPr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374170" w:rsidRDefault="00374170" w:rsidP="00F0715D">
      <w:pPr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374170" w:rsidRDefault="00374170" w:rsidP="00F0715D">
      <w:pPr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374170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Ποιο λουκούμι χρησιμοποίησε το κάθε παιδί για να υπολογίσει; Εξηγούμε: 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…………………………</w:t>
      </w:r>
      <w:r w:rsidR="00374170">
        <w:rPr>
          <w:rFonts w:ascii="Arial" w:hAnsi="Arial" w:cs="Arial"/>
          <w:sz w:val="36"/>
          <w:szCs w:val="56"/>
          <w:lang w:val="el-GR"/>
        </w:rPr>
        <w:t>………….</w:t>
      </w:r>
      <w:r w:rsidRPr="004C27DC">
        <w:rPr>
          <w:rFonts w:ascii="Arial" w:hAnsi="Arial" w:cs="Arial"/>
          <w:sz w:val="36"/>
          <w:szCs w:val="56"/>
          <w:lang w:val="el-GR"/>
        </w:rPr>
        <w:t>…</w:t>
      </w:r>
    </w:p>
    <w:p w:rsidR="00374170" w:rsidRDefault="00F0715D" w:rsidP="00F0715D">
      <w:pPr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sz w:val="36"/>
          <w:szCs w:val="56"/>
          <w:lang w:val="el-GR"/>
        </w:rPr>
        <w:t>…………………………………………………………………</w:t>
      </w:r>
      <w:r w:rsidR="00374170">
        <w:rPr>
          <w:rFonts w:ascii="Arial" w:hAnsi="Arial" w:cs="Arial"/>
          <w:sz w:val="36"/>
          <w:szCs w:val="56"/>
          <w:lang w:val="el-GR"/>
        </w:rPr>
        <w:t>..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………………………………………………………………</w:t>
      </w:r>
      <w:r w:rsidR="00374170">
        <w:rPr>
          <w:rFonts w:ascii="Arial" w:hAnsi="Arial" w:cs="Arial"/>
          <w:sz w:val="36"/>
          <w:szCs w:val="56"/>
          <w:lang w:val="el-GR"/>
        </w:rPr>
        <w:t>..</w:t>
      </w:r>
      <w:r w:rsidRPr="004C27DC">
        <w:rPr>
          <w:rFonts w:ascii="Arial" w:hAnsi="Arial" w:cs="Arial"/>
          <w:sz w:val="36"/>
          <w:szCs w:val="56"/>
          <w:lang w:val="el-GR"/>
        </w:rPr>
        <w:t>………</w:t>
      </w:r>
    </w:p>
    <w:p w:rsidR="00374170" w:rsidRPr="00374170" w:rsidRDefault="00374170" w:rsidP="00F0715D">
      <w:pPr>
        <w:rPr>
          <w:rFonts w:ascii="Arial" w:hAnsi="Arial" w:cs="Arial"/>
          <w:sz w:val="36"/>
          <w:szCs w:val="56"/>
          <w:lang w:val="el-GR"/>
        </w:rPr>
      </w:pPr>
    </w:p>
    <w:p w:rsidR="00F0715D" w:rsidRPr="004C27DC" w:rsidRDefault="004B4F26" w:rsidP="00F0715D">
      <w:pPr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pict>
          <v:group id="_x0000_s6768" style="position:absolute;margin-left:30.65pt;margin-top:54.15pt;width:373.7pt;height:338.85pt;z-index:251982336" coordorigin="1747,8679" coordsize="7474,6777">
            <v:group id="_x0000_s3886" style="position:absolute;left:2585;top:10546;width:2437;height:4910" coordorigin="1158,7199" coordsize="3936,7927">
              <v:group id="_x0000_s3887" style="position:absolute;left:1158;top:7199;width:3936;height:3419" coordorigin="1158,7199" coordsize="3936,3419">
                <v:shape id="_x0000_s3888" type="#_x0000_t75" style="position:absolute;left:2250;top:7275;width:743;height:1544">
                  <v:imagedata r:id="rId193" o:title="135-6" gain="69719f"/>
                </v:shape>
                <v:group id="_x0000_s3889" style="position:absolute;left:2895;top:7199;width:2019;height:775" coordorigin="2895,7199" coordsize="2019,775">
                  <v:shape id="_x0000_s3890" type="#_x0000_t202" style="position:absolute;left:3294;top:7199;width:1620;height:720" strokeweight="2.25pt">
                    <v:textbox style="mso-next-textbox:#_x0000_s3890" inset="0,0,0,0">
                      <w:txbxContent>
                        <w:p w:rsidR="00291988" w:rsidRPr="00374170" w:rsidRDefault="00291988" w:rsidP="00F0715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r w:rsidRPr="0037417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1,50€</w:t>
                          </w:r>
                        </w:p>
                      </w:txbxContent>
                    </v:textbox>
                  </v:shape>
                  <v:line id="_x0000_s3891" style="position:absolute;flip:y" from="2895,7379" to="3292,7974" strokeweight="2.25pt">
                    <o:lock v:ext="edit" aspectratio="t"/>
                  </v:line>
                </v:group>
                <v:group id="_x0000_s3892" style="position:absolute;left:1158;top:8638;width:3936;height:1980" coordorigin="1158,8638" coordsize="3936,1980">
                  <v:shape id="_x0000_s3893" type="#_x0000_t202" style="position:absolute;left:1158;top:9178;width:3936;height:1440" strokeweight="2.25pt">
                    <v:textbox style="mso-next-textbox:#_x0000_s3893" inset="0,0,0,0">
                      <w:txbxContent>
                        <w:p w:rsidR="00291988" w:rsidRPr="00374170" w:rsidRDefault="00291988" w:rsidP="00F0715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r w:rsidRPr="0037417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 xml:space="preserve">γάλα φρέσκο </w:t>
                          </w:r>
                        </w:p>
                        <w:p w:rsidR="00291988" w:rsidRPr="00374170" w:rsidRDefault="00291988" w:rsidP="00F0715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1 λίτρο"/>
                            </w:smartTagPr>
                            <w:r w:rsidRPr="00374170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1 λίτρο</w:t>
                            </w:r>
                          </w:smartTag>
                        </w:p>
                      </w:txbxContent>
                    </v:textbox>
                  </v:shape>
                  <v:line id="_x0000_s3894" style="position:absolute;flip:y" from="2121,8638" to="2301,9178" strokeweight="2.25pt">
                    <v:stroke endarrow="block" endarrowwidth="wide"/>
                  </v:line>
                </v:group>
              </v:group>
              <v:group id="_x0000_s3895" style="position:absolute;left:1158;top:11706;width:3936;height:3420" coordorigin="1158,11706" coordsize="3936,3420">
                <v:shape id="_x0000_s3896" type="#_x0000_t75" style="position:absolute;left:2250;top:11782;width:743;height:1544">
                  <v:imagedata r:id="rId193" o:title="135-6" gain="69719f"/>
                </v:shape>
                <v:group id="_x0000_s3897" style="position:absolute;left:2895;top:11706;width:2019;height:775" coordorigin="2895,11706" coordsize="2019,775">
                  <v:shape id="_x0000_s3898" type="#_x0000_t202" style="position:absolute;left:3294;top:11706;width:1620;height:720" strokeweight="2.25pt">
                    <v:textbox style="mso-next-textbox:#_x0000_s3898" inset="0,0,0,0">
                      <w:txbxContent>
                        <w:p w:rsidR="00291988" w:rsidRPr="00374170" w:rsidRDefault="00291988" w:rsidP="00F0715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r w:rsidRPr="0037417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2,80€</w:t>
                          </w:r>
                        </w:p>
                      </w:txbxContent>
                    </v:textbox>
                  </v:shape>
                  <v:line id="_x0000_s3899" style="position:absolute;flip:y" from="2895,11886" to="3292,12481" strokeweight="2.25pt">
                    <o:lock v:ext="edit" aspectratio="t"/>
                  </v:line>
                </v:group>
                <v:group id="_x0000_s3900" style="position:absolute;left:1158;top:13146;width:3936;height:1980" coordorigin="1158,13146" coordsize="3936,1980">
                  <v:shape id="_x0000_s3901" type="#_x0000_t202" style="position:absolute;left:1158;top:13686;width:3936;height:1440" strokeweight="2.25pt">
                    <v:textbox style="mso-next-textbox:#_x0000_s3901" inset="0,0,0,0">
                      <w:txbxContent>
                        <w:p w:rsidR="00291988" w:rsidRPr="00374170" w:rsidRDefault="00291988" w:rsidP="00F0715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r w:rsidRPr="00374170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 xml:space="preserve">γάλα φρέσκο </w:t>
                          </w:r>
                        </w:p>
                        <w:p w:rsidR="00291988" w:rsidRPr="00374170" w:rsidRDefault="00291988" w:rsidP="00F0715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smartTag w:uri="urn:schemas-microsoft-com:office:smarttags" w:element="metricconverter">
                            <w:smartTagPr>
                              <w:attr w:name="ProductID" w:val="2 λίτρα"/>
                            </w:smartTagPr>
                            <w:r w:rsidRPr="00374170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2 λίτρα</w:t>
                            </w:r>
                          </w:smartTag>
                        </w:p>
                      </w:txbxContent>
                    </v:textbox>
                  </v:shape>
                  <v:line id="_x0000_s3902" style="position:absolute;flip:y" from="2121,13146" to="2301,13686" strokeweight="2.25pt">
                    <v:stroke endarrow="block" endarrowwidth="wide"/>
                  </v:line>
                </v:group>
              </v:group>
            </v:group>
            <v:group id="_x0000_s3880" style="position:absolute;left:7651;top:8679;width:1570;height:1260" coordorigin="7434,3114" coordsize="2160,1980">
              <v:shape id="_x0000_s3881" type="#_x0000_t65" style="position:absolute;left:7434;top:3114;width:2160;height:1980" fillcolor="#ffe2c5" strokeweight="2.25pt"/>
              <v:shape id="_x0000_s3882" type="#_x0000_t202" style="position:absolute;left:7614;top:3114;width:1800;height:1980" filled="f" stroked="f">
                <v:textbox style="mso-next-textbox:#_x0000_s3882" inset="0,0,0,0">
                  <w:txbxContent>
                    <w:p w:rsidR="00291988" w:rsidRPr="00374170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7417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20</w:t>
                      </w:r>
                    </w:p>
                    <w:p w:rsidR="00291988" w:rsidRPr="00374170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7417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Μαΐου</w:t>
                      </w:r>
                    </w:p>
                    <w:p w:rsidR="00291988" w:rsidRPr="00374170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r w:rsidRPr="00374170"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  <w:t>2006</w:t>
                      </w:r>
                    </w:p>
                  </w:txbxContent>
                </v:textbox>
              </v:shape>
            </v:group>
            <v:group id="_x0000_s3883" style="position:absolute;left:1747;top:8958;width:5773;height:1828" coordorigin="1150,4554" coordsize="7945,2872">
              <v:shape id="_x0000_s3884" type="#_x0000_t75" style="position:absolute;left:7434;top:5814;width:1661;height:1612">
                <v:imagedata r:id="rId194" o:title="135-2" gain="69719f"/>
              </v:shape>
              <v:shape id="_x0000_s3885" type="#_x0000_t62" style="position:absolute;left:1150;top:4554;width:5204;height:2144" adj="25834,18255" fillcolor="#cff" strokecolor="blue" strokeweight="1.5pt">
                <v:textbox style="mso-next-textbox:#_x0000_s3885" inset="0,0,0,0">
                  <w:txbxContent>
                    <w:p w:rsidR="00291988" w:rsidRPr="00374170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374170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Πρέπει να προ-</w:t>
                      </w:r>
                    </w:p>
                    <w:p w:rsidR="00291988" w:rsidRPr="00374170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</w:pPr>
                      <w:r w:rsidRPr="00374170">
                        <w:rPr>
                          <w:rFonts w:ascii="Arial" w:hAnsi="Arial" w:cs="Arial"/>
                          <w:b/>
                          <w:sz w:val="36"/>
                          <w:szCs w:val="56"/>
                          <w:lang w:val="el-GR"/>
                        </w:rPr>
                        <w:t>σέξω τις ημερο-μηνίες λήξης.</w:t>
                      </w:r>
                    </w:p>
                  </w:txbxContent>
                </v:textbox>
              </v:shape>
            </v:group>
          </v:group>
        </w:pict>
      </w:r>
      <w:r w:rsidR="00F0715D" w:rsidRPr="004C27DC">
        <w:rPr>
          <w:rFonts w:ascii="Arial" w:hAnsi="Arial" w:cs="Arial"/>
          <w:b/>
          <w:bCs/>
          <w:color w:val="FF6600"/>
          <w:sz w:val="40"/>
          <w:szCs w:val="60"/>
          <w:lang w:val="el-GR"/>
        </w:rPr>
        <w:t xml:space="preserve">2)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Ο Νικήτας πίνει κάθε μέρα μισό λίτρο γάλα. Σήμερα δεν έχει πιει ακόμα, γιατί τους έχει τελειώσει. Πηγαίνει στο φούρνο για ν’ αγοράσει.</w:t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374170" w:rsidRDefault="00374170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374170" w:rsidRDefault="00374170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374170" w:rsidRDefault="00374170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374170" w:rsidRPr="004C27DC" w:rsidRDefault="00374170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ab/>
        <w:t xml:space="preserve">Ημερομηνία </w:t>
      </w:r>
      <w:r w:rsidR="006E741D" w:rsidRPr="004C27DC">
        <w:rPr>
          <w:rFonts w:ascii="Arial" w:hAnsi="Arial" w:cs="Arial"/>
          <w:b/>
          <w:sz w:val="36"/>
          <w:szCs w:val="56"/>
          <w:lang w:val="el-GR"/>
        </w:rPr>
        <w:t>λήξης:</w:t>
      </w:r>
    </w:p>
    <w:p w:rsidR="00F0715D" w:rsidRPr="004C27DC" w:rsidRDefault="00F0715D" w:rsidP="00F0715D">
      <w:pPr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ab/>
        <w:t>22/05/2006</w:t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ab/>
        <w:t xml:space="preserve">Ημερομηνία </w:t>
      </w:r>
      <w:r w:rsidR="006E741D" w:rsidRPr="004C27DC">
        <w:rPr>
          <w:rFonts w:ascii="Arial" w:hAnsi="Arial" w:cs="Arial"/>
          <w:b/>
          <w:sz w:val="36"/>
          <w:szCs w:val="56"/>
          <w:lang w:val="el-GR"/>
        </w:rPr>
        <w:t>λήξης:</w:t>
      </w:r>
    </w:p>
    <w:p w:rsidR="00F0715D" w:rsidRPr="004C27DC" w:rsidRDefault="00F0715D" w:rsidP="00F0715D">
      <w:pPr>
        <w:tabs>
          <w:tab w:val="left" w:pos="4500"/>
        </w:tabs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ab/>
        <w:t>21/05/2006</w:t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4B4F26" w:rsidP="00374170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583" type="#_x0000_t202" style="position:absolute;margin-left:197.85pt;margin-top:794.55pt;width:86.4pt;height:25.5pt;z-index:251983360;mso-wrap-style:none;mso-position-horizontal-relative:margin;mso-position-vertical-relative:page" fillcolor="#fc9" stroked="f">
            <v:textbox style="mso-next-textbox:#_x0000_s6583" inset="2mm,1mm,2mm,1mm">
              <w:txbxContent>
                <w:p w:rsidR="00291988" w:rsidRPr="00592B62" w:rsidRDefault="00291988" w:rsidP="00E57D53">
                  <w:pP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117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135</w:t>
                  </w:r>
                </w:p>
              </w:txbxContent>
            </v:textbox>
            <w10:wrap anchorx="margin" anchory="page"/>
          </v:shape>
        </w:pict>
      </w:r>
      <w:r w:rsidR="00374170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374170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sz w:val="36"/>
          <w:szCs w:val="56"/>
          <w:lang w:val="el-GR" w:eastAsia="el-GR"/>
        </w:rPr>
        <w:lastRenderedPageBreak/>
        <w:drawing>
          <wp:anchor distT="0" distB="0" distL="114300" distR="114300" simplePos="0" relativeHeight="251362816" behindDoc="0" locked="0" layoutInCell="1" allowOverlap="1">
            <wp:simplePos x="0" y="0"/>
            <wp:positionH relativeFrom="column">
              <wp:posOffset>131474</wp:posOffset>
            </wp:positionH>
            <wp:positionV relativeFrom="paragraph">
              <wp:posOffset>30537</wp:posOffset>
            </wp:positionV>
            <wp:extent cx="520510" cy="477672"/>
            <wp:effectExtent l="19050" t="0" r="0" b="0"/>
            <wp:wrapNone/>
            <wp:docPr id="2844" name="Picture 2844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4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10" cy="47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         </w:t>
      </w:r>
      <w:r w:rsidRPr="004C27DC">
        <w:rPr>
          <w:rFonts w:ascii="Arial" w:hAnsi="Arial" w:cs="Arial"/>
          <w:b/>
          <w:sz w:val="36"/>
          <w:szCs w:val="56"/>
          <w:lang w:val="el-GR"/>
        </w:rPr>
        <w:t>Απαντούμε και εξηγούμε:</w:t>
      </w:r>
      <w:r w:rsidR="00E40B4C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Ποια συσκευασία </w:t>
      </w:r>
    </w:p>
    <w:p w:rsidR="00F0715D" w:rsidRPr="004C27DC" w:rsidRDefault="00374170" w:rsidP="00F0715D">
      <w:pPr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συμφέρει ν’ αγοράσει ο Νικήτας:</w:t>
      </w:r>
    </w:p>
    <w:p w:rsidR="00F0715D" w:rsidRPr="004C27DC" w:rsidRDefault="00F0715D" w:rsidP="00F0715D">
      <w:pPr>
        <w:rPr>
          <w:rFonts w:ascii="Arial" w:hAnsi="Arial" w:cs="Arial"/>
          <w:b/>
          <w:sz w:val="6"/>
          <w:szCs w:val="16"/>
          <w:lang w:val="el-GR"/>
        </w:rPr>
      </w:pPr>
    </w:p>
    <w:p w:rsidR="00F0715D" w:rsidRPr="00E40B4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α) αν πίνει μόνο αυτός γάλα στην οικογένειά του; 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……………………………………………………………………………</w:t>
      </w:r>
      <w:r w:rsidR="00E40B4C">
        <w:rPr>
          <w:rFonts w:ascii="Arial" w:hAnsi="Arial" w:cs="Arial"/>
          <w:sz w:val="36"/>
          <w:szCs w:val="56"/>
          <w:lang w:val="el-GR"/>
        </w:rPr>
        <w:t>…………………………………………………………….</w:t>
      </w:r>
    </w:p>
    <w:p w:rsidR="00F0715D" w:rsidRPr="004C27DC" w:rsidRDefault="00F0715D" w:rsidP="00F0715D">
      <w:pPr>
        <w:rPr>
          <w:rFonts w:ascii="Arial" w:hAnsi="Arial" w:cs="Arial"/>
          <w:b/>
          <w:sz w:val="18"/>
          <w:szCs w:val="32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β) αν πίνει και η αδερφή του μισό λίτρο γάλα την ημέρα; </w:t>
      </w:r>
      <w:r w:rsidRPr="004C27DC">
        <w:rPr>
          <w:rFonts w:ascii="Arial" w:hAnsi="Arial" w:cs="Arial"/>
          <w:sz w:val="36"/>
          <w:szCs w:val="56"/>
          <w:lang w:val="el-GR"/>
        </w:rPr>
        <w:t>……………….</w:t>
      </w:r>
      <w:r w:rsidR="00E40B4C">
        <w:rPr>
          <w:rFonts w:ascii="Arial" w:hAnsi="Arial" w:cs="Arial"/>
          <w:sz w:val="36"/>
          <w:szCs w:val="56"/>
          <w:lang w:val="el-GR"/>
        </w:rPr>
        <w:t>………………………………………………</w:t>
      </w:r>
      <w:r w:rsidRPr="004C27DC">
        <w:rPr>
          <w:rFonts w:ascii="Arial" w:hAnsi="Arial" w:cs="Arial"/>
          <w:sz w:val="36"/>
          <w:szCs w:val="56"/>
          <w:lang w:val="el-GR"/>
        </w:rPr>
        <w:t>………………</w:t>
      </w:r>
      <w:r w:rsidR="00E40B4C">
        <w:rPr>
          <w:rFonts w:ascii="Arial" w:hAnsi="Arial" w:cs="Arial"/>
          <w:sz w:val="36"/>
          <w:szCs w:val="56"/>
          <w:lang w:val="el-GR"/>
        </w:rPr>
        <w:t>…………………………………………………….</w:t>
      </w:r>
      <w:r w:rsidRPr="004C27DC">
        <w:rPr>
          <w:rFonts w:ascii="Arial" w:hAnsi="Arial" w:cs="Arial"/>
          <w:sz w:val="36"/>
          <w:szCs w:val="56"/>
          <w:lang w:val="el-GR"/>
        </w:rPr>
        <w:t>……</w:t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15249B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 xml:space="preserve"> Συμπέρασμα</w:t>
      </w:r>
      <w:r w:rsidRPr="0015249B">
        <w:rPr>
          <w:rFonts w:ascii="Arial" w:hAnsi="Arial" w:cs="Arial"/>
          <w:b/>
          <w:color w:val="FFFFFF"/>
          <w:sz w:val="36"/>
          <w:szCs w:val="56"/>
          <w:shd w:val="clear" w:color="auto" w:fill="FF5050"/>
          <w:lang w:val="el-GR"/>
        </w:rPr>
        <w:tab/>
      </w:r>
    </w:p>
    <w:p w:rsidR="00F0715D" w:rsidRPr="004C27DC" w:rsidRDefault="00F0715D" w:rsidP="00F0715D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F0715D" w:rsidRPr="004C27DC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Στην καθημερινή ζωή συναντάμε καταστάσεις στις οποίες χρειάζεται να συγκρίνουμε χωρητικότητες.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3869" style="position:absolute;margin-left:239.5pt;margin-top:5.25pt;width:221.4pt;height:74.35pt;z-index:251649536" coordorigin="5348,7701" coordsize="5387,1809">
            <v:shape id="_x0000_s3870" type="#_x0000_t75" style="position:absolute;left:7929;top:7701;width:2806;height:1809">
              <v:imagedata r:id="rId25" o:title="5-9" gain="74473f"/>
            </v:shape>
            <v:shape id="_x0000_s3871" type="#_x0000_t202" style="position:absolute;left:5348;top:7719;width:5265;height:1620" filled="f" strokecolor="#f60" strokeweight="1.5pt">
              <v:textbox style="mso-next-textbox:#_x0000_s3871">
                <w:txbxContent>
                  <w:p w:rsidR="00291988" w:rsidRDefault="00291988" w:rsidP="00F0715D"/>
                  <w:p w:rsidR="00291988" w:rsidRPr="00E40B4C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 </w:t>
                    </w:r>
                    <w:r w:rsidRPr="00E40B4C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 w:rsidRPr="00E40B4C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71–</w:t>
                    </w:r>
                    <w:r w:rsidRPr="00E40B4C"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E40B4C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6584" type="#_x0000_t202" style="position:absolute;margin-left:0;margin-top:791.8pt;width:86.4pt;height:25.5pt;z-index:251984384;mso-wrap-style:none;mso-position-horizontal:center;mso-position-horizontal-relative:margin;mso-position-vertical-relative:page" fillcolor="#fc9" stroked="f">
            <v:textbox style="mso-next-textbox:#_x0000_s6584" inset="2mm,1mm,2mm,1mm">
              <w:txbxContent>
                <w:p w:rsidR="00291988" w:rsidRPr="00592B62" w:rsidRDefault="00291988" w:rsidP="00E40B4C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118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135</w:t>
                  </w:r>
                </w:p>
              </w:txbxContent>
            </v:textbox>
            <w10:wrap anchorx="margin" anchory="page"/>
          </v:shape>
        </w:pict>
      </w:r>
      <w:r w:rsidRPr="004B4F26">
        <w:rPr>
          <w:rFonts w:ascii="Arial" w:hAnsi="Arial" w:cs="Arial"/>
          <w:noProof/>
          <w:sz w:val="36"/>
          <w:szCs w:val="56"/>
        </w:rPr>
        <w:pict>
          <v:group id="_x0000_s3872" style="position:absolute;margin-left:325.9pt;margin-top:29.8pt;width:154.85pt;height:19.85pt;z-index:251650560" coordorigin="7254,10655" coordsize="3097,397">
            <v:oval id="_x0000_s3873" style="position:absolute;left:8334;top:10655;width:397;height:397;rotation:-90" strokeweight="2.25pt"/>
            <v:oval id="_x0000_s3874" style="position:absolute;left:7254;top:10655;width:397;height:397;rotation:-90" filled="f" fillcolor="#36f" strokeweight="2.25pt"/>
            <v:oval id="_x0000_s3875" style="position:absolute;left:8874;top:10655;width:397;height:397;rotation:-90" fillcolor="#f60" strokeweight="2.25pt"/>
            <v:oval id="_x0000_s3876" style="position:absolute;left:9414;top:10655;width:397;height:397;rotation:-90" filled="f" fillcolor="#936" strokeweight="2.25pt"/>
            <v:oval id="_x0000_s3877" style="position:absolute;left:7794;top:10655;width:397;height:397;rotation:-90" filled="f" fillcolor="#0cf" strokeweight="2.25pt"/>
            <v:oval id="_x0000_s3878" style="position:absolute;left:9954;top:10655;width:397;height:397;rotation:-90" fillcolor="#396" strokeweight="2.25pt"/>
          </v:group>
        </w:pict>
      </w:r>
      <w:r w:rsidR="00E40B4C">
        <w:rPr>
          <w:rFonts w:ascii="Arial" w:hAnsi="Arial" w:cs="Arial"/>
          <w:sz w:val="36"/>
          <w:szCs w:val="56"/>
          <w:lang w:val="el-GR"/>
        </w:rPr>
        <w:br w:type="page"/>
      </w:r>
    </w:p>
    <w:p w:rsidR="00F0715D" w:rsidRPr="004C27DC" w:rsidRDefault="004B4F26" w:rsidP="00F0715D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980"/>
        </w:tabs>
        <w:suppressAutoHyphens/>
        <w:rPr>
          <w:rFonts w:ascii="Arial" w:hAnsi="Arial" w:cs="Arial"/>
          <w:b/>
          <w:color w:val="FF0000"/>
          <w:sz w:val="16"/>
          <w:szCs w:val="28"/>
          <w:lang w:val="el-GR"/>
        </w:rPr>
      </w:pPr>
      <w:r w:rsidRPr="004B4F26">
        <w:rPr>
          <w:rFonts w:ascii="Arial" w:hAnsi="Arial" w:cs="Arial"/>
          <w:b/>
          <w:noProof/>
          <w:color w:val="339966"/>
          <w:sz w:val="16"/>
          <w:szCs w:val="28"/>
          <w:u w:val="single"/>
        </w:rPr>
        <w:lastRenderedPageBreak/>
        <w:pict>
          <v:shape id="_x0000_s3916" type="#_x0000_t202" style="position:absolute;margin-left:0;margin-top:2.3pt;width:1in;height:70.6pt;z-index:251653632" filled="f" fillcolor="#36f" stroked="f" strokecolor="red">
            <v:textbox style="mso-next-textbox:#_x0000_s3916" inset="0,,0">
              <w:txbxContent>
                <w:p w:rsidR="00291988" w:rsidRPr="0015249B" w:rsidRDefault="00291988" w:rsidP="00F0715D">
                  <w:pPr>
                    <w:jc w:val="center"/>
                    <w:rPr>
                      <w:rFonts w:ascii="Tahoma" w:hAnsi="Tahoma" w:cs="Tahoma"/>
                      <w:b/>
                      <w:color w:val="FF6600"/>
                      <w:sz w:val="56"/>
                      <w:szCs w:val="112"/>
                    </w:rPr>
                  </w:pPr>
                  <w:r w:rsidRPr="0015249B">
                    <w:rPr>
                      <w:rFonts w:ascii="Tahoma" w:hAnsi="Tahoma" w:cs="Tahoma"/>
                      <w:b/>
                      <w:color w:val="FF6600"/>
                      <w:sz w:val="56"/>
                      <w:szCs w:val="112"/>
                    </w:rPr>
                    <w:t>55</w:t>
                  </w:r>
                </w:p>
              </w:txbxContent>
            </v:textbox>
          </v:shape>
        </w:pict>
      </w:r>
      <w:r w:rsidR="00F0715D" w:rsidRPr="004C27DC">
        <w:rPr>
          <w:rFonts w:ascii="Arial" w:hAnsi="Arial" w:cs="Arial"/>
          <w:b/>
          <w:color w:val="FF0000"/>
          <w:sz w:val="16"/>
          <w:szCs w:val="28"/>
          <w:lang w:val="el-GR"/>
        </w:rPr>
        <w:tab/>
      </w:r>
      <w:r w:rsidR="00F0715D" w:rsidRPr="004C27DC">
        <w:rPr>
          <w:rFonts w:ascii="Arial" w:hAnsi="Arial" w:cs="Arial"/>
          <w:b/>
          <w:color w:val="FF0000"/>
          <w:sz w:val="16"/>
          <w:szCs w:val="28"/>
          <w:lang w:val="el-GR"/>
        </w:rPr>
        <w:tab/>
      </w:r>
    </w:p>
    <w:p w:rsidR="00F0715D" w:rsidRPr="0015249B" w:rsidRDefault="00F0715D" w:rsidP="00F0715D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2520"/>
        </w:tabs>
        <w:suppressAutoHyphens/>
        <w:rPr>
          <w:rFonts w:ascii="Tahoma" w:hAnsi="Tahoma" w:cs="Tahoma"/>
          <w:b/>
          <w:color w:val="FF6600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FF0000"/>
          <w:sz w:val="16"/>
          <w:szCs w:val="28"/>
          <w:lang w:val="el-GR"/>
        </w:rPr>
        <w:tab/>
      </w:r>
      <w:r w:rsidRPr="0015249B">
        <w:rPr>
          <w:rFonts w:ascii="Tahoma" w:hAnsi="Tahoma" w:cs="Tahoma"/>
          <w:b/>
          <w:color w:val="FF6600"/>
          <w:sz w:val="40"/>
          <w:szCs w:val="64"/>
          <w:lang w:val="el-GR"/>
        </w:rPr>
        <w:t>Μοτίβα</w:t>
      </w:r>
    </w:p>
    <w:p w:rsidR="00F0715D" w:rsidRPr="004C27DC" w:rsidRDefault="00F0715D" w:rsidP="00F0715D">
      <w:pPr>
        <w:pBdr>
          <w:top w:val="single" w:sz="12" w:space="1" w:color="FFD89F"/>
          <w:left w:val="single" w:sz="12" w:space="4" w:color="FFD89F"/>
          <w:bottom w:val="single" w:sz="12" w:space="1" w:color="FFD89F"/>
          <w:right w:val="single" w:sz="12" w:space="4" w:color="FFD89F"/>
        </w:pBdr>
        <w:shd w:val="clear" w:color="auto" w:fill="FFE2B7"/>
        <w:tabs>
          <w:tab w:val="left" w:pos="1980"/>
        </w:tabs>
        <w:suppressAutoHyphens/>
        <w:rPr>
          <w:rFonts w:ascii="Arial" w:hAnsi="Arial" w:cs="Arial"/>
          <w:b/>
          <w:color w:val="FF6600"/>
          <w:sz w:val="16"/>
          <w:szCs w:val="28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15249B" w:rsidRDefault="00E40B4C" w:rsidP="00F0715D">
      <w:pPr>
        <w:suppressAutoHyphens/>
        <w:autoSpaceDE w:val="0"/>
        <w:autoSpaceDN w:val="0"/>
        <w:adjustRightInd w:val="0"/>
        <w:jc w:val="center"/>
        <w:rPr>
          <w:rFonts w:ascii="Tahoma" w:hAnsi="Tahoma" w:cs="Tahoma"/>
          <w:b/>
          <w:color w:val="008000"/>
          <w:sz w:val="40"/>
          <w:szCs w:val="60"/>
          <w:lang w:val="el-GR"/>
        </w:rPr>
      </w:pPr>
      <w:r w:rsidRPr="0015249B">
        <w:rPr>
          <w:rFonts w:ascii="Tahoma" w:hAnsi="Tahoma" w:cs="Tahoma"/>
          <w:b/>
          <w:noProof/>
          <w:color w:val="008000"/>
          <w:sz w:val="40"/>
          <w:szCs w:val="60"/>
          <w:lang w:val="el-GR" w:eastAsia="el-GR"/>
        </w:rPr>
        <w:drawing>
          <wp:anchor distT="0" distB="0" distL="114300" distR="114300" simplePos="0" relativeHeight="251363840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269875</wp:posOffset>
            </wp:positionV>
            <wp:extent cx="372745" cy="395605"/>
            <wp:effectExtent l="19050" t="0" r="8255" b="0"/>
            <wp:wrapNone/>
            <wp:docPr id="2893" name="Picture 2893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3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15D" w:rsidRPr="0015249B">
        <w:rPr>
          <w:rFonts w:ascii="Tahoma" w:hAnsi="Tahoma" w:cs="Tahoma"/>
          <w:b/>
          <w:color w:val="008000"/>
          <w:sz w:val="40"/>
          <w:szCs w:val="60"/>
          <w:lang w:val="el-GR"/>
        </w:rPr>
        <w:t>Ανακαλύπτουμε τον κανόνα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FF6600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E40B4C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color w:val="FF6600"/>
          <w:sz w:val="36"/>
          <w:szCs w:val="56"/>
          <w:lang w:val="el-GR"/>
        </w:rPr>
        <w:t>Τι πρέπει να γνωρίζω για να συνεχίσω ένα μοτίβο;</w:t>
      </w:r>
    </w:p>
    <w:p w:rsidR="00F0715D" w:rsidRPr="004C27DC" w:rsidRDefault="00E40B4C" w:rsidP="00F0715D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  <w:r>
        <w:rPr>
          <w:rFonts w:ascii="Arial" w:hAnsi="Arial" w:cs="Arial"/>
          <w:b/>
          <w:noProof/>
          <w:sz w:val="6"/>
          <w:szCs w:val="16"/>
          <w:lang w:val="el-GR" w:eastAsia="el-GR"/>
        </w:rPr>
        <w:drawing>
          <wp:anchor distT="0" distB="0" distL="114300" distR="114300" simplePos="0" relativeHeight="251364864" behindDoc="0" locked="0" layoutInCell="1" allowOverlap="1">
            <wp:simplePos x="0" y="0"/>
            <wp:positionH relativeFrom="column">
              <wp:posOffset>227008</wp:posOffset>
            </wp:positionH>
            <wp:positionV relativeFrom="paragraph">
              <wp:posOffset>-5857</wp:posOffset>
            </wp:positionV>
            <wp:extent cx="493095" cy="477671"/>
            <wp:effectExtent l="19050" t="0" r="2205" b="0"/>
            <wp:wrapNone/>
            <wp:docPr id="2894" name="Picture 2894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4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32" cy="47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B4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α.         Ανακαλύπτουμε τον κανόνα και συμπληρώ</w:t>
      </w:r>
      <w:r w:rsidR="00E40B4C">
        <w:rPr>
          <w:rFonts w:ascii="Arial" w:hAnsi="Arial" w:cs="Arial"/>
          <w:b/>
          <w:sz w:val="36"/>
          <w:szCs w:val="56"/>
          <w:lang w:val="el-GR"/>
        </w:rPr>
        <w:t>-</w:t>
      </w:r>
    </w:p>
    <w:p w:rsidR="00F0715D" w:rsidRPr="004C27DC" w:rsidRDefault="00E40B4C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νουμε τους δείκτες που λείπουν: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>
        <w:rPr>
          <w:rFonts w:ascii="Arial" w:hAnsi="Arial" w:cs="Arial"/>
          <w:b/>
          <w:bCs/>
          <w:noProof/>
          <w:sz w:val="36"/>
          <w:szCs w:val="56"/>
          <w:lang w:val="el-GR" w:eastAsia="el-GR"/>
        </w:rPr>
        <w:pict>
          <v:group id="_x0000_s6769" style="position:absolute;margin-left:29.8pt;margin-top:1.6pt;width:392.05pt;height:424.65pt;z-index:251985408" coordorigin="1730,4877" coordsize="7841,8493">
            <v:group id="_x0000_s3922" style="position:absolute;left:1809;top:4877;width:7762;height:3477" coordorigin="1158,7896" coordsize="9590,4296">
              <v:group id="_x0000_s3923" style="position:absolute;left:1158;top:7896;width:4292;height:4296" coordorigin="957,7740" coordsize="4292,4296">
                <v:group id="_x0000_s3924" style="position:absolute;left:1290;top:8086;width:3630;height:3656" coordorigin="1290,8086" coordsize="3630,3656">
                  <v:shape id="_x0000_s3925" type="#_x0000_t136" style="position:absolute;left:1548;top:8874;width:486;height:438" fillcolor="green" strokecolor="green">
                    <v:imagedata gain="69719f"/>
                    <v:shadow color="#868686"/>
                    <v:textpath style="font-family:&quot;Arial&quot;;font-size:18pt;v-text-kern:t" trim="t" fitpath="t" string="10"/>
                    <o:lock v:ext="edit" aspectratio="t"/>
                  </v:shape>
                  <v:shape id="_x0000_s3926" type="#_x0000_t136" style="position:absolute;left:1290;top:9684;width:294;height:439" fillcolor="green" strokecolor="green">
                    <v:imagedata gain="69719f"/>
                    <v:shadow color="#868686"/>
                    <v:textpath style="font-family:&quot;Arial&quot;;font-size:18pt;v-text-kern:t" trim="t" fitpath="t" string="9"/>
                    <o:lock v:ext="edit" aspectratio="t"/>
                  </v:shape>
                  <v:shape id="_x0000_s3927" type="#_x0000_t136" style="position:absolute;left:2934;top:8086;width:487;height:438" fillcolor="green" strokecolor="green">
                    <v:imagedata gain="69719f"/>
                    <v:shadow color="#868686"/>
                    <v:textpath style="font-family:&quot;Arial&quot;;font-size:18pt;v-text-kern:t" trim="t" fitpath="t" string="12"/>
                    <o:lock v:ext="edit" aspectratio="t"/>
                  </v:shape>
                  <v:shape id="_x0000_s3928" type="#_x0000_t136" style="position:absolute;left:1995;top:8252;width:438;height:438" fillcolor="green" strokecolor="green">
                    <v:imagedata gain="69719f"/>
                    <v:shadow color="#868686"/>
                    <v:textpath style="font-family:&quot;Arial&quot;;font-size:18pt;v-text-kern:t" trim="t" fitpath="t" string="11"/>
                    <o:lock v:ext="edit" aspectratio="t"/>
                  </v:shape>
                  <v:shape id="_x0000_s3929" type="#_x0000_t136" style="position:absolute;left:1582;top:1049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8"/>
                    <o:lock v:ext="edit" aspectratio="t"/>
                  </v:shape>
                  <v:shape id="_x0000_s3930" type="#_x0000_t136" style="position:absolute;left:2142;top:1103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7"/>
                    <o:lock v:ext="edit" aspectratio="t"/>
                  </v:shape>
                  <v:shape id="_x0000_s3931" type="#_x0000_t136" style="position:absolute;left:2970;top:1130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6&#10;"/>
                    <o:lock v:ext="edit" aspectratio="t"/>
                  </v:shape>
                  <v:shape id="_x0000_s3932" type="#_x0000_t136" style="position:absolute;left:3847;top:11070;width:293;height:438" fillcolor="green" strokecolor="green">
                    <v:imagedata gain="69719f"/>
                    <v:shadow color="#868686"/>
                    <v:textpath style="font-family:&quot;Arial&quot;;font-size:18pt;v-text-kern:t" trim="t" fitpath="t" string="5"/>
                    <o:lock v:ext="edit" aspectratio="t"/>
                  </v:shape>
                  <v:shape id="_x0000_s3933" type="#_x0000_t136" style="position:absolute;left:4387;top:10458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4"/>
                    <o:lock v:ext="edit" aspectratio="t"/>
                  </v:shape>
                  <v:shape id="_x0000_s3934" type="#_x0000_t136" style="position:absolute;left:4626;top:9702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3"/>
                    <o:lock v:ext="edit" aspectratio="t"/>
                  </v:shape>
                  <v:shape id="_x0000_s3935" type="#_x0000_t136" style="position:absolute;left:4374;top:8820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2"/>
                    <o:lock v:ext="edit" aspectratio="t"/>
                  </v:shape>
                  <v:shape id="_x0000_s3936" type="#_x0000_t136" style="position:absolute;left:3898;top:8293;width:150;height:438" fillcolor="green" strokecolor="green">
                    <v:imagedata gain="69719f"/>
                    <v:shadow color="#868686"/>
                    <v:textpath style="font-family:&quot;Arial&quot;;font-size:18pt;v-text-kern:t" trim="t" fitpath="t" string="1"/>
                    <o:lock v:ext="edit" aspectratio="t"/>
                  </v:shape>
                </v:group>
                <v:group id="_x0000_s3937" style="position:absolute;left:957;top:7740;width:4292;height:4296" coordorigin="957,7740" coordsize="4518,4522">
                  <o:lock v:ext="edit" aspectratio="t"/>
                  <v:oval id="_x0000_s3938" style="position:absolute;left:3132;top:9949;width:210;height:210" fillcolor="navy" strokecolor="navy">
                    <o:lock v:ext="edit" aspectratio="t"/>
                  </v:oval>
                  <v:group id="_x0000_s3939" style="position:absolute;left:957;top:7740;width:4518;height:4522" coordorigin="957,7740" coordsize="4518,4522">
                    <o:lock v:ext="edit" aspectratio="t"/>
                    <v:oval id="_x0000_s3940" style="position:absolute;left:957;top:7740;width:4518;height:4518" filled="f" strokeweight="2.25pt">
                      <o:lock v:ext="edit" aspectratio="t"/>
                    </v:oval>
                    <v:line id="_x0000_s3941" style="position:absolute" from="3258,7758" to="3258,7996" strokecolor="maroon" strokeweight="3pt">
                      <o:lock v:ext="edit" aspectratio="t"/>
                    </v:line>
                    <v:line id="_x0000_s3942" style="position:absolute" from="3258,12024" to="3258,12262" strokecolor="maroon" strokeweight="3pt">
                      <o:lock v:ext="edit" aspectratio="t"/>
                    </v:line>
                    <v:line id="_x0000_s3943" style="position:absolute;rotation:30" from="2142,11734" to="2142,11936" strokecolor="maroon" strokeweight="3pt">
                      <o:lock v:ext="edit" aspectratio="t"/>
                    </v:line>
                    <v:line id="_x0000_s3944" style="position:absolute;rotation:30;flip:x" from="4230,11754" to="4230,11992" strokecolor="maroon" strokeweight="3pt">
                      <o:lock v:ext="edit" aspectratio="t"/>
                    </v:line>
                    <v:line id="_x0000_s3945" style="position:absolute;rotation:30;flip:x" from="2160,8028" to="2160,8230" strokecolor="maroon" strokeweight="3pt">
                      <o:lock v:ext="edit" aspectratio="t"/>
                    </v:line>
                    <v:line id="_x0000_s3946" style="position:absolute;rotation:30" from="4266,8030" to="4266,8268" strokecolor="maroon" strokeweight="3pt">
                      <o:lock v:ext="edit" aspectratio="t"/>
                    </v:line>
                    <v:line id="_x0000_s3947" style="position:absolute;rotation:90;flip:x y" from="1091,9889" to="1091,10127" strokecolor="maroon" strokeweight="3pt">
                      <o:lock v:ext="edit" aspectratio="t"/>
                    </v:line>
                    <v:line id="_x0000_s3948" style="position:absolute;rotation:90;flip:x y" from="5335,9889" to="5335,10127" strokecolor="maroon" strokeweight="3pt">
                      <o:lock v:ext="edit" aspectratio="t"/>
                    </v:line>
                    <v:line id="_x0000_s3949" style="position:absolute;rotation:60" from="1379,10987" to="1379,11189" strokecolor="maroon" strokeweight="3pt">
                      <o:lock v:ext="edit" aspectratio="t"/>
                    </v:line>
                    <v:line id="_x0000_s3950" style="position:absolute;rotation:60;flip:x" from="5033,11005" to="5033,11207" strokecolor="maroon" strokeweight="3pt">
                      <o:lock v:ext="edit" aspectratio="t"/>
                    </v:line>
                    <v:line id="_x0000_s3951" style="position:absolute;rotation:60;flip:y" from="1393,8773" to="1393,8975" strokecolor="maroon" strokeweight="3pt">
                      <o:lock v:ext="edit" aspectratio="t"/>
                    </v:line>
                    <v:line id="_x0000_s3952" style="position:absolute;rotation:60;flip:x y" from="5047,8791" to="5047,8993" strokecolor="maroon" strokeweight="3pt">
                      <o:lock v:ext="edit" aspectratio="t"/>
                    </v:line>
                  </v:group>
                </v:group>
              </v:group>
              <v:group id="_x0000_s3953" style="position:absolute;left:6456;top:7896;width:4292;height:4296" coordorigin="957,7740" coordsize="4292,4296">
                <v:group id="_x0000_s3954" style="position:absolute;left:1290;top:8086;width:3630;height:3656" coordorigin="1290,8086" coordsize="3630,3656">
                  <v:shape id="_x0000_s3955" type="#_x0000_t136" style="position:absolute;left:1548;top:8874;width:486;height:438" fillcolor="green" strokecolor="green">
                    <v:imagedata gain="69719f"/>
                    <v:shadow color="#868686"/>
                    <v:textpath style="font-family:&quot;Arial&quot;;font-size:18pt;v-text-kern:t" trim="t" fitpath="t" string="10"/>
                    <o:lock v:ext="edit" aspectratio="t"/>
                  </v:shape>
                  <v:shape id="_x0000_s3956" type="#_x0000_t136" style="position:absolute;left:1290;top:9684;width:294;height:439" fillcolor="green" strokecolor="green">
                    <v:imagedata gain="69719f"/>
                    <v:shadow color="#868686"/>
                    <v:textpath style="font-family:&quot;Arial&quot;;font-size:18pt;v-text-kern:t" trim="t" fitpath="t" string="9"/>
                    <o:lock v:ext="edit" aspectratio="t"/>
                  </v:shape>
                  <v:shape id="_x0000_s3957" type="#_x0000_t136" style="position:absolute;left:2934;top:8086;width:487;height:438" fillcolor="green" strokecolor="green">
                    <v:imagedata gain="69719f"/>
                    <v:shadow color="#868686"/>
                    <v:textpath style="font-family:&quot;Arial&quot;;font-size:18pt;v-text-kern:t" trim="t" fitpath="t" string="12"/>
                    <o:lock v:ext="edit" aspectratio="t"/>
                  </v:shape>
                  <v:shape id="_x0000_s3958" type="#_x0000_t136" style="position:absolute;left:1995;top:8252;width:438;height:438" fillcolor="green" strokecolor="green">
                    <v:imagedata gain="69719f"/>
                    <v:shadow color="#868686"/>
                    <v:textpath style="font-family:&quot;Arial&quot;;font-size:18pt;v-text-kern:t" trim="t" fitpath="t" string="11"/>
                    <o:lock v:ext="edit" aspectratio="t"/>
                  </v:shape>
                  <v:shape id="_x0000_s3959" type="#_x0000_t136" style="position:absolute;left:1582;top:1049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8"/>
                    <o:lock v:ext="edit" aspectratio="t"/>
                  </v:shape>
                  <v:shape id="_x0000_s3960" type="#_x0000_t136" style="position:absolute;left:2142;top:1103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7"/>
                    <o:lock v:ext="edit" aspectratio="t"/>
                  </v:shape>
                  <v:shape id="_x0000_s3961" type="#_x0000_t136" style="position:absolute;left:2970;top:1130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6&#10;"/>
                    <o:lock v:ext="edit" aspectratio="t"/>
                  </v:shape>
                  <v:shape id="_x0000_s3962" type="#_x0000_t136" style="position:absolute;left:3847;top:11070;width:293;height:438" fillcolor="green" strokecolor="green">
                    <v:imagedata gain="69719f"/>
                    <v:shadow color="#868686"/>
                    <v:textpath style="font-family:&quot;Arial&quot;;font-size:18pt;v-text-kern:t" trim="t" fitpath="t" string="5"/>
                    <o:lock v:ext="edit" aspectratio="t"/>
                  </v:shape>
                  <v:shape id="_x0000_s3963" type="#_x0000_t136" style="position:absolute;left:4387;top:10458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4"/>
                    <o:lock v:ext="edit" aspectratio="t"/>
                  </v:shape>
                  <v:shape id="_x0000_s3964" type="#_x0000_t136" style="position:absolute;left:4626;top:9702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3"/>
                    <o:lock v:ext="edit" aspectratio="t"/>
                  </v:shape>
                  <v:shape id="_x0000_s3965" type="#_x0000_t136" style="position:absolute;left:4374;top:8820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2"/>
                    <o:lock v:ext="edit" aspectratio="t"/>
                  </v:shape>
                  <v:shape id="_x0000_s3966" type="#_x0000_t136" style="position:absolute;left:3898;top:8293;width:150;height:438" fillcolor="green" strokecolor="green">
                    <v:imagedata gain="69719f"/>
                    <v:shadow color="#868686"/>
                    <v:textpath style="font-family:&quot;Arial&quot;;font-size:18pt;v-text-kern:t" trim="t" fitpath="t" string="1"/>
                    <o:lock v:ext="edit" aspectratio="t"/>
                  </v:shape>
                </v:group>
                <v:group id="_x0000_s3967" style="position:absolute;left:957;top:7740;width:4292;height:4296" coordorigin="957,7740" coordsize="4518,4522">
                  <o:lock v:ext="edit" aspectratio="t"/>
                  <v:oval id="_x0000_s3968" style="position:absolute;left:3132;top:9949;width:210;height:210" fillcolor="navy" strokecolor="navy">
                    <o:lock v:ext="edit" aspectratio="t"/>
                  </v:oval>
                  <v:group id="_x0000_s3969" style="position:absolute;left:957;top:7740;width:4518;height:4522" coordorigin="957,7740" coordsize="4518,4522">
                    <o:lock v:ext="edit" aspectratio="t"/>
                    <v:oval id="_x0000_s3970" style="position:absolute;left:957;top:7740;width:4518;height:4518" filled="f" strokeweight="2.25pt">
                      <o:lock v:ext="edit" aspectratio="t"/>
                    </v:oval>
                    <v:line id="_x0000_s3971" style="position:absolute" from="3258,7758" to="3258,7996" strokecolor="maroon" strokeweight="3pt">
                      <o:lock v:ext="edit" aspectratio="t"/>
                    </v:line>
                    <v:line id="_x0000_s3972" style="position:absolute" from="3258,12024" to="3258,12262" strokecolor="maroon" strokeweight="3pt">
                      <o:lock v:ext="edit" aspectratio="t"/>
                    </v:line>
                    <v:line id="_x0000_s3973" style="position:absolute;rotation:30" from="2142,11734" to="2142,11936" strokecolor="maroon" strokeweight="3pt">
                      <o:lock v:ext="edit" aspectratio="t"/>
                    </v:line>
                    <v:line id="_x0000_s3974" style="position:absolute;rotation:30;flip:x" from="4230,11754" to="4230,11992" strokecolor="maroon" strokeweight="3pt">
                      <o:lock v:ext="edit" aspectratio="t"/>
                    </v:line>
                    <v:line id="_x0000_s3975" style="position:absolute;rotation:30;flip:x" from="2160,8028" to="2160,8230" strokecolor="maroon" strokeweight="3pt">
                      <o:lock v:ext="edit" aspectratio="t"/>
                    </v:line>
                    <v:line id="_x0000_s3976" style="position:absolute;rotation:30" from="4266,8030" to="4266,8268" strokecolor="maroon" strokeweight="3pt">
                      <o:lock v:ext="edit" aspectratio="t"/>
                    </v:line>
                    <v:line id="_x0000_s3977" style="position:absolute;rotation:90;flip:x y" from="1091,9889" to="1091,10127" strokecolor="maroon" strokeweight="3pt">
                      <o:lock v:ext="edit" aspectratio="t"/>
                    </v:line>
                    <v:line id="_x0000_s3978" style="position:absolute;rotation:90;flip:x y" from="5335,9889" to="5335,10127" strokecolor="maroon" strokeweight="3pt">
                      <o:lock v:ext="edit" aspectratio="t"/>
                    </v:line>
                    <v:line id="_x0000_s3979" style="position:absolute;rotation:60" from="1379,10987" to="1379,11189" strokecolor="maroon" strokeweight="3pt">
                      <o:lock v:ext="edit" aspectratio="t"/>
                    </v:line>
                    <v:line id="_x0000_s3980" style="position:absolute;rotation:60;flip:x" from="5033,11005" to="5033,11207" strokecolor="maroon" strokeweight="3pt">
                      <o:lock v:ext="edit" aspectratio="t"/>
                    </v:line>
                    <v:line id="_x0000_s3981" style="position:absolute;rotation:60;flip:y" from="1393,8773" to="1393,8975" strokecolor="maroon" strokeweight="3pt">
                      <o:lock v:ext="edit" aspectratio="t"/>
                    </v:line>
                    <v:line id="_x0000_s3982" style="position:absolute;rotation:60;flip:x y" from="5047,8791" to="5047,8993" strokecolor="maroon" strokeweight="3pt">
                      <o:lock v:ext="edit" aspectratio="t"/>
                    </v:line>
                  </v:group>
                </v:group>
              </v:group>
            </v:group>
            <v:group id="_x0000_s6646" style="position:absolute;left:1730;top:9889;width:3470;height:3481" coordorigin="1730,9889" coordsize="3470,3481">
              <v:group id="_x0000_s3990" style="position:absolute;left:3328;top:11343;width:1202;height:108" coordorigin="3208,3258" coordsize="1202,108">
                <v:line id="_x0000_s3991" style="position:absolute;rotation:-145;flip:x" from="3294,3366" to="4014,3366" strokecolor="navy" strokeweight="2.25pt">
                  <v:stroke endarrow="block" endarrowwidth="wide"/>
                </v:line>
                <v:line id="_x0000_s3992" style="position:absolute;rotation:-55;flip:y" from="3809,2657" to="3809,3859" strokecolor="navy" strokeweight="2.25pt">
                  <v:stroke endarrow="block" endarrowwidth="wide"/>
                </v:line>
              </v:group>
              <v:group id="_x0000_s3994" style="position:absolute;left:1730;top:9889;width:3470;height:3481" coordorigin="957,7740" coordsize="4292,4296">
                <v:group id="_x0000_s3995" style="position:absolute;left:1290;top:8086;width:3630;height:3656" coordorigin="1290,8086" coordsize="3630,3656">
                  <v:shape id="_x0000_s3996" type="#_x0000_t136" style="position:absolute;left:1548;top:8874;width:486;height:438" fillcolor="green" strokecolor="green">
                    <v:imagedata gain="69719f"/>
                    <v:shadow color="#868686"/>
                    <v:textpath style="font-family:&quot;Arial&quot;;font-size:18pt;v-text-kern:t" trim="t" fitpath="t" string="10"/>
                    <o:lock v:ext="edit" aspectratio="t"/>
                  </v:shape>
                  <v:shape id="_x0000_s3997" type="#_x0000_t136" style="position:absolute;left:1290;top:9684;width:294;height:439" fillcolor="green" strokecolor="green">
                    <v:imagedata gain="69719f"/>
                    <v:shadow color="#868686"/>
                    <v:textpath style="font-family:&quot;Arial&quot;;font-size:18pt;v-text-kern:t" trim="t" fitpath="t" string="9"/>
                    <o:lock v:ext="edit" aspectratio="t"/>
                  </v:shape>
                  <v:shape id="_x0000_s3998" type="#_x0000_t136" style="position:absolute;left:2934;top:8086;width:487;height:438" fillcolor="green" strokecolor="green">
                    <v:imagedata gain="69719f"/>
                    <v:shadow color="#868686"/>
                    <v:textpath style="font-family:&quot;Arial&quot;;font-size:18pt;v-text-kern:t" trim="t" fitpath="t" string="12"/>
                    <o:lock v:ext="edit" aspectratio="t"/>
                  </v:shape>
                  <v:shape id="_x0000_s3999" type="#_x0000_t136" style="position:absolute;left:1995;top:8252;width:438;height:438" fillcolor="green" strokecolor="green">
                    <v:imagedata gain="69719f"/>
                    <v:shadow color="#868686"/>
                    <v:textpath style="font-family:&quot;Arial&quot;;font-size:18pt;v-text-kern:t" trim="t" fitpath="t" string="11"/>
                    <o:lock v:ext="edit" aspectratio="t"/>
                  </v:shape>
                  <v:shape id="_x0000_s4000" type="#_x0000_t136" style="position:absolute;left:1582;top:1049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8"/>
                    <o:lock v:ext="edit" aspectratio="t"/>
                  </v:shape>
                  <v:shape id="_x0000_s4001" type="#_x0000_t136" style="position:absolute;left:2142;top:1103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7"/>
                    <o:lock v:ext="edit" aspectratio="t"/>
                  </v:shape>
                  <v:shape id="_x0000_s4002" type="#_x0000_t136" style="position:absolute;left:2970;top:1130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6&#10;"/>
                    <o:lock v:ext="edit" aspectratio="t"/>
                  </v:shape>
                  <v:shape id="_x0000_s4003" type="#_x0000_t136" style="position:absolute;left:3847;top:11070;width:293;height:438" fillcolor="green" strokecolor="green">
                    <v:imagedata gain="69719f"/>
                    <v:shadow color="#868686"/>
                    <v:textpath style="font-family:&quot;Arial&quot;;font-size:18pt;v-text-kern:t" trim="t" fitpath="t" string="5"/>
                    <o:lock v:ext="edit" aspectratio="t"/>
                  </v:shape>
                  <v:shape id="_x0000_s4004" type="#_x0000_t136" style="position:absolute;left:4387;top:10458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4"/>
                    <o:lock v:ext="edit" aspectratio="t"/>
                  </v:shape>
                  <v:shape id="_x0000_s4005" type="#_x0000_t136" style="position:absolute;left:4626;top:9702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3"/>
                    <o:lock v:ext="edit" aspectratio="t"/>
                  </v:shape>
                  <v:shape id="_x0000_s4006" type="#_x0000_t136" style="position:absolute;left:4374;top:8820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2"/>
                    <o:lock v:ext="edit" aspectratio="t"/>
                  </v:shape>
                  <v:shape id="_x0000_s4007" type="#_x0000_t136" style="position:absolute;left:3898;top:8293;width:150;height:438" fillcolor="green" strokecolor="green">
                    <v:imagedata gain="69719f"/>
                    <v:shadow color="#868686"/>
                    <v:textpath style="font-family:&quot;Arial&quot;;font-size:18pt;v-text-kern:t" trim="t" fitpath="t" string="1"/>
                    <o:lock v:ext="edit" aspectratio="t"/>
                  </v:shape>
                </v:group>
                <v:group id="_x0000_s4008" style="position:absolute;left:957;top:7740;width:4292;height:4296" coordorigin="957,7740" coordsize="4518,4522">
                  <o:lock v:ext="edit" aspectratio="t"/>
                  <v:oval id="_x0000_s4009" style="position:absolute;left:3132;top:9949;width:210;height:210" fillcolor="navy" strokecolor="navy">
                    <o:lock v:ext="edit" aspectratio="t"/>
                  </v:oval>
                  <v:group id="_x0000_s4010" style="position:absolute;left:957;top:7740;width:4518;height:4522" coordorigin="957,7740" coordsize="4518,4522">
                    <o:lock v:ext="edit" aspectratio="t"/>
                    <v:oval id="_x0000_s4011" style="position:absolute;left:957;top:7740;width:4518;height:4518" filled="f" strokeweight="2.25pt">
                      <o:lock v:ext="edit" aspectratio="t"/>
                    </v:oval>
                    <v:line id="_x0000_s4012" style="position:absolute" from="3258,7758" to="3258,7996" strokecolor="maroon" strokeweight="3pt">
                      <o:lock v:ext="edit" aspectratio="t"/>
                    </v:line>
                    <v:line id="_x0000_s4013" style="position:absolute" from="3258,12024" to="3258,12262" strokecolor="maroon" strokeweight="3pt">
                      <o:lock v:ext="edit" aspectratio="t"/>
                    </v:line>
                    <v:line id="_x0000_s4014" style="position:absolute;rotation:30" from="2142,11734" to="2142,11936" strokecolor="maroon" strokeweight="3pt">
                      <o:lock v:ext="edit" aspectratio="t"/>
                    </v:line>
                    <v:line id="_x0000_s4015" style="position:absolute;rotation:30;flip:x" from="4230,11754" to="4230,11992" strokecolor="maroon" strokeweight="3pt">
                      <o:lock v:ext="edit" aspectratio="t"/>
                    </v:line>
                    <v:line id="_x0000_s4016" style="position:absolute;rotation:30;flip:x" from="2160,8028" to="2160,8230" strokecolor="maroon" strokeweight="3pt">
                      <o:lock v:ext="edit" aspectratio="t"/>
                    </v:line>
                    <v:line id="_x0000_s4017" style="position:absolute;rotation:30" from="4266,8030" to="4266,8268" strokecolor="maroon" strokeweight="3pt">
                      <o:lock v:ext="edit" aspectratio="t"/>
                    </v:line>
                    <v:line id="_x0000_s4018" style="position:absolute;rotation:90;flip:x y" from="1091,9889" to="1091,10127" strokecolor="maroon" strokeweight="3pt">
                      <o:lock v:ext="edit" aspectratio="t"/>
                    </v:line>
                    <v:line id="_x0000_s4019" style="position:absolute;rotation:90;flip:x y" from="5335,9889" to="5335,10127" strokecolor="maroon" strokeweight="3pt">
                      <o:lock v:ext="edit" aspectratio="t"/>
                    </v:line>
                    <v:line id="_x0000_s4020" style="position:absolute;rotation:60" from="1379,10987" to="1379,11189" strokecolor="maroon" strokeweight="3pt">
                      <o:lock v:ext="edit" aspectratio="t"/>
                    </v:line>
                    <v:line id="_x0000_s4021" style="position:absolute;rotation:60;flip:x" from="5033,11005" to="5033,11207" strokecolor="maroon" strokeweight="3pt">
                      <o:lock v:ext="edit" aspectratio="t"/>
                    </v:line>
                    <v:line id="_x0000_s4022" style="position:absolute;rotation:60;flip:y" from="1393,8773" to="1393,8975" strokecolor="maroon" strokeweight="3pt">
                      <o:lock v:ext="edit" aspectratio="t"/>
                    </v:line>
                    <v:line id="_x0000_s4023" style="position:absolute;rotation:60;flip:x y" from="5047,8791" to="5047,8993" strokecolor="maroon" strokeweight="3pt">
                      <o:lock v:ext="edit" aspectratio="t"/>
                    </v:line>
                  </v:group>
                </v:group>
              </v:group>
            </v:group>
            <v:group id="_x0000_s4024" style="position:absolute;left:6109;top:9889;width:3319;height:3330" coordorigin="957,7740" coordsize="4292,4296">
              <v:group id="_x0000_s4025" style="position:absolute;left:1290;top:8086;width:3630;height:3656" coordorigin="1290,8086" coordsize="3630,3656">
                <v:shape id="_x0000_s4026" type="#_x0000_t136" style="position:absolute;left:1548;top:8874;width:486;height:438" fillcolor="green" strokecolor="green">
                  <v:imagedata gain="69719f"/>
                  <v:shadow color="#868686"/>
                  <v:textpath style="font-family:&quot;Arial&quot;;font-size:18pt;v-text-kern:t" trim="t" fitpath="t" string="10"/>
                  <o:lock v:ext="edit" aspectratio="t"/>
                </v:shape>
                <v:shape id="_x0000_s4027" type="#_x0000_t136" style="position:absolute;left:1290;top:9684;width:294;height:439" fillcolor="green" strokecolor="green">
                  <v:imagedata gain="69719f"/>
                  <v:shadow color="#868686"/>
                  <v:textpath style="font-family:&quot;Arial&quot;;font-size:18pt;v-text-kern:t" trim="t" fitpath="t" string="9"/>
                  <o:lock v:ext="edit" aspectratio="t"/>
                </v:shape>
                <v:shape id="_x0000_s4028" type="#_x0000_t136" style="position:absolute;left:2934;top:8086;width:487;height:438" fillcolor="green" strokecolor="green">
                  <v:imagedata gain="69719f"/>
                  <v:shadow color="#868686"/>
                  <v:textpath style="font-family:&quot;Arial&quot;;font-size:18pt;v-text-kern:t" trim="t" fitpath="t" string="12"/>
                  <o:lock v:ext="edit" aspectratio="t"/>
                </v:shape>
                <v:shape id="_x0000_s4029" type="#_x0000_t136" style="position:absolute;left:1995;top:8252;width:438;height:438" fillcolor="green" strokecolor="green">
                  <v:imagedata gain="69719f"/>
                  <v:shadow color="#868686"/>
                  <v:textpath style="font-family:&quot;Arial&quot;;font-size:18pt;v-text-kern:t" trim="t" fitpath="t" string="11"/>
                  <o:lock v:ext="edit" aspectratio="t"/>
                </v:shape>
                <v:shape id="_x0000_s4030" type="#_x0000_t136" style="position:absolute;left:1582;top:1049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8"/>
                  <o:lock v:ext="edit" aspectratio="t"/>
                </v:shape>
                <v:shape id="_x0000_s4031" type="#_x0000_t136" style="position:absolute;left:2142;top:1103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7"/>
                  <o:lock v:ext="edit" aspectratio="t"/>
                </v:shape>
                <v:shape id="_x0000_s4032" type="#_x0000_t136" style="position:absolute;left:2970;top:1130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6&#10;"/>
                  <o:lock v:ext="edit" aspectratio="t"/>
                </v:shape>
                <v:shape id="_x0000_s4033" type="#_x0000_t136" style="position:absolute;left:3847;top:11070;width:293;height:438" fillcolor="green" strokecolor="green">
                  <v:imagedata gain="69719f"/>
                  <v:shadow color="#868686"/>
                  <v:textpath style="font-family:&quot;Arial&quot;;font-size:18pt;v-text-kern:t" trim="t" fitpath="t" string="5"/>
                  <o:lock v:ext="edit" aspectratio="t"/>
                </v:shape>
                <v:shape id="_x0000_s4034" type="#_x0000_t136" style="position:absolute;left:4387;top:10458;width:293;height:439" fillcolor="green" strokecolor="green">
                  <v:imagedata gain="69719f"/>
                  <v:shadow color="#868686"/>
                  <v:textpath style="font-family:&quot;Arial&quot;;font-size:18pt;v-text-kern:t" trim="t" fitpath="t" string="4"/>
                  <o:lock v:ext="edit" aspectratio="t"/>
                </v:shape>
                <v:shape id="_x0000_s4035" type="#_x0000_t136" style="position:absolute;left:4626;top:9702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3"/>
                  <o:lock v:ext="edit" aspectratio="t"/>
                </v:shape>
                <v:shape id="_x0000_s4036" type="#_x0000_t136" style="position:absolute;left:4374;top:8820;width:293;height:439" fillcolor="green" strokecolor="green">
                  <v:imagedata gain="69719f"/>
                  <v:shadow color="#868686"/>
                  <v:textpath style="font-family:&quot;Arial&quot;;font-size:18pt;v-text-kern:t" trim="t" fitpath="t" string="2"/>
                  <o:lock v:ext="edit" aspectratio="t"/>
                </v:shape>
                <v:shape id="_x0000_s4037" type="#_x0000_t136" style="position:absolute;left:3898;top:8293;width:150;height:438" fillcolor="green" strokecolor="green">
                  <v:imagedata gain="69719f"/>
                  <v:shadow color="#868686"/>
                  <v:textpath style="font-family:&quot;Arial&quot;;font-size:18pt;v-text-kern:t" trim="t" fitpath="t" string="1"/>
                  <o:lock v:ext="edit" aspectratio="t"/>
                </v:shape>
              </v:group>
              <v:group id="_x0000_s4038" style="position:absolute;left:957;top:7740;width:4292;height:4296" coordorigin="957,7740" coordsize="4518,4522">
                <o:lock v:ext="edit" aspectratio="t"/>
                <v:oval id="_x0000_s4039" style="position:absolute;left:3132;top:9949;width:210;height:210" fillcolor="navy" strokecolor="navy">
                  <o:lock v:ext="edit" aspectratio="t"/>
                </v:oval>
                <v:group id="_x0000_s4040" style="position:absolute;left:957;top:7740;width:4518;height:4522" coordorigin="957,7740" coordsize="4518,4522">
                  <o:lock v:ext="edit" aspectratio="t"/>
                  <v:oval id="_x0000_s4041" style="position:absolute;left:957;top:7740;width:4518;height:4518" filled="f" strokeweight="2.25pt">
                    <o:lock v:ext="edit" aspectratio="t"/>
                  </v:oval>
                  <v:line id="_x0000_s4042" style="position:absolute" from="3258,7758" to="3258,7996" strokecolor="maroon" strokeweight="3pt">
                    <o:lock v:ext="edit" aspectratio="t"/>
                  </v:line>
                  <v:line id="_x0000_s4043" style="position:absolute" from="3258,12024" to="3258,12262" strokecolor="maroon" strokeweight="3pt">
                    <o:lock v:ext="edit" aspectratio="t"/>
                  </v:line>
                  <v:line id="_x0000_s4044" style="position:absolute;rotation:30" from="2142,11734" to="2142,11936" strokecolor="maroon" strokeweight="3pt">
                    <o:lock v:ext="edit" aspectratio="t"/>
                  </v:line>
                  <v:line id="_x0000_s4045" style="position:absolute;rotation:30;flip:x" from="4230,11754" to="4230,11992" strokecolor="maroon" strokeweight="3pt">
                    <o:lock v:ext="edit" aspectratio="t"/>
                  </v:line>
                  <v:line id="_x0000_s4046" style="position:absolute;rotation:30;flip:x" from="2160,8028" to="2160,8230" strokecolor="maroon" strokeweight="3pt">
                    <o:lock v:ext="edit" aspectratio="t"/>
                  </v:line>
                  <v:line id="_x0000_s4047" style="position:absolute;rotation:30" from="4266,8030" to="4266,8268" strokecolor="maroon" strokeweight="3pt">
                    <o:lock v:ext="edit" aspectratio="t"/>
                  </v:line>
                  <v:line id="_x0000_s4048" style="position:absolute;rotation:90;flip:x y" from="1091,9889" to="1091,10127" strokecolor="maroon" strokeweight="3pt">
                    <o:lock v:ext="edit" aspectratio="t"/>
                  </v:line>
                  <v:line id="_x0000_s4049" style="position:absolute;rotation:90;flip:x y" from="5335,9889" to="5335,10127" strokecolor="maroon" strokeweight="3pt">
                    <o:lock v:ext="edit" aspectratio="t"/>
                  </v:line>
                  <v:line id="_x0000_s4050" style="position:absolute;rotation:60" from="1379,10987" to="1379,11189" strokecolor="maroon" strokeweight="3pt">
                    <o:lock v:ext="edit" aspectratio="t"/>
                  </v:line>
                  <v:line id="_x0000_s4051" style="position:absolute;rotation:60;flip:x" from="5033,11005" to="5033,11207" strokecolor="maroon" strokeweight="3pt">
                    <o:lock v:ext="edit" aspectratio="t"/>
                  </v:line>
                  <v:line id="_x0000_s4052" style="position:absolute;rotation:60;flip:y" from="1393,8773" to="1393,8975" strokecolor="maroon" strokeweight="3pt">
                    <o:lock v:ext="edit" aspectratio="t"/>
                  </v:line>
                  <v:line id="_x0000_s4053" style="position:absolute;rotation:60;flip:x y" from="5047,8791" to="5047,8993" strokecolor="maroon" strokeweight="3pt">
                    <o:lock v:ext="edit" aspectratio="t"/>
                  </v:line>
                </v:group>
              </v:group>
            </v:group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line id="_x0000_s3920" style="position:absolute;rotation:-125;flip:x;z-index:251654656" from="112.3pt,30.95pt" to="148.3pt,30.95pt" strokecolor="navy" strokeweight="2.25pt">
            <v:stroke endarrow="block" endarrowwidth="wide"/>
          </v:line>
        </w:pic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  <w:lang w:val="en-US" w:eastAsia="en-US"/>
        </w:rPr>
        <w:pict>
          <v:group id="_x0000_s6585" style="position:absolute;margin-left:298.85pt;margin-top:12.7pt;width:57.15pt;height:5.45pt;z-index:251987456" coordorigin="6920,6246" coordsize="1737,264">
            <v:line id="_x0000_s3988" style="position:absolute;rotation:-145;flip:x" from="7965,6510" to="8657,6510" strokecolor="navy" strokeweight="2.25pt">
              <v:stroke endarrow="block" endarrowwidth="wide"/>
            </v:line>
            <v:line id="_x0000_s3989" style="position:absolute;rotation:-300;flip:y" from="7498,5668" to="7498,6823" strokecolor="navy" strokeweight="2.25pt">
              <v:stroke endarrow="block" endarrowwidth="wide"/>
            </v:line>
          </v:group>
        </w:pic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line id="_x0000_s3921" style="position:absolute;rotation:-180;flip:y;z-index:251655680" from="119.7pt,6pt" to="119.7pt,52.1pt" strokecolor="navy" strokeweight="2.25pt">
            <v:stroke endarrow="block" endarrowwidth="wide"/>
          </v:line>
        </w:pict>
      </w:r>
    </w:p>
    <w:p w:rsidR="00F0715D" w:rsidRDefault="00F0715D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E40B4C" w:rsidRDefault="00E40B4C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E40B4C" w:rsidRDefault="00E40B4C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E40B4C" w:rsidRPr="004C27DC" w:rsidRDefault="00E40B4C" w:rsidP="00F0715D">
      <w:pPr>
        <w:suppressAutoHyphens/>
        <w:rPr>
          <w:rFonts w:ascii="Arial" w:hAnsi="Arial" w:cs="Arial"/>
          <w:b/>
          <w:bCs/>
          <w:color w:val="FF66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20"/>
          <w:szCs w:val="36"/>
          <w:lang w:val="el-GR"/>
        </w:rPr>
      </w:pPr>
    </w:p>
    <w:p w:rsidR="00F0715D" w:rsidRDefault="00F0715D" w:rsidP="00F0715D">
      <w:pPr>
        <w:tabs>
          <w:tab w:val="left" w:pos="5400"/>
        </w:tabs>
        <w:suppressAutoHyphens/>
        <w:rPr>
          <w:rFonts w:ascii="Arial" w:hAnsi="Arial" w:cs="Arial"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 xml:space="preserve"> </w:t>
      </w:r>
      <w:r w:rsidR="00E40B4C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 xml:space="preserve">           </w:t>
      </w:r>
      <w:r w:rsidRPr="004C27DC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 xml:space="preserve">   Μία και μισή</w:t>
      </w:r>
      <w:r w:rsidRPr="004C27DC">
        <w:rPr>
          <w:rFonts w:ascii="Arial" w:hAnsi="Arial" w:cs="Arial"/>
          <w:b/>
          <w:bCs/>
          <w:color w:val="000000"/>
          <w:sz w:val="36"/>
          <w:szCs w:val="56"/>
          <w:lang w:val="el-GR"/>
        </w:rPr>
        <w:tab/>
      </w:r>
      <w:r w:rsidRPr="004C27DC">
        <w:rPr>
          <w:rFonts w:ascii="Arial" w:hAnsi="Arial" w:cs="Arial"/>
          <w:bCs/>
          <w:color w:val="000000"/>
          <w:sz w:val="36"/>
          <w:szCs w:val="56"/>
          <w:lang w:val="el-GR"/>
        </w:rPr>
        <w:t>…………………..</w:t>
      </w:r>
    </w:p>
    <w:p w:rsidR="00E40B4C" w:rsidRDefault="00E40B4C" w:rsidP="00F0715D">
      <w:pPr>
        <w:tabs>
          <w:tab w:val="left" w:pos="5400"/>
        </w:tabs>
        <w:suppressAutoHyphens/>
        <w:rPr>
          <w:rFonts w:ascii="Arial" w:hAnsi="Arial" w:cs="Arial"/>
          <w:bCs/>
          <w:color w:val="000000"/>
          <w:sz w:val="36"/>
          <w:szCs w:val="56"/>
          <w:lang w:val="el-GR"/>
        </w:rPr>
      </w:pPr>
    </w:p>
    <w:p w:rsidR="00E40B4C" w:rsidRDefault="00E40B4C" w:rsidP="00F0715D">
      <w:pPr>
        <w:tabs>
          <w:tab w:val="left" w:pos="5400"/>
        </w:tabs>
        <w:suppressAutoHyphens/>
        <w:rPr>
          <w:rFonts w:ascii="Arial" w:hAnsi="Arial" w:cs="Arial"/>
          <w:bCs/>
          <w:color w:val="000000"/>
          <w:sz w:val="36"/>
          <w:szCs w:val="56"/>
          <w:lang w:val="el-GR"/>
        </w:rPr>
      </w:pPr>
    </w:p>
    <w:p w:rsidR="00E40B4C" w:rsidRDefault="00E40B4C" w:rsidP="00F0715D">
      <w:pPr>
        <w:tabs>
          <w:tab w:val="left" w:pos="5400"/>
        </w:tabs>
        <w:suppressAutoHyphens/>
        <w:rPr>
          <w:rFonts w:ascii="Arial" w:hAnsi="Arial" w:cs="Arial"/>
          <w:bCs/>
          <w:color w:val="000000"/>
          <w:sz w:val="36"/>
          <w:szCs w:val="56"/>
          <w:lang w:val="el-GR"/>
        </w:rPr>
      </w:pPr>
    </w:p>
    <w:p w:rsidR="00E40B4C" w:rsidRDefault="00E40B4C" w:rsidP="00F0715D">
      <w:pPr>
        <w:tabs>
          <w:tab w:val="left" w:pos="5400"/>
        </w:tabs>
        <w:suppressAutoHyphens/>
        <w:rPr>
          <w:rFonts w:ascii="Arial" w:hAnsi="Arial" w:cs="Arial"/>
          <w:bCs/>
          <w:color w:val="000000"/>
          <w:sz w:val="36"/>
          <w:szCs w:val="56"/>
          <w:lang w:val="el-GR"/>
        </w:rPr>
      </w:pPr>
    </w:p>
    <w:p w:rsidR="00E40B4C" w:rsidRDefault="00E40B4C" w:rsidP="00F0715D">
      <w:pPr>
        <w:tabs>
          <w:tab w:val="left" w:pos="5400"/>
        </w:tabs>
        <w:suppressAutoHyphens/>
        <w:rPr>
          <w:rFonts w:ascii="Arial" w:hAnsi="Arial" w:cs="Arial"/>
          <w:bCs/>
          <w:color w:val="000000"/>
          <w:sz w:val="36"/>
          <w:szCs w:val="56"/>
          <w:lang w:val="el-GR"/>
        </w:rPr>
      </w:pPr>
    </w:p>
    <w:p w:rsidR="00E40B4C" w:rsidRDefault="00E40B4C" w:rsidP="00F0715D">
      <w:pPr>
        <w:tabs>
          <w:tab w:val="left" w:pos="5400"/>
        </w:tabs>
        <w:suppressAutoHyphens/>
        <w:rPr>
          <w:rFonts w:ascii="Arial" w:hAnsi="Arial" w:cs="Arial"/>
          <w:bCs/>
          <w:color w:val="000000"/>
          <w:sz w:val="36"/>
          <w:szCs w:val="56"/>
          <w:lang w:val="el-GR"/>
        </w:rPr>
      </w:pPr>
    </w:p>
    <w:p w:rsidR="00E40B4C" w:rsidRDefault="00E40B4C" w:rsidP="00F0715D">
      <w:pPr>
        <w:tabs>
          <w:tab w:val="left" w:pos="5400"/>
        </w:tabs>
        <w:suppressAutoHyphens/>
        <w:rPr>
          <w:rFonts w:ascii="Arial" w:hAnsi="Arial" w:cs="Arial"/>
          <w:bCs/>
          <w:color w:val="000000"/>
          <w:sz w:val="36"/>
          <w:szCs w:val="56"/>
          <w:lang w:val="el-GR"/>
        </w:rPr>
      </w:pPr>
    </w:p>
    <w:p w:rsidR="00E40B4C" w:rsidRDefault="00E40B4C" w:rsidP="00F0715D">
      <w:pPr>
        <w:tabs>
          <w:tab w:val="left" w:pos="5400"/>
        </w:tabs>
        <w:suppressAutoHyphens/>
        <w:rPr>
          <w:rFonts w:ascii="Arial" w:hAnsi="Arial" w:cs="Arial"/>
          <w:bCs/>
          <w:color w:val="000000"/>
          <w:sz w:val="36"/>
          <w:szCs w:val="56"/>
          <w:lang w:val="el-GR"/>
        </w:rPr>
      </w:pPr>
    </w:p>
    <w:p w:rsidR="00E40B4C" w:rsidRDefault="00E40B4C" w:rsidP="00F0715D">
      <w:pPr>
        <w:tabs>
          <w:tab w:val="left" w:pos="5400"/>
        </w:tabs>
        <w:suppressAutoHyphens/>
        <w:rPr>
          <w:rFonts w:ascii="Arial" w:hAnsi="Arial" w:cs="Arial"/>
          <w:bCs/>
          <w:color w:val="000000"/>
          <w:sz w:val="36"/>
          <w:szCs w:val="56"/>
          <w:lang w:val="el-GR"/>
        </w:rPr>
      </w:pPr>
    </w:p>
    <w:p w:rsidR="00E40B4C" w:rsidRDefault="00E40B4C" w:rsidP="00F0715D">
      <w:pPr>
        <w:tabs>
          <w:tab w:val="left" w:pos="5400"/>
        </w:tabs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FE178B" w:rsidRDefault="00FE178B" w:rsidP="00E40B4C">
      <w:pPr>
        <w:shd w:val="clear" w:color="auto" w:fill="FFFFFF"/>
        <w:tabs>
          <w:tab w:val="left" w:pos="5220"/>
        </w:tabs>
        <w:rPr>
          <w:rFonts w:ascii="Arial" w:hAnsi="Arial"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Cs/>
          <w:color w:val="000000"/>
          <w:sz w:val="36"/>
          <w:szCs w:val="56"/>
          <w:lang w:val="el-GR"/>
        </w:rPr>
        <w:t xml:space="preserve">   </w:t>
      </w:r>
    </w:p>
    <w:p w:rsidR="00E40B4C" w:rsidRPr="004C27DC" w:rsidRDefault="00FE178B" w:rsidP="00E40B4C">
      <w:pPr>
        <w:shd w:val="clear" w:color="auto" w:fill="FFFFFF"/>
        <w:tabs>
          <w:tab w:val="left" w:pos="5220"/>
        </w:tabs>
        <w:rPr>
          <w:rFonts w:ascii="Arial" w:hAnsi="Arial"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Cs/>
          <w:color w:val="000000"/>
          <w:sz w:val="36"/>
          <w:szCs w:val="56"/>
          <w:lang w:val="el-GR"/>
        </w:rPr>
        <w:t xml:space="preserve">      </w:t>
      </w:r>
      <w:r w:rsidR="00E40B4C" w:rsidRPr="004C27DC">
        <w:rPr>
          <w:rFonts w:ascii="Arial" w:hAnsi="Arial"/>
          <w:bCs/>
          <w:color w:val="000000"/>
          <w:sz w:val="36"/>
          <w:szCs w:val="56"/>
          <w:lang w:val="el-GR"/>
        </w:rPr>
        <w:t>……………………</w:t>
      </w:r>
      <w:r w:rsidR="00E40B4C" w:rsidRPr="004C27DC">
        <w:rPr>
          <w:rFonts w:ascii="Arial" w:hAnsi="Arial"/>
          <w:bCs/>
          <w:color w:val="000000"/>
          <w:sz w:val="36"/>
          <w:szCs w:val="56"/>
          <w:lang w:val="el-GR"/>
        </w:rPr>
        <w:tab/>
        <w:t>….………………..</w:t>
      </w:r>
    </w:p>
    <w:p w:rsidR="00E40B4C" w:rsidRPr="004C27DC" w:rsidRDefault="00E40B4C" w:rsidP="00F0715D">
      <w:pPr>
        <w:tabs>
          <w:tab w:val="left" w:pos="5400"/>
        </w:tabs>
        <w:suppressAutoHyphens/>
        <w:rPr>
          <w:rFonts w:ascii="Arial" w:hAnsi="Arial" w:cs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uppressAutoHyphens/>
        <w:rPr>
          <w:rFonts w:ascii="Arial" w:hAnsi="Arial" w:cs="Arial"/>
          <w:b/>
          <w:bCs/>
          <w:color w:val="FF6600"/>
          <w:sz w:val="6"/>
          <w:szCs w:val="16"/>
          <w:lang w:val="el-GR"/>
        </w:rPr>
      </w:pPr>
    </w:p>
    <w:p w:rsidR="00F0715D" w:rsidRPr="004C27DC" w:rsidRDefault="00F0715D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6"/>
          <w:szCs w:val="16"/>
          <w:lang w:val="el-GR"/>
        </w:rPr>
      </w:pPr>
    </w:p>
    <w:p w:rsidR="00F0715D" w:rsidRPr="004C27DC" w:rsidRDefault="00F0715D" w:rsidP="00F0715D">
      <w:pPr>
        <w:pBdr>
          <w:bottom w:val="double" w:sz="12" w:space="1" w:color="FF6600"/>
        </w:pBdr>
        <w:suppressAutoHyphens/>
        <w:rPr>
          <w:rFonts w:ascii="Arial" w:hAnsi="Arial" w:cs="Arial"/>
          <w:b/>
          <w:bCs/>
          <w:color w:val="FF6600"/>
          <w:sz w:val="6"/>
          <w:szCs w:val="16"/>
          <w:lang w:val="el-GR"/>
        </w:rPr>
      </w:pPr>
    </w:p>
    <w:p w:rsidR="00F0715D" w:rsidRPr="00F0715D" w:rsidRDefault="00F0715D" w:rsidP="00F0715D">
      <w:pPr>
        <w:suppressAutoHyphens/>
        <w:rPr>
          <w:rFonts w:ascii="Arial" w:hAnsi="Arial" w:cs="Arial"/>
          <w:b/>
          <w:bCs/>
          <w:color w:val="FF6600"/>
          <w:sz w:val="2"/>
          <w:szCs w:val="4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FF6600"/>
          <w:sz w:val="2"/>
          <w:szCs w:val="12"/>
          <w:lang w:val="el-GR"/>
        </w:rPr>
      </w:pPr>
      <w:r w:rsidRPr="004C27DC">
        <w:rPr>
          <w:rFonts w:ascii="Arial" w:hAnsi="Arial" w:cs="Arial"/>
          <w:b/>
          <w:noProof/>
          <w:color w:val="FF6600"/>
          <w:sz w:val="2"/>
          <w:szCs w:val="12"/>
          <w:lang w:val="el-GR"/>
        </w:rPr>
        <w:t xml:space="preserve">  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noProof/>
          <w:color w:val="FF66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FF6600"/>
          <w:sz w:val="36"/>
          <w:szCs w:val="56"/>
          <w:lang w:val="en-US" w:eastAsia="en-US"/>
        </w:rPr>
        <w:pict>
          <v:shape id="_x0000_s6647" type="#_x0000_t202" style="position:absolute;margin-left:0;margin-top:797.35pt;width:86.4pt;height:25.5pt;z-index:251992576;mso-wrap-style:none;mso-position-horizontal:center;mso-position-horizontal-relative:margin;mso-position-vertical-relative:page" fillcolor="#fc9" stroked="f">
            <v:textbox style="mso-next-textbox:#_x0000_s6647" inset="2mm,1mm,2mm,1mm">
              <w:txbxContent>
                <w:p w:rsidR="00291988" w:rsidRPr="00592B62" w:rsidRDefault="00291988" w:rsidP="009E37CA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119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136</w:t>
                  </w:r>
                </w:p>
              </w:txbxContent>
            </v:textbox>
            <w10:wrap anchorx="margin" anchory="page"/>
          </v:shape>
        </w:pict>
      </w:r>
      <w:r w:rsidR="00F0715D" w:rsidRPr="004C27DC">
        <w:rPr>
          <w:rFonts w:ascii="Arial" w:hAnsi="Arial" w:cs="Arial"/>
          <w:b/>
          <w:noProof/>
          <w:color w:val="FF6600"/>
          <w:sz w:val="36"/>
          <w:szCs w:val="56"/>
          <w:lang w:val="el-GR"/>
        </w:rPr>
        <w:t>Διαχείριση μοτίβου: ανακάλυψη και κατασκευή κανόνα.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  <w:r>
        <w:rPr>
          <w:rFonts w:ascii="Arial" w:hAnsi="Arial"/>
          <w:b/>
          <w:bCs/>
          <w:noProof/>
          <w:color w:val="339966"/>
          <w:sz w:val="32"/>
          <w:szCs w:val="56"/>
          <w:lang w:val="el-GR" w:eastAsia="el-GR"/>
        </w:rPr>
        <w:pict>
          <v:group id="_x0000_s6770" style="position:absolute;margin-left:15.05pt;margin-top:10.1pt;width:388.75pt;height:646.85pt;z-index:251986432" coordorigin="1435,1704" coordsize="7775,12937">
            <v:group id="_x0000_s4237" style="position:absolute;left:1435;top:6808;width:7524;height:3409" coordorigin="1158,1404" coordsize="9590,4344">
              <v:group id="_x0000_s4238" style="position:absolute;left:6456;top:1404;width:4292;height:4296" coordorigin="6456,1404" coordsize="4292,4296">
                <v:line id="_x0000_s4239" style="position:absolute;rotation:-90;flip:x" from="8280,3180" to="9000,3180" strokecolor="navy" strokeweight="2.25pt">
                  <v:stroke endarrow="block" endarrowwidth="wide"/>
                </v:line>
                <v:line id="_x0000_s4240" style="position:absolute;rotation:-30;flip:y" from="8946,2466" to="8946,3668" strokecolor="navy" strokeweight="2.25pt">
                  <v:stroke endarrow="block" endarrowwidth="wide"/>
                </v:line>
                <v:group id="_x0000_s4241" style="position:absolute;left:6456;top:1404;width:4292;height:4296" coordorigin="957,7740" coordsize="4292,4296">
                  <v:group id="_x0000_s4242" style="position:absolute;left:1290;top:8086;width:3630;height:3656" coordorigin="1290,8086" coordsize="3630,3656">
                    <v:shape id="_x0000_s4243" type="#_x0000_t136" style="position:absolute;left:1548;top:8874;width:486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0"/>
                      <o:lock v:ext="edit" aspectratio="t"/>
                    </v:shape>
                    <v:shape id="_x0000_s4244" type="#_x0000_t136" style="position:absolute;left:1290;top:9684;width:294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9"/>
                      <o:lock v:ext="edit" aspectratio="t"/>
                    </v:shape>
                    <v:shape id="_x0000_s4245" type="#_x0000_t136" style="position:absolute;left:2934;top:8086;width:487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2"/>
                      <o:lock v:ext="edit" aspectratio="t"/>
                    </v:shape>
                    <v:shape id="_x0000_s4246" type="#_x0000_t136" style="position:absolute;left:1995;top:8252;width:438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1"/>
                      <o:lock v:ext="edit" aspectratio="t"/>
                    </v:shape>
                    <v:shape id="_x0000_s4247" type="#_x0000_t136" style="position:absolute;left:1582;top:1049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8"/>
                      <o:lock v:ext="edit" aspectratio="t"/>
                    </v:shape>
                    <v:shape id="_x0000_s4248" type="#_x0000_t136" style="position:absolute;left:2142;top:1103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7"/>
                      <o:lock v:ext="edit" aspectratio="t"/>
                    </v:shape>
                    <v:shape id="_x0000_s4249" type="#_x0000_t136" style="position:absolute;left:2970;top:1130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6&#10;"/>
                      <o:lock v:ext="edit" aspectratio="t"/>
                    </v:shape>
                    <v:shape id="_x0000_s4250" type="#_x0000_t136" style="position:absolute;left:3847;top:11070;width:293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5"/>
                      <o:lock v:ext="edit" aspectratio="t"/>
                    </v:shape>
                    <v:shape id="_x0000_s4251" type="#_x0000_t136" style="position:absolute;left:4387;top:10458;width:293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4"/>
                      <o:lock v:ext="edit" aspectratio="t"/>
                    </v:shape>
                    <v:shape id="_x0000_s4252" type="#_x0000_t136" style="position:absolute;left:4626;top:9702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3"/>
                      <o:lock v:ext="edit" aspectratio="t"/>
                    </v:shape>
                    <v:shape id="_x0000_s4253" type="#_x0000_t136" style="position:absolute;left:4374;top:8820;width:293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2"/>
                      <o:lock v:ext="edit" aspectratio="t"/>
                    </v:shape>
                    <v:shape id="_x0000_s4254" type="#_x0000_t136" style="position:absolute;left:3898;top:8293;width:150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"/>
                      <o:lock v:ext="edit" aspectratio="t"/>
                    </v:shape>
                  </v:group>
                  <v:group id="_x0000_s4255" style="position:absolute;left:957;top:7740;width:4292;height:4296" coordorigin="957,7740" coordsize="4518,4522">
                    <o:lock v:ext="edit" aspectratio="t"/>
                    <v:oval id="_x0000_s4256" style="position:absolute;left:3132;top:9949;width:210;height:210" fillcolor="navy" strokecolor="navy">
                      <o:lock v:ext="edit" aspectratio="t"/>
                    </v:oval>
                    <v:group id="_x0000_s4257" style="position:absolute;left:957;top:7740;width:4518;height:4522" coordorigin="957,7740" coordsize="4518,4522">
                      <o:lock v:ext="edit" aspectratio="t"/>
                      <v:oval id="_x0000_s4258" style="position:absolute;left:957;top:7740;width:4518;height:4518" filled="f" strokeweight="2.25pt">
                        <o:lock v:ext="edit" aspectratio="t"/>
                      </v:oval>
                      <v:line id="_x0000_s4259" style="position:absolute" from="3258,7758" to="3258,7996" strokecolor="maroon" strokeweight="3pt">
                        <o:lock v:ext="edit" aspectratio="t"/>
                      </v:line>
                      <v:line id="_x0000_s4260" style="position:absolute" from="3258,12024" to="3258,12262" strokecolor="maroon" strokeweight="3pt">
                        <o:lock v:ext="edit" aspectratio="t"/>
                      </v:line>
                      <v:line id="_x0000_s4261" style="position:absolute;rotation:30" from="2142,11734" to="2142,11936" strokecolor="maroon" strokeweight="3pt">
                        <o:lock v:ext="edit" aspectratio="t"/>
                      </v:line>
                      <v:line id="_x0000_s4262" style="position:absolute;rotation:30;flip:x" from="4230,11754" to="4230,11992" strokecolor="maroon" strokeweight="3pt">
                        <o:lock v:ext="edit" aspectratio="t"/>
                      </v:line>
                      <v:line id="_x0000_s4263" style="position:absolute;rotation:30;flip:x" from="2160,8028" to="2160,8230" strokecolor="maroon" strokeweight="3pt">
                        <o:lock v:ext="edit" aspectratio="t"/>
                      </v:line>
                      <v:line id="_x0000_s4264" style="position:absolute;rotation:30" from="4266,8030" to="4266,8268" strokecolor="maroon" strokeweight="3pt">
                        <o:lock v:ext="edit" aspectratio="t"/>
                      </v:line>
                      <v:line id="_x0000_s4265" style="position:absolute;rotation:90;flip:x y" from="1091,9889" to="1091,10127" strokecolor="maroon" strokeweight="3pt">
                        <o:lock v:ext="edit" aspectratio="t"/>
                      </v:line>
                      <v:line id="_x0000_s4266" style="position:absolute;rotation:90;flip:x y" from="5335,9889" to="5335,10127" strokecolor="maroon" strokeweight="3pt">
                        <o:lock v:ext="edit" aspectratio="t"/>
                      </v:line>
                      <v:line id="_x0000_s4267" style="position:absolute;rotation:60" from="1379,10987" to="1379,11189" strokecolor="maroon" strokeweight="3pt">
                        <o:lock v:ext="edit" aspectratio="t"/>
                      </v:line>
                      <v:line id="_x0000_s4268" style="position:absolute;rotation:60;flip:x" from="5033,11005" to="5033,11207" strokecolor="maroon" strokeweight="3pt">
                        <o:lock v:ext="edit" aspectratio="t"/>
                      </v:line>
                      <v:line id="_x0000_s4269" style="position:absolute;rotation:60;flip:y" from="1393,8773" to="1393,8975" strokecolor="maroon" strokeweight="3pt">
                        <o:lock v:ext="edit" aspectratio="t"/>
                      </v:line>
                      <v:line id="_x0000_s4270" style="position:absolute;rotation:60;flip:x y" from="5047,8791" to="5047,8993" strokecolor="maroon" strokeweight="3pt">
                        <o:lock v:ext="edit" aspectratio="t"/>
                      </v:line>
                    </v:group>
                  </v:group>
                </v:group>
              </v:group>
              <v:group id="_x0000_s4271" style="position:absolute;left:1158;top:1452;width:4292;height:4296" coordorigin="1398,1338" coordsize="4292,4296">
                <v:group id="_x0000_s4272" style="position:absolute;left:1398;top:1338;width:4292;height:4296" coordorigin="957,7740" coordsize="4292,4296">
                  <v:group id="_x0000_s4273" style="position:absolute;left:1290;top:8086;width:3630;height:3656" coordorigin="1290,8086" coordsize="3630,3656">
                    <v:shape id="_x0000_s4274" type="#_x0000_t136" style="position:absolute;left:1548;top:8874;width:486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0"/>
                      <o:lock v:ext="edit" aspectratio="t"/>
                    </v:shape>
                    <v:shape id="_x0000_s4275" type="#_x0000_t136" style="position:absolute;left:1290;top:9684;width:294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9"/>
                      <o:lock v:ext="edit" aspectratio="t"/>
                    </v:shape>
                    <v:shape id="_x0000_s4276" type="#_x0000_t136" style="position:absolute;left:2934;top:8086;width:487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2"/>
                      <o:lock v:ext="edit" aspectratio="t"/>
                    </v:shape>
                    <v:shape id="_x0000_s4277" type="#_x0000_t136" style="position:absolute;left:1995;top:8252;width:438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1"/>
                      <o:lock v:ext="edit" aspectratio="t"/>
                    </v:shape>
                    <v:shape id="_x0000_s4278" type="#_x0000_t136" style="position:absolute;left:1582;top:1049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8"/>
                      <o:lock v:ext="edit" aspectratio="t"/>
                    </v:shape>
                    <v:shape id="_x0000_s4279" type="#_x0000_t136" style="position:absolute;left:2142;top:1103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7"/>
                      <o:lock v:ext="edit" aspectratio="t"/>
                    </v:shape>
                    <v:shape id="_x0000_s4280" type="#_x0000_t136" style="position:absolute;left:2970;top:1130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6&#10;"/>
                      <o:lock v:ext="edit" aspectratio="t"/>
                    </v:shape>
                    <v:shape id="_x0000_s4281" type="#_x0000_t136" style="position:absolute;left:3847;top:11070;width:293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5"/>
                      <o:lock v:ext="edit" aspectratio="t"/>
                    </v:shape>
                    <v:shape id="_x0000_s4282" type="#_x0000_t136" style="position:absolute;left:4387;top:10458;width:293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4"/>
                      <o:lock v:ext="edit" aspectratio="t"/>
                    </v:shape>
                    <v:shape id="_x0000_s4283" type="#_x0000_t136" style="position:absolute;left:4626;top:9702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3"/>
                      <o:lock v:ext="edit" aspectratio="t"/>
                    </v:shape>
                    <v:shape id="_x0000_s4284" type="#_x0000_t136" style="position:absolute;left:4374;top:8820;width:293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2"/>
                      <o:lock v:ext="edit" aspectratio="t"/>
                    </v:shape>
                    <v:shape id="_x0000_s4285" type="#_x0000_t136" style="position:absolute;left:3898;top:8293;width:150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"/>
                      <o:lock v:ext="edit" aspectratio="t"/>
                    </v:shape>
                  </v:group>
                  <v:group id="_x0000_s4286" style="position:absolute;left:957;top:7740;width:4292;height:4296" coordorigin="957,7740" coordsize="4518,4522">
                    <o:lock v:ext="edit" aspectratio="t"/>
                    <v:oval id="_x0000_s4287" style="position:absolute;left:3132;top:9949;width:210;height:210" fillcolor="navy" strokecolor="navy">
                      <o:lock v:ext="edit" aspectratio="t"/>
                    </v:oval>
                    <v:group id="_x0000_s4288" style="position:absolute;left:957;top:7740;width:4518;height:4522" coordorigin="957,7740" coordsize="4518,4522">
                      <o:lock v:ext="edit" aspectratio="t"/>
                      <v:oval id="_x0000_s4289" style="position:absolute;left:957;top:7740;width:4518;height:4518" filled="f" strokeweight="2.25pt">
                        <o:lock v:ext="edit" aspectratio="t"/>
                      </v:oval>
                      <v:line id="_x0000_s4290" style="position:absolute" from="3258,7758" to="3258,7996" strokecolor="maroon" strokeweight="3pt">
                        <o:lock v:ext="edit" aspectratio="t"/>
                      </v:line>
                      <v:line id="_x0000_s4291" style="position:absolute" from="3258,12024" to="3258,12262" strokecolor="maroon" strokeweight="3pt">
                        <o:lock v:ext="edit" aspectratio="t"/>
                      </v:line>
                      <v:line id="_x0000_s4292" style="position:absolute;rotation:30" from="2142,11734" to="2142,11936" strokecolor="maroon" strokeweight="3pt">
                        <o:lock v:ext="edit" aspectratio="t"/>
                      </v:line>
                      <v:line id="_x0000_s4293" style="position:absolute;rotation:30;flip:x" from="4230,11754" to="4230,11992" strokecolor="maroon" strokeweight="3pt">
                        <o:lock v:ext="edit" aspectratio="t"/>
                      </v:line>
                      <v:line id="_x0000_s4294" style="position:absolute;rotation:30;flip:x" from="2160,8028" to="2160,8230" strokecolor="maroon" strokeweight="3pt">
                        <o:lock v:ext="edit" aspectratio="t"/>
                      </v:line>
                      <v:line id="_x0000_s4295" style="position:absolute;rotation:30" from="4266,8030" to="4266,8268" strokecolor="maroon" strokeweight="3pt">
                        <o:lock v:ext="edit" aspectratio="t"/>
                      </v:line>
                      <v:line id="_x0000_s4296" style="position:absolute;rotation:90;flip:x y" from="1091,9889" to="1091,10127" strokecolor="maroon" strokeweight="3pt">
                        <o:lock v:ext="edit" aspectratio="t"/>
                      </v:line>
                      <v:line id="_x0000_s4297" style="position:absolute;rotation:90;flip:x y" from="5335,9889" to="5335,10127" strokecolor="maroon" strokeweight="3pt">
                        <o:lock v:ext="edit" aspectratio="t"/>
                      </v:line>
                      <v:line id="_x0000_s4298" style="position:absolute;rotation:60" from="1379,10987" to="1379,11189" strokecolor="maroon" strokeweight="3pt">
                        <o:lock v:ext="edit" aspectratio="t"/>
                      </v:line>
                      <v:line id="_x0000_s4299" style="position:absolute;rotation:60;flip:x" from="5033,11005" to="5033,11207" strokecolor="maroon" strokeweight="3pt">
                        <o:lock v:ext="edit" aspectratio="t"/>
                      </v:line>
                      <v:line id="_x0000_s4300" style="position:absolute;rotation:60;flip:y" from="1393,8773" to="1393,8975" strokecolor="maroon" strokeweight="3pt">
                        <o:lock v:ext="edit" aspectratio="t"/>
                      </v:line>
                      <v:line id="_x0000_s4301" style="position:absolute;rotation:60;flip:x y" from="5047,8791" to="5047,8993" strokecolor="maroon" strokeweight="3pt">
                        <o:lock v:ext="edit" aspectratio="t"/>
                      </v:line>
                    </v:group>
                  </v:group>
                </v:group>
                <v:group id="_x0000_s4302" style="position:absolute;left:3564;top:2366;width:0;height:1202" coordorigin="3564,2366" coordsize="0,1202">
                  <v:line id="_x0000_s4303" style="position:absolute;rotation:-90;flip:x" from="3204,3114" to="3924,3114" strokecolor="navy" strokeweight="2.25pt">
                    <v:stroke endarrow="block" endarrowwidth="wide"/>
                  </v:line>
                  <v:line id="_x0000_s4304" style="position:absolute;flip:y" from="3564,2366" to="3564,3568" strokecolor="navy" strokeweight="2.25pt">
                    <v:stroke endarrow="block" endarrowwidth="wide"/>
                  </v:line>
                </v:group>
              </v:group>
            </v:group>
            <v:group id="_x0000_s4305" style="position:absolute;left:1447;top:11145;width:7763;height:3496" coordorigin="1158,8434" coordsize="9593,4320">
              <v:group id="_x0000_s4306" style="position:absolute;left:6459;top:8458;width:4292;height:4296;mso-position-horizontal:right" coordorigin="3834,6894" coordsize="4292,4296">
                <v:line id="_x0000_s4307" style="position:absolute;rotation:-90;flip:x" from="5652,8658" to="6372,8658" strokecolor="navy" strokeweight="2.25pt">
                  <v:stroke endarrow="block" endarrowwidth="wide"/>
                </v:line>
                <v:line id="_x0000_s4308" style="position:absolute;rotation:-180;flip:y" from="6012,9090" to="6012,10292" strokecolor="navy" strokeweight="2.25pt">
                  <v:stroke endarrow="block" endarrowwidth="wide"/>
                </v:line>
                <v:group id="_x0000_s4309" style="position:absolute;left:3834;top:6894;width:4292;height:4296" coordorigin="957,7740" coordsize="4292,4296">
                  <v:group id="_x0000_s4310" style="position:absolute;left:1290;top:8086;width:3630;height:3656" coordorigin="1290,8086" coordsize="3630,3656">
                    <v:shape id="_x0000_s4311" type="#_x0000_t136" style="position:absolute;left:1548;top:8874;width:486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0"/>
                      <o:lock v:ext="edit" aspectratio="t"/>
                    </v:shape>
                    <v:shape id="_x0000_s4312" type="#_x0000_t136" style="position:absolute;left:1290;top:9684;width:294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9"/>
                      <o:lock v:ext="edit" aspectratio="t"/>
                    </v:shape>
                    <v:shape id="_x0000_s4313" type="#_x0000_t136" style="position:absolute;left:2934;top:8086;width:487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2"/>
                      <o:lock v:ext="edit" aspectratio="t"/>
                    </v:shape>
                    <v:shape id="_x0000_s4314" type="#_x0000_t136" style="position:absolute;left:1995;top:8252;width:438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1"/>
                      <o:lock v:ext="edit" aspectratio="t"/>
                    </v:shape>
                    <v:shape id="_x0000_s4315" type="#_x0000_t136" style="position:absolute;left:1582;top:1049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8"/>
                      <o:lock v:ext="edit" aspectratio="t"/>
                    </v:shape>
                    <v:shape id="_x0000_s4316" type="#_x0000_t136" style="position:absolute;left:2142;top:1103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7"/>
                      <o:lock v:ext="edit" aspectratio="t"/>
                    </v:shape>
                    <v:shape id="_x0000_s4317" type="#_x0000_t136" style="position:absolute;left:2970;top:1130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6&#10;"/>
                      <o:lock v:ext="edit" aspectratio="t"/>
                    </v:shape>
                    <v:shape id="_x0000_s4318" type="#_x0000_t136" style="position:absolute;left:3847;top:11070;width:293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5"/>
                      <o:lock v:ext="edit" aspectratio="t"/>
                    </v:shape>
                    <v:shape id="_x0000_s4319" type="#_x0000_t136" style="position:absolute;left:4387;top:10458;width:293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4"/>
                      <o:lock v:ext="edit" aspectratio="t"/>
                    </v:shape>
                    <v:shape id="_x0000_s4320" type="#_x0000_t136" style="position:absolute;left:4626;top:9702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3"/>
                      <o:lock v:ext="edit" aspectratio="t"/>
                    </v:shape>
                    <v:shape id="_x0000_s4321" type="#_x0000_t136" style="position:absolute;left:4374;top:8820;width:293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2"/>
                      <o:lock v:ext="edit" aspectratio="t"/>
                    </v:shape>
                    <v:shape id="_x0000_s4322" type="#_x0000_t136" style="position:absolute;left:3898;top:8293;width:150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"/>
                      <o:lock v:ext="edit" aspectratio="t"/>
                    </v:shape>
                  </v:group>
                  <v:group id="_x0000_s4323" style="position:absolute;left:957;top:7740;width:4292;height:4296" coordorigin="957,7740" coordsize="4518,4522">
                    <o:lock v:ext="edit" aspectratio="t"/>
                    <v:oval id="_x0000_s4324" style="position:absolute;left:3132;top:9949;width:210;height:210" fillcolor="navy" strokecolor="navy">
                      <o:lock v:ext="edit" aspectratio="t"/>
                    </v:oval>
                    <v:group id="_x0000_s4325" style="position:absolute;left:957;top:7740;width:4518;height:4522" coordorigin="957,7740" coordsize="4518,4522">
                      <o:lock v:ext="edit" aspectratio="t"/>
                      <v:oval id="_x0000_s4326" style="position:absolute;left:957;top:7740;width:4518;height:4518" filled="f" strokeweight="2.25pt">
                        <o:lock v:ext="edit" aspectratio="t"/>
                      </v:oval>
                      <v:line id="_x0000_s4327" style="position:absolute" from="3258,7758" to="3258,7996" strokecolor="maroon" strokeweight="3pt">
                        <o:lock v:ext="edit" aspectratio="t"/>
                      </v:line>
                      <v:line id="_x0000_s4328" style="position:absolute" from="3258,12024" to="3258,12262" strokecolor="maroon" strokeweight="3pt">
                        <o:lock v:ext="edit" aspectratio="t"/>
                      </v:line>
                      <v:line id="_x0000_s4329" style="position:absolute;rotation:30" from="2142,11734" to="2142,11936" strokecolor="maroon" strokeweight="3pt">
                        <o:lock v:ext="edit" aspectratio="t"/>
                      </v:line>
                      <v:line id="_x0000_s4330" style="position:absolute;rotation:30;flip:x" from="4230,11754" to="4230,11992" strokecolor="maroon" strokeweight="3pt">
                        <o:lock v:ext="edit" aspectratio="t"/>
                      </v:line>
                      <v:line id="_x0000_s4331" style="position:absolute;rotation:30;flip:x" from="2160,8028" to="2160,8230" strokecolor="maroon" strokeweight="3pt">
                        <o:lock v:ext="edit" aspectratio="t"/>
                      </v:line>
                      <v:line id="_x0000_s4332" style="position:absolute;rotation:30" from="4266,8030" to="4266,8268" strokecolor="maroon" strokeweight="3pt">
                        <o:lock v:ext="edit" aspectratio="t"/>
                      </v:line>
                      <v:line id="_x0000_s4333" style="position:absolute;rotation:90;flip:x y" from="1091,9889" to="1091,10127" strokecolor="maroon" strokeweight="3pt">
                        <o:lock v:ext="edit" aspectratio="t"/>
                      </v:line>
                      <v:line id="_x0000_s4334" style="position:absolute;rotation:90;flip:x y" from="5335,9889" to="5335,10127" strokecolor="maroon" strokeweight="3pt">
                        <o:lock v:ext="edit" aspectratio="t"/>
                      </v:line>
                      <v:line id="_x0000_s4335" style="position:absolute;rotation:60" from="1379,10987" to="1379,11189" strokecolor="maroon" strokeweight="3pt">
                        <o:lock v:ext="edit" aspectratio="t"/>
                      </v:line>
                      <v:line id="_x0000_s4336" style="position:absolute;rotation:60;flip:x" from="5033,11005" to="5033,11207" strokecolor="maroon" strokeweight="3pt">
                        <o:lock v:ext="edit" aspectratio="t"/>
                      </v:line>
                      <v:line id="_x0000_s4337" style="position:absolute;rotation:60;flip:y" from="1393,8773" to="1393,8975" strokecolor="maroon" strokeweight="3pt">
                        <o:lock v:ext="edit" aspectratio="t"/>
                      </v:line>
                      <v:line id="_x0000_s4338" style="position:absolute;rotation:60;flip:x y" from="5047,8791" to="5047,8993" strokecolor="maroon" strokeweight="3pt">
                        <o:lock v:ext="edit" aspectratio="t"/>
                      </v:line>
                    </v:group>
                  </v:group>
                </v:group>
              </v:group>
              <v:group id="_x0000_s4339" style="position:absolute;left:1158;top:8434;width:4292;height:4296" coordorigin="6456,6918" coordsize="4292,4296">
                <v:group id="_x0000_s4340" style="position:absolute;left:8622;top:8324;width:1202;height:766" coordorigin="8622,8324" coordsize="1202,766">
                  <v:line id="_x0000_s4341" style="position:absolute;rotation:-90;flip:x" from="8280,8684" to="9000,8684" strokecolor="navy" strokeweight="2.25pt">
                    <v:stroke endarrow="block" endarrowwidth="wide"/>
                  </v:line>
                  <v:line id="_x0000_s4342" style="position:absolute;rotation:-90;flip:y" from="9223,8489" to="9223,9691" strokecolor="navy" strokeweight="2.25pt">
                    <v:stroke endarrow="block" endarrowwidth="wide"/>
                  </v:line>
                </v:group>
                <v:group id="_x0000_s4343" style="position:absolute;left:6456;top:6918;width:4292;height:4296;mso-position-horizontal:right" coordorigin="957,7740" coordsize="4292,4296">
                  <v:group id="_x0000_s4344" style="position:absolute;left:1290;top:8086;width:3630;height:3656" coordorigin="1290,8086" coordsize="3630,3656">
                    <v:shape id="_x0000_s4345" type="#_x0000_t136" style="position:absolute;left:1548;top:8874;width:486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0"/>
                      <o:lock v:ext="edit" aspectratio="t"/>
                    </v:shape>
                    <v:shape id="_x0000_s4346" type="#_x0000_t136" style="position:absolute;left:1290;top:9684;width:294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9"/>
                      <o:lock v:ext="edit" aspectratio="t"/>
                    </v:shape>
                    <v:shape id="_x0000_s4347" type="#_x0000_t136" style="position:absolute;left:2934;top:8086;width:487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2"/>
                      <o:lock v:ext="edit" aspectratio="t"/>
                    </v:shape>
                    <v:shape id="_x0000_s4348" type="#_x0000_t136" style="position:absolute;left:1995;top:8252;width:438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1"/>
                      <o:lock v:ext="edit" aspectratio="t"/>
                    </v:shape>
                    <v:shape id="_x0000_s4349" type="#_x0000_t136" style="position:absolute;left:1582;top:1049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8"/>
                      <o:lock v:ext="edit" aspectratio="t"/>
                    </v:shape>
                    <v:shape id="_x0000_s4350" type="#_x0000_t136" style="position:absolute;left:2142;top:1103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7"/>
                      <o:lock v:ext="edit" aspectratio="t"/>
                    </v:shape>
                    <v:shape id="_x0000_s4351" type="#_x0000_t136" style="position:absolute;left:2970;top:11304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6&#10;"/>
                      <o:lock v:ext="edit" aspectratio="t"/>
                    </v:shape>
                    <v:shape id="_x0000_s4352" type="#_x0000_t136" style="position:absolute;left:3847;top:11070;width:293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5"/>
                      <o:lock v:ext="edit" aspectratio="t"/>
                    </v:shape>
                    <v:shape id="_x0000_s4353" type="#_x0000_t136" style="position:absolute;left:4387;top:10458;width:293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4"/>
                      <o:lock v:ext="edit" aspectratio="t"/>
                    </v:shape>
                    <v:shape id="_x0000_s4354" type="#_x0000_t136" style="position:absolute;left:4626;top:9702;width:294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3"/>
                      <o:lock v:ext="edit" aspectratio="t"/>
                    </v:shape>
                    <v:shape id="_x0000_s4355" type="#_x0000_t136" style="position:absolute;left:4374;top:8820;width:293;height:439" fillcolor="green" strokecolor="green">
                      <v:imagedata gain="69719f"/>
                      <v:shadow color="#868686"/>
                      <v:textpath style="font-family:&quot;Arial&quot;;font-size:18pt;v-text-kern:t" trim="t" fitpath="t" string="2"/>
                      <o:lock v:ext="edit" aspectratio="t"/>
                    </v:shape>
                    <v:shape id="_x0000_s4356" type="#_x0000_t136" style="position:absolute;left:3898;top:8293;width:150;height:438" fillcolor="green" strokecolor="green">
                      <v:imagedata gain="69719f"/>
                      <v:shadow color="#868686"/>
                      <v:textpath style="font-family:&quot;Arial&quot;;font-size:18pt;v-text-kern:t" trim="t" fitpath="t" string="1"/>
                      <o:lock v:ext="edit" aspectratio="t"/>
                    </v:shape>
                  </v:group>
                  <v:group id="_x0000_s4357" style="position:absolute;left:957;top:7740;width:4292;height:4296" coordorigin="957,7740" coordsize="4518,4522">
                    <o:lock v:ext="edit" aspectratio="t"/>
                    <v:oval id="_x0000_s4358" style="position:absolute;left:3132;top:9949;width:210;height:210" fillcolor="navy" strokecolor="navy">
                      <o:lock v:ext="edit" aspectratio="t"/>
                    </v:oval>
                    <v:group id="_x0000_s4359" style="position:absolute;left:957;top:7740;width:4518;height:4522" coordorigin="957,7740" coordsize="4518,4522">
                      <o:lock v:ext="edit" aspectratio="t"/>
                      <v:oval id="_x0000_s4360" style="position:absolute;left:957;top:7740;width:4518;height:4518" filled="f" strokeweight="2.25pt">
                        <o:lock v:ext="edit" aspectratio="t"/>
                      </v:oval>
                      <v:line id="_x0000_s4361" style="position:absolute" from="3258,7758" to="3258,7996" strokecolor="maroon" strokeweight="3pt">
                        <o:lock v:ext="edit" aspectratio="t"/>
                      </v:line>
                      <v:line id="_x0000_s4362" style="position:absolute" from="3258,12024" to="3258,12262" strokecolor="maroon" strokeweight="3pt">
                        <o:lock v:ext="edit" aspectratio="t"/>
                      </v:line>
                      <v:line id="_x0000_s4363" style="position:absolute;rotation:30" from="2142,11734" to="2142,11936" strokecolor="maroon" strokeweight="3pt">
                        <o:lock v:ext="edit" aspectratio="t"/>
                      </v:line>
                      <v:line id="_x0000_s4364" style="position:absolute;rotation:30;flip:x" from="4230,11754" to="4230,11992" strokecolor="maroon" strokeweight="3pt">
                        <o:lock v:ext="edit" aspectratio="t"/>
                      </v:line>
                      <v:line id="_x0000_s4365" style="position:absolute;rotation:30;flip:x" from="2160,8028" to="2160,8230" strokecolor="maroon" strokeweight="3pt">
                        <o:lock v:ext="edit" aspectratio="t"/>
                      </v:line>
                      <v:line id="_x0000_s4366" style="position:absolute;rotation:30" from="4266,8030" to="4266,8268" strokecolor="maroon" strokeweight="3pt">
                        <o:lock v:ext="edit" aspectratio="t"/>
                      </v:line>
                      <v:line id="_x0000_s4367" style="position:absolute;rotation:90;flip:x y" from="1091,9889" to="1091,10127" strokecolor="maroon" strokeweight="3pt">
                        <o:lock v:ext="edit" aspectratio="t"/>
                      </v:line>
                      <v:line id="_x0000_s4368" style="position:absolute;rotation:90;flip:x y" from="5335,9889" to="5335,10127" strokecolor="maroon" strokeweight="3pt">
                        <o:lock v:ext="edit" aspectratio="t"/>
                      </v:line>
                      <v:line id="_x0000_s4369" style="position:absolute;rotation:60" from="1379,10987" to="1379,11189" strokecolor="maroon" strokeweight="3pt">
                        <o:lock v:ext="edit" aspectratio="t"/>
                      </v:line>
                      <v:line id="_x0000_s4370" style="position:absolute;rotation:60;flip:x" from="5033,11005" to="5033,11207" strokecolor="maroon" strokeweight="3pt">
                        <o:lock v:ext="edit" aspectratio="t"/>
                      </v:line>
                      <v:line id="_x0000_s4371" style="position:absolute;rotation:60;flip:y" from="1393,8773" to="1393,8975" strokecolor="maroon" strokeweight="3pt">
                        <o:lock v:ext="edit" aspectratio="t"/>
                      </v:line>
                      <v:line id="_x0000_s4372" style="position:absolute;rotation:60;flip:x y" from="5047,8791" to="5047,8993" strokecolor="maroon" strokeweight="3pt">
                        <o:lock v:ext="edit" aspectratio="t"/>
                      </v:line>
                    </v:group>
                  </v:group>
                </v:group>
              </v:group>
            </v:group>
            <v:group id="_x0000_s4054" style="position:absolute;left:1585;top:1704;width:3201;height:3211" coordorigin="957,7740" coordsize="4292,4296">
              <v:group id="_x0000_s4055" style="position:absolute;left:1290;top:8086;width:3630;height:3656" coordorigin="1290,8086" coordsize="3630,3656">
                <v:shape id="_x0000_s4056" type="#_x0000_t136" style="position:absolute;left:1548;top:8874;width:486;height:438" fillcolor="green" strokecolor="green">
                  <v:imagedata gain="69719f"/>
                  <v:shadow color="#868686"/>
                  <v:textpath style="font-family:&quot;Arial&quot;;font-size:18pt;v-text-kern:t" trim="t" fitpath="t" string="10"/>
                  <o:lock v:ext="edit" aspectratio="t"/>
                </v:shape>
                <v:shape id="_x0000_s4057" type="#_x0000_t136" style="position:absolute;left:1290;top:9684;width:294;height:439" fillcolor="green" strokecolor="green">
                  <v:imagedata gain="69719f"/>
                  <v:shadow color="#868686"/>
                  <v:textpath style="font-family:&quot;Arial&quot;;font-size:18pt;v-text-kern:t" trim="t" fitpath="t" string="9"/>
                  <o:lock v:ext="edit" aspectratio="t"/>
                </v:shape>
                <v:shape id="_x0000_s4058" type="#_x0000_t136" style="position:absolute;left:2934;top:8086;width:487;height:438" fillcolor="green" strokecolor="green">
                  <v:imagedata gain="69719f"/>
                  <v:shadow color="#868686"/>
                  <v:textpath style="font-family:&quot;Arial&quot;;font-size:18pt;v-text-kern:t" trim="t" fitpath="t" string="12"/>
                  <o:lock v:ext="edit" aspectratio="t"/>
                </v:shape>
                <v:shape id="_x0000_s4059" type="#_x0000_t136" style="position:absolute;left:1995;top:8252;width:438;height:438" fillcolor="green" strokecolor="green">
                  <v:imagedata gain="69719f"/>
                  <v:shadow color="#868686"/>
                  <v:textpath style="font-family:&quot;Arial&quot;;font-size:18pt;v-text-kern:t" trim="t" fitpath="t" string="11"/>
                  <o:lock v:ext="edit" aspectratio="t"/>
                </v:shape>
                <v:shape id="_x0000_s4060" type="#_x0000_t136" style="position:absolute;left:1582;top:1049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8"/>
                  <o:lock v:ext="edit" aspectratio="t"/>
                </v:shape>
                <v:shape id="_x0000_s4061" type="#_x0000_t136" style="position:absolute;left:2142;top:1103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7"/>
                  <o:lock v:ext="edit" aspectratio="t"/>
                </v:shape>
                <v:shape id="_x0000_s4062" type="#_x0000_t136" style="position:absolute;left:2970;top:1130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6&#10;"/>
                  <o:lock v:ext="edit" aspectratio="t"/>
                </v:shape>
                <v:shape id="_x0000_s4063" type="#_x0000_t136" style="position:absolute;left:3847;top:11070;width:293;height:438" fillcolor="green" strokecolor="green">
                  <v:imagedata gain="69719f"/>
                  <v:shadow color="#868686"/>
                  <v:textpath style="font-family:&quot;Arial&quot;;font-size:18pt;v-text-kern:t" trim="t" fitpath="t" string="5"/>
                  <o:lock v:ext="edit" aspectratio="t"/>
                </v:shape>
                <v:shape id="_x0000_s4064" type="#_x0000_t136" style="position:absolute;left:4387;top:10458;width:293;height:439" fillcolor="green" strokecolor="green">
                  <v:imagedata gain="69719f"/>
                  <v:shadow color="#868686"/>
                  <v:textpath style="font-family:&quot;Arial&quot;;font-size:18pt;v-text-kern:t" trim="t" fitpath="t" string="4"/>
                  <o:lock v:ext="edit" aspectratio="t"/>
                </v:shape>
                <v:shape id="_x0000_s4065" type="#_x0000_t136" style="position:absolute;left:4626;top:9702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3"/>
                  <o:lock v:ext="edit" aspectratio="t"/>
                </v:shape>
                <v:shape id="_x0000_s4066" type="#_x0000_t136" style="position:absolute;left:4374;top:8820;width:293;height:439" fillcolor="green" strokecolor="green">
                  <v:imagedata gain="69719f"/>
                  <v:shadow color="#868686"/>
                  <v:textpath style="font-family:&quot;Arial&quot;;font-size:18pt;v-text-kern:t" trim="t" fitpath="t" string="2"/>
                  <o:lock v:ext="edit" aspectratio="t"/>
                </v:shape>
                <v:shape id="_x0000_s4067" type="#_x0000_t136" style="position:absolute;left:3898;top:8293;width:150;height:438" fillcolor="green" strokecolor="green">
                  <v:imagedata gain="69719f"/>
                  <v:shadow color="#868686"/>
                  <v:textpath style="font-family:&quot;Arial&quot;;font-size:18pt;v-text-kern:t" trim="t" fitpath="t" string="1"/>
                  <o:lock v:ext="edit" aspectratio="t"/>
                </v:shape>
              </v:group>
              <v:group id="_x0000_s4068" style="position:absolute;left:957;top:7740;width:4292;height:4296" coordorigin="957,7740" coordsize="4518,4522">
                <o:lock v:ext="edit" aspectratio="t"/>
                <v:oval id="_x0000_s4069" style="position:absolute;left:3132;top:9949;width:210;height:210" fillcolor="navy" strokecolor="navy">
                  <o:lock v:ext="edit" aspectratio="t"/>
                </v:oval>
                <v:group id="_x0000_s4070" style="position:absolute;left:957;top:7740;width:4518;height:4522" coordorigin="957,7740" coordsize="4518,4522">
                  <o:lock v:ext="edit" aspectratio="t"/>
                  <v:oval id="_x0000_s4071" style="position:absolute;left:957;top:7740;width:4518;height:4518" filled="f" strokeweight="2.25pt">
                    <o:lock v:ext="edit" aspectratio="t"/>
                  </v:oval>
                  <v:line id="_x0000_s4072" style="position:absolute" from="3258,7758" to="3258,7996" strokecolor="maroon" strokeweight="3pt">
                    <o:lock v:ext="edit" aspectratio="t"/>
                  </v:line>
                  <v:line id="_x0000_s4073" style="position:absolute" from="3258,12024" to="3258,12262" strokecolor="maroon" strokeweight="3pt">
                    <o:lock v:ext="edit" aspectratio="t"/>
                  </v:line>
                  <v:line id="_x0000_s4074" style="position:absolute;rotation:30" from="2142,11734" to="2142,11936" strokecolor="maroon" strokeweight="3pt">
                    <o:lock v:ext="edit" aspectratio="t"/>
                  </v:line>
                  <v:line id="_x0000_s4075" style="position:absolute;rotation:30;flip:x" from="4230,11754" to="4230,11992" strokecolor="maroon" strokeweight="3pt">
                    <o:lock v:ext="edit" aspectratio="t"/>
                  </v:line>
                  <v:line id="_x0000_s4076" style="position:absolute;rotation:30;flip:x" from="2160,8028" to="2160,8230" strokecolor="maroon" strokeweight="3pt">
                    <o:lock v:ext="edit" aspectratio="t"/>
                  </v:line>
                  <v:line id="_x0000_s4077" style="position:absolute;rotation:30" from="4266,8030" to="4266,8268" strokecolor="maroon" strokeweight="3pt">
                    <o:lock v:ext="edit" aspectratio="t"/>
                  </v:line>
                  <v:line id="_x0000_s4078" style="position:absolute;rotation:90;flip:x y" from="1091,9889" to="1091,10127" strokecolor="maroon" strokeweight="3pt">
                    <o:lock v:ext="edit" aspectratio="t"/>
                  </v:line>
                  <v:line id="_x0000_s4079" style="position:absolute;rotation:90;flip:x y" from="5335,9889" to="5335,10127" strokecolor="maroon" strokeweight="3pt">
                    <o:lock v:ext="edit" aspectratio="t"/>
                  </v:line>
                  <v:line id="_x0000_s4080" style="position:absolute;rotation:60" from="1379,10987" to="1379,11189" strokecolor="maroon" strokeweight="3pt">
                    <o:lock v:ext="edit" aspectratio="t"/>
                  </v:line>
                  <v:line id="_x0000_s4081" style="position:absolute;rotation:60;flip:x" from="5033,11005" to="5033,11207" strokecolor="maroon" strokeweight="3pt">
                    <o:lock v:ext="edit" aspectratio="t"/>
                  </v:line>
                  <v:line id="_x0000_s4082" style="position:absolute;rotation:60;flip:y" from="1393,8773" to="1393,8975" strokecolor="maroon" strokeweight="3pt">
                    <o:lock v:ext="edit" aspectratio="t"/>
                  </v:line>
                  <v:line id="_x0000_s4083" style="position:absolute;rotation:60;flip:x y" from="5047,8791" to="5047,8993" strokecolor="maroon" strokeweight="3pt">
                    <o:lock v:ext="edit" aspectratio="t"/>
                  </v:line>
                </v:group>
              </v:group>
            </v:group>
          </v:group>
        </w:pict>
      </w:r>
    </w:p>
    <w:p w:rsidR="00AB1E80" w:rsidRDefault="00F0715D" w:rsidP="00F0715D">
      <w:pPr>
        <w:shd w:val="clear" w:color="auto" w:fill="FFFFFF"/>
        <w:tabs>
          <w:tab w:val="left" w:pos="5220"/>
        </w:tabs>
        <w:rPr>
          <w:rFonts w:ascii="Arial" w:hAnsi="Arial"/>
          <w:bCs/>
          <w:color w:val="339966"/>
          <w:sz w:val="32"/>
          <w:szCs w:val="56"/>
          <w:lang w:val="el-GR"/>
        </w:rPr>
      </w:pPr>
      <w:r w:rsidRPr="004C27DC">
        <w:rPr>
          <w:rFonts w:ascii="Arial" w:hAnsi="Arial"/>
          <w:bCs/>
          <w:color w:val="339966"/>
          <w:sz w:val="32"/>
          <w:szCs w:val="56"/>
          <w:lang w:val="el-GR"/>
        </w:rPr>
        <w:tab/>
      </w:r>
    </w:p>
    <w:p w:rsidR="00AB1E80" w:rsidRDefault="00AB1E80" w:rsidP="00F0715D">
      <w:pPr>
        <w:shd w:val="clear" w:color="auto" w:fill="FFFFFF"/>
        <w:tabs>
          <w:tab w:val="left" w:pos="5220"/>
        </w:tabs>
        <w:rPr>
          <w:rFonts w:ascii="Arial" w:hAnsi="Arial"/>
          <w:bCs/>
          <w:color w:val="339966"/>
          <w:sz w:val="32"/>
          <w:szCs w:val="56"/>
          <w:lang w:val="el-GR"/>
        </w:rPr>
      </w:pPr>
    </w:p>
    <w:p w:rsidR="00AB1E80" w:rsidRDefault="00AB1E80" w:rsidP="00F0715D">
      <w:pPr>
        <w:shd w:val="clear" w:color="auto" w:fill="FFFFFF"/>
        <w:tabs>
          <w:tab w:val="left" w:pos="5220"/>
        </w:tabs>
        <w:rPr>
          <w:rFonts w:ascii="Arial" w:hAnsi="Arial"/>
          <w:bCs/>
          <w:color w:val="339966"/>
          <w:sz w:val="32"/>
          <w:szCs w:val="56"/>
          <w:lang w:val="el-GR"/>
        </w:rPr>
      </w:pPr>
    </w:p>
    <w:p w:rsidR="00F0715D" w:rsidRPr="004C27DC" w:rsidRDefault="00AB1E80" w:rsidP="00F0715D">
      <w:pPr>
        <w:shd w:val="clear" w:color="auto" w:fill="FFFFFF"/>
        <w:tabs>
          <w:tab w:val="left" w:pos="5220"/>
        </w:tabs>
        <w:rPr>
          <w:rFonts w:ascii="Arial" w:hAnsi="Arial"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Cs/>
          <w:color w:val="339966"/>
          <w:sz w:val="32"/>
          <w:szCs w:val="56"/>
          <w:lang w:val="el-GR"/>
        </w:rPr>
        <w:t xml:space="preserve">                                                        </w: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>…………………...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E40B4C" w:rsidRDefault="00E40B4C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AB1E80" w:rsidRDefault="00AB1E80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E40B4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Ποιος είναι ο κανόνας; Εξηγούμε: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sz w:val="36"/>
          <w:szCs w:val="56"/>
          <w:lang w:val="el-GR"/>
        </w:rPr>
        <w:t>…………………………………………………………………………</w:t>
      </w:r>
      <w:r w:rsidR="00EE030E">
        <w:rPr>
          <w:rFonts w:ascii="Arial" w:hAnsi="Arial" w:cs="Arial"/>
          <w:sz w:val="36"/>
          <w:szCs w:val="56"/>
          <w:lang w:val="el-GR"/>
        </w:rPr>
        <w:t>…………………………………………</w:t>
      </w:r>
      <w:r w:rsidRPr="004C27DC">
        <w:rPr>
          <w:rFonts w:ascii="Arial" w:hAnsi="Arial" w:cs="Arial"/>
          <w:sz w:val="36"/>
          <w:szCs w:val="56"/>
          <w:lang w:val="el-GR"/>
        </w:rPr>
        <w:t>……………………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2"/>
          <w:szCs w:val="40"/>
          <w:lang w:val="el-GR"/>
        </w:rPr>
      </w:pPr>
    </w:p>
    <w:p w:rsidR="00FE178B" w:rsidRDefault="00FE178B" w:rsidP="00F0715D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E178B" w:rsidRDefault="00FE178B" w:rsidP="00F0715D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E178B" w:rsidP="00F0715D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Δώδεκα ακριβώς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ab/>
      </w:r>
      <w:r w:rsidR="00F0715D" w:rsidRPr="004C27DC">
        <w:rPr>
          <w:rFonts w:ascii="Arial" w:hAnsi="Arial" w:cs="Arial"/>
          <w:sz w:val="36"/>
          <w:szCs w:val="56"/>
          <w:lang w:val="el-GR"/>
        </w:rPr>
        <w:t>…………………...</w:t>
      </w:r>
    </w:p>
    <w:p w:rsidR="00F0715D" w:rsidRPr="004C27DC" w:rsidRDefault="00F0715D" w:rsidP="00F0715D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5220"/>
        </w:tabs>
        <w:rPr>
          <w:rFonts w:ascii="Arial" w:hAnsi="Arial" w:cs="Arial"/>
          <w:b/>
          <w:sz w:val="36"/>
          <w:szCs w:val="56"/>
          <w:lang w:val="el-GR"/>
        </w:rPr>
      </w:pPr>
    </w:p>
    <w:p w:rsidR="00F0715D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E178B" w:rsidRPr="004C27DC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E178B" w:rsidRDefault="004B4F26" w:rsidP="00FE178B">
      <w:pPr>
        <w:shd w:val="clear" w:color="auto" w:fill="FFFFFF"/>
        <w:tabs>
          <w:tab w:val="left" w:pos="5220"/>
        </w:tabs>
        <w:rPr>
          <w:rFonts w:ascii="Arial" w:hAnsi="Arial"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Cs/>
          <w:noProof/>
          <w:color w:val="000000"/>
          <w:sz w:val="36"/>
          <w:szCs w:val="56"/>
          <w:lang w:val="en-US" w:eastAsia="en-US"/>
        </w:rPr>
        <w:pict>
          <v:shape id="_x0000_s6648" type="#_x0000_t202" style="position:absolute;margin-left:0;margin-top:794.15pt;width:86.4pt;height:25.5pt;z-index:251993600;mso-wrap-style:none;mso-position-horizontal:center;mso-position-horizontal-relative:margin;mso-position-vertical-relative:page" fillcolor="#fc9" stroked="f">
            <v:textbox style="mso-next-textbox:#_x0000_s6648" inset="2mm,1mm,2mm,1mm">
              <w:txbxContent>
                <w:p w:rsidR="00291988" w:rsidRPr="00592B62" w:rsidRDefault="00291988" w:rsidP="009E37CA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120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136</w:t>
                  </w:r>
                </w:p>
              </w:txbxContent>
            </v:textbox>
            <w10:wrap anchorx="margin" anchory="page"/>
          </v:shape>
        </w:pic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>……………………</w: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ab/>
        <w:t>….………………..</w:t>
      </w:r>
    </w:p>
    <w:p w:rsidR="00F0715D" w:rsidRPr="00AB1E80" w:rsidRDefault="004B4F26" w:rsidP="00AB1E80">
      <w:pPr>
        <w:spacing w:after="200" w:line="276" w:lineRule="auto"/>
        <w:rPr>
          <w:rFonts w:ascii="Arial" w:hAnsi="Arial"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9966"/>
          <w:sz w:val="32"/>
          <w:szCs w:val="56"/>
          <w:lang w:val="el-GR" w:eastAsia="el-GR"/>
        </w:rPr>
        <w:lastRenderedPageBreak/>
        <w:pict>
          <v:group id="_x0000_s6772" style="position:absolute;margin-left:18.7pt;margin-top:11.55pt;width:411.25pt;height:524.6pt;z-index:251657728" coordorigin="1508,1365" coordsize="8225,10492">
            <v:group id="_x0000_s4085" style="position:absolute;left:1906;top:8309;width:7827;height:3548" coordorigin="1158,10236" coordsize="9590,4347">
              <v:group id="_x0000_s4086" style="position:absolute;left:6456;top:10287;width:4292;height:4296" coordorigin="957,7740" coordsize="4292,4296">
                <v:group id="_x0000_s4087" style="position:absolute;left:1290;top:8086;width:3630;height:3656" coordorigin="1290,8086" coordsize="3630,3656">
                  <v:shape id="_x0000_s4088" type="#_x0000_t136" style="position:absolute;left:1548;top:8874;width:486;height:438" fillcolor="green" strokecolor="green">
                    <v:imagedata gain="69719f"/>
                    <v:shadow color="#868686"/>
                    <v:textpath style="font-family:&quot;Arial&quot;;font-size:18pt;v-text-kern:t" trim="t" fitpath="t" string="10"/>
                    <o:lock v:ext="edit" aspectratio="t"/>
                  </v:shape>
                  <v:shape id="_x0000_s4089" type="#_x0000_t136" style="position:absolute;left:1290;top:9684;width:294;height:439" fillcolor="green" strokecolor="green">
                    <v:imagedata gain="69719f"/>
                    <v:shadow color="#868686"/>
                    <v:textpath style="font-family:&quot;Arial&quot;;font-size:18pt;v-text-kern:t" trim="t" fitpath="t" string="9"/>
                    <o:lock v:ext="edit" aspectratio="t"/>
                  </v:shape>
                  <v:shape id="_x0000_s4090" type="#_x0000_t136" style="position:absolute;left:2934;top:8086;width:487;height:438" fillcolor="green" strokecolor="green">
                    <v:imagedata gain="69719f"/>
                    <v:shadow color="#868686"/>
                    <v:textpath style="font-family:&quot;Arial&quot;;font-size:18pt;v-text-kern:t" trim="t" fitpath="t" string="12"/>
                    <o:lock v:ext="edit" aspectratio="t"/>
                  </v:shape>
                  <v:shape id="_x0000_s4091" type="#_x0000_t136" style="position:absolute;left:1995;top:8252;width:438;height:438" fillcolor="green" strokecolor="green">
                    <v:imagedata gain="69719f"/>
                    <v:shadow color="#868686"/>
                    <v:textpath style="font-family:&quot;Arial&quot;;font-size:18pt;v-text-kern:t" trim="t" fitpath="t" string="11"/>
                    <o:lock v:ext="edit" aspectratio="t"/>
                  </v:shape>
                  <v:shape id="_x0000_s4092" type="#_x0000_t136" style="position:absolute;left:1582;top:1049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8"/>
                    <o:lock v:ext="edit" aspectratio="t"/>
                  </v:shape>
                  <v:shape id="_x0000_s4093" type="#_x0000_t136" style="position:absolute;left:2142;top:1103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7"/>
                    <o:lock v:ext="edit" aspectratio="t"/>
                  </v:shape>
                  <v:shape id="_x0000_s4094" type="#_x0000_t136" style="position:absolute;left:2970;top:1130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6&#10;"/>
                    <o:lock v:ext="edit" aspectratio="t"/>
                  </v:shape>
                  <v:shape id="_x0000_s4095" type="#_x0000_t136" style="position:absolute;left:3847;top:11070;width:293;height:438" fillcolor="green" strokecolor="green">
                    <v:imagedata gain="69719f"/>
                    <v:shadow color="#868686"/>
                    <v:textpath style="font-family:&quot;Arial&quot;;font-size:18pt;v-text-kern:t" trim="t" fitpath="t" string="5"/>
                    <o:lock v:ext="edit" aspectratio="t"/>
                  </v:shape>
                  <v:shape id="_x0000_s4096" type="#_x0000_t136" style="position:absolute;left:4387;top:10458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4"/>
                    <o:lock v:ext="edit" aspectratio="t"/>
                  </v:shape>
                  <v:shape id="_x0000_s4097" type="#_x0000_t136" style="position:absolute;left:4626;top:9702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3"/>
                    <o:lock v:ext="edit" aspectratio="t"/>
                  </v:shape>
                  <v:shape id="_x0000_s4098" type="#_x0000_t136" style="position:absolute;left:4374;top:8820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2"/>
                    <o:lock v:ext="edit" aspectratio="t"/>
                  </v:shape>
                  <v:shape id="_x0000_s4099" type="#_x0000_t136" style="position:absolute;left:3898;top:8293;width:150;height:438" fillcolor="green" strokecolor="green">
                    <v:imagedata gain="69719f"/>
                    <v:shadow color="#868686"/>
                    <v:textpath style="font-family:&quot;Arial&quot;;font-size:18pt;v-text-kern:t" trim="t" fitpath="t" string="1"/>
                    <o:lock v:ext="edit" aspectratio="t"/>
                  </v:shape>
                </v:group>
                <v:group id="_x0000_s4100" style="position:absolute;left:957;top:7740;width:4292;height:4296" coordorigin="957,7740" coordsize="4518,4522">
                  <o:lock v:ext="edit" aspectratio="t"/>
                  <v:oval id="_x0000_s4101" style="position:absolute;left:3132;top:9949;width:210;height:210" fillcolor="navy" strokecolor="navy">
                    <o:lock v:ext="edit" aspectratio="t"/>
                  </v:oval>
                  <v:group id="_x0000_s4102" style="position:absolute;left:957;top:7740;width:4518;height:4522" coordorigin="957,7740" coordsize="4518,4522">
                    <o:lock v:ext="edit" aspectratio="t"/>
                    <v:oval id="_x0000_s4103" style="position:absolute;left:957;top:7740;width:4518;height:4518" filled="f" strokeweight="2.25pt">
                      <o:lock v:ext="edit" aspectratio="t"/>
                    </v:oval>
                    <v:line id="_x0000_s4104" style="position:absolute" from="3258,7758" to="3258,7996" strokecolor="maroon" strokeweight="3pt">
                      <o:lock v:ext="edit" aspectratio="t"/>
                    </v:line>
                    <v:line id="_x0000_s4105" style="position:absolute" from="3258,12024" to="3258,12262" strokecolor="maroon" strokeweight="3pt">
                      <o:lock v:ext="edit" aspectratio="t"/>
                    </v:line>
                    <v:line id="_x0000_s4106" style="position:absolute;rotation:30" from="2142,11734" to="2142,11936" strokecolor="maroon" strokeweight="3pt">
                      <o:lock v:ext="edit" aspectratio="t"/>
                    </v:line>
                    <v:line id="_x0000_s4107" style="position:absolute;rotation:30;flip:x" from="4230,11754" to="4230,11992" strokecolor="maroon" strokeweight="3pt">
                      <o:lock v:ext="edit" aspectratio="t"/>
                    </v:line>
                    <v:line id="_x0000_s4108" style="position:absolute;rotation:30;flip:x" from="2160,8028" to="2160,8230" strokecolor="maroon" strokeweight="3pt">
                      <o:lock v:ext="edit" aspectratio="t"/>
                    </v:line>
                    <v:line id="_x0000_s4109" style="position:absolute;rotation:30" from="4266,8030" to="4266,8268" strokecolor="maroon" strokeweight="3pt">
                      <o:lock v:ext="edit" aspectratio="t"/>
                    </v:line>
                    <v:line id="_x0000_s4110" style="position:absolute;rotation:90;flip:x y" from="1091,9889" to="1091,10127" strokecolor="maroon" strokeweight="3pt">
                      <o:lock v:ext="edit" aspectratio="t"/>
                    </v:line>
                    <v:line id="_x0000_s4111" style="position:absolute;rotation:90;flip:x y" from="5335,9889" to="5335,10127" strokecolor="maroon" strokeweight="3pt">
                      <o:lock v:ext="edit" aspectratio="t"/>
                    </v:line>
                    <v:line id="_x0000_s4112" style="position:absolute;rotation:60" from="1379,10987" to="1379,11189" strokecolor="maroon" strokeweight="3pt">
                      <o:lock v:ext="edit" aspectratio="t"/>
                    </v:line>
                    <v:line id="_x0000_s4113" style="position:absolute;rotation:60;flip:x" from="5033,11005" to="5033,11207" strokecolor="maroon" strokeweight="3pt">
                      <o:lock v:ext="edit" aspectratio="t"/>
                    </v:line>
                    <v:line id="_x0000_s4114" style="position:absolute;rotation:60;flip:y" from="1393,8773" to="1393,8975" strokecolor="maroon" strokeweight="3pt">
                      <o:lock v:ext="edit" aspectratio="t"/>
                    </v:line>
                    <v:line id="_x0000_s4115" style="position:absolute;rotation:60;flip:x y" from="5047,8791" to="5047,8993" strokecolor="maroon" strokeweight="3pt">
                      <o:lock v:ext="edit" aspectratio="t"/>
                    </v:line>
                  </v:group>
                </v:group>
              </v:group>
              <v:group id="_x0000_s4116" style="position:absolute;left:1158;top:10236;width:4292;height:4296" coordorigin="957,7740" coordsize="4292,4296">
                <v:group id="_x0000_s4117" style="position:absolute;left:1290;top:8086;width:3630;height:3656" coordorigin="1290,8086" coordsize="3630,3656">
                  <v:shape id="_x0000_s4118" type="#_x0000_t136" style="position:absolute;left:1548;top:8874;width:486;height:438" fillcolor="green" strokecolor="green">
                    <v:imagedata gain="69719f"/>
                    <v:shadow color="#868686"/>
                    <v:textpath style="font-family:&quot;Arial&quot;;font-size:18pt;v-text-kern:t" trim="t" fitpath="t" string="10"/>
                    <o:lock v:ext="edit" aspectratio="t"/>
                  </v:shape>
                  <v:shape id="_x0000_s4119" type="#_x0000_t136" style="position:absolute;left:1290;top:9684;width:294;height:439" fillcolor="green" strokecolor="green">
                    <v:imagedata gain="69719f"/>
                    <v:shadow color="#868686"/>
                    <v:textpath style="font-family:&quot;Arial&quot;;font-size:18pt;v-text-kern:t" trim="t" fitpath="t" string="9"/>
                    <o:lock v:ext="edit" aspectratio="t"/>
                  </v:shape>
                  <v:shape id="_x0000_s4120" type="#_x0000_t136" style="position:absolute;left:2934;top:8086;width:487;height:438" fillcolor="green" strokecolor="green">
                    <v:imagedata gain="69719f"/>
                    <v:shadow color="#868686"/>
                    <v:textpath style="font-family:&quot;Arial&quot;;font-size:18pt;v-text-kern:t" trim="t" fitpath="t" string="12"/>
                    <o:lock v:ext="edit" aspectratio="t"/>
                  </v:shape>
                  <v:shape id="_x0000_s4121" type="#_x0000_t136" style="position:absolute;left:1995;top:8252;width:438;height:438" fillcolor="green" strokecolor="green">
                    <v:imagedata gain="69719f"/>
                    <v:shadow color="#868686"/>
                    <v:textpath style="font-family:&quot;Arial&quot;;font-size:18pt;v-text-kern:t" trim="t" fitpath="t" string="11"/>
                    <o:lock v:ext="edit" aspectratio="t"/>
                  </v:shape>
                  <v:shape id="_x0000_s4122" type="#_x0000_t136" style="position:absolute;left:1582;top:1049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8"/>
                    <o:lock v:ext="edit" aspectratio="t"/>
                  </v:shape>
                  <v:shape id="_x0000_s4123" type="#_x0000_t136" style="position:absolute;left:2142;top:1103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7"/>
                    <o:lock v:ext="edit" aspectratio="t"/>
                  </v:shape>
                  <v:shape id="_x0000_s4124" type="#_x0000_t136" style="position:absolute;left:2970;top:11304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6&#10;"/>
                    <o:lock v:ext="edit" aspectratio="t"/>
                  </v:shape>
                  <v:shape id="_x0000_s4125" type="#_x0000_t136" style="position:absolute;left:3847;top:11070;width:293;height:438" fillcolor="green" strokecolor="green">
                    <v:imagedata gain="69719f"/>
                    <v:shadow color="#868686"/>
                    <v:textpath style="font-family:&quot;Arial&quot;;font-size:18pt;v-text-kern:t" trim="t" fitpath="t" string="5"/>
                    <o:lock v:ext="edit" aspectratio="t"/>
                  </v:shape>
                  <v:shape id="_x0000_s4126" type="#_x0000_t136" style="position:absolute;left:4387;top:10458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4"/>
                    <o:lock v:ext="edit" aspectratio="t"/>
                  </v:shape>
                  <v:shape id="_x0000_s4127" type="#_x0000_t136" style="position:absolute;left:4626;top:9702;width:294;height:438" fillcolor="green" strokecolor="green">
                    <v:imagedata gain="69719f"/>
                    <v:shadow color="#868686"/>
                    <v:textpath style="font-family:&quot;Arial&quot;;font-size:18pt;v-text-kern:t" trim="t" fitpath="t" string="3"/>
                    <o:lock v:ext="edit" aspectratio="t"/>
                  </v:shape>
                  <v:shape id="_x0000_s4128" type="#_x0000_t136" style="position:absolute;left:4374;top:8820;width:293;height:439" fillcolor="green" strokecolor="green">
                    <v:imagedata gain="69719f"/>
                    <v:shadow color="#868686"/>
                    <v:textpath style="font-family:&quot;Arial&quot;;font-size:18pt;v-text-kern:t" trim="t" fitpath="t" string="2"/>
                    <o:lock v:ext="edit" aspectratio="t"/>
                  </v:shape>
                  <v:shape id="_x0000_s4129" type="#_x0000_t136" style="position:absolute;left:3898;top:8293;width:150;height:438" fillcolor="green" strokecolor="green">
                    <v:imagedata gain="69719f"/>
                    <v:shadow color="#868686"/>
                    <v:textpath style="font-family:&quot;Arial&quot;;font-size:18pt;v-text-kern:t" trim="t" fitpath="t" string="1"/>
                    <o:lock v:ext="edit" aspectratio="t"/>
                  </v:shape>
                </v:group>
                <v:group id="_x0000_s4130" style="position:absolute;left:957;top:7740;width:4292;height:4296" coordorigin="957,7740" coordsize="4518,4522">
                  <o:lock v:ext="edit" aspectratio="t"/>
                  <v:oval id="_x0000_s4131" style="position:absolute;left:3132;top:9949;width:210;height:210" fillcolor="navy" strokecolor="navy">
                    <o:lock v:ext="edit" aspectratio="t"/>
                  </v:oval>
                  <v:group id="_x0000_s4132" style="position:absolute;left:957;top:7740;width:4518;height:4522" coordorigin="957,7740" coordsize="4518,4522">
                    <o:lock v:ext="edit" aspectratio="t"/>
                    <v:oval id="_x0000_s4133" style="position:absolute;left:957;top:7740;width:4518;height:4518" filled="f" strokeweight="2.25pt">
                      <o:lock v:ext="edit" aspectratio="t"/>
                    </v:oval>
                    <v:line id="_x0000_s4134" style="position:absolute" from="3258,7758" to="3258,7996" strokecolor="maroon" strokeweight="3pt">
                      <o:lock v:ext="edit" aspectratio="t"/>
                    </v:line>
                    <v:line id="_x0000_s4135" style="position:absolute" from="3258,12024" to="3258,12262" strokecolor="maroon" strokeweight="3pt">
                      <o:lock v:ext="edit" aspectratio="t"/>
                    </v:line>
                    <v:line id="_x0000_s4136" style="position:absolute;rotation:30" from="2142,11734" to="2142,11936" strokecolor="maroon" strokeweight="3pt">
                      <o:lock v:ext="edit" aspectratio="t"/>
                    </v:line>
                    <v:line id="_x0000_s4137" style="position:absolute;rotation:30;flip:x" from="4230,11754" to="4230,11992" strokecolor="maroon" strokeweight="3pt">
                      <o:lock v:ext="edit" aspectratio="t"/>
                    </v:line>
                    <v:line id="_x0000_s4138" style="position:absolute;rotation:30;flip:x" from="2160,8028" to="2160,8230" strokecolor="maroon" strokeweight="3pt">
                      <o:lock v:ext="edit" aspectratio="t"/>
                    </v:line>
                    <v:line id="_x0000_s4139" style="position:absolute;rotation:30" from="4266,8030" to="4266,8268" strokecolor="maroon" strokeweight="3pt">
                      <o:lock v:ext="edit" aspectratio="t"/>
                    </v:line>
                    <v:line id="_x0000_s4140" style="position:absolute;rotation:90;flip:x y" from="1091,9889" to="1091,10127" strokecolor="maroon" strokeweight="3pt">
                      <o:lock v:ext="edit" aspectratio="t"/>
                    </v:line>
                    <v:line id="_x0000_s4141" style="position:absolute;rotation:90;flip:x y" from="5335,9889" to="5335,10127" strokecolor="maroon" strokeweight="3pt">
                      <o:lock v:ext="edit" aspectratio="t"/>
                    </v:line>
                    <v:line id="_x0000_s4142" style="position:absolute;rotation:60" from="1379,10987" to="1379,11189" strokecolor="maroon" strokeweight="3pt">
                      <o:lock v:ext="edit" aspectratio="t"/>
                    </v:line>
                    <v:line id="_x0000_s4143" style="position:absolute;rotation:60;flip:x" from="5033,11005" to="5033,11207" strokecolor="maroon" strokeweight="3pt">
                      <o:lock v:ext="edit" aspectratio="t"/>
                    </v:line>
                    <v:line id="_x0000_s4144" style="position:absolute;rotation:60;flip:y" from="1393,8773" to="1393,8975" strokecolor="maroon" strokeweight="3pt">
                      <o:lock v:ext="edit" aspectratio="t"/>
                    </v:line>
                    <v:line id="_x0000_s4145" style="position:absolute;rotation:60;flip:x y" from="5047,8791" to="5047,8993" strokecolor="maroon" strokeweight="3pt">
                      <o:lock v:ext="edit" aspectratio="t"/>
                    </v:line>
                  </v:group>
                </v:group>
              </v:group>
            </v:group>
            <v:group id="_x0000_s4373" style="position:absolute;left:1508;top:1365;width:3439;height:3442" coordorigin="957,7740" coordsize="4292,4296">
              <v:group id="_x0000_s4374" style="position:absolute;left:1290;top:8086;width:3630;height:3656" coordorigin="1290,8086" coordsize="3630,3656">
                <v:shape id="_x0000_s4375" type="#_x0000_t136" style="position:absolute;left:1548;top:8874;width:486;height:438" fillcolor="green" strokecolor="green">
                  <v:imagedata gain="69719f"/>
                  <v:shadow color="#868686"/>
                  <v:textpath style="font-family:&quot;Arial&quot;;font-size:18pt;v-text-kern:t" trim="t" fitpath="t" string="10"/>
                  <o:lock v:ext="edit" aspectratio="t"/>
                </v:shape>
                <v:shape id="_x0000_s4376" type="#_x0000_t136" style="position:absolute;left:1290;top:9684;width:294;height:439" fillcolor="green" strokecolor="green">
                  <v:imagedata gain="69719f"/>
                  <v:shadow color="#868686"/>
                  <v:textpath style="font-family:&quot;Arial&quot;;font-size:18pt;v-text-kern:t" trim="t" fitpath="t" string="9"/>
                  <o:lock v:ext="edit" aspectratio="t"/>
                </v:shape>
                <v:shape id="_x0000_s4377" type="#_x0000_t136" style="position:absolute;left:2934;top:8086;width:487;height:438" fillcolor="green" strokecolor="green">
                  <v:imagedata gain="69719f"/>
                  <v:shadow color="#868686"/>
                  <v:textpath style="font-family:&quot;Arial&quot;;font-size:18pt;v-text-kern:t" trim="t" fitpath="t" string="12"/>
                  <o:lock v:ext="edit" aspectratio="t"/>
                </v:shape>
                <v:shape id="_x0000_s4378" type="#_x0000_t136" style="position:absolute;left:1995;top:8252;width:438;height:438" fillcolor="green" strokecolor="green">
                  <v:imagedata gain="69719f"/>
                  <v:shadow color="#868686"/>
                  <v:textpath style="font-family:&quot;Arial&quot;;font-size:18pt;v-text-kern:t" trim="t" fitpath="t" string="11"/>
                  <o:lock v:ext="edit" aspectratio="t"/>
                </v:shape>
                <v:shape id="_x0000_s4379" type="#_x0000_t136" style="position:absolute;left:1582;top:1049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8"/>
                  <o:lock v:ext="edit" aspectratio="t"/>
                </v:shape>
                <v:shape id="_x0000_s4380" type="#_x0000_t136" style="position:absolute;left:2142;top:1103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7"/>
                  <o:lock v:ext="edit" aspectratio="t"/>
                </v:shape>
                <v:shape id="_x0000_s4381" type="#_x0000_t136" style="position:absolute;left:2970;top:11304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6&#10;"/>
                  <o:lock v:ext="edit" aspectratio="t"/>
                </v:shape>
                <v:shape id="_x0000_s4382" type="#_x0000_t136" style="position:absolute;left:3847;top:11070;width:293;height:438" fillcolor="green" strokecolor="green">
                  <v:imagedata gain="69719f"/>
                  <v:shadow color="#868686"/>
                  <v:textpath style="font-family:&quot;Arial&quot;;font-size:18pt;v-text-kern:t" trim="t" fitpath="t" string="5"/>
                  <o:lock v:ext="edit" aspectratio="t"/>
                </v:shape>
                <v:shape id="_x0000_s4383" type="#_x0000_t136" style="position:absolute;left:4387;top:10458;width:293;height:439" fillcolor="green" strokecolor="green">
                  <v:imagedata gain="69719f"/>
                  <v:shadow color="#868686"/>
                  <v:textpath style="font-family:&quot;Arial&quot;;font-size:18pt;v-text-kern:t" trim="t" fitpath="t" string="4"/>
                  <o:lock v:ext="edit" aspectratio="t"/>
                </v:shape>
                <v:shape id="_x0000_s4384" type="#_x0000_t136" style="position:absolute;left:4626;top:9702;width:294;height:438" fillcolor="green" strokecolor="green">
                  <v:imagedata gain="69719f"/>
                  <v:shadow color="#868686"/>
                  <v:textpath style="font-family:&quot;Arial&quot;;font-size:18pt;v-text-kern:t" trim="t" fitpath="t" string="3"/>
                  <o:lock v:ext="edit" aspectratio="t"/>
                </v:shape>
                <v:shape id="_x0000_s4385" type="#_x0000_t136" style="position:absolute;left:4374;top:8820;width:293;height:439" fillcolor="green" strokecolor="green">
                  <v:imagedata gain="69719f"/>
                  <v:shadow color="#868686"/>
                  <v:textpath style="font-family:&quot;Arial&quot;;font-size:18pt;v-text-kern:t" trim="t" fitpath="t" string="2"/>
                  <o:lock v:ext="edit" aspectratio="t"/>
                </v:shape>
                <v:shape id="_x0000_s4386" type="#_x0000_t136" style="position:absolute;left:3898;top:8293;width:150;height:438" fillcolor="green" strokecolor="green">
                  <v:imagedata gain="69719f"/>
                  <v:shadow color="#868686"/>
                  <v:textpath style="font-family:&quot;Arial&quot;;font-size:18pt;v-text-kern:t" trim="t" fitpath="t" string="1"/>
                  <o:lock v:ext="edit" aspectratio="t"/>
                </v:shape>
              </v:group>
              <v:group id="_x0000_s4387" style="position:absolute;left:957;top:7740;width:4292;height:4296" coordorigin="957,7740" coordsize="4518,4522">
                <o:lock v:ext="edit" aspectratio="t"/>
                <v:oval id="_x0000_s4388" style="position:absolute;left:3132;top:9949;width:210;height:210" fillcolor="navy" strokecolor="navy">
                  <o:lock v:ext="edit" aspectratio="t"/>
                </v:oval>
                <v:group id="_x0000_s4389" style="position:absolute;left:957;top:7740;width:4518;height:4522" coordorigin="957,7740" coordsize="4518,4522">
                  <o:lock v:ext="edit" aspectratio="t"/>
                  <v:oval id="_x0000_s4390" style="position:absolute;left:957;top:7740;width:4518;height:4518" filled="f" strokeweight="2.25pt">
                    <o:lock v:ext="edit" aspectratio="t"/>
                  </v:oval>
                  <v:line id="_x0000_s4391" style="position:absolute" from="3258,7758" to="3258,7996" strokecolor="maroon" strokeweight="3pt">
                    <o:lock v:ext="edit" aspectratio="t"/>
                  </v:line>
                  <v:line id="_x0000_s4392" style="position:absolute" from="3258,12024" to="3258,12262" strokecolor="maroon" strokeweight="3pt">
                    <o:lock v:ext="edit" aspectratio="t"/>
                  </v:line>
                  <v:line id="_x0000_s4393" style="position:absolute;rotation:30" from="2142,11734" to="2142,11936" strokecolor="maroon" strokeweight="3pt">
                    <o:lock v:ext="edit" aspectratio="t"/>
                  </v:line>
                  <v:line id="_x0000_s4394" style="position:absolute;rotation:30;flip:x" from="4230,11754" to="4230,11992" strokecolor="maroon" strokeweight="3pt">
                    <o:lock v:ext="edit" aspectratio="t"/>
                  </v:line>
                  <v:line id="_x0000_s4395" style="position:absolute;rotation:30;flip:x" from="2160,8028" to="2160,8230" strokecolor="maroon" strokeweight="3pt">
                    <o:lock v:ext="edit" aspectratio="t"/>
                  </v:line>
                  <v:line id="_x0000_s4396" style="position:absolute;rotation:30" from="4266,8030" to="4266,8268" strokecolor="maroon" strokeweight="3pt">
                    <o:lock v:ext="edit" aspectratio="t"/>
                  </v:line>
                  <v:line id="_x0000_s4397" style="position:absolute;rotation:90;flip:x y" from="1091,9889" to="1091,10127" strokecolor="maroon" strokeweight="3pt">
                    <o:lock v:ext="edit" aspectratio="t"/>
                  </v:line>
                  <v:line id="_x0000_s4398" style="position:absolute;rotation:90;flip:x y" from="5335,9889" to="5335,10127" strokecolor="maroon" strokeweight="3pt">
                    <o:lock v:ext="edit" aspectratio="t"/>
                  </v:line>
                  <v:line id="_x0000_s4399" style="position:absolute;rotation:60" from="1379,10987" to="1379,11189" strokecolor="maroon" strokeweight="3pt">
                    <o:lock v:ext="edit" aspectratio="t"/>
                  </v:line>
                  <v:line id="_x0000_s4400" style="position:absolute;rotation:60;flip:x" from="5033,11005" to="5033,11207" strokecolor="maroon" strokeweight="3pt">
                    <o:lock v:ext="edit" aspectratio="t"/>
                  </v:line>
                  <v:line id="_x0000_s4401" style="position:absolute;rotation:60;flip:y" from="1393,8773" to="1393,8975" strokecolor="maroon" strokeweight="3pt">
                    <o:lock v:ext="edit" aspectratio="t"/>
                  </v:line>
                  <v:line id="_x0000_s4402" style="position:absolute;rotation:60;flip:x y" from="5047,8791" to="5047,8993" strokecolor="maroon" strokeweight="3pt">
                    <o:lock v:ext="edit" aspectratio="t"/>
                  </v:line>
                </v:group>
              </v:group>
            </v:group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5220"/>
        </w:tabs>
        <w:rPr>
          <w:rFonts w:ascii="Arial" w:hAnsi="Arial"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Cs/>
          <w:color w:val="339966"/>
          <w:sz w:val="32"/>
          <w:szCs w:val="56"/>
          <w:lang w:val="el-GR"/>
        </w:rPr>
        <w:tab/>
      </w:r>
      <w:r w:rsidRPr="004C27DC">
        <w:rPr>
          <w:rFonts w:ascii="Arial" w:hAnsi="Arial"/>
          <w:bCs/>
          <w:color w:val="000000"/>
          <w:sz w:val="36"/>
          <w:szCs w:val="56"/>
          <w:lang w:val="el-GR"/>
        </w:rPr>
        <w:t>……</w:t>
      </w:r>
      <w:r w:rsidR="00FE178B">
        <w:rPr>
          <w:rFonts w:ascii="Arial" w:hAnsi="Arial"/>
          <w:bCs/>
          <w:color w:val="000000"/>
          <w:sz w:val="36"/>
          <w:szCs w:val="56"/>
          <w:lang w:val="el-GR"/>
        </w:rPr>
        <w:t>…..</w:t>
      </w:r>
      <w:r w:rsidRPr="004C27DC">
        <w:rPr>
          <w:rFonts w:ascii="Arial" w:hAnsi="Arial"/>
          <w:bCs/>
          <w:color w:val="000000"/>
          <w:sz w:val="36"/>
          <w:szCs w:val="56"/>
          <w:lang w:val="el-GR"/>
        </w:rPr>
        <w:t>……………...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Cs w:val="44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Cs w:val="44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Cs w:val="44"/>
          <w:lang w:val="el-GR"/>
        </w:rPr>
      </w:pPr>
    </w:p>
    <w:p w:rsidR="00AB1E80" w:rsidRDefault="00AB1E80" w:rsidP="00F0715D">
      <w:pPr>
        <w:shd w:val="clear" w:color="auto" w:fill="FFFFFF"/>
        <w:rPr>
          <w:rFonts w:ascii="Arial" w:hAnsi="Arial"/>
          <w:b/>
          <w:bCs/>
          <w:color w:val="339966"/>
          <w:szCs w:val="44"/>
          <w:lang w:val="el-GR"/>
        </w:rPr>
      </w:pPr>
    </w:p>
    <w:p w:rsidR="00AB1E80" w:rsidRDefault="00AB1E80" w:rsidP="00F0715D">
      <w:pPr>
        <w:shd w:val="clear" w:color="auto" w:fill="FFFFFF"/>
        <w:rPr>
          <w:rFonts w:ascii="Arial" w:hAnsi="Arial"/>
          <w:b/>
          <w:bCs/>
          <w:color w:val="339966"/>
          <w:szCs w:val="44"/>
          <w:lang w:val="el-GR"/>
        </w:rPr>
      </w:pPr>
    </w:p>
    <w:p w:rsidR="00AB1E80" w:rsidRPr="004C27DC" w:rsidRDefault="00AB1E80" w:rsidP="00F0715D">
      <w:pPr>
        <w:shd w:val="clear" w:color="auto" w:fill="FFFFFF"/>
        <w:rPr>
          <w:rFonts w:ascii="Arial" w:hAnsi="Arial"/>
          <w:b/>
          <w:bCs/>
          <w:color w:val="339966"/>
          <w:szCs w:val="44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14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Ποιος είναι ο κανόνας; Εξηγούμε:</w:t>
      </w:r>
    </w:p>
    <w:p w:rsidR="00F0715D" w:rsidRPr="00FE178B" w:rsidRDefault="00F0715D" w:rsidP="00F0715D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sz w:val="36"/>
          <w:szCs w:val="56"/>
          <w:lang w:val="el-GR"/>
        </w:rPr>
        <w:t>…………………………………………………………………………………………</w:t>
      </w:r>
      <w:r w:rsidR="00FE178B">
        <w:rPr>
          <w:rFonts w:ascii="Arial" w:hAnsi="Arial" w:cs="Arial"/>
          <w:sz w:val="36"/>
          <w:szCs w:val="56"/>
          <w:lang w:val="el-GR"/>
        </w:rPr>
        <w:t>……………………………………………..</w:t>
      </w:r>
    </w:p>
    <w:p w:rsidR="00FE178B" w:rsidRDefault="00FE178B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E178B" w:rsidRDefault="004B4F26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3983" style="position:absolute;margin-left:26.1pt;margin-top:.6pt;width:91.3pt;height:41.35pt;z-index:251656704" coordorigin="1656,8367" coordsize="2293,1039">
            <v:shape id="_x0000_s3984" type="#_x0000_t75" style="position:absolute;left:2826;top:8367;width:1123;height:1039">
              <v:imagedata r:id="rId17" o:title="5-1" gain="74473f"/>
            </v:shape>
            <v:shape id="_x0000_s3985" type="#_x0000_t75" style="position:absolute;left:1656;top:8403;width:1174;height:1002">
              <v:imagedata r:id="rId19" o:title="ΕΙΚΟΝΙΔΙΟ%20ΑΝΤΑΛΛΑΓΗΣ" gain="79922f" blacklevel="-1966f"/>
            </v:shape>
          </v:group>
        </w:pic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β.                </w:t>
      </w:r>
      <w:r w:rsidR="00FE178B">
        <w:rPr>
          <w:rFonts w:ascii="Arial" w:hAnsi="Arial" w:cs="Arial"/>
          <w:b/>
          <w:sz w:val="36"/>
          <w:szCs w:val="56"/>
          <w:lang w:val="el-GR"/>
        </w:rPr>
        <w:t xml:space="preserve">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Φτιάχνουμε ένα δικό μας μοτίβο. Μια </w:t>
      </w:r>
    </w:p>
    <w:p w:rsidR="00F0715D" w:rsidRPr="004C27DC" w:rsidRDefault="00FE178B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άλλη ομάδ</w:t>
      </w:r>
      <w:r>
        <w:rPr>
          <w:rFonts w:ascii="Arial" w:hAnsi="Arial" w:cs="Arial"/>
          <w:b/>
          <w:sz w:val="36"/>
          <w:szCs w:val="56"/>
          <w:lang w:val="el-GR"/>
        </w:rPr>
        <w:t>α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 το συνεχίζει:</w:t>
      </w:r>
    </w:p>
    <w:p w:rsidR="00FE178B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40"/>
          <w:szCs w:val="60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40"/>
          <w:szCs w:val="60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40"/>
          <w:szCs w:val="72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40"/>
          <w:szCs w:val="68"/>
          <w:lang w:val="el-GR"/>
        </w:rPr>
      </w:pPr>
    </w:p>
    <w:p w:rsidR="00F0715D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40"/>
          <w:szCs w:val="72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40"/>
          <w:szCs w:val="72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40"/>
          <w:szCs w:val="72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40"/>
          <w:szCs w:val="72"/>
          <w:lang w:val="el-GR"/>
        </w:rPr>
      </w:pPr>
    </w:p>
    <w:p w:rsidR="00FE178B" w:rsidRPr="00FE178B" w:rsidRDefault="00FE178B" w:rsidP="00F0715D">
      <w:pPr>
        <w:shd w:val="clear" w:color="auto" w:fill="FFFFFF"/>
        <w:rPr>
          <w:rFonts w:ascii="Arial" w:hAnsi="Arial"/>
          <w:bCs/>
          <w:color w:val="000000" w:themeColor="text1"/>
          <w:sz w:val="40"/>
          <w:szCs w:val="72"/>
          <w:lang w:val="el-GR"/>
        </w:rPr>
      </w:pPr>
      <w:r w:rsidRPr="00FE178B">
        <w:rPr>
          <w:rFonts w:ascii="Arial" w:hAnsi="Arial"/>
          <w:bCs/>
          <w:color w:val="000000" w:themeColor="text1"/>
          <w:sz w:val="40"/>
          <w:szCs w:val="72"/>
          <w:lang w:val="el-GR"/>
        </w:rPr>
        <w:t xml:space="preserve">       </w:t>
      </w:r>
      <w:r>
        <w:rPr>
          <w:rFonts w:ascii="Arial" w:hAnsi="Arial"/>
          <w:bCs/>
          <w:color w:val="000000" w:themeColor="text1"/>
          <w:sz w:val="40"/>
          <w:szCs w:val="72"/>
          <w:lang w:val="el-GR"/>
        </w:rPr>
        <w:t>..</w:t>
      </w:r>
      <w:r w:rsidRPr="00FE178B">
        <w:rPr>
          <w:rFonts w:ascii="Arial" w:hAnsi="Arial"/>
          <w:bCs/>
          <w:color w:val="000000" w:themeColor="text1"/>
          <w:sz w:val="40"/>
          <w:szCs w:val="72"/>
          <w:lang w:val="el-GR"/>
        </w:rPr>
        <w:t>…………………..            …………</w:t>
      </w:r>
      <w:r>
        <w:rPr>
          <w:rFonts w:ascii="Arial" w:hAnsi="Arial"/>
          <w:bCs/>
          <w:color w:val="000000" w:themeColor="text1"/>
          <w:sz w:val="40"/>
          <w:szCs w:val="72"/>
          <w:lang w:val="el-GR"/>
        </w:rPr>
        <w:t>..</w:t>
      </w:r>
      <w:r w:rsidRPr="00FE178B">
        <w:rPr>
          <w:rFonts w:ascii="Arial" w:hAnsi="Arial"/>
          <w:bCs/>
          <w:color w:val="000000" w:themeColor="text1"/>
          <w:sz w:val="40"/>
          <w:szCs w:val="72"/>
          <w:lang w:val="el-GR"/>
        </w:rPr>
        <w:t>……….</w:t>
      </w:r>
    </w:p>
    <w:p w:rsidR="00FE178B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40"/>
          <w:szCs w:val="72"/>
          <w:lang w:val="el-GR"/>
        </w:rPr>
      </w:pPr>
    </w:p>
    <w:p w:rsidR="00FE178B" w:rsidRDefault="004B4F26" w:rsidP="00FE178B">
      <w:pPr>
        <w:spacing w:after="200" w:line="276" w:lineRule="auto"/>
        <w:rPr>
          <w:rFonts w:ascii="Arial" w:hAnsi="Arial"/>
          <w:b/>
          <w:bCs/>
          <w:color w:val="339966"/>
          <w:sz w:val="40"/>
          <w:szCs w:val="72"/>
          <w:lang w:val="el-GR"/>
        </w:rPr>
      </w:pPr>
      <w:r w:rsidRPr="004B4F26">
        <w:rPr>
          <w:rFonts w:ascii="Arial" w:hAnsi="Arial"/>
          <w:b/>
          <w:bCs/>
          <w:noProof/>
          <w:color w:val="339966"/>
          <w:sz w:val="40"/>
          <w:szCs w:val="72"/>
          <w:lang w:val="en-US" w:eastAsia="en-US"/>
        </w:rPr>
        <w:pict>
          <v:shape id="_x0000_s6649" type="#_x0000_t202" style="position:absolute;margin-left:0;margin-top:795.65pt;width:86.4pt;height:25.5pt;z-index:251994624;mso-wrap-style:none;mso-position-horizontal:center;mso-position-horizontal-relative:margin;mso-position-vertical-relative:page" fillcolor="#fc9" stroked="f">
            <v:textbox style="mso-next-textbox:#_x0000_s6649" inset="2mm,1mm,2mm,1mm">
              <w:txbxContent>
                <w:p w:rsidR="00291988" w:rsidRPr="00592B62" w:rsidRDefault="00291988" w:rsidP="009E37CA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121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136</w:t>
                  </w:r>
                </w:p>
              </w:txbxContent>
            </v:textbox>
            <w10:wrap anchorx="margin" anchory="page"/>
          </v:shape>
        </w:pict>
      </w:r>
      <w:r w:rsidR="00FE178B">
        <w:rPr>
          <w:rFonts w:ascii="Arial" w:hAnsi="Arial"/>
          <w:b/>
          <w:bCs/>
          <w:color w:val="339966"/>
          <w:sz w:val="40"/>
          <w:szCs w:val="72"/>
          <w:lang w:val="el-GR"/>
        </w:rPr>
        <w:br w:type="page"/>
      </w:r>
    </w:p>
    <w:p w:rsidR="00F0715D" w:rsidRPr="00FE178B" w:rsidRDefault="004B4F26" w:rsidP="00FE178B">
      <w:pPr>
        <w:spacing w:after="200" w:line="276" w:lineRule="auto"/>
        <w:rPr>
          <w:rFonts w:ascii="Arial" w:hAnsi="Arial"/>
          <w:b/>
          <w:bCs/>
          <w:color w:val="339966"/>
          <w:sz w:val="40"/>
          <w:szCs w:val="72"/>
          <w:lang w:val="el-GR"/>
        </w:rPr>
      </w:pPr>
      <w:r w:rsidRPr="004B4F26">
        <w:rPr>
          <w:rFonts w:ascii="Arial" w:hAnsi="Arial"/>
          <w:b/>
          <w:bCs/>
          <w:noProof/>
          <w:color w:val="339966"/>
          <w:sz w:val="36"/>
          <w:szCs w:val="56"/>
          <w:lang w:val="el-GR" w:eastAsia="el-GR"/>
        </w:rPr>
        <w:lastRenderedPageBreak/>
        <w:pict>
          <v:group id="_x0000_s6771" style="position:absolute;margin-left:31.45pt;margin-top:1.55pt;width:406.9pt;height:433.05pt;z-index:251991552" coordorigin="1763,1165" coordsize="8138,8661">
            <v:group id="_x0000_s6586" style="position:absolute;left:1763;top:1165;width:8138;height:3689" coordorigin="2226,8373" coordsize="8572,3886">
              <v:group id="_x0000_s4161" style="position:absolute;left:6962;top:8419;width:3836;height:3840" coordorigin="957,7740" coordsize="4518,4522">
                <o:lock v:ext="edit" aspectratio="t"/>
                <v:oval id="_x0000_s4162" style="position:absolute;left:3132;top:9949;width:210;height:210" fillcolor="navy" strokecolor="navy">
                  <o:lock v:ext="edit" aspectratio="t"/>
                </v:oval>
                <v:group id="_x0000_s4163" style="position:absolute;left:957;top:7740;width:4518;height:4522" coordorigin="957,7740" coordsize="4518,4522">
                  <o:lock v:ext="edit" aspectratio="t"/>
                  <v:oval id="_x0000_s4164" style="position:absolute;left:957;top:7740;width:4518;height:4518" filled="f" strokeweight="2.25pt">
                    <o:lock v:ext="edit" aspectratio="t"/>
                  </v:oval>
                  <v:line id="_x0000_s4165" style="position:absolute" from="3258,7758" to="3258,7996" strokecolor="maroon" strokeweight="3pt">
                    <o:lock v:ext="edit" aspectratio="t"/>
                  </v:line>
                  <v:line id="_x0000_s4166" style="position:absolute" from="3258,12024" to="3258,12262" strokecolor="maroon" strokeweight="3pt">
                    <o:lock v:ext="edit" aspectratio="t"/>
                  </v:line>
                  <v:line id="_x0000_s4167" style="position:absolute;rotation:30" from="2142,11734" to="2142,11936" strokecolor="maroon" strokeweight="3pt">
                    <o:lock v:ext="edit" aspectratio="t"/>
                  </v:line>
                  <v:line id="_x0000_s4168" style="position:absolute;rotation:30;flip:x" from="4230,11754" to="4230,11992" strokecolor="maroon" strokeweight="3pt">
                    <o:lock v:ext="edit" aspectratio="t"/>
                  </v:line>
                  <v:line id="_x0000_s4169" style="position:absolute;rotation:30;flip:x" from="2160,8028" to="2160,8230" strokecolor="maroon" strokeweight="3pt">
                    <o:lock v:ext="edit" aspectratio="t"/>
                  </v:line>
                  <v:line id="_x0000_s4170" style="position:absolute;rotation:30" from="4266,8030" to="4266,8268" strokecolor="maroon" strokeweight="3pt">
                    <o:lock v:ext="edit" aspectratio="t"/>
                  </v:line>
                  <v:line id="_x0000_s4171" style="position:absolute;rotation:90;flip:x y" from="1091,9889" to="1091,10127" strokecolor="maroon" strokeweight="3pt">
                    <o:lock v:ext="edit" aspectratio="t"/>
                  </v:line>
                  <v:line id="_x0000_s4172" style="position:absolute;rotation:90;flip:x y" from="5335,9889" to="5335,10127" strokecolor="maroon" strokeweight="3pt">
                    <o:lock v:ext="edit" aspectratio="t"/>
                  </v:line>
                  <v:line id="_x0000_s4173" style="position:absolute;rotation:60" from="1379,10987" to="1379,11189" strokecolor="maroon" strokeweight="3pt">
                    <o:lock v:ext="edit" aspectratio="t"/>
                  </v:line>
                  <v:line id="_x0000_s4174" style="position:absolute;rotation:60;flip:x" from="5033,11005" to="5033,11207" strokecolor="maroon" strokeweight="3pt">
                    <o:lock v:ext="edit" aspectratio="t"/>
                  </v:line>
                  <v:line id="_x0000_s4175" style="position:absolute;rotation:60;flip:y" from="1393,8773" to="1393,8975" strokecolor="maroon" strokeweight="3pt">
                    <o:lock v:ext="edit" aspectratio="t"/>
                  </v:line>
                  <v:line id="_x0000_s4176" style="position:absolute;rotation:60;flip:x y" from="5047,8791" to="5047,8993" strokecolor="maroon" strokeweight="3pt">
                    <o:lock v:ext="edit" aspectratio="t"/>
                  </v:line>
                </v:group>
              </v:group>
              <v:group id="_x0000_s4191" style="position:absolute;left:2226;top:8373;width:3836;height:3840" coordorigin="957,7740" coordsize="4518,4522">
                <o:lock v:ext="edit" aspectratio="t"/>
                <v:oval id="_x0000_s4192" style="position:absolute;left:3132;top:9949;width:210;height:210" fillcolor="navy" strokecolor="navy">
                  <o:lock v:ext="edit" aspectratio="t"/>
                </v:oval>
                <v:group id="_x0000_s4193" style="position:absolute;left:957;top:7740;width:4518;height:4522" coordorigin="957,7740" coordsize="4518,4522">
                  <o:lock v:ext="edit" aspectratio="t"/>
                  <v:oval id="_x0000_s4194" style="position:absolute;left:957;top:7740;width:4518;height:4518" filled="f" strokeweight="2.25pt">
                    <o:lock v:ext="edit" aspectratio="t"/>
                  </v:oval>
                  <v:line id="_x0000_s4195" style="position:absolute" from="3258,7758" to="3258,7996" strokecolor="maroon" strokeweight="3pt">
                    <o:lock v:ext="edit" aspectratio="t"/>
                  </v:line>
                  <v:line id="_x0000_s4196" style="position:absolute" from="3258,12024" to="3258,12262" strokecolor="maroon" strokeweight="3pt">
                    <o:lock v:ext="edit" aspectratio="t"/>
                  </v:line>
                  <v:line id="_x0000_s4197" style="position:absolute;rotation:30" from="2142,11734" to="2142,11936" strokecolor="maroon" strokeweight="3pt">
                    <o:lock v:ext="edit" aspectratio="t"/>
                  </v:line>
                  <v:line id="_x0000_s4198" style="position:absolute;rotation:30;flip:x" from="4230,11754" to="4230,11992" strokecolor="maroon" strokeweight="3pt">
                    <o:lock v:ext="edit" aspectratio="t"/>
                  </v:line>
                  <v:line id="_x0000_s4199" style="position:absolute;rotation:30;flip:x" from="2160,8028" to="2160,8230" strokecolor="maroon" strokeweight="3pt">
                    <o:lock v:ext="edit" aspectratio="t"/>
                  </v:line>
                  <v:line id="_x0000_s4200" style="position:absolute;rotation:30" from="4266,8030" to="4266,8268" strokecolor="maroon" strokeweight="3pt">
                    <o:lock v:ext="edit" aspectratio="t"/>
                  </v:line>
                  <v:line id="_x0000_s4201" style="position:absolute;rotation:90;flip:x y" from="1091,9889" to="1091,10127" strokecolor="maroon" strokeweight="3pt">
                    <o:lock v:ext="edit" aspectratio="t"/>
                  </v:line>
                  <v:line id="_x0000_s4202" style="position:absolute;rotation:90;flip:x y" from="5335,9889" to="5335,10127" strokecolor="maroon" strokeweight="3pt">
                    <o:lock v:ext="edit" aspectratio="t"/>
                  </v:line>
                  <v:line id="_x0000_s4203" style="position:absolute;rotation:60" from="1379,10987" to="1379,11189" strokecolor="maroon" strokeweight="3pt">
                    <o:lock v:ext="edit" aspectratio="t"/>
                  </v:line>
                  <v:line id="_x0000_s4204" style="position:absolute;rotation:60;flip:x" from="5033,11005" to="5033,11207" strokecolor="maroon" strokeweight="3pt">
                    <o:lock v:ext="edit" aspectratio="t"/>
                  </v:line>
                  <v:line id="_x0000_s4205" style="position:absolute;rotation:60;flip:y" from="1393,8773" to="1393,8975" strokecolor="maroon" strokeweight="3pt">
                    <o:lock v:ext="edit" aspectratio="t"/>
                  </v:line>
                  <v:line id="_x0000_s4206" style="position:absolute;rotation:60;flip:x y" from="5047,8791" to="5047,8993" strokecolor="maroon" strokeweight="3pt">
                    <o:lock v:ext="edit" aspectratio="t"/>
                  </v:line>
                </v:group>
              </v:group>
            </v:group>
            <v:group id="_x0000_s4221" style="position:absolute;left:1788;top:5986;width:3836;height:3840" coordorigin="957,7740" coordsize="4518,4522">
              <o:lock v:ext="edit" aspectratio="t"/>
              <v:oval id="_x0000_s4222" style="position:absolute;left:3132;top:9949;width:210;height:210" fillcolor="navy" strokecolor="navy">
                <o:lock v:ext="edit" aspectratio="t"/>
              </v:oval>
              <v:group id="_x0000_s4223" style="position:absolute;left:957;top:7740;width:4518;height:4522" coordorigin="957,7740" coordsize="4518,4522">
                <o:lock v:ext="edit" aspectratio="t"/>
                <v:oval id="_x0000_s4224" style="position:absolute;left:957;top:7740;width:4518;height:4518" filled="f" strokeweight="2.25pt">
                  <o:lock v:ext="edit" aspectratio="t"/>
                </v:oval>
                <v:line id="_x0000_s4225" style="position:absolute" from="3258,7758" to="3258,7996" strokecolor="maroon" strokeweight="3pt">
                  <o:lock v:ext="edit" aspectratio="t"/>
                </v:line>
                <v:line id="_x0000_s4226" style="position:absolute" from="3258,12024" to="3258,12262" strokecolor="maroon" strokeweight="3pt">
                  <o:lock v:ext="edit" aspectratio="t"/>
                </v:line>
                <v:line id="_x0000_s4227" style="position:absolute;rotation:30" from="2142,11734" to="2142,11936" strokecolor="maroon" strokeweight="3pt">
                  <o:lock v:ext="edit" aspectratio="t"/>
                </v:line>
                <v:line id="_x0000_s4228" style="position:absolute;rotation:30;flip:x" from="4230,11754" to="4230,11992" strokecolor="maroon" strokeweight="3pt">
                  <o:lock v:ext="edit" aspectratio="t"/>
                </v:line>
                <v:line id="_x0000_s4229" style="position:absolute;rotation:30;flip:x" from="2160,8028" to="2160,8230" strokecolor="maroon" strokeweight="3pt">
                  <o:lock v:ext="edit" aspectratio="t"/>
                </v:line>
                <v:line id="_x0000_s4230" style="position:absolute;rotation:30" from="4266,8030" to="4266,8268" strokecolor="maroon" strokeweight="3pt">
                  <o:lock v:ext="edit" aspectratio="t"/>
                </v:line>
                <v:line id="_x0000_s4231" style="position:absolute;rotation:90;flip:x y" from="1091,9889" to="1091,10127" strokecolor="maroon" strokeweight="3pt">
                  <o:lock v:ext="edit" aspectratio="t"/>
                </v:line>
                <v:line id="_x0000_s4232" style="position:absolute;rotation:90;flip:x y" from="5335,9889" to="5335,10127" strokecolor="maroon" strokeweight="3pt">
                  <o:lock v:ext="edit" aspectratio="t"/>
                </v:line>
                <v:line id="_x0000_s4233" style="position:absolute;rotation:60" from="1379,10987" to="1379,11189" strokecolor="maroon" strokeweight="3pt">
                  <o:lock v:ext="edit" aspectratio="t"/>
                </v:line>
                <v:line id="_x0000_s4234" style="position:absolute;rotation:60;flip:x" from="5033,11005" to="5033,11207" strokecolor="maroon" strokeweight="3pt">
                  <o:lock v:ext="edit" aspectratio="t"/>
                </v:line>
                <v:line id="_x0000_s4235" style="position:absolute;rotation:60;flip:y" from="1393,8773" to="1393,8975" strokecolor="maroon" strokeweight="3pt">
                  <o:lock v:ext="edit" aspectratio="t"/>
                </v:line>
                <v:line id="_x0000_s4236" style="position:absolute;rotation:60;flip:x y" from="5047,8791" to="5047,8993" strokecolor="maroon" strokeweight="3pt">
                  <o:lock v:ext="edit" aspectratio="t"/>
                </v:line>
              </v:group>
            </v:group>
          </v:group>
        </w:pict>
      </w:r>
      <w:r w:rsidRPr="004B4F26">
        <w:rPr>
          <w:rFonts w:ascii="Arial" w:hAnsi="Arial"/>
          <w:b/>
          <w:bCs/>
          <w:noProof/>
          <w:color w:val="339966"/>
          <w:sz w:val="36"/>
          <w:szCs w:val="56"/>
          <w:lang w:val="en-US" w:eastAsia="en-US"/>
        </w:rPr>
        <w:pict>
          <v:group id="_x0000_s4148" style="position:absolute;margin-left:266.45pt;margin-top:16.7pt;width:155pt;height:156.15pt;z-index:251988480" coordorigin="1290,8086" coordsize="3630,3656">
            <v:shape id="_x0000_s4149" type="#_x0000_t136" style="position:absolute;left:1548;top:8874;width:486;height:438" fillcolor="green" strokecolor="green">
              <v:imagedata gain="69719f"/>
              <v:shadow color="#868686"/>
              <v:textpath style="font-family:&quot;Arial&quot;;font-size:18pt;v-text-kern:t" trim="t" fitpath="t" string="10"/>
              <o:lock v:ext="edit" aspectratio="t"/>
            </v:shape>
            <v:shape id="_x0000_s4150" type="#_x0000_t136" style="position:absolute;left:1290;top:9684;width:294;height:439" fillcolor="green" strokecolor="green">
              <v:imagedata gain="69719f"/>
              <v:shadow color="#868686"/>
              <v:textpath style="font-family:&quot;Arial&quot;;font-size:18pt;v-text-kern:t" trim="t" fitpath="t" string="9"/>
              <o:lock v:ext="edit" aspectratio="t"/>
            </v:shape>
            <v:shape id="_x0000_s4151" type="#_x0000_t136" style="position:absolute;left:2934;top:8086;width:487;height:438" fillcolor="green" strokecolor="green">
              <v:imagedata gain="69719f"/>
              <v:shadow color="#868686"/>
              <v:textpath style="font-family:&quot;Arial&quot;;font-size:18pt;v-text-kern:t" trim="t" fitpath="t" string="12"/>
              <o:lock v:ext="edit" aspectratio="t"/>
            </v:shape>
            <v:shape id="_x0000_s4152" type="#_x0000_t136" style="position:absolute;left:1995;top:8252;width:438;height:438" fillcolor="green" strokecolor="green">
              <v:imagedata gain="69719f"/>
              <v:shadow color="#868686"/>
              <v:textpath style="font-family:&quot;Arial&quot;;font-size:18pt;v-text-kern:t" trim="t" fitpath="t" string="11"/>
              <o:lock v:ext="edit" aspectratio="t"/>
            </v:shape>
            <v:shape id="_x0000_s4153" type="#_x0000_t136" style="position:absolute;left:1582;top:10494;width:294;height:438" fillcolor="green" strokecolor="green">
              <v:imagedata gain="69719f"/>
              <v:shadow color="#868686"/>
              <v:textpath style="font-family:&quot;Arial&quot;;font-size:18pt;v-text-kern:t" trim="t" fitpath="t" string="8"/>
              <o:lock v:ext="edit" aspectratio="t"/>
            </v:shape>
            <v:shape id="_x0000_s4154" type="#_x0000_t136" style="position:absolute;left:2142;top:11034;width:294;height:438" fillcolor="green" strokecolor="green">
              <v:imagedata gain="69719f"/>
              <v:shadow color="#868686"/>
              <v:textpath style="font-family:&quot;Arial&quot;;font-size:18pt;v-text-kern:t" trim="t" fitpath="t" string="7"/>
              <o:lock v:ext="edit" aspectratio="t"/>
            </v:shape>
            <v:shape id="_x0000_s4155" type="#_x0000_t136" style="position:absolute;left:2970;top:11304;width:294;height:438" fillcolor="green" strokecolor="green">
              <v:imagedata gain="69719f"/>
              <v:shadow color="#868686"/>
              <v:textpath style="font-family:&quot;Arial&quot;;font-size:18pt;v-text-kern:t" trim="t" fitpath="t" string="6&#10;"/>
              <o:lock v:ext="edit" aspectratio="t"/>
            </v:shape>
            <v:shape id="_x0000_s4156" type="#_x0000_t136" style="position:absolute;left:3847;top:11070;width:293;height:438" fillcolor="green" strokecolor="green">
              <v:imagedata gain="69719f"/>
              <v:shadow color="#868686"/>
              <v:textpath style="font-family:&quot;Arial&quot;;font-size:18pt;v-text-kern:t" trim="t" fitpath="t" string="5"/>
              <o:lock v:ext="edit" aspectratio="t"/>
            </v:shape>
            <v:shape id="_x0000_s4157" type="#_x0000_t136" style="position:absolute;left:4387;top:10458;width:293;height:439" fillcolor="green" strokecolor="green">
              <v:imagedata gain="69719f"/>
              <v:shadow color="#868686"/>
              <v:textpath style="font-family:&quot;Arial&quot;;font-size:18pt;v-text-kern:t" trim="t" fitpath="t" string="4"/>
              <o:lock v:ext="edit" aspectratio="t"/>
            </v:shape>
            <v:shape id="_x0000_s4158" type="#_x0000_t136" style="position:absolute;left:4626;top:9702;width:294;height:438" fillcolor="green" strokecolor="green">
              <v:imagedata gain="69719f"/>
              <v:shadow color="#868686"/>
              <v:textpath style="font-family:&quot;Arial&quot;;font-size:18pt;v-text-kern:t" trim="t" fitpath="t" string="3"/>
              <o:lock v:ext="edit" aspectratio="t"/>
            </v:shape>
            <v:shape id="_x0000_s4159" type="#_x0000_t136" style="position:absolute;left:4374;top:8820;width:293;height:439" fillcolor="green" strokecolor="green">
              <v:imagedata gain="69719f"/>
              <v:shadow color="#868686"/>
              <v:textpath style="font-family:&quot;Arial&quot;;font-size:18pt;v-text-kern:t" trim="t" fitpath="t" string="2"/>
              <o:lock v:ext="edit" aspectratio="t"/>
            </v:shape>
            <v:shape id="_x0000_s4160" type="#_x0000_t136" style="position:absolute;left:3898;top:8293;width:150;height:438" fillcolor="green" strokecolor="green">
              <v:imagedata gain="69719f"/>
              <v:shadow color="#868686"/>
              <v:textpath style="font-family:&quot;Arial&quot;;font-size:18pt;v-text-kern:t" trim="t" fitpath="t" string="1"/>
              <o:lock v:ext="edit" aspectratio="t"/>
            </v:shape>
          </v:group>
        </w:pict>
      </w:r>
      <w:r w:rsidRPr="004B4F26">
        <w:rPr>
          <w:rFonts w:ascii="Arial" w:hAnsi="Arial"/>
          <w:b/>
          <w:bCs/>
          <w:noProof/>
          <w:color w:val="339966"/>
          <w:sz w:val="36"/>
          <w:szCs w:val="56"/>
          <w:lang w:val="en-US" w:eastAsia="en-US"/>
        </w:rPr>
        <w:pict>
          <v:group id="_x0000_s4178" style="position:absolute;margin-left:45.5pt;margin-top:15.45pt;width:153pt;height:154.15pt;z-index:251989504" coordorigin="1290,8086" coordsize="3630,3656">
            <v:shape id="_x0000_s4179" type="#_x0000_t136" style="position:absolute;left:1548;top:8874;width:486;height:438" fillcolor="green" strokecolor="green">
              <v:imagedata gain="69719f"/>
              <v:shadow color="#868686"/>
              <v:textpath style="font-family:&quot;Arial&quot;;font-size:18pt;v-text-kern:t" trim="t" fitpath="t" string="10"/>
              <o:lock v:ext="edit" aspectratio="t"/>
            </v:shape>
            <v:shape id="_x0000_s4180" type="#_x0000_t136" style="position:absolute;left:1290;top:9684;width:294;height:439" fillcolor="green" strokecolor="green">
              <v:imagedata gain="69719f"/>
              <v:shadow color="#868686"/>
              <v:textpath style="font-family:&quot;Arial&quot;;font-size:18pt;v-text-kern:t" trim="t" fitpath="t" string="9"/>
              <o:lock v:ext="edit" aspectratio="t"/>
            </v:shape>
            <v:shape id="_x0000_s4181" type="#_x0000_t136" style="position:absolute;left:2934;top:8086;width:487;height:438" fillcolor="green" strokecolor="green">
              <v:imagedata gain="69719f"/>
              <v:shadow color="#868686"/>
              <v:textpath style="font-family:&quot;Arial&quot;;font-size:18pt;v-text-kern:t" trim="t" fitpath="t" string="12"/>
              <o:lock v:ext="edit" aspectratio="t"/>
            </v:shape>
            <v:shape id="_x0000_s4182" type="#_x0000_t136" style="position:absolute;left:1995;top:8252;width:438;height:438" fillcolor="green" strokecolor="green">
              <v:imagedata gain="69719f"/>
              <v:shadow color="#868686"/>
              <v:textpath style="font-family:&quot;Arial&quot;;font-size:18pt;v-text-kern:t" trim="t" fitpath="t" string="11"/>
              <o:lock v:ext="edit" aspectratio="t"/>
            </v:shape>
            <v:shape id="_x0000_s4183" type="#_x0000_t136" style="position:absolute;left:1582;top:10494;width:294;height:438" fillcolor="green" strokecolor="green">
              <v:imagedata gain="69719f"/>
              <v:shadow color="#868686"/>
              <v:textpath style="font-family:&quot;Arial&quot;;font-size:18pt;v-text-kern:t" trim="t" fitpath="t" string="8"/>
              <o:lock v:ext="edit" aspectratio="t"/>
            </v:shape>
            <v:shape id="_x0000_s4184" type="#_x0000_t136" style="position:absolute;left:2142;top:11034;width:294;height:438" fillcolor="green" strokecolor="green">
              <v:imagedata gain="69719f"/>
              <v:shadow color="#868686"/>
              <v:textpath style="font-family:&quot;Arial&quot;;font-size:18pt;v-text-kern:t" trim="t" fitpath="t" string="7"/>
              <o:lock v:ext="edit" aspectratio="t"/>
            </v:shape>
            <v:shape id="_x0000_s4185" type="#_x0000_t136" style="position:absolute;left:2970;top:11304;width:294;height:438" fillcolor="green" strokecolor="green">
              <v:imagedata gain="69719f"/>
              <v:shadow color="#868686"/>
              <v:textpath style="font-family:&quot;Arial&quot;;font-size:18pt;v-text-kern:t" trim="t" fitpath="t" string="6&#10;"/>
              <o:lock v:ext="edit" aspectratio="t"/>
            </v:shape>
            <v:shape id="_x0000_s4186" type="#_x0000_t136" style="position:absolute;left:3847;top:11070;width:293;height:438" fillcolor="green" strokecolor="green">
              <v:imagedata gain="69719f"/>
              <v:shadow color="#868686"/>
              <v:textpath style="font-family:&quot;Arial&quot;;font-size:18pt;v-text-kern:t" trim="t" fitpath="t" string="5"/>
              <o:lock v:ext="edit" aspectratio="t"/>
            </v:shape>
            <v:shape id="_x0000_s4187" type="#_x0000_t136" style="position:absolute;left:4387;top:10458;width:293;height:439" fillcolor="green" strokecolor="green">
              <v:imagedata gain="69719f"/>
              <v:shadow color="#868686"/>
              <v:textpath style="font-family:&quot;Arial&quot;;font-size:18pt;v-text-kern:t" trim="t" fitpath="t" string="4"/>
              <o:lock v:ext="edit" aspectratio="t"/>
            </v:shape>
            <v:shape id="_x0000_s4188" type="#_x0000_t136" style="position:absolute;left:4626;top:9702;width:294;height:438" fillcolor="green" strokecolor="green">
              <v:imagedata gain="69719f"/>
              <v:shadow color="#868686"/>
              <v:textpath style="font-family:&quot;Arial&quot;;font-size:18pt;v-text-kern:t" trim="t" fitpath="t" string="3"/>
              <o:lock v:ext="edit" aspectratio="t"/>
            </v:shape>
            <v:shape id="_x0000_s4189" type="#_x0000_t136" style="position:absolute;left:4374;top:8820;width:293;height:439" fillcolor="green" strokecolor="green">
              <v:imagedata gain="69719f"/>
              <v:shadow color="#868686"/>
              <v:textpath style="font-family:&quot;Arial&quot;;font-size:18pt;v-text-kern:t" trim="t" fitpath="t" string="2"/>
              <o:lock v:ext="edit" aspectratio="t"/>
            </v:shape>
            <v:shape id="_x0000_s4190" type="#_x0000_t136" style="position:absolute;left:3898;top:8293;width:150;height:438" fillcolor="green" strokecolor="green">
              <v:imagedata gain="69719f"/>
              <v:shadow color="#868686"/>
              <v:textpath style="font-family:&quot;Arial&quot;;font-size:18pt;v-text-kern:t" trim="t" fitpath="t" string="1"/>
              <o:lock v:ext="edit" aspectratio="t"/>
            </v:shape>
          </v:group>
        </w:pict>
      </w:r>
    </w:p>
    <w:p w:rsidR="00F0715D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E178B" w:rsidRPr="004C27DC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E178B" w:rsidRDefault="00FE178B" w:rsidP="00FE178B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E178B" w:rsidRPr="00FE178B" w:rsidRDefault="00FE178B" w:rsidP="00FE178B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  <w:r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        </w: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>……………………</w:t>
      </w:r>
      <w:r>
        <w:rPr>
          <w:rFonts w:ascii="Arial" w:hAnsi="Arial"/>
          <w:bCs/>
          <w:color w:val="000000"/>
          <w:sz w:val="36"/>
          <w:szCs w:val="56"/>
          <w:lang w:val="el-GR"/>
        </w:rPr>
        <w:t xml:space="preserve">            </w: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ab/>
        <w:t>…</w:t>
      </w:r>
      <w:r>
        <w:rPr>
          <w:rFonts w:ascii="Arial" w:hAnsi="Arial"/>
          <w:bCs/>
          <w:color w:val="000000"/>
          <w:sz w:val="36"/>
          <w:szCs w:val="56"/>
          <w:lang w:val="el-GR"/>
        </w:rPr>
        <w:t>…..</w: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>………………..</w:t>
      </w:r>
    </w:p>
    <w:p w:rsidR="00FE178B" w:rsidRPr="004C27DC" w:rsidRDefault="00FE178B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E178B" w:rsidRPr="004C27DC" w:rsidRDefault="004B4F26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9966"/>
          <w:sz w:val="32"/>
          <w:szCs w:val="56"/>
          <w:lang w:val="en-US" w:eastAsia="en-US"/>
        </w:rPr>
        <w:pict>
          <v:group id="_x0000_s4208" style="position:absolute;margin-left:48.4pt;margin-top:13.7pt;width:162.2pt;height:163.4pt;z-index:251990528" coordorigin="1290,8086" coordsize="3630,3656">
            <v:shape id="_x0000_s4209" type="#_x0000_t136" style="position:absolute;left:1548;top:8874;width:486;height:438" fillcolor="green" strokecolor="green">
              <v:imagedata gain="69719f"/>
              <v:shadow color="#868686"/>
              <v:textpath style="font-family:&quot;Arial&quot;;font-size:18pt;v-text-kern:t" trim="t" fitpath="t" string="10"/>
              <o:lock v:ext="edit" aspectratio="t"/>
            </v:shape>
            <v:shape id="_x0000_s4210" type="#_x0000_t136" style="position:absolute;left:1290;top:9684;width:294;height:439" fillcolor="green" strokecolor="green">
              <v:imagedata gain="69719f"/>
              <v:shadow color="#868686"/>
              <v:textpath style="font-family:&quot;Arial&quot;;font-size:18pt;v-text-kern:t" trim="t" fitpath="t" string="9"/>
              <o:lock v:ext="edit" aspectratio="t"/>
            </v:shape>
            <v:shape id="_x0000_s4211" type="#_x0000_t136" style="position:absolute;left:2934;top:8086;width:487;height:438" fillcolor="green" strokecolor="green">
              <v:imagedata gain="69719f"/>
              <v:shadow color="#868686"/>
              <v:textpath style="font-family:&quot;Arial&quot;;font-size:18pt;v-text-kern:t" trim="t" fitpath="t" string="12"/>
              <o:lock v:ext="edit" aspectratio="t"/>
            </v:shape>
            <v:shape id="_x0000_s4212" type="#_x0000_t136" style="position:absolute;left:1995;top:8252;width:438;height:438" fillcolor="green" strokecolor="green">
              <v:imagedata gain="69719f"/>
              <v:shadow color="#868686"/>
              <v:textpath style="font-family:&quot;Arial&quot;;font-size:18pt;v-text-kern:t" trim="t" fitpath="t" string="11"/>
              <o:lock v:ext="edit" aspectratio="t"/>
            </v:shape>
            <v:shape id="_x0000_s4213" type="#_x0000_t136" style="position:absolute;left:1582;top:10494;width:294;height:438" fillcolor="green" strokecolor="green">
              <v:imagedata gain="69719f"/>
              <v:shadow color="#868686"/>
              <v:textpath style="font-family:&quot;Arial&quot;;font-size:18pt;v-text-kern:t" trim="t" fitpath="t" string="8"/>
              <o:lock v:ext="edit" aspectratio="t"/>
            </v:shape>
            <v:shape id="_x0000_s4214" type="#_x0000_t136" style="position:absolute;left:2142;top:11034;width:294;height:438" fillcolor="green" strokecolor="green">
              <v:imagedata gain="69719f"/>
              <v:shadow color="#868686"/>
              <v:textpath style="font-family:&quot;Arial&quot;;font-size:18pt;v-text-kern:t" trim="t" fitpath="t" string="7"/>
              <o:lock v:ext="edit" aspectratio="t"/>
            </v:shape>
            <v:shape id="_x0000_s4215" type="#_x0000_t136" style="position:absolute;left:2970;top:11304;width:294;height:438" fillcolor="green" strokecolor="green">
              <v:imagedata gain="69719f"/>
              <v:shadow color="#868686"/>
              <v:textpath style="font-family:&quot;Arial&quot;;font-size:18pt;v-text-kern:t" trim="t" fitpath="t" string="6&#10;"/>
              <o:lock v:ext="edit" aspectratio="t"/>
            </v:shape>
            <v:shape id="_x0000_s4216" type="#_x0000_t136" style="position:absolute;left:3847;top:11070;width:293;height:438" fillcolor="green" strokecolor="green">
              <v:imagedata gain="69719f"/>
              <v:shadow color="#868686"/>
              <v:textpath style="font-family:&quot;Arial&quot;;font-size:18pt;v-text-kern:t" trim="t" fitpath="t" string="5"/>
              <o:lock v:ext="edit" aspectratio="t"/>
            </v:shape>
            <v:shape id="_x0000_s4217" type="#_x0000_t136" style="position:absolute;left:4387;top:10458;width:293;height:439" fillcolor="green" strokecolor="green">
              <v:imagedata gain="69719f"/>
              <v:shadow color="#868686"/>
              <v:textpath style="font-family:&quot;Arial&quot;;font-size:18pt;v-text-kern:t" trim="t" fitpath="t" string="4"/>
              <o:lock v:ext="edit" aspectratio="t"/>
            </v:shape>
            <v:shape id="_x0000_s4218" type="#_x0000_t136" style="position:absolute;left:4626;top:9702;width:294;height:438" fillcolor="green" strokecolor="green">
              <v:imagedata gain="69719f"/>
              <v:shadow color="#868686"/>
              <v:textpath style="font-family:&quot;Arial&quot;;font-size:18pt;v-text-kern:t" trim="t" fitpath="t" string="3"/>
              <o:lock v:ext="edit" aspectratio="t"/>
            </v:shape>
            <v:shape id="_x0000_s4219" type="#_x0000_t136" style="position:absolute;left:4374;top:8820;width:293;height:439" fillcolor="green" strokecolor="green">
              <v:imagedata gain="69719f"/>
              <v:shadow color="#868686"/>
              <v:textpath style="font-family:&quot;Arial&quot;;font-size:18pt;v-text-kern:t" trim="t" fitpath="t" string="2"/>
              <o:lock v:ext="edit" aspectratio="t"/>
            </v:shape>
            <v:shape id="_x0000_s4220" type="#_x0000_t136" style="position:absolute;left:3898;top:8293;width:150;height:438" fillcolor="green" strokecolor="green">
              <v:imagedata gain="69719f"/>
              <v:shadow color="#868686"/>
              <v:textpath style="font-family:&quot;Arial&quot;;font-size:18pt;v-text-kern:t" trim="t" fitpath="t" string="1"/>
              <o:lock v:ext="edit" aspectratio="t"/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5220"/>
        </w:tabs>
        <w:rPr>
          <w:rFonts w:ascii="Arial" w:hAnsi="Arial"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Cs/>
          <w:color w:val="339966"/>
          <w:sz w:val="32"/>
          <w:szCs w:val="56"/>
          <w:lang w:val="el-GR"/>
        </w:rPr>
        <w:tab/>
      </w:r>
      <w:r w:rsidRPr="004C27DC">
        <w:rPr>
          <w:rFonts w:ascii="Arial" w:hAnsi="Arial"/>
          <w:bCs/>
          <w:color w:val="000000"/>
          <w:sz w:val="36"/>
          <w:szCs w:val="56"/>
          <w:lang w:val="el-GR"/>
        </w:rPr>
        <w:t>………</w:t>
      </w:r>
      <w:r w:rsidR="00FE178B">
        <w:rPr>
          <w:rFonts w:ascii="Arial" w:hAnsi="Arial"/>
          <w:bCs/>
          <w:color w:val="000000"/>
          <w:sz w:val="36"/>
          <w:szCs w:val="56"/>
          <w:lang w:val="el-GR"/>
        </w:rPr>
        <w:t>….</w:t>
      </w:r>
      <w:r w:rsidRPr="004C27DC">
        <w:rPr>
          <w:rFonts w:ascii="Arial" w:hAnsi="Arial"/>
          <w:bCs/>
          <w:color w:val="000000"/>
          <w:sz w:val="36"/>
          <w:szCs w:val="56"/>
          <w:lang w:val="el-GR"/>
        </w:rPr>
        <w:t>…………...</w:t>
      </w:r>
    </w:p>
    <w:p w:rsidR="00F0715D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E178B" w:rsidRDefault="00FE178B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E178B" w:rsidRPr="004C27DC" w:rsidRDefault="00FE178B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15249B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Εργασίες</w:t>
      </w:r>
      <w:r w:rsidRPr="0015249B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ab/>
      </w: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6"/>
          <w:szCs w:val="16"/>
          <w:lang w:val="el-GR"/>
        </w:rPr>
      </w:pPr>
    </w:p>
    <w:p w:rsidR="009E37CA" w:rsidRDefault="00F0715D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FFFFFF"/>
          <w:sz w:val="40"/>
          <w:szCs w:val="56"/>
          <w:lang w:val="el-GR" w:eastAsia="el-GR"/>
        </w:rPr>
        <w:drawing>
          <wp:anchor distT="0" distB="0" distL="114300" distR="114300" simplePos="0" relativeHeight="251365888" behindDoc="0" locked="0" layoutInCell="1" allowOverlap="1">
            <wp:simplePos x="0" y="0"/>
            <wp:positionH relativeFrom="column">
              <wp:posOffset>254303</wp:posOffset>
            </wp:positionH>
            <wp:positionV relativeFrom="paragraph">
              <wp:posOffset>12842</wp:posOffset>
            </wp:positionV>
            <wp:extent cx="499565" cy="464024"/>
            <wp:effectExtent l="19050" t="0" r="0" b="0"/>
            <wp:wrapNone/>
            <wp:docPr id="2962" name="Picture 2962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2" descr="5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5" cy="4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 w:cs="Arial"/>
          <w:b/>
          <w:bCs/>
          <w:color w:val="FF6600"/>
          <w:sz w:val="40"/>
          <w:szCs w:val="60"/>
          <w:lang w:val="el-GR"/>
        </w:rPr>
        <w:t>1)</w:t>
      </w:r>
      <w:r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     </w:t>
      </w:r>
      <w:r w:rsidR="00B85D9A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sz w:val="36"/>
          <w:szCs w:val="56"/>
          <w:lang w:val="el-GR"/>
        </w:rPr>
        <w:t>Τα παιδιά έφτιαξαν γεωμετρικά μοτίβα. Ανακα</w:t>
      </w:r>
      <w:r w:rsidR="009E37CA">
        <w:rPr>
          <w:rFonts w:ascii="Arial" w:hAnsi="Arial" w:cs="Arial"/>
          <w:b/>
          <w:sz w:val="36"/>
          <w:szCs w:val="56"/>
          <w:lang w:val="el-GR"/>
        </w:rPr>
        <w:t>-</w:t>
      </w:r>
    </w:p>
    <w:p w:rsidR="00F0715D" w:rsidRPr="004C27DC" w:rsidRDefault="009E37CA" w:rsidP="00F0715D">
      <w:pPr>
        <w:suppressAutoHyphens/>
        <w:autoSpaceDE w:val="0"/>
        <w:autoSpaceDN w:val="0"/>
        <w:adjustRightInd w:val="0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λύπτουμε τον κανόνα και συνεχίζουμε χρωμα</w:t>
      </w:r>
      <w:r>
        <w:rPr>
          <w:rFonts w:ascii="Arial" w:hAnsi="Arial" w:cs="Arial"/>
          <w:b/>
          <w:sz w:val="36"/>
          <w:szCs w:val="56"/>
          <w:lang w:val="el-GR"/>
        </w:rPr>
        <w:t>-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τίζοντας και σχεδιάζοντας (όπου χρειάζεται):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color w:val="FF6600"/>
          <w:sz w:val="40"/>
          <w:szCs w:val="60"/>
          <w:lang w:val="el-GR"/>
        </w:rPr>
      </w:pPr>
      <w:r w:rsidRPr="004B4F26">
        <w:rPr>
          <w:rFonts w:ascii="Arial" w:hAnsi="Arial" w:cs="Arial"/>
          <w:b/>
          <w:bCs/>
          <w:noProof/>
          <w:color w:val="FF6600"/>
          <w:sz w:val="40"/>
          <w:szCs w:val="60"/>
        </w:rPr>
        <w:pict>
          <v:group id="_x0000_s4406" style="position:absolute;margin-left:61.45pt;margin-top:12.7pt;width:297.45pt;height:147.9pt;z-index:251658752" coordorigin="1718,5666" coordsize="9053,4501">
            <v:group id="_x0000_s4407" style="position:absolute;left:1718;top:5666;width:8963;height:1072" coordorigin="1404,5994" coordsize="9994,1195">
              <o:lock v:ext="edit" aspectratio="t"/>
              <v:group id="_x0000_s4408" style="position:absolute;left:1404;top:5994;width:1606;height:1195" coordorigin="1404,5994" coordsize="1606,1195">
                <o:lock v:ext="edit" aspectratio="t"/>
                <v:group id="_x0000_s4409" style="position:absolute;left:1404;top:5994;width:1606;height:601" coordorigin="1404,5994" coordsize="1606,601">
                  <o:lock v:ext="edit" aspectratio="t"/>
                  <v:shape id="_x0000_s4410" type="#_x0000_t6" style="position:absolute;left:2211;top:5994;width:799;height:595" fillcolor="yellow" strokeweight="1.5pt">
                    <o:lock v:ext="edit" aspectratio="t"/>
                  </v:shape>
                  <v:shape id="_x0000_s4411" type="#_x0000_t6" style="position:absolute;left:1404;top:6000;width:799;height:595;flip:x" fillcolor="red" strokeweight="1.5pt">
                    <o:lock v:ext="edit" aspectratio="t"/>
                  </v:shape>
                </v:group>
                <v:group id="_x0000_s4412" style="position:absolute;left:1404;top:6588;width:1606;height:601" coordorigin="1404,7553" coordsize="1606,601">
                  <o:lock v:ext="edit" aspectratio="t"/>
                  <v:shape id="_x0000_s4413" type="#_x0000_t6" style="position:absolute;left:2211;top:7553;width:799;height:595;flip:y" fillcolor="red" strokeweight="1.5pt">
                    <o:lock v:ext="edit" aspectratio="t"/>
                  </v:shape>
                  <v:shape id="_x0000_s4414" type="#_x0000_t6" style="position:absolute;left:1404;top:7559;width:799;height:595;flip:x y" fillcolor="yellow" strokeweight="1.5pt">
                    <o:lock v:ext="edit" aspectratio="t"/>
                  </v:shape>
                </v:group>
              </v:group>
              <v:group id="_x0000_s4415" style="position:absolute;left:3474;top:5994;width:1606;height:1195" coordorigin="1404,5994" coordsize="1606,1195">
                <o:lock v:ext="edit" aspectratio="t"/>
                <v:group id="_x0000_s4416" style="position:absolute;left:1404;top:5994;width:1606;height:601" coordorigin="1404,5994" coordsize="1606,601">
                  <o:lock v:ext="edit" aspectratio="t"/>
                  <v:shape id="_x0000_s4417" type="#_x0000_t6" style="position:absolute;left:2211;top:5994;width:799;height:595" fillcolor="red" strokeweight="1.5pt">
                    <o:lock v:ext="edit" aspectratio="t"/>
                  </v:shape>
                  <v:shape id="_x0000_s4418" type="#_x0000_t6" style="position:absolute;left:1404;top:6000;width:799;height:595;flip:x" fillcolor="yellow" strokeweight="1.5pt">
                    <o:lock v:ext="edit" aspectratio="t"/>
                  </v:shape>
                </v:group>
                <v:group id="_x0000_s4419" style="position:absolute;left:1404;top:6588;width:1606;height:601" coordorigin="1404,7553" coordsize="1606,601">
                  <o:lock v:ext="edit" aspectratio="t"/>
                  <v:shape id="_x0000_s4420" type="#_x0000_t6" style="position:absolute;left:2211;top:7553;width:799;height:595;flip:y" fillcolor="yellow" strokeweight="1.5pt">
                    <o:lock v:ext="edit" aspectratio="t"/>
                  </v:shape>
                  <v:shape id="_x0000_s4421" type="#_x0000_t6" style="position:absolute;left:1404;top:7559;width:799;height:595;flip:x y" fillcolor="red" strokeweight="1.5pt">
                    <o:lock v:ext="edit" aspectratio="t"/>
                  </v:shape>
                </v:group>
              </v:group>
              <v:group id="_x0000_s4422" style="position:absolute;left:5598;top:5994;width:1606;height:1195" coordorigin="1404,5994" coordsize="1606,1195">
                <o:lock v:ext="edit" aspectratio="t"/>
                <v:group id="_x0000_s4423" style="position:absolute;left:1404;top:5994;width:1606;height:601" coordorigin="1404,5994" coordsize="1606,601">
                  <o:lock v:ext="edit" aspectratio="t"/>
                  <v:shape id="_x0000_s4424" type="#_x0000_t6" style="position:absolute;left:2211;top:5994;width:799;height:595" fillcolor="yellow" strokeweight="1.5pt">
                    <o:lock v:ext="edit" aspectratio="t"/>
                  </v:shape>
                  <v:shape id="_x0000_s4425" type="#_x0000_t6" style="position:absolute;left:1404;top:6000;width:799;height:595;flip:x" fillcolor="red" strokeweight="1.5pt">
                    <o:lock v:ext="edit" aspectratio="t"/>
                  </v:shape>
                </v:group>
                <v:group id="_x0000_s4426" style="position:absolute;left:1404;top:6588;width:1606;height:601" coordorigin="1404,7553" coordsize="1606,601">
                  <o:lock v:ext="edit" aspectratio="t"/>
                  <v:shape id="_x0000_s4427" type="#_x0000_t6" style="position:absolute;left:2211;top:7553;width:799;height:595;flip:y" fillcolor="red" strokeweight="1.5pt">
                    <o:lock v:ext="edit" aspectratio="t"/>
                  </v:shape>
                  <v:shape id="_x0000_s4428" type="#_x0000_t6" style="position:absolute;left:1404;top:7559;width:799;height:595;flip:x y" fillcolor="yellow" strokeweight="1.5pt">
                    <o:lock v:ext="edit" aspectratio="t"/>
                  </v:shape>
                </v:group>
              </v:group>
              <v:group id="_x0000_s4429" style="position:absolute;left:7700;top:5994;width:1606;height:1195" coordorigin="1404,5994" coordsize="1606,1195">
                <o:lock v:ext="edit" aspectratio="t"/>
                <v:group id="_x0000_s4430" style="position:absolute;left:1404;top:5994;width:1606;height:601" coordorigin="1404,5994" coordsize="1606,601">
                  <o:lock v:ext="edit" aspectratio="t"/>
                  <v:shape id="_x0000_s4431" type="#_x0000_t6" style="position:absolute;left:2211;top:5994;width:799;height:595" filled="f" fillcolor="yellow" strokeweight="2.25pt">
                    <o:lock v:ext="edit" aspectratio="t"/>
                  </v:shape>
                  <v:shape id="_x0000_s4432" type="#_x0000_t6" style="position:absolute;left:1404;top:6000;width:799;height:595;flip:x" filled="f" fillcolor="red" strokeweight="2.25pt">
                    <o:lock v:ext="edit" aspectratio="t"/>
                  </v:shape>
                </v:group>
                <v:group id="_x0000_s4433" style="position:absolute;left:1404;top:6588;width:1606;height:601" coordorigin="1404,7553" coordsize="1606,601">
                  <o:lock v:ext="edit" aspectratio="t"/>
                  <v:shape id="_x0000_s4434" type="#_x0000_t6" style="position:absolute;left:2211;top:7553;width:799;height:595;flip:y" filled="f" fillcolor="red" strokeweight="2.25pt">
                    <o:lock v:ext="edit" aspectratio="t"/>
                  </v:shape>
                  <v:shape id="_x0000_s4435" type="#_x0000_t6" style="position:absolute;left:1404;top:7559;width:799;height:595;flip:x y" filled="f" fillcolor="yellow" strokeweight="2.25pt">
                    <o:lock v:ext="edit" aspectratio="t"/>
                  </v:shape>
                </v:group>
              </v:group>
              <v:group id="_x0000_s4436" style="position:absolute;left:3006;top:6462;width:478;height:238" coordorigin="2931,7614" coordsize="478,238">
                <o:lock v:ext="edit" aspectratio="t"/>
                <v:rect id="_x0000_s4437" style="position:absolute;left:2931;top:7614;width:238;height:238" fillcolor="navy" strokeweight="1.5pt">
                  <o:lock v:ext="edit" aspectratio="t"/>
                </v:rect>
                <v:rect id="_x0000_s4438" style="position:absolute;left:3171;top:7614;width:238;height:238" fillcolor="green" strokeweight="1.5pt">
                  <o:lock v:ext="edit" aspectratio="t"/>
                </v:rect>
              </v:group>
              <v:group id="_x0000_s4439" style="position:absolute;left:5084;top:6462;width:478;height:238;flip:x" coordorigin="2931,7614" coordsize="478,238">
                <o:lock v:ext="edit" aspectratio="t"/>
                <v:rect id="_x0000_s4440" style="position:absolute;left:2931;top:7614;width:238;height:238" fillcolor="navy" strokeweight="1.5pt">
                  <o:lock v:ext="edit" aspectratio="t"/>
                </v:rect>
                <v:rect id="_x0000_s4441" style="position:absolute;left:3171;top:7614;width:238;height:238" fillcolor="green" strokeweight="1.5pt">
                  <o:lock v:ext="edit" aspectratio="t"/>
                </v:rect>
              </v:group>
              <v:group id="_x0000_s4442" style="position:absolute;left:7218;top:6476;width:478;height:238" coordorigin="2931,7614" coordsize="478,238">
                <o:lock v:ext="edit" aspectratio="t"/>
                <v:rect id="_x0000_s4443" style="position:absolute;left:2931;top:7614;width:238;height:238" fillcolor="navy" strokeweight="1.5pt">
                  <o:lock v:ext="edit" aspectratio="t"/>
                </v:rect>
                <v:rect id="_x0000_s4444" style="position:absolute;left:3171;top:7614;width:238;height:238" fillcolor="green" strokeweight="1.5pt">
                  <o:lock v:ext="edit" aspectratio="t"/>
                </v:rect>
              </v:group>
              <v:group id="_x0000_s4445" style="position:absolute;left:9792;top:5994;width:1606;height:1195" coordorigin="1404,5994" coordsize="1606,1195">
                <o:lock v:ext="edit" aspectratio="t"/>
                <v:group id="_x0000_s4446" style="position:absolute;left:1404;top:5994;width:1606;height:601" coordorigin="1404,5994" coordsize="1606,601">
                  <o:lock v:ext="edit" aspectratio="t"/>
                  <v:shape id="_x0000_s4447" type="#_x0000_t6" style="position:absolute;left:2211;top:5994;width:799;height:595" filled="f" fillcolor="yellow" strokeweight="2.25pt">
                    <o:lock v:ext="edit" aspectratio="t"/>
                  </v:shape>
                  <v:shape id="_x0000_s4448" type="#_x0000_t6" style="position:absolute;left:1404;top:6000;width:799;height:595;flip:x" filled="f" fillcolor="red" strokeweight="2.25pt">
                    <o:lock v:ext="edit" aspectratio="t"/>
                  </v:shape>
                </v:group>
                <v:group id="_x0000_s4449" style="position:absolute;left:1404;top:6588;width:1606;height:601" coordorigin="1404,7553" coordsize="1606,601">
                  <o:lock v:ext="edit" aspectratio="t"/>
                  <v:shape id="_x0000_s4450" type="#_x0000_t6" style="position:absolute;left:2211;top:7553;width:799;height:595;flip:y" filled="f" fillcolor="red" strokeweight="2.25pt">
                    <o:lock v:ext="edit" aspectratio="t"/>
                  </v:shape>
                  <v:shape id="_x0000_s4451" type="#_x0000_t6" style="position:absolute;left:1404;top:7559;width:799;height:595;flip:x y" filled="f" fillcolor="yellow" strokeweight="2.25pt">
                    <o:lock v:ext="edit" aspectratio="t"/>
                  </v:shape>
                </v:group>
              </v:group>
              <v:group id="_x0000_s4452" style="position:absolute;left:9314;top:6476;width:478;height:238" coordorigin="2931,7614" coordsize="478,238">
                <o:lock v:ext="edit" aspectratio="t"/>
                <v:rect id="_x0000_s4453" style="position:absolute;left:2931;top:7614;width:238;height:238" filled="f" fillcolor="navy" strokeweight="2.25pt">
                  <o:lock v:ext="edit" aspectratio="t"/>
                </v:rect>
                <v:rect id="_x0000_s4454" style="position:absolute;left:3171;top:7614;width:238;height:238" filled="f" fillcolor="green" strokeweight="2.25pt">
                  <o:lock v:ext="edit" aspectratio="t"/>
                </v:rect>
              </v:group>
            </v:group>
            <v:group id="_x0000_s4455" style="position:absolute;left:2044;top:7388;width:8640;height:1134" coordorigin="1854,7614" coordsize="8640,1134">
              <v:rect id="_x0000_s4456" style="position:absolute;left:1854;top:7614;width:845;height:845;rotation:45" fillcolor="#396" strokeweight="2.25pt">
                <o:lock v:ext="edit" aspectratio="t"/>
              </v:rect>
              <v:rect id="_x0000_s4457" style="position:absolute;left:3439;top:7614;width:845;height:845;rotation:45" fillcolor="#396" strokeweight="2.25pt">
                <o:lock v:ext="edit" aspectratio="t"/>
              </v:rect>
              <v:oval id="_x0000_s4458" style="position:absolute;left:2898;top:7848;width:360;height:360" fillcolor="red" strokeweight="2.25pt"/>
              <v:oval id="_x0000_s4459" style="position:absolute;left:4824;top:7830;width:360;height:360" fillcolor="red" strokeweight="2.25pt"/>
              <v:oval id="_x0000_s4460" style="position:absolute;left:4446;top:7830;width:360;height:360" fillcolor="red" strokeweight="2.25pt"/>
              <v:rect id="_x0000_s4461" style="position:absolute;left:5364;top:7614;width:845;height:845;rotation:45" fillcolor="#396" strokeweight="2.25pt">
                <o:lock v:ext="edit" aspectratio="t"/>
              </v:rect>
              <v:oval id="_x0000_s4462" style="position:absolute;left:6750;top:7830;width:360;height:360" fillcolor="red" strokeweight="2.25pt"/>
              <v:oval id="_x0000_s4463" style="position:absolute;left:6372;top:7830;width:360;height:360" fillcolor="red" strokeweight="2.25pt"/>
              <v:oval id="_x0000_s4464" style="position:absolute;left:7128;top:7830;width:360;height:360" fillcolor="red" strokeweight="2.25pt"/>
              <v:rect id="_x0000_s4465" style="position:absolute;left:7669;top:7614;width:845;height:845;rotation:45" filled="f" fillcolor="#396" strokeweight="3pt">
                <v:stroke dashstyle="1 1"/>
                <o:lock v:ext="edit" aspectratio="t"/>
              </v:rect>
              <v:oval id="_x0000_s4466" style="position:absolute;left:8694;top:7830;width:360;height:360" filled="f" fillcolor="red" strokeweight="3pt">
                <v:stroke dashstyle="1 1"/>
              </v:oval>
              <v:rect id="_x0000_s4467" style="position:absolute;left:9289;top:7614;width:845;height:845;rotation:45" filled="f" fillcolor="#396" strokeweight="3pt">
                <v:stroke dashstyle="1 1"/>
                <o:lock v:ext="edit" aspectratio="t"/>
              </v:rect>
              <v:rect id="_x0000_s4468" style="position:absolute;left:9864;top:8118;width:540;height:720;rotation:2988437fd" stroked="f"/>
            </v:group>
            <v:shape id="_x0000_s4469" type="#_x0000_t75" style="position:absolute;left:1723;top:8766;width:9048;height:1401">
              <v:imagedata r:id="rId195" o:title="137-7" gain="69719f"/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color w:val="FF6600"/>
          <w:sz w:val="40"/>
          <w:szCs w:val="60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color w:val="FF6600"/>
          <w:sz w:val="20"/>
          <w:szCs w:val="36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color w:val="FF6600"/>
          <w:sz w:val="40"/>
          <w:szCs w:val="60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color w:val="FF6600"/>
          <w:sz w:val="40"/>
          <w:szCs w:val="60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20"/>
          <w:szCs w:val="36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color w:val="FF6600"/>
          <w:sz w:val="40"/>
          <w:szCs w:val="60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</w:p>
    <w:p w:rsidR="009E37CA" w:rsidRDefault="004B4F26">
      <w:pPr>
        <w:spacing w:after="200" w:line="276" w:lineRule="auto"/>
        <w:rPr>
          <w:rFonts w:ascii="Arial" w:hAnsi="Arial" w:cs="Arial"/>
          <w:b/>
          <w:bCs/>
          <w:color w:val="FF6600"/>
          <w:sz w:val="36"/>
          <w:szCs w:val="56"/>
        </w:rPr>
      </w:pPr>
      <w:r w:rsidRPr="004B4F26">
        <w:rPr>
          <w:rFonts w:ascii="Arial" w:hAnsi="Arial" w:cs="Arial"/>
          <w:b/>
          <w:bCs/>
          <w:noProof/>
          <w:color w:val="FF6600"/>
          <w:sz w:val="36"/>
          <w:szCs w:val="56"/>
          <w:lang w:val="en-US" w:eastAsia="en-US"/>
        </w:rPr>
        <w:pict>
          <v:shape id="_x0000_s6650" type="#_x0000_t202" style="position:absolute;margin-left:0;margin-top:793.95pt;width:122.4pt;height:25.5pt;z-index:251995648;mso-wrap-style:none;mso-position-horizontal:center;mso-position-horizontal-relative:margin;mso-position-vertical-relative:page" fillcolor="#fc9" stroked="f">
            <v:textbox style="mso-next-textbox:#_x0000_s6650" inset="2mm,1mm,2mm,1mm">
              <w:txbxContent>
                <w:p w:rsidR="00291988" w:rsidRPr="00592B62" w:rsidRDefault="00291988" w:rsidP="009E37CA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122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136-137</w:t>
                  </w:r>
                </w:p>
              </w:txbxContent>
            </v:textbox>
            <w10:wrap anchorx="margin" anchory="page"/>
          </v:shape>
        </w:pict>
      </w:r>
      <w:r w:rsidR="009E37CA">
        <w:rPr>
          <w:rFonts w:ascii="Arial" w:hAnsi="Arial" w:cs="Arial"/>
          <w:b/>
          <w:bCs/>
          <w:color w:val="FF6600"/>
          <w:sz w:val="36"/>
          <w:szCs w:val="56"/>
        </w:rPr>
        <w:br w:type="page"/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FF6600"/>
          <w:sz w:val="40"/>
          <w:szCs w:val="60"/>
          <w:lang w:val="el-GR"/>
        </w:rPr>
        <w:lastRenderedPageBreak/>
        <w:t xml:space="preserve">2) </w:t>
      </w:r>
      <w:r w:rsidRPr="004C27DC">
        <w:rPr>
          <w:rFonts w:ascii="Arial" w:hAnsi="Arial" w:cs="Arial"/>
          <w:b/>
          <w:sz w:val="36"/>
          <w:szCs w:val="56"/>
          <w:lang w:val="el-GR"/>
        </w:rPr>
        <w:t>Η Στέλλα έφτιαξε ένα αριθμητικό μοτίβο. Οι φίλοι της βρίσκουν τον επόμενο αριθμό:</w:t>
      </w:r>
    </w:p>
    <w:p w:rsidR="00F0715D" w:rsidRPr="004C27DC" w:rsidRDefault="004B4F26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  <w:r w:rsidRPr="004B4F26">
        <w:rPr>
          <w:noProof/>
          <w:sz w:val="14"/>
        </w:rPr>
        <w:pict>
          <v:group id="_x0000_s4470" style="position:absolute;margin-left:153pt;margin-top:9pt;width:124pt;height:84.5pt;z-index:251659776" coordorigin="2621,1296" coordsize="3355,2286">
            <v:shape id="_x0000_s4471" type="#_x0000_t202" style="position:absolute;left:2862;top:2682;width:2869;height:900" fillcolor="#ff9" strokeweight="2.25pt">
              <v:textbox style="mso-next-textbox:#_x0000_s4471" inset="0,0,0,0">
                <w:txbxContent>
                  <w:p w:rsidR="00291988" w:rsidRPr="00C075EA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8"/>
                        <w:szCs w:val="8"/>
                      </w:rPr>
                    </w:pPr>
                  </w:p>
                  <w:p w:rsidR="00291988" w:rsidRPr="009E37CA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E37C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1, 2, 4, …</w:t>
                    </w:r>
                  </w:p>
                </w:txbxContent>
              </v:textbox>
            </v:shape>
            <v:shape id="_x0000_s4472" type="#_x0000_t75" style="position:absolute;left:3294;top:1296;width:2002;height:1370">
              <v:imagedata r:id="rId196" o:title="137-8"/>
            </v:shape>
            <v:shape id="_x0000_s4473" type="#_x0000_t75" style="position:absolute;left:2621;top:2825;width:439;height:580">
              <v:imagedata r:id="rId197" o:title="137-9" chromakey="white"/>
            </v:shape>
            <v:shape id="_x0000_s4474" type="#_x0000_t75" style="position:absolute;left:5519;top:2786;width:457;height:562">
              <v:imagedata r:id="rId198" o:title="137-10" chromakey="#fffefb"/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9E37CA" w:rsidRDefault="009E37CA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9E37CA" w:rsidRDefault="009E37CA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sz w:val="36"/>
          <w:szCs w:val="56"/>
          <w:lang w:val="el-GR"/>
        </w:rPr>
        <w:t>Ποιον κανόνα χρησιμοποίησε το κάθε παιδί; Παρα</w:t>
      </w:r>
      <w:r w:rsidR="009E37CA">
        <w:rPr>
          <w:rFonts w:ascii="Arial" w:hAnsi="Arial" w:cs="Arial"/>
          <w:b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sz w:val="36"/>
          <w:szCs w:val="56"/>
          <w:lang w:val="el-GR"/>
        </w:rPr>
        <w:t>τηρώ και συμπληρώνω:</w:t>
      </w:r>
    </w:p>
    <w:p w:rsidR="00F0715D" w:rsidRPr="004C27DC" w:rsidRDefault="004B4F26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  <w:r w:rsidRPr="004B4F26">
        <w:rPr>
          <w:noProof/>
          <w:sz w:val="14"/>
        </w:rPr>
        <w:pict>
          <v:group id="_x0000_s4477" style="position:absolute;margin-left:104.4pt;margin-top:10.45pt;width:256.9pt;height:85.05pt;z-index:251660800" coordorigin="2656,3892" coordsize="6022,1994">
            <v:shape id="_x0000_s4478" type="#_x0000_t75" style="position:absolute;left:2656;top:4072;width:1718;height:1814">
              <v:imagedata r:id="rId199" o:title="137-5"/>
            </v:shape>
            <v:shape id="_x0000_s4479" type="#_x0000_t62" style="position:absolute;left:5274;top:3892;width:3404;height:788" adj="-4131,21144" fillcolor="#cff" strokecolor="blue" strokeweight="1.5pt">
              <v:textbox style="mso-next-textbox:#_x0000_s4479" inset="0,0,0,0">
                <w:txbxContent>
                  <w:p w:rsidR="00291988" w:rsidRPr="009E37CA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E37C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Είναι το </w:t>
                    </w:r>
                    <w:r w:rsidRPr="009E37CA">
                      <w:rPr>
                        <w:rFonts w:ascii="Arial" w:hAnsi="Arial" w:cs="Arial"/>
                        <w:b/>
                        <w:color w:val="FF0000"/>
                        <w:sz w:val="36"/>
                        <w:szCs w:val="56"/>
                      </w:rPr>
                      <w:t>8</w:t>
                    </w:r>
                    <w:r w:rsidRPr="009E37C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.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900"/>
          <w:tab w:val="left" w:pos="2520"/>
          <w:tab w:val="left" w:pos="3960"/>
          <w:tab w:val="left" w:pos="5580"/>
          <w:tab w:val="left" w:pos="756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ab/>
        <w:t>Χ2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ab/>
        <w:t>Χ2</w:t>
      </w:r>
      <w:r w:rsidR="009E37CA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</w:t>
      </w:r>
      <w:r w:rsidR="009E37CA">
        <w:rPr>
          <w:rFonts w:ascii="Arial" w:hAnsi="Arial"/>
          <w:bCs/>
          <w:color w:val="000000"/>
          <w:sz w:val="36"/>
          <w:szCs w:val="56"/>
          <w:lang w:val="el-GR"/>
        </w:rPr>
        <w:t xml:space="preserve">…..         .….            </w:t>
      </w:r>
      <w:r w:rsidRPr="004C27DC">
        <w:rPr>
          <w:rFonts w:ascii="Arial" w:hAnsi="Arial"/>
          <w:bCs/>
          <w:color w:val="000000"/>
          <w:sz w:val="36"/>
          <w:szCs w:val="56"/>
          <w:lang w:val="el-GR"/>
        </w:rPr>
        <w:t>…..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16"/>
          <w:szCs w:val="28"/>
          <w:lang w:val="el-GR"/>
        </w:rPr>
      </w:pPr>
    </w:p>
    <w:p w:rsidR="009E37CA" w:rsidRDefault="004B4F26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9966"/>
          <w:sz w:val="16"/>
          <w:szCs w:val="28"/>
        </w:rPr>
        <w:pict>
          <v:group id="_x0000_s4480" style="position:absolute;margin-left:26.5pt;margin-top:.05pt;width:360.6pt;height:15.15pt;z-index:251661824" coordorigin="1664,6700" coordsize="8128,341">
            <v:shape id="_x0000_s4481" type="#_x0000_t19" style="position:absolute;left:2222;top:6156;width:323;height:1440;rotation:270" coordsize="21600,43158" adj=",5664693" path="wr-21600,,21600,43200,,,1343,43158nfewr-21600,,21600,43200,,,1343,43158l,21600nsxe" strokeweight="2.25pt">
              <v:stroke endarrow="block" endarrowwidth="wide"/>
              <v:path o:connectlocs="0,0;1343,43158;0,21600"/>
            </v:shape>
            <v:shape id="_x0000_s4482" type="#_x0000_t19" style="position:absolute;left:3780;top:6160;width:323;height:1440;rotation:270" coordsize="21600,43158" adj=",5664693" path="wr-21600,,21600,43200,,,1343,43158nfewr-21600,,21600,43200,,,1343,43158l,21600nsxe" strokeweight="2.25pt">
              <v:stroke endarrow="block" endarrowwidth="wide"/>
              <v:path o:connectlocs="0,0;1343,43158;0,21600"/>
            </v:shape>
            <v:shape id="_x0000_s4483" type="#_x0000_t19" style="position:absolute;left:5328;top:6160;width:323;height:1440;rotation:270" coordsize="21600,43158" adj=",5664693" path="wr-21600,,21600,43200,,,1343,43158nfewr-21600,,21600,43200,,,1343,43158l,21600nsxe" strokeweight="2.25pt">
              <v:stroke endarrow="block" endarrowwidth="wide"/>
              <v:path o:connectlocs="0,0;1343,43158;0,21600"/>
            </v:shape>
            <v:shape id="_x0000_s4484" type="#_x0000_t19" style="position:absolute;left:6912;top:6142;width:323;height:1440;rotation:270" coordsize="21600,43158" adj=",5664693" path="wr-21600,,21600,43200,,,1343,43158nfewr-21600,,21600,43200,,,1343,43158l,21600nsxe" strokeweight="2.25pt">
              <v:stroke endarrow="block" endarrowwidth="wide"/>
              <v:path o:connectlocs="0,0;1343,43158;0,21600"/>
            </v:shape>
            <v:shape id="_x0000_s4485" type="#_x0000_t19" style="position:absolute;left:8910;top:6160;width:323;height:1440;rotation:270" coordsize="21600,43158" adj=",5664693" path="wr-21600,,21600,43200,,,1343,43158nfewr-21600,,21600,43200,,,1343,43158l,21600nsxe" strokeweight="2.25pt">
              <v:stroke endarrow="block" endarrowwidth="wide"/>
              <v:path o:connectlocs="0,0;1343,43158;0,21600"/>
            </v:shape>
          </v:group>
        </w:pict>
      </w:r>
    </w:p>
    <w:p w:rsidR="00F0715D" w:rsidRPr="004C27DC" w:rsidRDefault="009E37CA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1,     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2,     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4,     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</w:t>
      </w:r>
      <w:r w:rsidR="00F0715D" w:rsidRPr="004C27DC">
        <w:rPr>
          <w:rFonts w:ascii="Arial" w:hAnsi="Arial"/>
          <w:b/>
          <w:bCs/>
          <w:color w:val="FF0000"/>
          <w:sz w:val="36"/>
          <w:szCs w:val="56"/>
          <w:lang w:val="el-GR"/>
        </w:rPr>
        <w:t>8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,       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</w: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>…</w:t>
      </w:r>
      <w:r>
        <w:rPr>
          <w:rFonts w:ascii="Arial" w:hAnsi="Arial"/>
          <w:bCs/>
          <w:color w:val="000000"/>
          <w:sz w:val="36"/>
          <w:szCs w:val="56"/>
          <w:lang w:val="el-GR"/>
        </w:rPr>
        <w:t>..</w: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>.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,      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,</w: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>…</w:t>
      </w:r>
      <w:r>
        <w:rPr>
          <w:rFonts w:ascii="Arial" w:hAnsi="Arial"/>
          <w:bCs/>
          <w:color w:val="000000"/>
          <w:sz w:val="36"/>
          <w:szCs w:val="56"/>
          <w:lang w:val="el-GR"/>
        </w:rPr>
        <w:t>…</w: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6"/>
          <w:szCs w:val="56"/>
        </w:rPr>
        <w:pict>
          <v:group id="_x0000_s4486" style="position:absolute;margin-left:117.9pt;margin-top:15.1pt;width:243pt;height:72.95pt;z-index:251662848" coordorigin="2934,9432" coordsize="5744,1725">
            <v:shape id="_x0000_s4487" type="#_x0000_t75" style="position:absolute;left:2934;top:9500;width:1826;height:1657">
              <v:imagedata r:id="rId200" o:title="137-6"/>
            </v:shape>
            <v:shape id="_x0000_s4488" type="#_x0000_t62" style="position:absolute;left:5274;top:9432;width:3404;height:788" adj="-4131,21144" fillcolor="#cff" strokecolor="blue" strokeweight="1.5pt">
              <v:textbox style="mso-next-textbox:#_x0000_s4488" inset="0,0,0,0">
                <w:txbxContent>
                  <w:p w:rsidR="00291988" w:rsidRPr="009E37CA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 w:rsidRPr="009E37C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Είναι το </w:t>
                    </w:r>
                    <w:r w:rsidRPr="009E37CA">
                      <w:rPr>
                        <w:rFonts w:ascii="Arial" w:hAnsi="Arial" w:cs="Arial"/>
                        <w:b/>
                        <w:color w:val="008000"/>
                        <w:sz w:val="36"/>
                        <w:szCs w:val="56"/>
                      </w:rPr>
                      <w:t>7</w:t>
                    </w:r>
                    <w:r w:rsidRPr="009E37C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.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900"/>
          <w:tab w:val="left" w:pos="2520"/>
          <w:tab w:val="left" w:pos="3960"/>
          <w:tab w:val="left" w:pos="5580"/>
          <w:tab w:val="left" w:pos="7560"/>
        </w:tabs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ab/>
        <w:t>+1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ab/>
        <w:t>+2</w:t>
      </w:r>
      <w:r w:rsidR="009E37CA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   </w:t>
      </w:r>
      <w:r w:rsidR="009E37CA">
        <w:rPr>
          <w:rFonts w:ascii="Arial" w:hAnsi="Arial"/>
          <w:bCs/>
          <w:color w:val="000000"/>
          <w:sz w:val="36"/>
          <w:szCs w:val="56"/>
          <w:lang w:val="el-GR"/>
        </w:rPr>
        <w:t xml:space="preserve">…..        </w:t>
      </w:r>
      <w:r w:rsidRPr="004C27DC">
        <w:rPr>
          <w:rFonts w:ascii="Arial" w:hAnsi="Arial"/>
          <w:bCs/>
          <w:color w:val="000000"/>
          <w:sz w:val="36"/>
          <w:szCs w:val="56"/>
          <w:lang w:val="el-GR"/>
        </w:rPr>
        <w:t>…..</w:t>
      </w:r>
      <w:r w:rsidRPr="004C27DC">
        <w:rPr>
          <w:rFonts w:ascii="Arial" w:hAnsi="Arial"/>
          <w:bCs/>
          <w:color w:val="000000"/>
          <w:sz w:val="36"/>
          <w:szCs w:val="56"/>
          <w:lang w:val="el-GR"/>
        </w:rPr>
        <w:tab/>
      </w:r>
      <w:r w:rsidR="009E37CA">
        <w:rPr>
          <w:rFonts w:ascii="Arial" w:hAnsi="Arial"/>
          <w:bCs/>
          <w:color w:val="000000"/>
          <w:sz w:val="36"/>
          <w:szCs w:val="56"/>
          <w:lang w:val="el-GR"/>
        </w:rPr>
        <w:t xml:space="preserve">          </w:t>
      </w:r>
      <w:r w:rsidRPr="004C27DC">
        <w:rPr>
          <w:rFonts w:ascii="Arial" w:hAnsi="Arial"/>
          <w:bCs/>
          <w:color w:val="000000"/>
          <w:sz w:val="36"/>
          <w:szCs w:val="56"/>
          <w:lang w:val="el-GR"/>
        </w:rPr>
        <w:t>…..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16"/>
          <w:szCs w:val="28"/>
          <w:lang w:val="el-GR"/>
        </w:rPr>
      </w:pPr>
    </w:p>
    <w:p w:rsidR="009E37CA" w:rsidRDefault="004B4F26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9966"/>
          <w:sz w:val="16"/>
          <w:szCs w:val="28"/>
        </w:rPr>
        <w:pict>
          <v:group id="_x0000_s4489" style="position:absolute;margin-left:26.5pt;margin-top:0;width:350.95pt;height:14.7pt;z-index:251663872" coordorigin="1664,12173" coordsize="8128,341">
            <v:shape id="_x0000_s4490" type="#_x0000_t19" style="position:absolute;left:2222;top:11629;width:323;height:1440;rotation:270" coordsize="21600,43158" adj=",5664693" path="wr-21600,,21600,43200,,,1343,43158nfewr-21600,,21600,43200,,,1343,43158l,21600nsxe" strokeweight="2.25pt">
              <v:stroke endarrow="block" endarrowwidth="wide"/>
              <v:path o:connectlocs="0,0;1343,43158;0,21600"/>
            </v:shape>
            <v:shape id="_x0000_s4491" type="#_x0000_t19" style="position:absolute;left:3780;top:11633;width:323;height:1440;rotation:270" coordsize="21600,43158" adj=",5664693" path="wr-21600,,21600,43200,,,1343,43158nfewr-21600,,21600,43200,,,1343,43158l,21600nsxe" strokeweight="2.25pt">
              <v:stroke endarrow="block" endarrowwidth="wide"/>
              <v:path o:connectlocs="0,0;1343,43158;0,21600"/>
            </v:shape>
            <v:shape id="_x0000_s4492" type="#_x0000_t19" style="position:absolute;left:5328;top:11633;width:323;height:1440;rotation:270" coordsize="21600,43158" adj=",5664693" path="wr-21600,,21600,43200,,,1343,43158nfewr-21600,,21600,43200,,,1343,43158l,21600nsxe" strokeweight="2.25pt">
              <v:stroke endarrow="block" endarrowwidth="wide"/>
              <v:path o:connectlocs="0,0;1343,43158;0,21600"/>
            </v:shape>
            <v:shape id="_x0000_s4493" type="#_x0000_t19" style="position:absolute;left:6912;top:11615;width:323;height:1440;rotation:270" coordsize="21600,43158" adj=",5664693" path="wr-21600,,21600,43200,,,1343,43158nfewr-21600,,21600,43200,,,1343,43158l,21600nsxe" strokeweight="2.25pt">
              <v:stroke endarrow="block" endarrowwidth="wide"/>
              <v:path o:connectlocs="0,0;1343,43158;0,21600"/>
            </v:shape>
            <v:shape id="_x0000_s4494" type="#_x0000_t19" style="position:absolute;left:8910;top:11633;width:323;height:1440;rotation:270" coordsize="21600,43158" adj=",5664693" path="wr-21600,,21600,43200,,,1343,43158nfewr-21600,,21600,43200,,,1343,43158l,21600nsxe" strokeweight="2.25pt">
              <v:stroke endarrow="block" endarrowwidth="wide"/>
              <v:path o:connectlocs="0,0;1343,43158;0,21600"/>
            </v:shape>
          </v:group>
        </w:pic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</w:t>
      </w:r>
    </w:p>
    <w:p w:rsidR="00F0715D" w:rsidRPr="004C27DC" w:rsidRDefault="009E37CA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1,       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2,       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4,       </w:t>
      </w:r>
      <w:r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    </w:t>
      </w:r>
      <w:r w:rsidR="00F0715D" w:rsidRPr="004C27DC">
        <w:rPr>
          <w:rFonts w:ascii="Arial" w:hAnsi="Arial"/>
          <w:b/>
          <w:bCs/>
          <w:color w:val="008000"/>
          <w:sz w:val="36"/>
          <w:szCs w:val="56"/>
          <w:lang w:val="el-GR"/>
        </w:rPr>
        <w:t>7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,       </w: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>….</w:t>
      </w:r>
      <w:r w:rsidR="00F0715D"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,       ,</w:t>
      </w:r>
      <w:r w:rsidR="00F0715D" w:rsidRPr="004C27DC">
        <w:rPr>
          <w:rFonts w:ascii="Arial" w:hAnsi="Arial"/>
          <w:bCs/>
          <w:color w:val="000000"/>
          <w:sz w:val="36"/>
          <w:szCs w:val="56"/>
          <w:lang w:val="el-GR"/>
        </w:rPr>
        <w:t>…..</w:t>
      </w:r>
    </w:p>
    <w:p w:rsidR="00F0715D" w:rsidRPr="004C27DC" w:rsidRDefault="009E37CA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  <w:r>
        <w:rPr>
          <w:rFonts w:ascii="Arial" w:hAnsi="Arial"/>
          <w:b/>
          <w:bCs/>
          <w:noProof/>
          <w:color w:val="339966"/>
          <w:sz w:val="32"/>
          <w:szCs w:val="56"/>
          <w:lang w:val="el-GR" w:eastAsia="el-GR"/>
        </w:rPr>
        <w:drawing>
          <wp:anchor distT="0" distB="0" distL="114300" distR="114300" simplePos="0" relativeHeight="251366912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195580</wp:posOffset>
            </wp:positionV>
            <wp:extent cx="512445" cy="463550"/>
            <wp:effectExtent l="19050" t="0" r="1905" b="0"/>
            <wp:wrapNone/>
            <wp:docPr id="3381" name="Picture 3381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1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7CA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        </w:t>
      </w:r>
      <w:r w:rsidR="009E37CA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  </w:t>
      </w: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Είναι κάποιος από τους κανόνες των παιδιών </w:t>
      </w:r>
    </w:p>
    <w:p w:rsidR="00F0715D" w:rsidRPr="004C27DC" w:rsidRDefault="009E37CA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             λανθασμέ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νος; Έχει δώσει η Στέλλα επαρκείς πληροφορίες για το μοτίβο της;</w:t>
      </w:r>
    </w:p>
    <w:p w:rsidR="009E37CA" w:rsidRDefault="00F0715D" w:rsidP="00F0715D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C27DC">
        <w:rPr>
          <w:rFonts w:ascii="Arial" w:hAnsi="Arial" w:cs="Arial"/>
          <w:sz w:val="36"/>
          <w:szCs w:val="56"/>
          <w:lang w:val="el-GR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9E37CA">
        <w:rPr>
          <w:rFonts w:ascii="Arial" w:hAnsi="Arial" w:cs="Arial"/>
          <w:sz w:val="36"/>
          <w:szCs w:val="56"/>
          <w:lang w:val="el-GR"/>
        </w:rPr>
        <w:t>…………………………..</w:t>
      </w:r>
    </w:p>
    <w:p w:rsidR="009E37CA" w:rsidRDefault="004B4F26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6651" type="#_x0000_t202" style="position:absolute;margin-left:0;margin-top:798.45pt;width:86.4pt;height:25.5pt;z-index:251996672;mso-wrap-style:none;mso-position-horizontal:center;mso-position-horizontal-relative:margin;mso-position-vertical-relative:page" fillcolor="#fc9" stroked="f">
            <v:textbox style="mso-next-textbox:#_x0000_s6651" inset="2mm,1mm,2mm,1mm">
              <w:txbxContent>
                <w:p w:rsidR="00291988" w:rsidRPr="00592B62" w:rsidRDefault="00291988" w:rsidP="009E37CA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123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137</w:t>
                  </w:r>
                </w:p>
              </w:txbxContent>
            </v:textbox>
            <w10:wrap anchorx="margin" anchory="page"/>
          </v:shape>
        </w:pict>
      </w:r>
      <w:r w:rsidR="009E37CA">
        <w:rPr>
          <w:rFonts w:ascii="Arial" w:hAnsi="Arial" w:cs="Arial"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FFFFFF"/>
          <w:sz w:val="36"/>
          <w:szCs w:val="56"/>
          <w:shd w:val="clear" w:color="auto" w:fill="FF0000"/>
          <w:lang w:val="el-GR"/>
        </w:rPr>
        <w:t xml:space="preserve"> Συμπέρασμα</w:t>
      </w:r>
      <w:r w:rsidRPr="004C27DC">
        <w:rPr>
          <w:rFonts w:ascii="Arial" w:hAnsi="Arial" w:cs="Arial"/>
          <w:b/>
          <w:color w:val="FFFFFF"/>
          <w:sz w:val="36"/>
          <w:szCs w:val="56"/>
          <w:shd w:val="clear" w:color="auto" w:fill="FF0000"/>
          <w:lang w:val="el-GR"/>
        </w:rPr>
        <w:tab/>
      </w:r>
    </w:p>
    <w:p w:rsidR="00F0715D" w:rsidRPr="004C27DC" w:rsidRDefault="00F0715D" w:rsidP="00F0715D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F0715D" w:rsidRPr="004C27DC" w:rsidRDefault="00F0715D" w:rsidP="00F0715D">
      <w:pPr>
        <w:shd w:val="clear" w:color="auto" w:fill="FFFF99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Για να σ</w:t>
      </w:r>
      <w:r w:rsidR="009E37CA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υνεχίσουμε ένα μοτίβο πρέπει ν’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ανακαλύψου</w:t>
      </w:r>
      <w:r w:rsidR="009E37CA">
        <w:rPr>
          <w:rFonts w:ascii="Arial" w:hAnsi="Arial"/>
          <w:b/>
          <w:bCs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με </w:t>
      </w:r>
      <w:r w:rsidR="009E37CA">
        <w:rPr>
          <w:rFonts w:ascii="Arial" w:hAnsi="Arial"/>
          <w:b/>
          <w:bCs/>
          <w:color w:val="000000"/>
          <w:sz w:val="36"/>
          <w:szCs w:val="56"/>
          <w:lang w:val="el-GR"/>
        </w:rPr>
        <w:t>τ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ον </w:t>
      </w:r>
      <w:r w:rsidRPr="0015249B">
        <w:rPr>
          <w:rFonts w:ascii="Tahoma" w:hAnsi="Tahoma" w:cs="Tahoma"/>
          <w:b/>
          <w:bCs/>
          <w:color w:val="000000"/>
          <w:sz w:val="36"/>
          <w:szCs w:val="56"/>
          <w:lang w:val="el-GR"/>
        </w:rPr>
        <w:t xml:space="preserve">κανόνα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>τον οποίο ακολουθεί.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  <w:r w:rsidRPr="004B4F26">
        <w:rPr>
          <w:rFonts w:ascii="Arial" w:hAnsi="Arial" w:cs="Arial"/>
          <w:b/>
          <w:bCs/>
          <w:noProof/>
          <w:sz w:val="36"/>
          <w:szCs w:val="56"/>
        </w:rPr>
        <w:pict>
          <v:group id="_x0000_s3905" style="position:absolute;margin-left:212.5pt;margin-top:13.35pt;width:205.8pt;height:69.1pt;z-index:251651584" coordorigin="5348,7701" coordsize="5387,1809">
            <v:shape id="_x0000_s3906" type="#_x0000_t75" style="position:absolute;left:7929;top:7701;width:2806;height:1809">
              <v:imagedata r:id="rId25" o:title="5-9" gain="74473f"/>
            </v:shape>
            <v:shape id="_x0000_s3907" type="#_x0000_t202" style="position:absolute;left:5348;top:7719;width:5265;height:1620" filled="f" strokecolor="#f60" strokeweight="1.5pt">
              <v:textbox style="mso-next-textbox:#_x0000_s3907">
                <w:txbxContent>
                  <w:p w:rsidR="00291988" w:rsidRDefault="00291988" w:rsidP="00F0715D"/>
                  <w:p w:rsidR="00291988" w:rsidRPr="009E37CA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 w:rsidRPr="009E37C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 w:rsidRPr="009E37CA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6600"/>
                        <w:sz w:val="36"/>
                        <w:szCs w:val="56"/>
                      </w:rPr>
                      <w:t>75–78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3908" style="position:absolute;margin-left:320.55pt;margin-top:16.3pt;width:154.85pt;height:19.85pt;z-index:251652608" coordorigin="7254,10655" coordsize="3097,397">
            <v:oval id="_x0000_s3909" style="position:absolute;left:8334;top:10655;width:397;height:397;rotation:-90" strokeweight="2.25pt"/>
            <v:oval id="_x0000_s3910" style="position:absolute;left:7254;top:10655;width:397;height:397;rotation:-90" filled="f" fillcolor="#36f" strokeweight="2.25pt"/>
            <v:oval id="_x0000_s3911" style="position:absolute;left:8874;top:10655;width:397;height:397;rotation:-90" fillcolor="#f60" strokeweight="2.25pt"/>
            <v:oval id="_x0000_s3912" style="position:absolute;left:9414;top:10655;width:397;height:397;rotation:-90" filled="f" fillcolor="#936" strokeweight="2.25pt"/>
            <v:oval id="_x0000_s3913" style="position:absolute;left:7794;top:10655;width:397;height:397;rotation:-90" fillcolor="#0cf" strokeweight="2.25pt"/>
            <v:oval id="_x0000_s3914" style="position:absolute;left:9954;top:10655;width:397;height:397;rotation:-90" fillcolor="#396" strokeweight="2.25pt"/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9E37CA" w:rsidRDefault="004B4F26">
      <w:pPr>
        <w:spacing w:after="200" w:line="276" w:lineRule="auto"/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noProof/>
          <w:sz w:val="36"/>
          <w:szCs w:val="56"/>
          <w:lang w:val="en-US" w:eastAsia="en-US"/>
        </w:rPr>
        <w:pict>
          <v:shape id="_x0000_s6653" type="#_x0000_t202" style="position:absolute;margin-left:0;margin-top:11in;width:86.4pt;height:25.5pt;z-index:251997696;mso-wrap-style:none;mso-position-horizontal:center;mso-position-horizontal-relative:margin;mso-position-vertical-relative:page" fillcolor="#fc9" stroked="f">
            <v:textbox style="mso-next-textbox:#_x0000_s6653" inset="2mm,1mm,2mm,1mm">
              <w:txbxContent>
                <w:p w:rsidR="00291988" w:rsidRPr="00592B62" w:rsidRDefault="00291988" w:rsidP="00CB568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124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137</w:t>
                  </w:r>
                </w:p>
              </w:txbxContent>
            </v:textbox>
            <w10:wrap anchorx="margin" anchory="page"/>
          </v:shape>
        </w:pict>
      </w:r>
      <w:r w:rsidR="009E37CA">
        <w:rPr>
          <w:rFonts w:ascii="Arial" w:hAnsi="Arial" w:cs="Arial"/>
          <w:sz w:val="36"/>
          <w:szCs w:val="56"/>
          <w:lang w:val="el-GR"/>
        </w:rPr>
        <w:br w:type="page"/>
      </w:r>
    </w:p>
    <w:p w:rsidR="00F0715D" w:rsidRPr="004C27DC" w:rsidRDefault="004B4F26" w:rsidP="00F0715D">
      <w:pPr>
        <w:rPr>
          <w:rFonts w:ascii="Arial" w:hAnsi="Arial" w:cs="Arial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FF0000"/>
          <w:sz w:val="16"/>
          <w:szCs w:val="28"/>
        </w:rPr>
        <w:lastRenderedPageBreak/>
        <w:pict>
          <v:shape id="_x0000_s4497" type="#_x0000_t202" style="position:absolute;margin-left:0;margin-top:16.15pt;width:1in;height:1in;z-index:251664896" filled="f" fillcolor="red" stroked="f" strokecolor="red">
            <v:textbox style="mso-next-textbox:#_x0000_s4497" inset="0,,0">
              <w:txbxContent>
                <w:p w:rsidR="00291988" w:rsidRPr="0015249B" w:rsidRDefault="00291988" w:rsidP="00F0715D">
                  <w:pPr>
                    <w:jc w:val="center"/>
                    <w:rPr>
                      <w:rFonts w:ascii="Tahoma" w:hAnsi="Tahoma" w:cs="Tahoma"/>
                      <w:b/>
                      <w:color w:val="FF0000"/>
                      <w:sz w:val="56"/>
                      <w:szCs w:val="112"/>
                      <w:lang w:val="en-US"/>
                    </w:rPr>
                  </w:pPr>
                  <w:r w:rsidRPr="0015249B">
                    <w:rPr>
                      <w:rFonts w:ascii="Tahoma" w:hAnsi="Tahoma" w:cs="Tahoma"/>
                      <w:b/>
                      <w:color w:val="FF0000"/>
                      <w:sz w:val="56"/>
                      <w:szCs w:val="112"/>
                    </w:rPr>
                    <w:t>56</w:t>
                  </w:r>
                </w:p>
              </w:txbxContent>
            </v:textbox>
          </v:shape>
        </w:pict>
      </w:r>
    </w:p>
    <w:p w:rsidR="00F0715D" w:rsidRPr="0015249B" w:rsidRDefault="00F0715D" w:rsidP="00F0715D">
      <w:pPr>
        <w:pBdr>
          <w:top w:val="single" w:sz="12" w:space="1" w:color="FFD1E8"/>
          <w:left w:val="single" w:sz="12" w:space="4" w:color="FFD1E8"/>
          <w:bottom w:val="single" w:sz="12" w:space="1" w:color="FFD1E8"/>
          <w:right w:val="single" w:sz="12" w:space="4" w:color="FFD1E8"/>
        </w:pBdr>
        <w:shd w:val="clear" w:color="auto" w:fill="FFD1E8"/>
        <w:tabs>
          <w:tab w:val="left" w:pos="2340"/>
        </w:tabs>
        <w:suppressAutoHyphens/>
        <w:autoSpaceDE w:val="0"/>
        <w:autoSpaceDN w:val="0"/>
        <w:adjustRightInd w:val="0"/>
        <w:rPr>
          <w:rFonts w:ascii="Tahoma" w:hAnsi="Tahoma" w:cs="Tahoma"/>
          <w:b/>
          <w:color w:val="FF0000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FF0000"/>
          <w:sz w:val="16"/>
          <w:szCs w:val="28"/>
          <w:lang w:val="el-GR"/>
        </w:rPr>
        <w:tab/>
      </w:r>
      <w:r w:rsidRPr="0015249B">
        <w:rPr>
          <w:rFonts w:ascii="Tahoma" w:hAnsi="Tahoma" w:cs="Tahoma"/>
          <w:b/>
          <w:color w:val="FF0000"/>
          <w:sz w:val="40"/>
          <w:szCs w:val="64"/>
          <w:lang w:val="el-GR"/>
        </w:rPr>
        <w:t>Διαχειρίζομαι πληροφορίες</w:t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15249B" w:rsidRDefault="00F0715D" w:rsidP="00F0715D">
      <w:pPr>
        <w:shd w:val="clear" w:color="auto" w:fill="FFFFFF"/>
        <w:jc w:val="center"/>
        <w:rPr>
          <w:rFonts w:ascii="Tahoma" w:hAnsi="Tahoma" w:cs="Tahoma"/>
          <w:b/>
          <w:color w:val="339966"/>
          <w:sz w:val="40"/>
          <w:szCs w:val="60"/>
          <w:lang w:val="el-GR"/>
        </w:rPr>
      </w:pPr>
      <w:r w:rsidRPr="0015249B">
        <w:rPr>
          <w:rFonts w:ascii="Tahoma" w:hAnsi="Tahoma" w:cs="Tahoma"/>
          <w:b/>
          <w:color w:val="339966"/>
          <w:sz w:val="40"/>
          <w:szCs w:val="60"/>
          <w:lang w:val="el-GR"/>
        </w:rPr>
        <w:t>Στα ακριτικά νησιά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  <w:r w:rsidRPr="004C27DC">
        <w:rPr>
          <w:rFonts w:ascii="Arial" w:hAnsi="Arial" w:cs="Arial"/>
          <w:b/>
          <w:noProof/>
          <w:sz w:val="16"/>
          <w:szCs w:val="28"/>
          <w:lang w:val="el-GR" w:eastAsia="el-GR"/>
        </w:rPr>
        <w:drawing>
          <wp:anchor distT="0" distB="0" distL="114300" distR="114300" simplePos="0" relativeHeight="2513679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17117</wp:posOffset>
            </wp:positionV>
            <wp:extent cx="376735" cy="395785"/>
            <wp:effectExtent l="19050" t="0" r="4265" b="0"/>
            <wp:wrapNone/>
            <wp:docPr id="3472" name="Picture 3472" descr="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2" descr="4-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5" cy="39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FF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     </w:t>
      </w:r>
      <w:r w:rsidR="00CD6008">
        <w:rPr>
          <w:rFonts w:ascii="Arial" w:hAnsi="Arial" w:cs="Arial"/>
          <w:b/>
          <w:sz w:val="36"/>
          <w:szCs w:val="56"/>
          <w:lang w:val="el-GR"/>
        </w:rPr>
        <w:t xml:space="preserve">  </w:t>
      </w:r>
      <w:r w:rsidRPr="004C27DC">
        <w:rPr>
          <w:rFonts w:ascii="Arial" w:hAnsi="Arial" w:cs="Arial"/>
          <w:b/>
          <w:color w:val="FF0000"/>
          <w:sz w:val="36"/>
          <w:szCs w:val="56"/>
          <w:lang w:val="el-GR"/>
        </w:rPr>
        <w:t xml:space="preserve">Μπορούμε να προβλέψουμε τι θα συμβεί τα επόμενα χρόνια αξιοποιώντας ή παρατηρώντας 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color w:val="FF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FF0000"/>
          <w:sz w:val="36"/>
          <w:szCs w:val="56"/>
          <w:lang w:val="el-GR"/>
        </w:rPr>
        <w:t>τα σημερινά δεδομένα;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6"/>
          <w:szCs w:val="16"/>
          <w:lang w:val="el-GR"/>
        </w:rPr>
      </w:pPr>
    </w:p>
    <w:p w:rsidR="00F0715D" w:rsidRPr="004C27DC" w:rsidRDefault="00CD6008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  <w:r>
        <w:rPr>
          <w:rFonts w:ascii="Arial" w:hAnsi="Arial"/>
          <w:b/>
          <w:bCs/>
          <w:noProof/>
          <w:color w:val="339966"/>
          <w:sz w:val="32"/>
          <w:szCs w:val="56"/>
          <w:lang w:val="el-GR" w:eastAsia="el-GR"/>
        </w:rPr>
        <w:drawing>
          <wp:anchor distT="0" distB="0" distL="114300" distR="114300" simplePos="0" relativeHeight="251369984" behindDoc="0" locked="0" layoutInCell="1" allowOverlap="1">
            <wp:simplePos x="0" y="0"/>
            <wp:positionH relativeFrom="column">
              <wp:posOffset>1741908</wp:posOffset>
            </wp:positionH>
            <wp:positionV relativeFrom="paragraph">
              <wp:posOffset>64079</wp:posOffset>
            </wp:positionV>
            <wp:extent cx="2041762" cy="2292824"/>
            <wp:effectExtent l="19050" t="0" r="0" b="0"/>
            <wp:wrapNone/>
            <wp:docPr id="3478" name="Picture 3478" descr="13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8" descr="138-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62" cy="229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0D5311" w:rsidRDefault="00F0715D" w:rsidP="00B12FBC">
      <w:pPr>
        <w:rPr>
          <w:lang w:val="el-GR"/>
        </w:rPr>
      </w:pPr>
    </w:p>
    <w:p w:rsidR="00F0715D" w:rsidRPr="000D5311" w:rsidRDefault="00F0715D" w:rsidP="00B12FBC">
      <w:pPr>
        <w:rPr>
          <w:lang w:val="el-GR"/>
        </w:rPr>
      </w:pPr>
    </w:p>
    <w:p w:rsidR="00F0715D" w:rsidRPr="000D5311" w:rsidRDefault="00F0715D" w:rsidP="00B12FBC">
      <w:pPr>
        <w:rPr>
          <w:lang w:val="el-GR"/>
        </w:rPr>
      </w:pPr>
    </w:p>
    <w:p w:rsidR="00F0715D" w:rsidRPr="000D5311" w:rsidRDefault="00F0715D" w:rsidP="00B12FBC">
      <w:pPr>
        <w:rPr>
          <w:lang w:val="el-GR"/>
        </w:rPr>
      </w:pPr>
    </w:p>
    <w:p w:rsidR="00F0715D" w:rsidRPr="000D5311" w:rsidRDefault="00F0715D" w:rsidP="00B12FBC">
      <w:pPr>
        <w:rPr>
          <w:lang w:val="el-GR"/>
        </w:rPr>
      </w:pPr>
    </w:p>
    <w:p w:rsidR="00F0715D" w:rsidRPr="000D5311" w:rsidRDefault="00F0715D" w:rsidP="00B12FBC">
      <w:pPr>
        <w:rPr>
          <w:lang w:val="el-GR"/>
        </w:rPr>
      </w:pPr>
    </w:p>
    <w:p w:rsidR="00F0715D" w:rsidRPr="000D5311" w:rsidRDefault="00F0715D" w:rsidP="00B12FBC">
      <w:pPr>
        <w:rPr>
          <w:lang w:val="el-GR"/>
        </w:rPr>
      </w:pPr>
    </w:p>
    <w:p w:rsidR="00F0715D" w:rsidRPr="000D5311" w:rsidRDefault="00F0715D" w:rsidP="00B12FBC">
      <w:pPr>
        <w:rPr>
          <w:lang w:val="el-GR"/>
        </w:rPr>
      </w:pPr>
    </w:p>
    <w:p w:rsidR="00F0715D" w:rsidRPr="000D5311" w:rsidRDefault="00F0715D" w:rsidP="00B12FBC">
      <w:pPr>
        <w:rPr>
          <w:lang w:val="el-GR"/>
        </w:rPr>
      </w:pPr>
    </w:p>
    <w:p w:rsidR="00F0715D" w:rsidRPr="000D5311" w:rsidRDefault="00F0715D" w:rsidP="00B12FBC">
      <w:pPr>
        <w:rPr>
          <w:lang w:val="el-GR"/>
        </w:rPr>
      </w:pPr>
    </w:p>
    <w:p w:rsidR="00F0715D" w:rsidRPr="000D5311" w:rsidRDefault="00F0715D" w:rsidP="00B12FBC">
      <w:pPr>
        <w:rPr>
          <w:lang w:val="el-GR"/>
        </w:rPr>
      </w:pPr>
    </w:p>
    <w:p w:rsidR="00F0715D" w:rsidRPr="00585D86" w:rsidRDefault="00F0715D" w:rsidP="00B12FBC">
      <w:pPr>
        <w:rPr>
          <w:rFonts w:ascii="Arial" w:hAnsi="Arial" w:cs="Arial"/>
          <w:b/>
          <w:sz w:val="36"/>
          <w:szCs w:val="36"/>
          <w:lang w:val="el-GR"/>
        </w:rPr>
      </w:pPr>
      <w:r w:rsidRPr="00585D86">
        <w:rPr>
          <w:rFonts w:ascii="Arial" w:hAnsi="Arial" w:cs="Arial"/>
          <w:b/>
          <w:sz w:val="36"/>
          <w:szCs w:val="36"/>
        </w:rPr>
        <w:sym w:font="Wingdings 2" w:char="F097"/>
      </w:r>
      <w:r w:rsidRPr="00585D86">
        <w:rPr>
          <w:rFonts w:ascii="Arial" w:hAnsi="Arial" w:cs="Arial"/>
          <w:b/>
          <w:sz w:val="36"/>
          <w:szCs w:val="36"/>
          <w:lang w:val="el-GR"/>
        </w:rPr>
        <w:t>Οι εγγραφές των παιδιών στην Α΄ Δημοτικού, στο δι</w:t>
      </w:r>
      <w:r w:rsidR="00CB5688" w:rsidRPr="00585D86">
        <w:rPr>
          <w:rFonts w:ascii="Arial" w:hAnsi="Arial" w:cs="Arial"/>
          <w:b/>
          <w:sz w:val="36"/>
          <w:szCs w:val="36"/>
          <w:lang w:val="el-GR"/>
        </w:rPr>
        <w:t>-</w:t>
      </w:r>
      <w:r w:rsidRPr="00585D86">
        <w:rPr>
          <w:rFonts w:ascii="Arial" w:hAnsi="Arial" w:cs="Arial"/>
          <w:b/>
          <w:sz w:val="36"/>
          <w:szCs w:val="36"/>
          <w:lang w:val="el-GR"/>
        </w:rPr>
        <w:t>θέσιο δημοτικό σχολείο ενός ακριτικού νησιού του Αι</w:t>
      </w:r>
      <w:r w:rsidR="009911E7">
        <w:rPr>
          <w:rFonts w:ascii="Arial" w:hAnsi="Arial" w:cs="Arial"/>
          <w:b/>
          <w:sz w:val="36"/>
          <w:szCs w:val="36"/>
          <w:lang w:val="el-GR"/>
        </w:rPr>
        <w:t>-</w:t>
      </w:r>
      <w:r w:rsidRPr="00585D86">
        <w:rPr>
          <w:rFonts w:ascii="Arial" w:hAnsi="Arial" w:cs="Arial"/>
          <w:b/>
          <w:sz w:val="36"/>
          <w:szCs w:val="36"/>
          <w:lang w:val="el-GR"/>
        </w:rPr>
        <w:t>γαίου,</w:t>
      </w:r>
      <w:r w:rsidR="00CB5688" w:rsidRPr="00585D86">
        <w:rPr>
          <w:rFonts w:ascii="Arial" w:hAnsi="Arial" w:cs="Arial"/>
          <w:b/>
          <w:sz w:val="36"/>
          <w:szCs w:val="36"/>
          <w:lang w:val="el-GR"/>
        </w:rPr>
        <w:t xml:space="preserve"> κατά τα σχολικά έτη 1997-2003, </w:t>
      </w:r>
      <w:r w:rsidRPr="00585D86">
        <w:rPr>
          <w:rFonts w:ascii="Arial" w:hAnsi="Arial" w:cs="Arial"/>
          <w:b/>
          <w:sz w:val="36"/>
          <w:szCs w:val="36"/>
          <w:lang w:val="el-GR"/>
        </w:rPr>
        <w:t>παρουσιάζονται στον πίνακα που ακολουθεί:</w:t>
      </w:r>
    </w:p>
    <w:p w:rsidR="00B12FBC" w:rsidRPr="00CB5688" w:rsidRDefault="00B12FBC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tbl>
      <w:tblPr>
        <w:tblW w:w="0" w:type="auto"/>
        <w:jc w:val="center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ook w:val="01E0"/>
      </w:tblPr>
      <w:tblGrid>
        <w:gridCol w:w="3851"/>
        <w:gridCol w:w="5282"/>
      </w:tblGrid>
      <w:tr w:rsidR="00F0715D" w:rsidRPr="004C27DC" w:rsidTr="00CD6008">
        <w:trPr>
          <w:trHeight w:val="386"/>
          <w:jc w:val="center"/>
        </w:trPr>
        <w:tc>
          <w:tcPr>
            <w:tcW w:w="3851" w:type="dxa"/>
            <w:shd w:val="clear" w:color="auto" w:fill="99CCFF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t>Σχολικό έτος</w:t>
            </w:r>
          </w:p>
        </w:tc>
        <w:tc>
          <w:tcPr>
            <w:tcW w:w="5282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t>αριθμός εγγραφών</w:t>
            </w:r>
          </w:p>
        </w:tc>
      </w:tr>
      <w:tr w:rsidR="00F0715D" w:rsidRPr="004C27DC" w:rsidTr="00CD6008">
        <w:trPr>
          <w:trHeight w:val="407"/>
          <w:jc w:val="center"/>
        </w:trPr>
        <w:tc>
          <w:tcPr>
            <w:tcW w:w="3851" w:type="dxa"/>
            <w:shd w:val="clear" w:color="auto" w:fill="99CCFF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t>1997-98</w:t>
            </w:r>
          </w:p>
        </w:tc>
        <w:tc>
          <w:tcPr>
            <w:tcW w:w="5282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339966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339966"/>
                <w:sz w:val="36"/>
                <w:szCs w:val="56"/>
              </w:rPr>
              <w:t>12</w:t>
            </w:r>
          </w:p>
        </w:tc>
      </w:tr>
      <w:tr w:rsidR="00F0715D" w:rsidRPr="004C27DC" w:rsidTr="00CD6008">
        <w:trPr>
          <w:trHeight w:val="386"/>
          <w:jc w:val="center"/>
        </w:trPr>
        <w:tc>
          <w:tcPr>
            <w:tcW w:w="3851" w:type="dxa"/>
            <w:shd w:val="clear" w:color="auto" w:fill="99CCFF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t>1998-99</w:t>
            </w:r>
          </w:p>
        </w:tc>
        <w:tc>
          <w:tcPr>
            <w:tcW w:w="5282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FF66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FF6600"/>
                <w:sz w:val="36"/>
                <w:szCs w:val="56"/>
              </w:rPr>
              <w:t>9</w:t>
            </w:r>
          </w:p>
        </w:tc>
      </w:tr>
      <w:tr w:rsidR="00F0715D" w:rsidRPr="004C27DC" w:rsidTr="00CD6008">
        <w:trPr>
          <w:trHeight w:val="386"/>
          <w:jc w:val="center"/>
        </w:trPr>
        <w:tc>
          <w:tcPr>
            <w:tcW w:w="3851" w:type="dxa"/>
            <w:shd w:val="clear" w:color="auto" w:fill="99CCFF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t>1999-00</w:t>
            </w:r>
          </w:p>
        </w:tc>
        <w:tc>
          <w:tcPr>
            <w:tcW w:w="5282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008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008000"/>
                <w:sz w:val="36"/>
                <w:szCs w:val="56"/>
              </w:rPr>
              <w:t>8</w:t>
            </w:r>
          </w:p>
        </w:tc>
      </w:tr>
      <w:tr w:rsidR="00F0715D" w:rsidRPr="004C27DC" w:rsidTr="00CD6008">
        <w:trPr>
          <w:trHeight w:val="407"/>
          <w:jc w:val="center"/>
        </w:trPr>
        <w:tc>
          <w:tcPr>
            <w:tcW w:w="3851" w:type="dxa"/>
            <w:shd w:val="clear" w:color="auto" w:fill="99CCFF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t>2000-01</w:t>
            </w:r>
          </w:p>
        </w:tc>
        <w:tc>
          <w:tcPr>
            <w:tcW w:w="5282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t>8</w:t>
            </w:r>
          </w:p>
        </w:tc>
      </w:tr>
      <w:tr w:rsidR="00F0715D" w:rsidRPr="004C27DC" w:rsidTr="00CD6008">
        <w:trPr>
          <w:trHeight w:val="386"/>
          <w:jc w:val="center"/>
        </w:trPr>
        <w:tc>
          <w:tcPr>
            <w:tcW w:w="3851" w:type="dxa"/>
            <w:shd w:val="clear" w:color="auto" w:fill="99CCFF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t>2001-02</w:t>
            </w:r>
          </w:p>
        </w:tc>
        <w:tc>
          <w:tcPr>
            <w:tcW w:w="5282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0000FF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0000FF"/>
                <w:sz w:val="36"/>
                <w:szCs w:val="56"/>
              </w:rPr>
              <w:t>6</w:t>
            </w:r>
          </w:p>
        </w:tc>
      </w:tr>
      <w:tr w:rsidR="00F0715D" w:rsidRPr="004C27DC" w:rsidTr="00CD6008">
        <w:trPr>
          <w:trHeight w:val="386"/>
          <w:jc w:val="center"/>
        </w:trPr>
        <w:tc>
          <w:tcPr>
            <w:tcW w:w="3851" w:type="dxa"/>
            <w:shd w:val="clear" w:color="auto" w:fill="99CCFF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000000"/>
                <w:sz w:val="36"/>
                <w:szCs w:val="56"/>
              </w:rPr>
              <w:t>2002-03</w:t>
            </w:r>
          </w:p>
        </w:tc>
        <w:tc>
          <w:tcPr>
            <w:tcW w:w="5282" w:type="dxa"/>
            <w:vAlign w:val="center"/>
          </w:tcPr>
          <w:p w:rsidR="00F0715D" w:rsidRPr="004C27DC" w:rsidRDefault="00F0715D" w:rsidP="00F0715D">
            <w:pPr>
              <w:jc w:val="center"/>
              <w:rPr>
                <w:rFonts w:ascii="Arial" w:hAnsi="Arial" w:cs="Arial"/>
                <w:b/>
                <w:noProof/>
                <w:color w:val="FF9900"/>
                <w:sz w:val="36"/>
                <w:szCs w:val="56"/>
              </w:rPr>
            </w:pPr>
            <w:r w:rsidRPr="004C27DC">
              <w:rPr>
                <w:rFonts w:ascii="Arial" w:hAnsi="Arial" w:cs="Arial"/>
                <w:b/>
                <w:noProof/>
                <w:color w:val="FF9900"/>
                <w:sz w:val="36"/>
                <w:szCs w:val="56"/>
              </w:rPr>
              <w:t>5</w:t>
            </w:r>
          </w:p>
        </w:tc>
      </w:tr>
    </w:tbl>
    <w:p w:rsidR="00CB5688" w:rsidRDefault="00CB5688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</w:rPr>
      </w:pPr>
    </w:p>
    <w:p w:rsidR="00CB5688" w:rsidRPr="004C27DC" w:rsidRDefault="00CB5688" w:rsidP="00CB5688">
      <w:pPr>
        <w:pStyle w:val="Style13"/>
        <w:rPr>
          <w:noProof/>
          <w:color w:val="FF0000"/>
          <w:sz w:val="36"/>
          <w:szCs w:val="56"/>
        </w:rPr>
      </w:pPr>
    </w:p>
    <w:p w:rsidR="00CB5688" w:rsidRPr="00CB5688" w:rsidRDefault="00CB5688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CB5688">
        <w:rPr>
          <w:rFonts w:ascii="Arial" w:hAnsi="Arial" w:cs="Arial"/>
          <w:b/>
          <w:noProof/>
          <w:color w:val="FF0000"/>
          <w:sz w:val="36"/>
          <w:szCs w:val="56"/>
          <w:lang w:val="el-GR"/>
        </w:rPr>
        <w:t>Οργάνωση, παρουσίαση, ερμηνεία δεδομένων.</w:t>
      </w:r>
    </w:p>
    <w:p w:rsidR="00F0715D" w:rsidRPr="004C27DC" w:rsidRDefault="004B4F26" w:rsidP="00CB5688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FF0000"/>
          <w:sz w:val="36"/>
          <w:szCs w:val="56"/>
          <w:lang w:val="en-US" w:eastAsia="en-US"/>
        </w:rPr>
        <w:pict>
          <v:shape id="_x0000_s6654" type="#_x0000_t202" style="position:absolute;margin-left:0;margin-top:789.85pt;width:86.4pt;height:25.5pt;z-index:251998720;mso-wrap-style:none;mso-position-horizontal:center;mso-position-horizontal-relative:margin;mso-position-vertical-relative:page" fillcolor="#fc9" stroked="f">
            <v:textbox style="mso-next-textbox:#_x0000_s6654" inset="2mm,1mm,2mm,1mm">
              <w:txbxContent>
                <w:p w:rsidR="00291988" w:rsidRPr="00592B62" w:rsidRDefault="00291988" w:rsidP="00CB5688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125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138</w:t>
                  </w:r>
                </w:p>
              </w:txbxContent>
            </v:textbox>
            <w10:wrap anchorx="margin" anchory="page"/>
          </v:shape>
        </w:pict>
      </w:r>
      <w:r w:rsidR="00CB5688" w:rsidRPr="00CB5688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t>α) Συμπληρώνω ό,τι λείπει από τα επόμενα διαγράμ</w:t>
      </w:r>
      <w:r w:rsidR="00CB5688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-</w:t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ματα (α, β, γ) παρατηρώντας τα δεδομένα του πίνακα: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t>α) με σημειόγραμμα</w:t>
      </w:r>
    </w:p>
    <w:p w:rsidR="00F0715D" w:rsidRPr="004C27DC" w:rsidRDefault="004B4F26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FF"/>
          <w:sz w:val="36"/>
          <w:szCs w:val="56"/>
        </w:rPr>
        <w:pict>
          <v:group id="_x0000_s4505" style="position:absolute;left:0;text-align:left;margin-left:0;margin-top:17.3pt;width:354.25pt;height:481.8pt;z-index:251666944;mso-position-horizontal:center" coordorigin="1314,2124" coordsize="8865,12057">
            <v:shape id="_x0000_s4506" type="#_x0000_t136" style="position:absolute;left:9;top:7302;width:3153;height:544;rotation:-90" fillcolor="black">
              <v:shadow color="#868686"/>
              <v:textpath style="font-family:&quot;Tahoma&quot;;font-size:18pt;v-text-kern:t" trim="t" fitpath="t" string="αριθμός παιδιών"/>
            </v:shape>
            <v:group id="_x0000_s4507" style="position:absolute;left:1908;top:2124;width:8271;height:12057" coordorigin="1908,2124" coordsize="8271,12057">
              <v:group id="_x0000_s4508" style="position:absolute;left:1908;top:2124;width:840;height:9264" coordorigin="1908,2124" coordsize="840,9264">
                <v:group id="_x0000_s4509" style="position:absolute;left:2556;top:2124;width:192;height:9264" coordorigin="3492,2124" coordsize="192,9264">
                  <v:line id="_x0000_s4510" style="position:absolute;flip:y" from="3684,2124" to="3684,11388" strokeweight="3pt">
                    <v:stroke endarrow="block" endarrowwidth="wide"/>
                  </v:line>
                  <v:line id="_x0000_s4511" style="position:absolute" from="3504,10473" to="3684,10473" strokeweight="2.25pt"/>
                  <v:line id="_x0000_s4512" style="position:absolute" from="3504,9753" to="3684,9753" strokeweight="2.25pt"/>
                  <v:line id="_x0000_s4513" style="position:absolute" from="3504,8312" to="3684,8312" strokeweight="2.25pt"/>
                  <v:line id="_x0000_s4514" style="position:absolute" from="3504,9032" to="3684,9032" strokeweight="2.25pt"/>
                  <v:line id="_x0000_s4515" style="position:absolute" from="3504,7592" to="3684,7592" strokeweight="2.25pt"/>
                  <v:line id="_x0000_s4516" style="position:absolute" from="3504,6873" to="3684,6873" strokeweight="2.25pt"/>
                  <v:line id="_x0000_s4517" style="position:absolute" from="3504,4713" to="3684,4713" strokeweight="2.25pt"/>
                  <v:line id="_x0000_s4518" style="position:absolute" from="3504,6153" to="3684,6153" strokeweight="2.25pt"/>
                  <v:line id="_x0000_s4519" style="position:absolute" from="3504,5406" to="3684,5406" strokeweight="2.25pt"/>
                  <v:line id="_x0000_s4520" style="position:absolute" from="3492,3277" to="3672,3277" strokeweight="2.25pt"/>
                  <v:line id="_x0000_s4521" style="position:absolute" from="3492,3970" to="3672,3970" strokeweight="2.25pt"/>
                  <v:line id="_x0000_s4522" style="position:absolute" from="3492,2574" to="3672,2574" strokeweight="2.25pt"/>
                </v:group>
                <v:group id="_x0000_s4523" style="position:absolute;left:1908;top:3693;width:663;height:4290" coordorigin="2844,3693" coordsize="663,4290">
                  <v:shape id="_x0000_s4524" type="#_x0000_t202" style="position:absolute;left:3144;top:7263;width:360;height:720" filled="f" stroked="f">
                    <v:textbox style="mso-next-textbox:#_x0000_s4524" inset="0,0,0,0">
                      <w:txbxContent>
                        <w:p w:rsidR="00291988" w:rsidRPr="00C27CCE" w:rsidRDefault="00291988" w:rsidP="00F0715D">
                          <w:pPr>
                            <w:rPr>
                              <w:rFonts w:ascii="Arial" w:hAnsi="Arial" w:cs="Arial"/>
                              <w:b/>
                              <w:sz w:val="56"/>
                              <w:szCs w:val="56"/>
                            </w:rPr>
                          </w:pPr>
                          <w:r w:rsidRPr="00CB5688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4525" type="#_x0000_t202" style="position:absolute;left:2844;top:3693;width:663;height:607" filled="f" stroked="f">
                    <v:textbox style="mso-next-textbox:#_x0000_s4525" inset="0,0,0,0">
                      <w:txbxContent>
                        <w:p w:rsidR="00291988" w:rsidRPr="00CB5688" w:rsidRDefault="00291988" w:rsidP="00F0715D">
                          <w:pPr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</w:pPr>
                          <w:r w:rsidRPr="00CB5688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  <v:group id="_x0000_s4526" style="position:absolute;left:2559;top:11160;width:7620;height:3021" coordorigin="2559,11160" coordsize="7620,3021">
                <v:shape id="_x0000_s4527" type="#_x0000_t202" style="position:absolute;left:4374;top:13416;width:3420;height:765" filled="f" stroked="f">
                  <v:textbox style="mso-next-textbox:#_x0000_s4527" inset="0,0,0,0">
                    <w:txbxContent>
                      <w:p w:rsidR="00291988" w:rsidRPr="009911E7" w:rsidRDefault="00291988" w:rsidP="00F0715D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0000"/>
                            <w:sz w:val="36"/>
                            <w:szCs w:val="56"/>
                          </w:rPr>
                        </w:pPr>
                        <w:r w:rsidRPr="009911E7">
                          <w:rPr>
                            <w:rFonts w:ascii="Tahoma" w:hAnsi="Tahoma" w:cs="Tahoma"/>
                            <w:b/>
                            <w:color w:val="000000"/>
                            <w:sz w:val="36"/>
                            <w:szCs w:val="56"/>
                          </w:rPr>
                          <w:t>σχολικά έτη</w:t>
                        </w:r>
                      </w:p>
                    </w:txbxContent>
                  </v:textbox>
                </v:shape>
                <v:group id="_x0000_s4528" style="position:absolute;left:2559;top:11160;width:7620;height:2054" coordorigin="2559,11160" coordsize="7620,2054">
                  <v:group id="_x0000_s4529" style="position:absolute;left:2559;top:11160;width:7620;height:198" coordorigin="2559,11160" coordsize="7620,198">
                    <v:line id="_x0000_s4530" style="position:absolute;rotation:-90;flip:y" from="6369,7350" to="6369,14970" strokeweight="3pt">
                      <v:stroke endarrow="block" endarrowwidth="wide"/>
                    </v:line>
                    <v:line id="_x0000_s4531" style="position:absolute;rotation:90" from="3744,11250" to="3924,11250" strokeweight="2.25pt"/>
                    <v:line id="_x0000_s4532" style="position:absolute;rotation:90" from="4824,11250" to="5004,11250" strokeweight="2.25pt"/>
                    <v:line id="_x0000_s4533" style="position:absolute;rotation:90" from="5904,11250" to="6084,11250" strokeweight="2.25pt"/>
                    <v:line id="_x0000_s4534" style="position:absolute;rotation:90" from="6984,11250" to="7164,11250" strokeweight="2.25pt"/>
                    <v:line id="_x0000_s4535" style="position:absolute;rotation:90" from="8064,11250" to="8244,11250" strokeweight="2.25pt"/>
                    <v:line id="_x0000_s4536" style="position:absolute;rotation:90" from="9144,11268" to="9324,11268" strokeweight="2.25pt"/>
                  </v:group>
                  <v:group id="_x0000_s4537" style="position:absolute;left:2929;top:11836;width:5859;height:1378" coordorigin="2929,11836" coordsize="5859,1378">
                    <v:shape id="_x0000_s4538" type="#_x0000_t136" style="position:absolute;left:2584;top:12181;width:1095;height:405;rotation:312" fillcolor="black">
                      <v:shadow color="#868686"/>
                      <v:textpath style="font-family:&quot;Arial&quot;;font-size:18pt;v-text-kern:t" trim="t" fitpath="t" string="1997-8"/>
                    </v:shape>
                    <v:shape id="_x0000_s4539" type="#_x0000_t136" style="position:absolute;left:3654;top:12226;width:1095;height:405;rotation:20460947fd" fillcolor="black">
                      <v:shadow color="#868686"/>
                      <v:textpath style="font-family:&quot;Arial&quot;;font-size:18pt;v-text-kern:t" trim="t" fitpath="t" string="1998-9"/>
                    </v:shape>
                    <v:shape id="_x0000_s4540" type="#_x0000_t136" style="position:absolute;left:4579;top:12366;width:1290;height:405;rotation:312" fillcolor="black">
                      <v:shadow color="#868686"/>
                      <v:textpath style="font-family:&quot;Arial&quot;;font-size:18pt;v-text-kern:t" trim="t" fitpath="t" string="1999-00"/>
                    </v:shape>
                    <v:shape id="_x0000_s4541" type="#_x0000_t136" style="position:absolute;left:5843;top:12271;width:1095;height:405;rotation:312" fillcolor="black">
                      <v:shadow color="#868686"/>
                      <v:textpath style="font-family:&quot;Arial&quot;;font-size:18pt;v-text-kern:t" trim="t" fitpath="t" string="2000-1"/>
                    </v:shape>
                    <v:shape id="_x0000_s4542" type="#_x0000_t136" style="position:absolute;left:6977;top:12307;width:1095;height:405;rotation:312" fillcolor="black">
                      <v:shadow color="#868686"/>
                      <v:textpath style="font-family:&quot;Arial&quot;;font-size:18pt;v-text-kern:t" trim="t" fitpath="t" string="2001-2"/>
                    </v:shape>
                    <v:shape id="_x0000_s4543" type="#_x0000_t136" style="position:absolute;left:8038;top:12307;width:1095;height:405;rotation:312" fillcolor="black">
                      <v:shadow color="#868686"/>
                      <v:textpath style="font-family:&quot;Arial&quot;;font-size:18pt;v-text-kern:t" trim="t" fitpath="t" string="2002-3"/>
                    </v:shape>
                  </v:group>
                </v:group>
              </v:group>
            </v:group>
            <v:group id="_x0000_s4544" style="position:absolute;left:2754;top:2448;width:4410;height:8119" coordorigin="2754,2448" coordsize="4410,8119">
              <v:group id="_x0000_s4545" style="position:absolute;left:3726;top:2448;width:200;height:8119" coordorigin="3726,2448" coordsize="200,8119">
                <v:oval id="_x0000_s4546" style="position:absolute;left:3743;top:10386;width:181;height:181" fillcolor="green" strokecolor="green">
                  <o:lock v:ext="edit" aspectratio="t"/>
                </v:oval>
                <v:oval id="_x0000_s4547" style="position:absolute;left:3744;top:9666;width:181;height:181" fillcolor="green" strokecolor="green">
                  <o:lock v:ext="edit" aspectratio="t"/>
                </v:oval>
                <v:oval id="_x0000_s4548" style="position:absolute;left:3744;top:8964;width:181;height:181" fillcolor="green" strokecolor="green">
                  <o:lock v:ext="edit" aspectratio="t"/>
                </v:oval>
                <v:oval id="_x0000_s4549" style="position:absolute;left:3745;top:8244;width:181;height:181" fillcolor="green" strokecolor="green">
                  <o:lock v:ext="edit" aspectratio="t"/>
                </v:oval>
                <v:oval id="_x0000_s4550" style="position:absolute;left:3744;top:7470;width:181;height:181" fillcolor="green" strokecolor="green">
                  <o:lock v:ext="edit" aspectratio="t"/>
                </v:oval>
                <v:oval id="_x0000_s4551" style="position:absolute;left:3745;top:6750;width:181;height:181" fillcolor="green" strokecolor="green">
                  <o:lock v:ext="edit" aspectratio="t"/>
                </v:oval>
                <v:oval id="_x0000_s4552" style="position:absolute;left:3745;top:6048;width:181;height:181" fillcolor="green" strokecolor="green">
                  <o:lock v:ext="edit" aspectratio="t"/>
                </v:oval>
                <v:oval id="_x0000_s4553" style="position:absolute;left:3728;top:5328;width:181;height:181" fillcolor="green" strokecolor="green">
                  <o:lock v:ext="edit" aspectratio="t"/>
                </v:oval>
                <v:oval id="_x0000_s4554" style="position:absolute;left:3726;top:4590;width:181;height:181" fillcolor="green" strokecolor="green">
                  <o:lock v:ext="edit" aspectratio="t"/>
                </v:oval>
                <v:oval id="_x0000_s4555" style="position:absolute;left:3727;top:3870;width:181;height:181" fillcolor="green" strokecolor="green">
                  <o:lock v:ext="edit" aspectratio="t"/>
                </v:oval>
                <v:oval id="_x0000_s4556" style="position:absolute;left:3727;top:3168;width:181;height:181" fillcolor="green" strokecolor="green">
                  <o:lock v:ext="edit" aspectratio="t"/>
                </v:oval>
                <v:oval id="_x0000_s4557" style="position:absolute;left:3728;top:2448;width:181;height:181" fillcolor="green" strokecolor="green">
                  <o:lock v:ext="edit" aspectratio="t"/>
                </v:oval>
              </v:group>
              <v:group id="_x0000_s4558" style="position:absolute;left:6966;top:5328;width:198;height:5239" coordorigin="6966,5328" coordsize="198,5239">
                <v:oval id="_x0000_s4559" style="position:absolute;left:6981;top:10386;width:181;height:181" fillcolor="navy" strokecolor="navy">
                  <o:lock v:ext="edit" aspectratio="t"/>
                </v:oval>
                <v:oval id="_x0000_s4560" style="position:absolute;left:6982;top:9666;width:181;height:181" fillcolor="navy" strokecolor="navy">
                  <o:lock v:ext="edit" aspectratio="t"/>
                </v:oval>
                <v:oval id="_x0000_s4561" style="position:absolute;left:6982;top:8964;width:181;height:181" fillcolor="navy" strokecolor="navy">
                  <o:lock v:ext="edit" aspectratio="t"/>
                </v:oval>
                <v:oval id="_x0000_s4562" style="position:absolute;left:6983;top:8244;width:181;height:181" fillcolor="navy" strokecolor="navy">
                  <o:lock v:ext="edit" aspectratio="t"/>
                </v:oval>
                <v:oval id="_x0000_s4563" style="position:absolute;left:6982;top:7470;width:181;height:181" fillcolor="navy" strokecolor="navy">
                  <o:lock v:ext="edit" aspectratio="t"/>
                </v:oval>
                <v:oval id="_x0000_s4564" style="position:absolute;left:6983;top:6750;width:181;height:181" fillcolor="navy" strokecolor="navy">
                  <o:lock v:ext="edit" aspectratio="t"/>
                </v:oval>
                <v:oval id="_x0000_s4565" style="position:absolute;left:6983;top:6048;width:181;height:181" fillcolor="navy" strokecolor="navy">
                  <o:lock v:ext="edit" aspectratio="t"/>
                </v:oval>
                <v:oval id="_x0000_s4566" style="position:absolute;left:6966;top:5328;width:181;height:181" fillcolor="navy" strokecolor="navy">
                  <o:lock v:ext="edit" aspectratio="t"/>
                </v:oval>
              </v:group>
              <v:group id="_x0000_s4567" style="position:absolute;left:2754;top:2556;width:4195;height:2844" coordorigin="2754,2556" coordsize="4195,2844">
                <v:line id="_x0000_s4568" style="position:absolute" from="2772,2556" to="3672,2556" strokeweight="3pt">
                  <v:stroke dashstyle="1 1"/>
                </v:line>
                <v:line id="_x0000_s4569" style="position:absolute" from="2754,5400" to="3654,5400" strokeweight="3pt">
                  <v:stroke dashstyle="1 1"/>
                </v:line>
                <v:line id="_x0000_s4570" style="position:absolute" from="3950,5400" to="6949,5400" strokeweight="3pt">
                  <v:stroke dashstyle="1 1"/>
                </v:line>
              </v:group>
            </v:group>
          </v:group>
        </w:pict>
      </w: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CB5688" w:rsidRDefault="00CB5688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CB5688" w:rsidRDefault="00CB5688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CB5688" w:rsidRDefault="00CB5688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CB5688" w:rsidRDefault="00CB5688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080C99" w:rsidRDefault="004B4F26" w:rsidP="00D9479F">
      <w:pPr>
        <w:spacing w:after="200" w:line="276" w:lineRule="auto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sectPr w:rsidR="00080C99" w:rsidSect="00F0715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4B4F26">
        <w:rPr>
          <w:rFonts w:ascii="Arial" w:hAnsi="Arial" w:cs="Arial"/>
          <w:b/>
          <w:noProof/>
          <w:color w:val="0000FF"/>
          <w:sz w:val="36"/>
          <w:szCs w:val="56"/>
          <w:lang w:val="en-US" w:eastAsia="en-US"/>
        </w:rPr>
        <w:pict>
          <v:shape id="_x0000_s6706" type="#_x0000_t202" style="position:absolute;margin-left:0;margin-top:789.85pt;width:86.4pt;height:25.5pt;z-index:251999744;mso-wrap-style:none;mso-position-horizontal:center;mso-position-horizontal-relative:margin;mso-position-vertical-relative:page" fillcolor="#fc9" stroked="f">
            <v:textbox style="mso-next-textbox:#_x0000_s6706" inset="2mm,1mm,2mm,1mm">
              <w:txbxContent>
                <w:p w:rsidR="00291988" w:rsidRPr="00592B62" w:rsidRDefault="00291988" w:rsidP="00D9479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126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138</w:t>
                  </w:r>
                </w:p>
              </w:txbxContent>
            </v:textbox>
            <w10:wrap anchorx="margin" anchory="page"/>
          </v:shape>
        </w:pict>
      </w:r>
      <w:r w:rsidR="005568C1"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br w:type="page"/>
      </w:r>
    </w:p>
    <w:p w:rsidR="00080C99" w:rsidRPr="004C27DC" w:rsidRDefault="00080C99" w:rsidP="00080C99">
      <w:pPr>
        <w:shd w:val="clear" w:color="auto" w:fill="FFFFFF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lastRenderedPageBreak/>
        <w:t xml:space="preserve">       </w:t>
      </w:r>
      <w:r w:rsidR="00F0715D" w:rsidRPr="004C27DC"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t>β) με ραβδόγραμμα</w:t>
      </w:r>
      <w:r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t xml:space="preserve">                                         </w:t>
      </w:r>
      <w:r w:rsidRPr="004C27DC">
        <w:rPr>
          <w:rFonts w:ascii="Arial" w:hAnsi="Arial" w:cs="Arial"/>
          <w:b/>
          <w:noProof/>
          <w:color w:val="0000FF"/>
          <w:sz w:val="36"/>
          <w:szCs w:val="56"/>
          <w:lang w:val="el-GR"/>
        </w:rPr>
        <w:t>γ) με χρονόγραμμα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Tahoma" w:hAnsi="Tahoma" w:cs="Tahoma"/>
          <w:b/>
          <w:noProof/>
          <w:color w:val="000000"/>
          <w:sz w:val="36"/>
          <w:szCs w:val="56"/>
          <w:lang w:val="el-GR" w:eastAsia="el-GR"/>
        </w:rPr>
        <w:pict>
          <v:group id="_x0000_s6773" style="position:absolute;margin-left:2.55pt;margin-top:10.65pt;width:690.5pt;height:386.65pt;z-index:251667968" coordorigin="1185,1761" coordsize="13215,7400">
            <v:group id="_x0000_s4573" style="position:absolute;left:1185;top:1761;width:7681;height:7400" coordorigin="1142,3474" coordsize="9502,9153">
              <v:group id="_x0000_s4574" style="position:absolute;left:1142;top:3474;width:9502;height:9153" coordorigin="1142,5274" coordsize="9502,9153">
                <v:group id="_x0000_s4575" style="position:absolute;left:1142;top:5274;width:3070;height:7620" coordorigin="1142,5274" coordsize="3070,7620">
                  <v:shape id="_x0000_s4576" type="#_x0000_t136" style="position:absolute;left:299;top:9197;width:2201;height:515;rotation:-90;mso-position-horizontal:left" fillcolor="black">
                    <v:shadow color="#868686"/>
                    <v:textpath style="font-family:&quot;Tahoma&quot;;font-size:18pt;v-text-kern:t" trim="t" fitpath="t" string="σχολικά έτη"/>
                  </v:shape>
                  <v:group id="_x0000_s4577" style="position:absolute;left:1872;top:5274;width:2340;height:7620" coordorigin="954,5274" coordsize="2340,7620">
                    <v:group id="_x0000_s4578" style="position:absolute;left:-615;top:8985;width:7620;height:198;rotation:-90;flip:x" coordorigin="2559,11160" coordsize="7620,198">
                      <v:line id="_x0000_s4579" style="position:absolute;rotation:-90;flip:y" from="6369,7350" to="6369,14970" strokeweight="3pt">
                        <v:stroke endarrow="block" endarrowwidth="wide"/>
                      </v:line>
                      <v:line id="_x0000_s4580" style="position:absolute;rotation:90" from="3744,11250" to="3924,11250" strokeweight="2.25pt"/>
                      <v:line id="_x0000_s4581" style="position:absolute;rotation:90" from="4824,11250" to="5004,11250" strokeweight="2.25pt"/>
                      <v:line id="_x0000_s4582" style="position:absolute;rotation:90" from="5904,11250" to="6084,11250" strokeweight="2.25pt"/>
                      <v:line id="_x0000_s4583" style="position:absolute;rotation:90" from="6984,11250" to="7164,11250" strokeweight="2.25pt"/>
                      <v:line id="_x0000_s4584" style="position:absolute;rotation:90" from="8064,11250" to="8244,11250" strokeweight="2.25pt"/>
                      <v:line id="_x0000_s4585" style="position:absolute;rotation:90" from="9144,11268" to="9324,11268" strokeweight="2.25pt"/>
                    </v:group>
                    <v:group id="_x0000_s4586" style="position:absolute;left:954;top:5814;width:2214;height:6174" coordorigin="954,5814" coordsize="2214,6174">
                      <v:shape id="_x0000_s4587" type="#_x0000_t202" style="position:absolute;left:1188;top:6885;width:1980;height:765" filled="f" stroked="f">
                        <v:textbox style="mso-next-textbox:#_x0000_s4587" inset="0,0,0,0">
                          <w:txbxContent>
                            <w:p w:rsidR="00291988" w:rsidRPr="005568C1" w:rsidRDefault="00291988" w:rsidP="00F0715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  <w:t>2001-2</w:t>
                              </w:r>
                            </w:p>
                          </w:txbxContent>
                        </v:textbox>
                      </v:shape>
                      <v:shape id="_x0000_s4588" type="#_x0000_t202" style="position:absolute;left:1188;top:5814;width:1980;height:765" filled="f" stroked="f">
                        <v:textbox style="mso-next-textbox:#_x0000_s4588" inset="0,0,0,0">
                          <w:txbxContent>
                            <w:p w:rsidR="00291988" w:rsidRPr="005568C1" w:rsidRDefault="00291988" w:rsidP="00F0715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  <w:t>2002-3</w:t>
                              </w:r>
                            </w:p>
                          </w:txbxContent>
                        </v:textbox>
                      </v:shape>
                      <v:shape id="_x0000_s4589" type="#_x0000_t202" style="position:absolute;left:1188;top:7965;width:1980;height:765" filled="f" stroked="f">
                        <v:textbox style="mso-next-textbox:#_x0000_s4589" inset="0,0,0,0">
                          <w:txbxContent>
                            <w:p w:rsidR="00291988" w:rsidRPr="005568C1" w:rsidRDefault="00291988" w:rsidP="00F0715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  <w:t>2000-1</w:t>
                              </w:r>
                            </w:p>
                          </w:txbxContent>
                        </v:textbox>
                      </v:shape>
                      <v:shape id="_x0000_s4590" type="#_x0000_t202" style="position:absolute;left:1188;top:10143;width:1980;height:765" filled="f" stroked="f">
                        <v:textbox style="mso-next-textbox:#_x0000_s4590" inset="0,0,0,0">
                          <w:txbxContent>
                            <w:p w:rsidR="00291988" w:rsidRPr="005568C1" w:rsidRDefault="00291988" w:rsidP="00F0715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  <w:t>1998-9</w:t>
                              </w:r>
                            </w:p>
                          </w:txbxContent>
                        </v:textbox>
                      </v:shape>
                      <v:shape id="_x0000_s4591" type="#_x0000_t202" style="position:absolute;left:1188;top:11223;width:1980;height:765" filled="f" stroked="f">
                        <v:textbox style="mso-next-textbox:#_x0000_s4591" inset="0,0,0,0">
                          <w:txbxContent>
                            <w:p w:rsidR="00291988" w:rsidRPr="005568C1" w:rsidRDefault="00291988" w:rsidP="00F0715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  <w:t>1997-8</w:t>
                              </w:r>
                            </w:p>
                          </w:txbxContent>
                        </v:textbox>
                      </v:shape>
                      <v:shape id="_x0000_s4592" type="#_x0000_t202" style="position:absolute;left:954;top:9054;width:2214;height:765" filled="f" stroked="f">
                        <v:textbox style="mso-next-textbox:#_x0000_s4592" inset="0,0,0,0">
                          <w:txbxContent>
                            <w:p w:rsidR="00291988" w:rsidRPr="005568C1" w:rsidRDefault="00291988" w:rsidP="00F0715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36"/>
                                  <w:szCs w:val="56"/>
                                </w:rPr>
                                <w:t>1999-00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_x0000_s4593" style="position:absolute;left:3932;top:12654;width:6712;height:1773" coordorigin="3788,12654" coordsize="6712,1773">
                  <v:shape id="_x0000_s4594" type="#_x0000_t202" style="position:absolute;left:4734;top:13662;width:4606;height:765" filled="f" stroked="f">
                    <v:textbox style="mso-next-textbox:#_x0000_s4594" inset="0,0,0,0">
                      <w:txbxContent>
                        <w:p w:rsidR="00291988" w:rsidRPr="009911E7" w:rsidRDefault="00291988" w:rsidP="00F0715D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color w:val="000000"/>
                              <w:sz w:val="36"/>
                              <w:szCs w:val="56"/>
                            </w:rPr>
                          </w:pPr>
                          <w:r w:rsidRPr="009911E7">
                            <w:rPr>
                              <w:rFonts w:ascii="Tahoma" w:hAnsi="Tahoma" w:cs="Tahoma"/>
                              <w:b/>
                              <w:color w:val="000000"/>
                              <w:sz w:val="36"/>
                              <w:szCs w:val="56"/>
                            </w:rPr>
                            <w:t>αριθμός παιδιών</w:t>
                          </w:r>
                        </w:p>
                      </w:txbxContent>
                    </v:textbox>
                  </v:shape>
                  <v:group id="_x0000_s4595" style="position:absolute;left:3788;top:12654;width:6712;height:864" coordorigin="3788,12654" coordsize="6712,864">
                    <v:group id="_x0000_s4596" style="position:absolute;left:3788;top:12654;width:6712;height:198" coordorigin="3770,12654" coordsize="6712,198">
                      <v:line id="_x0000_s4597" style="position:absolute;rotation:-90" from="7126,9316" to="7126,16028" strokeweight="3pt">
                        <v:stroke endarrow="block" endarrowwidth="wide"/>
                      </v:line>
                      <v:group id="_x0000_s4598" style="position:absolute;left:4503;top:12654;width:5505;height:198" coordorigin="4503,12654" coordsize="5505,198">
                        <v:line id="_x0000_s4599" style="position:absolute;rotation:90;flip:y" from="4413,12762" to="4593,12762" strokeweight="2.25pt"/>
                        <v:line id="_x0000_s4600" style="position:absolute;rotation:90;flip:y" from="4866,12762" to="5046,12762" strokeweight="2.25pt"/>
                        <v:line id="_x0000_s4601" style="position:absolute;rotation:90;flip:y" from="5334,12762" to="5514,12762" strokeweight="2.25pt"/>
                        <v:line id="_x0000_s4602" style="position:absolute;rotation:90;flip:y" from="5775,12744" to="5955,12744" strokeweight="2.25pt"/>
                        <v:line id="_x0000_s4603" style="position:absolute;rotation:90;flip:y" from="6228,12744" to="6408,12744" strokeweight="2.25pt"/>
                        <v:line id="_x0000_s4604" style="position:absolute;rotation:90;flip:y" from="6696,12744" to="6876,12744" strokeweight="2.25pt"/>
                        <v:line id="_x0000_s4605" style="position:absolute;rotation:90;flip:y" from="7167,12762" to="7347,12762" strokeweight="2.25pt"/>
                        <v:line id="_x0000_s4606" style="position:absolute;rotation:90;flip:y" from="7620,12762" to="7800,12762" strokeweight="2.25pt"/>
                        <v:line id="_x0000_s4607" style="position:absolute;rotation:90;flip:y" from="8088,12762" to="8268,12762" strokeweight="2.25pt"/>
                        <v:line id="_x0000_s4608" style="position:absolute;rotation:90;flip:y" from="8529,12744" to="8709,12744" strokeweight="2.25pt"/>
                        <v:line id="_x0000_s4609" style="position:absolute;rotation:90;flip:y" from="8982,12744" to="9162,12744" strokeweight="2.25pt"/>
                        <v:line id="_x0000_s4610" style="position:absolute;rotation:90;flip:y" from="9450,12744" to="9630,12744" strokeweight="2.25pt"/>
                        <v:line id="_x0000_s4611" style="position:absolute;rotation:90;flip:y" from="9918,12744" to="10098,12744" strokeweight="2.25pt"/>
                      </v:group>
                    </v:group>
                    <v:group id="_x0000_s4612" style="position:absolute;left:4788;top:12798;width:5112;height:720" coordorigin="4788,12798" coordsize="5112,720">
                      <v:shape id="_x0000_s4613" type="#_x0000_t202" style="position:absolute;left:8280;top:12798;width:663;height:607" filled="f" stroked="f">
                        <v:textbox style="mso-next-textbox:#_x0000_s4613" inset="0,0,0,0">
                          <w:txbxContent>
                            <w:p w:rsidR="00291988" w:rsidRPr="00C27CCE" w:rsidRDefault="00291988" w:rsidP="00F0715D">
                              <w:pPr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4614" type="#_x0000_t202" style="position:absolute;left:4788;top:12798;width:360;height:720" filled="f" stroked="f">
                        <v:textbox style="mso-next-textbox:#_x0000_s4614" inset="0,0,0,0">
                          <w:txbxContent>
                            <w:p w:rsidR="00291988" w:rsidRPr="00C27CCE" w:rsidRDefault="00291988" w:rsidP="00F0715D">
                              <w:pPr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4615" type="#_x0000_t202" style="position:absolute;left:5706;top:12798;width:360;height:720" filled="f" stroked="f">
                        <v:textbox style="mso-next-textbox:#_x0000_s4615" inset="0,0,0,0">
                          <w:txbxContent>
                            <w:p w:rsidR="00291988" w:rsidRPr="00C27CCE" w:rsidRDefault="00291988" w:rsidP="00F0715D">
                              <w:pPr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4616" type="#_x0000_t202" style="position:absolute;left:6624;top:12798;width:360;height:720" filled="f" stroked="f">
                        <v:textbox style="mso-next-textbox:#_x0000_s4616" inset="0,0,0,0">
                          <w:txbxContent>
                            <w:p w:rsidR="00291988" w:rsidRPr="00C27CCE" w:rsidRDefault="00291988" w:rsidP="00F0715D">
                              <w:pPr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_x0000_s4617" type="#_x0000_t202" style="position:absolute;left:7560;top:12798;width:360;height:720" filled="f" stroked="f">
                        <v:textbox style="mso-next-textbox:#_x0000_s4617" inset="0,0,0,0">
                          <w:txbxContent>
                            <w:p w:rsidR="00291988" w:rsidRPr="00C27CCE" w:rsidRDefault="00291988" w:rsidP="00F0715D">
                              <w:pPr>
                                <w:rPr>
                                  <w:rFonts w:ascii="Arial" w:hAnsi="Arial" w:cs="Arial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_x0000_s4618" type="#_x0000_t202" style="position:absolute;left:9237;top:12798;width:663;height:607" filled="f" stroked="f">
                        <v:textbox style="mso-next-textbox:#_x0000_s4618" inset="0,0,0,0">
                          <w:txbxContent>
                            <w:p w:rsidR="00291988" w:rsidRPr="005568C1" w:rsidRDefault="00291988" w:rsidP="00F0715D">
                              <w:pPr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</w:pPr>
                              <w:r w:rsidRPr="005568C1">
                                <w:rPr>
                                  <w:rFonts w:ascii="Arial" w:hAnsi="Arial" w:cs="Arial"/>
                                  <w:b/>
                                  <w:sz w:val="36"/>
                                  <w:szCs w:val="56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  <v:group id="_x0000_s4619" style="position:absolute;left:4230;top:5274;width:5472;height:5622" coordorigin="4230,5274" coordsize="5472,5622">
                <v:rect id="_x0000_s4620" style="position:absolute;left:4248;top:5274;width:2693;height:360" fillcolor="navy" strokecolor="navy"/>
                <v:line id="_x0000_s4621" style="position:absolute" from="6948,5346" to="6948,10896" strokeweight="3pt">
                  <v:stroke dashstyle="1 1"/>
                </v:line>
                <v:rect id="_x0000_s4622" style="position:absolute;left:4230;top:9648;width:5471;height:360" fillcolor="green" strokecolor="green"/>
                <v:line id="_x0000_s4623" style="position:absolute;flip:y" from="9702,9630" to="9702,10826" strokeweight="3pt">
                  <v:stroke dashstyle="1 1"/>
                </v:line>
              </v:group>
            </v:group>
            <v:group id="_x0000_s4625" style="position:absolute;left:8866;top:1766;width:5534;height:7386" coordorigin="1268,2426" coordsize="9033,12057">
              <v:group id="_x0000_s4626" style="position:absolute;left:2681;top:11462;width:7620;height:3021" coordorigin="2559,11160" coordsize="7620,3021">
                <v:shape id="_x0000_s4627" type="#_x0000_t202" style="position:absolute;left:4374;top:13416;width:3420;height:765" filled="f" stroked="f">
                  <v:textbox style="mso-next-textbox:#_x0000_s4627" inset="0,0,0,0">
                    <w:txbxContent>
                      <w:p w:rsidR="00291988" w:rsidRPr="009911E7" w:rsidRDefault="00291988" w:rsidP="00F0715D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0000"/>
                            <w:sz w:val="36"/>
                            <w:szCs w:val="56"/>
                          </w:rPr>
                        </w:pPr>
                        <w:r w:rsidRPr="009911E7">
                          <w:rPr>
                            <w:rFonts w:ascii="Tahoma" w:hAnsi="Tahoma" w:cs="Tahoma"/>
                            <w:b/>
                            <w:color w:val="000000"/>
                            <w:sz w:val="36"/>
                            <w:szCs w:val="56"/>
                          </w:rPr>
                          <w:t>σχολικά έτη</w:t>
                        </w:r>
                      </w:p>
                    </w:txbxContent>
                  </v:textbox>
                </v:shape>
                <v:group id="_x0000_s4628" style="position:absolute;left:2559;top:11160;width:7620;height:2139" coordorigin="2559,11160" coordsize="7620,2139">
                  <v:group id="_x0000_s4629" style="position:absolute;left:2559;top:11160;width:7620;height:198" coordorigin="2559,11160" coordsize="7620,198">
                    <v:line id="_x0000_s4630" style="position:absolute;rotation:-90;flip:y" from="6369,7350" to="6369,14970" strokeweight="3pt">
                      <v:stroke endarrow="block" endarrowwidth="wide"/>
                    </v:line>
                    <v:line id="_x0000_s4631" style="position:absolute;rotation:90" from="3744,11250" to="3924,11250" strokeweight="2.25pt"/>
                    <v:line id="_x0000_s4632" style="position:absolute;rotation:90" from="4824,11250" to="5004,11250" strokeweight="2.25pt"/>
                    <v:line id="_x0000_s4633" style="position:absolute;rotation:90" from="5904,11250" to="6084,11250" strokeweight="2.25pt"/>
                    <v:line id="_x0000_s4634" style="position:absolute;rotation:90" from="6984,11250" to="7164,11250" strokeweight="2.25pt"/>
                    <v:line id="_x0000_s4635" style="position:absolute;rotation:90" from="8064,11250" to="8244,11250" strokeweight="2.25pt"/>
                    <v:line id="_x0000_s4636" style="position:absolute;rotation:90" from="9144,11268" to="9324,11268" strokeweight="2.25pt"/>
                  </v:group>
                  <v:group id="_x0000_s4637" style="position:absolute;left:3149;top:11268;width:5851;height:2031" coordorigin="3149,11268" coordsize="5851,2031">
                    <v:shape id="_x0000_s4638" type="#_x0000_t136" style="position:absolute;left:2475;top:11942;width:1746;height:397;rotation:312" fillcolor="black">
                      <v:shadow color="#868686"/>
                      <v:textpath style="font-family:&quot;Arial&quot;;font-size:24pt;v-text-kern:t" trim="t" fitpath="t" string="1997-8"/>
                    </v:shape>
                    <v:shape id="_x0000_s4639" type="#_x0000_t136" style="position:absolute;left:3546;top:11988;width:1746;height:397;rotation:20460947fd" fillcolor="black">
                      <v:shadow color="#868686"/>
                      <v:textpath style="font-family:&quot;Arial&quot;;font-size:24pt;v-text-kern:t" trim="t" fitpath="t" string="1998-9"/>
                    </v:shape>
                    <v:shape id="_x0000_s4640" type="#_x0000_t136" style="position:absolute;left:4464;top:12114;width:1973;height:397;rotation:312" fillcolor="black">
                      <v:shadow color="#868686"/>
                      <v:textpath style="font-family:&quot;Arial&quot;;font-size:24pt;v-text-kern:t" trim="t" fitpath="t" string="1999-00"/>
                    </v:shape>
                    <v:shape id="_x0000_s4641" type="#_x0000_t136" style="position:absolute;left:5734;top:12032;width:1746;height:397;rotation:312" fillcolor="black">
                      <v:shadow color="#868686"/>
                      <v:textpath style="font-family:&quot;Arial&quot;;font-size:24pt;v-text-kern:t" trim="t" fitpath="t" string="2000-1"/>
                    </v:shape>
                    <v:shape id="_x0000_s4642" type="#_x0000_t136" style="position:absolute;left:6868;top:12068;width:1746;height:397;rotation:312" fillcolor="black">
                      <v:shadow color="#868686"/>
                      <v:textpath style="font-family:&quot;Arial&quot;;font-size:24pt;v-text-kern:t" trim="t" fitpath="t" string="2001-2"/>
                    </v:shape>
                    <v:shape id="_x0000_s4643" type="#_x0000_t136" style="position:absolute;left:7929;top:12068;width:1746;height:397;rotation:312" fillcolor="black">
                      <v:shadow color="#868686"/>
                      <v:textpath style="font-family:&quot;Arial&quot;;font-size:24pt;v-text-kern:t" trim="t" fitpath="t" string="2002-3"/>
                    </v:shape>
                  </v:group>
                </v:group>
              </v:group>
              <v:group id="_x0000_s4644" style="position:absolute;left:1268;top:2426;width:1602;height:9264" coordorigin="1268,2426" coordsize="1602,9264">
                <v:shape id="_x0000_s4645" type="#_x0000_t136" style="position:absolute;left:-360;top:7398;width:3936;height:679;rotation:-90" fillcolor="black">
                  <v:shadow color="#868686"/>
                  <v:textpath style="font-family:&quot;Tahoma&quot;;font-size:18pt;v-text-kern:t" trim="t" fitpath="t" string="αριθμός παιδιών"/>
                </v:shape>
                <v:group id="_x0000_s4646" style="position:absolute;left:1994;top:2426;width:876;height:9264" coordorigin="2066,2426" coordsize="876,9264">
                  <v:group id="_x0000_s4647" style="position:absolute;left:2750;top:2426;width:192;height:9264" coordorigin="3492,2124" coordsize="192,9264">
                    <v:line id="_x0000_s4648" style="position:absolute;flip:y" from="3684,2124" to="3684,11388" strokeweight="3pt">
                      <v:stroke endarrow="block" endarrowwidth="wide"/>
                    </v:line>
                    <v:line id="_x0000_s4649" style="position:absolute" from="3504,10473" to="3684,10473" strokeweight="2.25pt"/>
                    <v:line id="_x0000_s4650" style="position:absolute" from="3504,9753" to="3684,9753" strokeweight="2.25pt"/>
                    <v:line id="_x0000_s4651" style="position:absolute" from="3504,8312" to="3684,8312" strokeweight="2.25pt"/>
                    <v:line id="_x0000_s4652" style="position:absolute" from="3504,9032" to="3684,9032" strokeweight="2.25pt"/>
                    <v:line id="_x0000_s4653" style="position:absolute" from="3504,7592" to="3684,7592" strokeweight="2.25pt"/>
                    <v:line id="_x0000_s4654" style="position:absolute" from="3504,6873" to="3684,6873" strokeweight="2.25pt"/>
                    <v:line id="_x0000_s4655" style="position:absolute" from="3504,4713" to="3684,4713" strokeweight="2.25pt"/>
                    <v:line id="_x0000_s4656" style="position:absolute" from="3504,6153" to="3684,6153" strokeweight="2.25pt"/>
                    <v:line id="_x0000_s4657" style="position:absolute" from="3504,5406" to="3684,5406" strokeweight="2.25pt"/>
                    <v:line id="_x0000_s4658" style="position:absolute" from="3492,3277" to="3672,3277" strokeweight="2.25pt"/>
                    <v:line id="_x0000_s4659" style="position:absolute" from="3492,3970" to="3672,3970" strokeweight="2.25pt"/>
                    <v:line id="_x0000_s4660" style="position:absolute" from="3492,2574" to="3672,2574" strokeweight="2.25pt"/>
                  </v:group>
                  <v:group id="_x0000_s4661" style="position:absolute;left:2066;top:2628;width:678;height:8568" coordorigin="2102,2574" coordsize="678,8568">
                    <v:shape id="_x0000_s4662" type="#_x0000_t202" style="position:absolute;left:2420;top:7565;width:360;height:720" filled="f" stroked="f">
                      <v:textbox style="mso-next-textbox:#_x0000_s4662" inset="0,0,0,0">
                        <w:txbxContent>
                          <w:p w:rsidR="00291988" w:rsidRPr="00C27CCE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4663" type="#_x0000_t202" style="position:absolute;left:2102;top:3995;width:663;height:607" filled="f" stroked="f">
                      <v:textbox style="mso-next-textbox:#_x0000_s4663" inset="0,0,0,0">
                        <w:txbxContent>
                          <w:p w:rsidR="00291988" w:rsidRPr="005568C1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4664" type="#_x0000_t202" style="position:absolute;left:2412;top:8946;width:360;height:720" filled="f" stroked="f">
                      <v:textbox style="mso-next-textbox:#_x0000_s4664" inset="0,0,0,0">
                        <w:txbxContent>
                          <w:p w:rsidR="00291988" w:rsidRPr="005568C1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4665" type="#_x0000_t202" style="position:absolute;left:2412;top:8244;width:360;height:720" filled="f" stroked="f">
                      <v:textbox style="mso-next-textbox:#_x0000_s4665" inset="0,0,0,0">
                        <w:txbxContent>
                          <w:p w:rsidR="00291988" w:rsidRPr="00C27CCE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4666" type="#_x0000_t202" style="position:absolute;left:2412;top:6822;width:360;height:720" filled="f" stroked="f">
                      <v:textbox style="mso-next-textbox:#_x0000_s4666" inset="0,0,0,0">
                        <w:txbxContent>
                          <w:p w:rsidR="00291988" w:rsidRPr="005568C1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4667" type="#_x0000_t202" style="position:absolute;left:2394;top:9648;width:360;height:720" filled="f" stroked="f">
                      <v:textbox style="mso-next-textbox:#_x0000_s4667" inset="0,0,0,0">
                        <w:txbxContent>
                          <w:p w:rsidR="00291988" w:rsidRPr="005568C1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4668" type="#_x0000_t202" style="position:absolute;left:2412;top:10422;width:360;height:720" filled="f" stroked="f">
                      <v:textbox style="mso-next-textbox:#_x0000_s4668" inset="0,0,0,0">
                        <w:txbxContent>
                          <w:p w:rsidR="00291988" w:rsidRPr="005568C1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4669" type="#_x0000_t202" style="position:absolute;left:2106;top:3240;width:663;height:607" filled="f" stroked="f">
                      <v:textbox style="mso-next-textbox:#_x0000_s4669" inset="0,0,0,0">
                        <w:txbxContent>
                          <w:p w:rsidR="00291988" w:rsidRPr="005568C1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  <v:shape id="_x0000_s4670" type="#_x0000_t202" style="position:absolute;left:2106;top:2574;width:663;height:607" filled="f" stroked="f">
                      <v:textbox style="mso-next-textbox:#_x0000_s4670" inset="0,0,0,0">
                        <w:txbxContent>
                          <w:p w:rsidR="00291988" w:rsidRPr="00C27CCE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_x0000_s4671" type="#_x0000_t202" style="position:absolute;left:2412;top:6084;width:360;height:720" filled="f" stroked="f">
                      <v:textbox style="mso-next-textbox:#_x0000_s4671" inset="0,0,0,0">
                        <w:txbxContent>
                          <w:p w:rsidR="00291988" w:rsidRPr="00C27CCE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4672" type="#_x0000_t202" style="position:absolute;left:2412;top:5346;width:360;height:720" filled="f" stroked="f">
                      <v:textbox style="mso-next-textbox:#_x0000_s4672" inset="0,0,0,0">
                        <w:txbxContent>
                          <w:p w:rsidR="00291988" w:rsidRPr="00C27CCE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4673" type="#_x0000_t202" style="position:absolute;left:2412;top:4662;width:360;height:720" filled="f" stroked="f">
                      <v:textbox style="mso-next-textbox:#_x0000_s4673" inset="0,0,0,0">
                        <w:txbxContent>
                          <w:p w:rsidR="00291988" w:rsidRPr="00C27CCE" w:rsidRDefault="00291988" w:rsidP="00F0715D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568C1">
                              <w:rPr>
                                <w:rFonts w:ascii="Arial" w:hAnsi="Arial" w:cs="Arial"/>
                                <w:b/>
                                <w:sz w:val="36"/>
                                <w:szCs w:val="56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group id="_x0000_s4674" style="position:absolute;left:2931;top:2736;width:6423;height:8761" coordorigin="2931,2736" coordsize="6423,8761">
                <v:line id="_x0000_s4675" style="position:absolute" from="6102,9303" to="6102,11452" strokeweight="3pt">
                  <v:stroke dashstyle="dash"/>
                </v:line>
                <v:line id="_x0000_s4676" style="position:absolute" from="7200,9342" to="7200,11491" strokeweight="3pt">
                  <v:stroke dashstyle="dash"/>
                </v:line>
                <v:line id="_x0000_s4677" style="position:absolute" from="8268,9342" to="8268,11491" strokeweight="3pt">
                  <v:stroke dashstyle="dash"/>
                </v:line>
                <v:line id="_x0000_s4678" style="position:absolute" from="9354,9348" to="9354,11497" strokeweight="3pt">
                  <v:stroke dashstyle="dash"/>
                </v:line>
                <v:line id="_x0000_s4679" style="position:absolute" from="5040,4986" to="5040,11387" strokeweight="3pt">
                  <v:stroke dashstyle="dash"/>
                </v:line>
                <v:line id="_x0000_s4680" style="position:absolute" from="3960,2826" to="3960,11438" strokeweight="3pt">
                  <v:stroke dashstyle="dash"/>
                </v:line>
                <v:line id="_x0000_s4681" style="position:absolute" from="2931,2862" to="3889,2862" strokeweight="3pt">
                  <v:stroke dashstyle="dash"/>
                </v:line>
                <v:line id="_x0000_s4682" style="position:absolute" from="2931,5022" to="4966,5022" strokeweight="3pt">
                  <v:stroke dashstyle="dash"/>
                </v:line>
                <v:oval id="_x0000_s4683" style="position:absolute;left:4860;top:4878;width:295;height:295" fillcolor="red" strokecolor="red">
                  <o:lock v:ext="edit" aspectratio="t"/>
                </v:oval>
                <v:line id="_x0000_s4684" style="position:absolute" from="2931,5721" to="3549,5721" strokeweight="3pt">
                  <v:stroke dashstyle="dash"/>
                </v:line>
                <v:line id="_x0000_s4685" style="position:absolute" from="2934,7182" to="3552,7182" strokeweight="3pt">
                  <v:stroke dashstyle="dash"/>
                </v:line>
                <v:line id="_x0000_s4686" style="position:absolute" from="2934,7884" to="3552,7884" strokeweight="3pt">
                  <v:stroke dashstyle="dash"/>
                </v:line>
                <v:line id="_x0000_s4687" style="position:absolute" from="4014,2934" to="4914,4914" strokeweight="3pt"/>
                <v:oval id="_x0000_s4688" style="position:absolute;left:3798;top:2736;width:295;height:295" fillcolor="green" strokecolor="green">
                  <o:lock v:ext="edit" aspectratio="t"/>
                </v:oval>
              </v:group>
            </v:group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Default="00080C99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371008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5715</wp:posOffset>
            </wp:positionV>
            <wp:extent cx="1085850" cy="900430"/>
            <wp:effectExtent l="19050" t="0" r="0" b="0"/>
            <wp:wrapNone/>
            <wp:docPr id="3548" name="Picture 3548" descr="70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8" descr="70-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688" w:rsidRDefault="00CB5688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CB5688" w:rsidRDefault="00CB5688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CB5688" w:rsidRDefault="00080C99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372032" behindDoc="0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131445</wp:posOffset>
            </wp:positionV>
            <wp:extent cx="1085850" cy="900430"/>
            <wp:effectExtent l="19050" t="0" r="0" b="0"/>
            <wp:wrapNone/>
            <wp:docPr id="3600" name="Picture 3600" descr="70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0" descr="70-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688" w:rsidRPr="004C27DC" w:rsidRDefault="00CB5688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shape id="_x0000_s4689" type="#_x0000_t202" style="position:absolute;margin-left:0;margin-top:775.95pt;width:118.75pt;height:36pt;z-index:251668992;mso-position-horizontal:center;mso-position-vertical-relative:page" fillcolor="#fc9" strokecolor="#fc9">
            <v:textbox style="mso-next-textbox:#_x0000_s4689">
              <w:txbxContent>
                <w:p w:rsidR="00291988" w:rsidRPr="007C3888" w:rsidRDefault="00291988" w:rsidP="00F0715D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36"/>
                    </w:rPr>
                    <w:t>99 / 138</w:t>
                  </w:r>
                </w:p>
              </w:txbxContent>
            </v:textbox>
            <w10:wrap anchory="page"/>
          </v:shape>
        </w:pict>
      </w:r>
    </w:p>
    <w:p w:rsidR="005568C1" w:rsidRDefault="005568C1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5568C1" w:rsidRDefault="005568C1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080C99" w:rsidRDefault="004B4F26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sectPr w:rsidR="00080C99" w:rsidSect="00080C9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shape id="_x0000_s6707" type="#_x0000_t202" style="position:absolute;margin-left:0;margin-top:523.65pt;width:86.4pt;height:25.5pt;z-index:252000768;mso-wrap-style:none;mso-position-horizontal:center;mso-position-horizontal-relative:margin;mso-position-vertical-relative:page" fillcolor="#fc9" stroked="f">
            <v:textbox style="mso-next-textbox:#_x0000_s6707" inset="2mm,1mm,2mm,1mm">
              <w:txbxContent>
                <w:p w:rsidR="00291988" w:rsidRPr="00592B62" w:rsidRDefault="00291988" w:rsidP="00D9479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127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138-139</w:t>
                  </w:r>
                </w:p>
              </w:txbxContent>
            </v:textbox>
            <w10:wrap anchorx="margin" anchory="page"/>
          </v:shape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Default="00310816" w:rsidP="00F0715D">
      <w:pPr>
        <w:shd w:val="clear" w:color="auto" w:fill="FFFFFF"/>
        <w:rPr>
          <w:rFonts w:ascii="Arial" w:hAnsi="Arial" w:cs="Arial"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β) Από τη μελέτη των τριών προη</w:t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γούμενων διαγραμ</w:t>
      </w:r>
      <w:r w:rsidR="00080C99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-μάτων διαπι</w:t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στώνω ότι με το πέρασμα των ετών ο αριθμός των παιδιών </w:t>
      </w:r>
      <w:r w:rsidR="00F0715D" w:rsidRPr="004C27DC">
        <w:rPr>
          <w:rFonts w:ascii="Arial" w:hAnsi="Arial" w:cs="Arial"/>
          <w:noProof/>
          <w:color w:val="000000"/>
          <w:sz w:val="36"/>
          <w:szCs w:val="56"/>
          <w:lang w:val="el-GR"/>
        </w:rPr>
        <w:t>………</w:t>
      </w:r>
      <w:r w:rsidR="00080C99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………………………………</w:t>
      </w:r>
    </w:p>
    <w:p w:rsidR="00080C99" w:rsidRPr="004C27DC" w:rsidRDefault="00080C99" w:rsidP="00F0715D">
      <w:pPr>
        <w:shd w:val="clear" w:color="auto" w:fill="FFFFFF"/>
        <w:rPr>
          <w:rFonts w:ascii="Arial" w:hAnsi="Arial" w:cs="Arial"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…………………………………………………………………...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28"/>
          <w:szCs w:val="48"/>
          <w:lang w:val="el-GR"/>
        </w:rPr>
      </w:pPr>
    </w:p>
    <w:p w:rsidR="00F0715D" w:rsidRPr="00080C99" w:rsidRDefault="00F0715D" w:rsidP="00F0715D">
      <w:pPr>
        <w:shd w:val="clear" w:color="auto" w:fill="FFFFFF"/>
        <w:rPr>
          <w:rFonts w:ascii="Arial" w:hAnsi="Arial" w:cs="Arial"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γ)</w:t>
      </w:r>
      <w:r w:rsidR="00080C99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Δίνω μια ερμηνεία γιατί συμβαί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νει αυτό: </w:t>
      </w:r>
      <w:r w:rsidRPr="004C27DC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………………………………</w:t>
      </w:r>
      <w:r w:rsidR="00080C99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…………………………………………………………………………………………………………..</w:t>
      </w:r>
    </w:p>
    <w:p w:rsidR="00F0715D" w:rsidRPr="004C27DC" w:rsidRDefault="00080C99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28"/>
          <w:szCs w:val="48"/>
          <w:lang w:val="el-GR"/>
        </w:rPr>
      </w:pPr>
      <w:r>
        <w:rPr>
          <w:rFonts w:ascii="Arial" w:hAnsi="Arial" w:cs="Arial"/>
          <w:b/>
          <w:noProof/>
          <w:color w:val="000000"/>
          <w:sz w:val="28"/>
          <w:szCs w:val="48"/>
          <w:lang w:val="el-GR" w:eastAsia="el-GR"/>
        </w:rPr>
        <w:drawing>
          <wp:anchor distT="0" distB="0" distL="114300" distR="114300" simplePos="0" relativeHeight="25136896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165735</wp:posOffset>
            </wp:positionV>
            <wp:extent cx="520065" cy="477520"/>
            <wp:effectExtent l="19050" t="0" r="0" b="0"/>
            <wp:wrapNone/>
            <wp:docPr id="3474" name="Picture 3474" descr="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4" descr="5-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C99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δ)         </w:t>
      </w:r>
      <w:r w:rsidR="00080C99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Κάνουμε μια πρόβλεψη για το έτος 2004. Στη </w:t>
      </w:r>
    </w:p>
    <w:p w:rsidR="00F0715D" w:rsidRPr="004C27DC" w:rsidRDefault="00080C99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             </w:t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συνέχεια συζητούμε τις προβλέψεις μας.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</w:pPr>
      <w:r w:rsidRPr="009911E7">
        <w:rPr>
          <w:rFonts w:ascii="Arial" w:hAnsi="Arial" w:cs="Arial"/>
          <w:b/>
          <w:color w:val="FFFFFF"/>
          <w:sz w:val="40"/>
          <w:szCs w:val="56"/>
          <w:shd w:val="clear" w:color="auto" w:fill="FF5050"/>
          <w:lang w:val="el-GR"/>
        </w:rPr>
        <w:t xml:space="preserve"> Εργασία</w:t>
      </w:r>
      <w:r w:rsidRPr="009911E7">
        <w:rPr>
          <w:rFonts w:ascii="Arial" w:hAnsi="Arial" w:cs="Arial"/>
          <w:b/>
          <w:color w:val="FF0000"/>
          <w:sz w:val="40"/>
          <w:szCs w:val="56"/>
          <w:shd w:val="clear" w:color="auto" w:fill="FF5050"/>
          <w:lang w:val="el-GR"/>
        </w:rPr>
        <w:t>.</w:t>
      </w:r>
      <w:r w:rsidRPr="004C27DC">
        <w:rPr>
          <w:rFonts w:ascii="Arial" w:hAnsi="Arial" w:cs="Arial"/>
          <w:b/>
          <w:color w:val="FFFFFF"/>
          <w:sz w:val="40"/>
          <w:szCs w:val="56"/>
          <w:shd w:val="clear" w:color="auto" w:fill="FF0000"/>
          <w:lang w:val="el-GR"/>
        </w:rPr>
        <w:t xml:space="preserve"> </w:t>
      </w:r>
    </w:p>
    <w:p w:rsidR="00F0715D" w:rsidRPr="004C27DC" w:rsidRDefault="00F0715D" w:rsidP="00F0715D">
      <w:pPr>
        <w:rPr>
          <w:rFonts w:ascii="Arial" w:hAnsi="Arial" w:cs="Arial"/>
          <w:b/>
          <w:color w:val="FFFFFF"/>
          <w:sz w:val="6"/>
          <w:szCs w:val="16"/>
          <w:lang w:val="el-GR"/>
        </w:rPr>
      </w:pPr>
    </w:p>
    <w:p w:rsidR="00080C99" w:rsidRDefault="004B4F26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FF9900"/>
          <w:sz w:val="36"/>
          <w:szCs w:val="56"/>
        </w:rPr>
        <w:pict>
          <v:group id="_x0000_s4499" style="position:absolute;margin-left:19.65pt;margin-top:-.15pt;width:74.1pt;height:35.4pt;z-index:251665920" coordorigin="1656,11977" coordsize="2178,1041">
            <v:shape id="_x0000_s4500" type="#_x0000_t75" style="position:absolute;left:1656;top:11977;width:1123;height:1039">
              <v:imagedata r:id="rId17" o:title="5-1" gain="74473f"/>
            </v:shape>
            <v:shape id="_x0000_s4501" type="#_x0000_t75" style="position:absolute;left:2808;top:12013;width:1026;height:1005">
              <v:imagedata r:id="rId20" o:title="ΦΑΚΕΛΟΣ%20ΜΑΘΗΤΗ" gain="79922f" blacklevel="-1966f"/>
            </v:shape>
          </v:group>
        </w:pict>
      </w:r>
      <w:r w:rsidR="00F0715D" w:rsidRPr="004C27DC">
        <w:rPr>
          <w:rFonts w:ascii="Arial" w:hAnsi="Arial" w:cs="Arial"/>
          <w:b/>
          <w:bCs/>
          <w:color w:val="FF6600"/>
          <w:sz w:val="36"/>
          <w:szCs w:val="56"/>
          <w:lang w:val="el-GR"/>
        </w:rPr>
        <w:t xml:space="preserve">1)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               </w:t>
      </w:r>
      <w:r w:rsidR="00080C99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Από το αρχείο του σχο</w:t>
      </w:r>
      <w:r w:rsidR="00080C99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λείου μας συγκε-</w:t>
      </w:r>
    </w:p>
    <w:p w:rsidR="00F0715D" w:rsidRPr="004C27DC" w:rsidRDefault="00D9479F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                   </w:t>
      </w:r>
      <w:r w:rsidR="00080C99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ντρώ</w:t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νουμε στοιχεία για τις εγγραφές μαθητών και μαθητρ</w:t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ιών όλων </w:t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των τάξεων κατά τα τελευταία 4 έτη.</w:t>
      </w:r>
    </w:p>
    <w:p w:rsidR="00D9479F" w:rsidRDefault="00D9479F" w:rsidP="00F0715D">
      <w:pPr>
        <w:shd w:val="clear" w:color="auto" w:fill="FFFFFF"/>
        <w:rPr>
          <w:rFonts w:ascii="Arial" w:hAnsi="Arial"/>
          <w:b/>
          <w:bCs/>
          <w:color w:val="339966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Καταγράφουμε τα δεδομένα σε πίνακα και τ’ απει</w:t>
      </w:r>
      <w:r w:rsidR="00D9479F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κονίζουμε γραφικά.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9966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9966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Συμβαίνει στο σχολείο μας ό,τι και στο σχολείο του ακριτικού νησιού του Αιγαίου; Συζητούμε τις απόψεις μας.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99"/>
        <w:tabs>
          <w:tab w:val="left" w:pos="3780"/>
        </w:tabs>
        <w:rPr>
          <w:rFonts w:ascii="Arial" w:hAnsi="Arial" w:cs="Arial"/>
          <w:b/>
          <w:color w:val="FFFFFF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FFFFFF"/>
          <w:sz w:val="36"/>
          <w:szCs w:val="56"/>
          <w:shd w:val="clear" w:color="auto" w:fill="FF0000"/>
          <w:lang w:val="el-GR"/>
        </w:rPr>
        <w:t xml:space="preserve"> Συμπέρασμα</w:t>
      </w:r>
      <w:r w:rsidRPr="004C27DC">
        <w:rPr>
          <w:rFonts w:ascii="Arial" w:hAnsi="Arial" w:cs="Arial"/>
          <w:b/>
          <w:color w:val="FFFFFF"/>
          <w:sz w:val="36"/>
          <w:szCs w:val="56"/>
          <w:shd w:val="clear" w:color="auto" w:fill="FF0000"/>
          <w:lang w:val="el-GR"/>
        </w:rPr>
        <w:tab/>
      </w:r>
    </w:p>
    <w:p w:rsidR="00F0715D" w:rsidRPr="004C27DC" w:rsidRDefault="00F0715D" w:rsidP="00F0715D">
      <w:pPr>
        <w:shd w:val="clear" w:color="auto" w:fill="FFFF99"/>
        <w:rPr>
          <w:rFonts w:ascii="Arial" w:hAnsi="Arial" w:cs="Arial"/>
          <w:b/>
          <w:sz w:val="14"/>
          <w:lang w:val="el-GR"/>
        </w:rPr>
      </w:pPr>
    </w:p>
    <w:p w:rsidR="00F0715D" w:rsidRPr="004C27DC" w:rsidRDefault="004B4F26" w:rsidP="00F0715D">
      <w:pPr>
        <w:shd w:val="clear" w:color="auto" w:fill="FFFF99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4691" style="position:absolute;margin-left:268.15pt;margin-top:84.65pt;width:205.85pt;height:69.15pt;z-index:251670016" coordorigin="5348,7701" coordsize="5387,1809">
            <v:shape id="_x0000_s4692" type="#_x0000_t75" style="position:absolute;left:7929;top:7701;width:2806;height:1809">
              <v:imagedata r:id="rId25" o:title="5-9" gain="74473f"/>
            </v:shape>
            <v:shape id="_x0000_s4693" type="#_x0000_t202" style="position:absolute;left:5348;top:7719;width:5265;height:1620" filled="f" strokecolor="red" strokeweight="1.5pt">
              <v:textbox style="mso-next-textbox:#_x0000_s4693">
                <w:txbxContent>
                  <w:p w:rsidR="00291988" w:rsidRDefault="00291988" w:rsidP="00F0715D"/>
                  <w:p w:rsidR="00291988" w:rsidRPr="00D9479F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 </w:t>
                    </w:r>
                    <w:r w:rsidRPr="00D9479F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 w:rsidRPr="00D9479F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FF0000"/>
                        <w:sz w:val="36"/>
                        <w:szCs w:val="56"/>
                      </w:rPr>
                      <w:t>79–82</w:t>
                    </w:r>
                  </w:p>
                </w:txbxContent>
              </v:textbox>
            </v:shape>
          </v:group>
        </w:pic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Με τα </w:t>
      </w:r>
      <w:r w:rsidR="00F0715D" w:rsidRPr="009911E7">
        <w:rPr>
          <w:rFonts w:ascii="Tahoma" w:hAnsi="Tahoma" w:cs="Tahoma"/>
          <w:b/>
          <w:sz w:val="36"/>
          <w:szCs w:val="56"/>
          <w:lang w:val="el-GR"/>
        </w:rPr>
        <w:t>διαγράμματα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 μπορούμε να περιγράψουμε τον τρόπο που </w:t>
      </w:r>
      <w:r w:rsidR="00F0715D" w:rsidRPr="009911E7">
        <w:rPr>
          <w:rFonts w:ascii="Tahoma" w:hAnsi="Tahoma" w:cs="Tahoma"/>
          <w:b/>
          <w:sz w:val="36"/>
          <w:szCs w:val="56"/>
          <w:lang w:val="el-GR"/>
        </w:rPr>
        <w:t>αλλάζουν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 (εξελίσσονται) τα δεδομένα, να διατυπώσουμε συμπεράσματα και να κάνουμε πιθανές </w:t>
      </w:r>
      <w:r w:rsidR="00F0715D" w:rsidRPr="009911E7">
        <w:rPr>
          <w:rFonts w:ascii="Tahoma" w:hAnsi="Tahoma" w:cs="Tahoma"/>
          <w:b/>
          <w:sz w:val="36"/>
          <w:szCs w:val="56"/>
          <w:lang w:val="el-GR"/>
        </w:rPr>
        <w:t>προβλέψεις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.</w:t>
      </w:r>
    </w:p>
    <w:p w:rsidR="00F0715D" w:rsidRPr="004C27DC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F0715D" w:rsidRDefault="00F0715D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D9479F" w:rsidRDefault="00D9479F" w:rsidP="00F0715D">
      <w:pPr>
        <w:rPr>
          <w:rFonts w:ascii="Arial" w:hAnsi="Arial" w:cs="Arial"/>
          <w:b/>
          <w:sz w:val="36"/>
          <w:szCs w:val="56"/>
          <w:lang w:val="el-GR"/>
        </w:rPr>
      </w:pPr>
    </w:p>
    <w:p w:rsidR="00D9479F" w:rsidRPr="004C27DC" w:rsidRDefault="004B4F26" w:rsidP="00D9479F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4694" style="position:absolute;margin-left:310.3pt;margin-top:5.55pt;width:154.85pt;height:19.85pt;z-index:251671040" coordorigin="7254,10655" coordsize="3097,397">
            <v:oval id="_x0000_s4695" style="position:absolute;left:8334;top:10655;width:397;height:397;rotation:-90" strokeweight="2.25pt"/>
            <v:oval id="_x0000_s4696" style="position:absolute;left:7254;top:10655;width:397;height:397;rotation:-90" strokeweight="2.25pt"/>
            <v:oval id="_x0000_s4697" style="position:absolute;left:8874;top:10655;width:397;height:397;rotation:-90" strokeweight="2.25pt"/>
            <v:oval id="_x0000_s4698" style="position:absolute;left:9414;top:10655;width:397;height:397;rotation:-90" fillcolor="red" strokeweight="2.25pt"/>
            <v:oval id="_x0000_s4699" style="position:absolute;left:7794;top:10655;width:397;height:397;rotation:-90" strokeweight="2.25pt"/>
            <v:oval id="_x0000_s4700" style="position:absolute;left:9954;top:10655;width:397;height:397;rotation:-90" fillcolor="#396" strokeweight="2.25pt"/>
          </v:group>
        </w:pict>
      </w:r>
      <w:r w:rsidRPr="004B4F26">
        <w:rPr>
          <w:rFonts w:ascii="Arial" w:hAnsi="Arial" w:cs="Arial"/>
          <w:b/>
          <w:noProof/>
          <w:sz w:val="36"/>
          <w:szCs w:val="56"/>
          <w:lang w:val="en-US" w:eastAsia="en-US"/>
        </w:rPr>
        <w:pict>
          <v:shape id="_x0000_s6708" type="#_x0000_t202" style="position:absolute;margin-left:0;margin-top:792.65pt;width:86.4pt;height:25.5pt;z-index:252001792;mso-wrap-style:none;mso-position-horizontal:center;mso-position-horizontal-relative:margin;mso-position-vertical-relative:page" fillcolor="#fc9" stroked="f">
            <v:textbox style="mso-next-textbox:#_x0000_s6708" inset="2mm,1mm,2mm,1mm">
              <w:txbxContent>
                <w:p w:rsidR="00291988" w:rsidRPr="00592B62" w:rsidRDefault="00291988" w:rsidP="00D9479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128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139</w:t>
                  </w:r>
                </w:p>
              </w:txbxContent>
            </v:textbox>
            <w10:wrap anchorx="margin" anchory="page"/>
          </v:shape>
        </w:pict>
      </w:r>
      <w:r w:rsidR="00D9479F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rPr>
          <w:rFonts w:ascii="Arial" w:hAnsi="Arial" w:cs="Arial"/>
          <w:sz w:val="2"/>
          <w:szCs w:val="12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sz w:val="2"/>
          <w:szCs w:val="12"/>
          <w:lang w:val="el-GR"/>
        </w:rPr>
      </w:pPr>
    </w:p>
    <w:p w:rsidR="00F0715D" w:rsidRPr="004C27DC" w:rsidRDefault="00F0715D" w:rsidP="00F0715D">
      <w:pPr>
        <w:rPr>
          <w:rFonts w:ascii="Arial" w:hAnsi="Arial" w:cs="Arial"/>
          <w:sz w:val="2"/>
          <w:szCs w:val="12"/>
          <w:lang w:val="el-GR"/>
        </w:rPr>
      </w:pPr>
    </w:p>
    <w:p w:rsidR="00F0715D" w:rsidRPr="004C27DC" w:rsidRDefault="004B4F26" w:rsidP="00F0715D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suppressAutoHyphens/>
        <w:rPr>
          <w:rFonts w:ascii="Arial" w:hAnsi="Arial" w:cs="Arial"/>
          <w:b/>
          <w:color w:val="008000"/>
          <w:sz w:val="2"/>
          <w:szCs w:val="12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shape id="_x0000_s4703" type="#_x0000_t202" style="position:absolute;margin-left:0;margin-top:-9pt;width:66pt;height:66pt;z-index:251672064" filled="f" stroked="f" strokeweight="2.25pt">
            <v:textbox style="mso-next-textbox:#_x0000_s4703" inset="1mm,1mm,1mm,1mm">
              <w:txbxContent>
                <w:p w:rsidR="00291988" w:rsidRPr="009911E7" w:rsidRDefault="00291988" w:rsidP="00F0715D">
                  <w:pPr>
                    <w:rPr>
                      <w:rFonts w:ascii="Tahoma" w:hAnsi="Tahoma" w:cs="Tahoma"/>
                      <w:sz w:val="18"/>
                    </w:rPr>
                  </w:pPr>
                  <w:r>
                    <w:rPr>
                      <w:rFonts w:ascii="Tahoma" w:hAnsi="Tahoma" w:cs="Tahoma"/>
                      <w:b/>
                      <w:color w:val="006C00"/>
                      <w:sz w:val="56"/>
                      <w:szCs w:val="64"/>
                    </w:rPr>
                    <w:t>9</w:t>
                  </w:r>
                  <w:r w:rsidRPr="009911E7">
                    <w:rPr>
                      <w:rFonts w:ascii="Tahoma" w:hAnsi="Tahoma" w:cs="Tahoma"/>
                      <w:b/>
                      <w:color w:val="006C00"/>
                      <w:sz w:val="48"/>
                      <w:szCs w:val="64"/>
                    </w:rPr>
                    <w:t>η</w:t>
                  </w:r>
                </w:p>
              </w:txbxContent>
            </v:textbox>
          </v:shape>
        </w:pict>
      </w:r>
    </w:p>
    <w:p w:rsidR="00F0715D" w:rsidRPr="009911E7" w:rsidRDefault="00F0715D" w:rsidP="00F0715D">
      <w:pPr>
        <w:pBdr>
          <w:top w:val="single" w:sz="12" w:space="1" w:color="CCFFFF"/>
          <w:left w:val="single" w:sz="12" w:space="4" w:color="CCFFFF"/>
          <w:bottom w:val="single" w:sz="12" w:space="1" w:color="CCFFFF"/>
          <w:right w:val="single" w:sz="12" w:space="4" w:color="CCFFFF"/>
        </w:pBdr>
        <w:shd w:val="clear" w:color="auto" w:fill="CCFFFF"/>
        <w:tabs>
          <w:tab w:val="left" w:pos="1980"/>
        </w:tabs>
        <w:suppressAutoHyphens/>
        <w:rPr>
          <w:rFonts w:ascii="Tahoma" w:hAnsi="Tahoma" w:cs="Tahoma"/>
          <w:b/>
          <w:color w:val="008000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008000"/>
          <w:sz w:val="40"/>
          <w:szCs w:val="64"/>
          <w:lang w:val="el-GR"/>
        </w:rPr>
        <w:tab/>
      </w:r>
      <w:r w:rsidRPr="009911E7">
        <w:rPr>
          <w:rFonts w:ascii="Tahoma" w:hAnsi="Tahoma" w:cs="Tahoma"/>
          <w:b/>
          <w:color w:val="008000"/>
          <w:sz w:val="40"/>
          <w:szCs w:val="64"/>
          <w:lang w:val="el-GR"/>
        </w:rPr>
        <w:t>Επανάληψη</w:t>
      </w:r>
    </w:p>
    <w:p w:rsidR="00F0715D" w:rsidRPr="009911E7" w:rsidRDefault="00F0715D" w:rsidP="00F0715D">
      <w:pPr>
        <w:shd w:val="clear" w:color="auto" w:fill="FFFFFF"/>
        <w:jc w:val="right"/>
        <w:rPr>
          <w:rFonts w:ascii="Tahoma" w:hAnsi="Tahoma" w:cs="Tahoma"/>
          <w:b/>
          <w:color w:val="339966"/>
          <w:sz w:val="40"/>
          <w:szCs w:val="60"/>
          <w:lang w:val="el-GR"/>
        </w:rPr>
      </w:pPr>
      <w:r w:rsidRPr="009911E7">
        <w:rPr>
          <w:rFonts w:ascii="Tahoma" w:hAnsi="Tahoma" w:cs="Tahoma"/>
          <w:b/>
          <w:color w:val="339966"/>
          <w:sz w:val="40"/>
          <w:szCs w:val="60"/>
          <w:lang w:val="el-GR"/>
        </w:rPr>
        <w:t>ΘΥΜΑΜΑΙ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E73777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1)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Η Σ</w:t>
      </w:r>
      <w:r w:rsidR="0031081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τέλλα διαβάζει το τηλεοπτ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ικό πρόγραμμα της πρωινής ζώνης του Σαββάτου: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9911E7" w:rsidRDefault="00F0715D" w:rsidP="00F0715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99CCFF"/>
        <w:jc w:val="center"/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Παιδικό κανάλι</w:t>
      </w: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00"/>
          <w:sz w:val="2"/>
          <w:szCs w:val="12"/>
          <w:u w:val="single"/>
          <w:lang w:val="el-GR"/>
        </w:rPr>
      </w:pPr>
    </w:p>
    <w:p w:rsidR="00F0715D" w:rsidRPr="004C27DC" w:rsidRDefault="00F0715D" w:rsidP="00F0715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7.00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Μπεν ο αρκούδος</w:t>
      </w:r>
    </w:p>
    <w:p w:rsidR="00F0715D" w:rsidRPr="004C27DC" w:rsidRDefault="00F0715D" w:rsidP="00F0715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7.20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Ελληνικά παραμύθια</w:t>
      </w:r>
    </w:p>
    <w:p w:rsidR="00F0715D" w:rsidRPr="004C27DC" w:rsidRDefault="00F0715D" w:rsidP="00F0715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8.05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Θέατρο σκιών</w:t>
      </w:r>
    </w:p>
    <w:p w:rsidR="00F0715D" w:rsidRPr="004C27DC" w:rsidRDefault="00F0715D" w:rsidP="00F0715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9.00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Τζιν-τζιν το σκανταλιάρικο τζίνι</w:t>
      </w:r>
    </w:p>
    <w:p w:rsidR="00F0715D" w:rsidRPr="004C27DC" w:rsidRDefault="00F0715D" w:rsidP="00F0715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10.15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Παιδική χορωδία</w:t>
      </w:r>
    </w:p>
    <w:p w:rsidR="00F0715D" w:rsidRPr="004C27DC" w:rsidRDefault="00F0715D" w:rsidP="00F0715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10.45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Κίνηση και μουσική</w:t>
      </w:r>
    </w:p>
    <w:p w:rsidR="00F0715D" w:rsidRPr="004C27DC" w:rsidRDefault="00F0715D" w:rsidP="00F0715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11.10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Κλασικά παραμύθια</w:t>
      </w:r>
    </w:p>
    <w:p w:rsidR="00F0715D" w:rsidRPr="004C27DC" w:rsidRDefault="00F0715D" w:rsidP="00F0715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(ταινία, μεταγλωτισμένο)</w:t>
      </w:r>
    </w:p>
    <w:p w:rsidR="00F0715D" w:rsidRPr="004C27DC" w:rsidRDefault="00F0715D" w:rsidP="00F0715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12.40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Ώρα για χειροτεχνία</w:t>
      </w:r>
    </w:p>
    <w:p w:rsidR="00F0715D" w:rsidRPr="004C27DC" w:rsidRDefault="00F0715D" w:rsidP="00F0715D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13.30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Τέλος πρωινής ζώνης</w:t>
      </w:r>
    </w:p>
    <w:p w:rsidR="00E73777" w:rsidRPr="000D5311" w:rsidRDefault="00E73777" w:rsidP="00585D86">
      <w:pPr>
        <w:rPr>
          <w:lang w:val="el-GR"/>
        </w:rPr>
      </w:pPr>
    </w:p>
    <w:p w:rsidR="00E73777" w:rsidRPr="009911E7" w:rsidRDefault="00E73777" w:rsidP="009911E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99CCFF"/>
        <w:jc w:val="center"/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΄Ανθρωπος και φύση</w:t>
      </w:r>
    </w:p>
    <w:p w:rsidR="00E73777" w:rsidRPr="000D5311" w:rsidRDefault="00E73777" w:rsidP="00585D86">
      <w:pPr>
        <w:rPr>
          <w:lang w:val="el-GR"/>
        </w:rPr>
      </w:pPr>
    </w:p>
    <w:p w:rsidR="00E73777" w:rsidRPr="00585D86" w:rsidRDefault="00E73777" w:rsidP="00585D86">
      <w:pPr>
        <w:pBdr>
          <w:top w:val="single" w:sz="18" w:space="3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8.05</w:t>
      </w:r>
      <w:r w:rsidRPr="00585D8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Η ζωή των δελφινιών</w:t>
      </w:r>
    </w:p>
    <w:p w:rsidR="00E73777" w:rsidRPr="00585D86" w:rsidRDefault="00E73777" w:rsidP="00585D86">
      <w:pPr>
        <w:pBdr>
          <w:top w:val="single" w:sz="18" w:space="3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8.30</w:t>
      </w:r>
      <w:r w:rsidRPr="00585D8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Τα ζώα της ζούγκλας</w:t>
      </w:r>
    </w:p>
    <w:p w:rsidR="00E73777" w:rsidRPr="00585D86" w:rsidRDefault="00E73777" w:rsidP="00585D86">
      <w:pPr>
        <w:pBdr>
          <w:top w:val="single" w:sz="18" w:space="3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9.15</w:t>
      </w:r>
      <w:r w:rsidRPr="00585D8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Αιώνιοι πάγοι</w:t>
      </w:r>
    </w:p>
    <w:p w:rsidR="00E73777" w:rsidRPr="00585D86" w:rsidRDefault="00E73777" w:rsidP="00585D86">
      <w:pPr>
        <w:pBdr>
          <w:top w:val="single" w:sz="18" w:space="3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9.45</w:t>
      </w:r>
      <w:r w:rsidRPr="00585D8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Πύρινος γίγαντας-Ηφαίστειο</w:t>
      </w:r>
    </w:p>
    <w:p w:rsidR="00E73777" w:rsidRPr="00585D86" w:rsidRDefault="00E73777" w:rsidP="00585D86">
      <w:pPr>
        <w:pBdr>
          <w:top w:val="single" w:sz="18" w:space="3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10.20</w:t>
      </w:r>
      <w:r w:rsidRPr="00585D8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Ο πολιτισμός της Κίνας</w:t>
      </w:r>
    </w:p>
    <w:p w:rsidR="00E73777" w:rsidRPr="00585D86" w:rsidRDefault="00E73777" w:rsidP="00585D86">
      <w:pPr>
        <w:pBdr>
          <w:top w:val="single" w:sz="18" w:space="3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10.40</w:t>
      </w:r>
      <w:r w:rsidRPr="00585D8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Πανίδα και χλωρίδα της Στέπας</w:t>
      </w:r>
    </w:p>
    <w:p w:rsidR="00E73777" w:rsidRPr="00585D86" w:rsidRDefault="00E73777" w:rsidP="00585D86">
      <w:pPr>
        <w:pBdr>
          <w:top w:val="single" w:sz="18" w:space="3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11.15</w:t>
      </w:r>
      <w:r w:rsidRPr="00585D8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Μετεωρίτες</w:t>
      </w:r>
    </w:p>
    <w:p w:rsidR="00E73777" w:rsidRPr="00585D86" w:rsidRDefault="00E73777" w:rsidP="00585D86">
      <w:pPr>
        <w:pBdr>
          <w:top w:val="single" w:sz="18" w:space="3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11.35</w:t>
      </w:r>
      <w:r w:rsidRPr="00585D8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Οι Βεδουίνοι</w:t>
      </w:r>
    </w:p>
    <w:p w:rsidR="00E73777" w:rsidRPr="00585D86" w:rsidRDefault="00E73777" w:rsidP="00585D86">
      <w:pPr>
        <w:pBdr>
          <w:top w:val="single" w:sz="18" w:space="3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12.35</w:t>
      </w:r>
      <w:r w:rsidRPr="00585D8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Το φαινόμενο Ελ-Νίνιο</w:t>
      </w:r>
    </w:p>
    <w:p w:rsidR="00E73777" w:rsidRPr="00585D86" w:rsidRDefault="00E73777" w:rsidP="00585D86">
      <w:pPr>
        <w:pBdr>
          <w:top w:val="single" w:sz="18" w:space="3" w:color="000000"/>
          <w:left w:val="single" w:sz="18" w:space="4" w:color="000000"/>
          <w:bottom w:val="single" w:sz="18" w:space="1" w:color="000000"/>
          <w:right w:val="single" w:sz="18" w:space="4" w:color="000000"/>
        </w:pBdr>
        <w:shd w:val="clear" w:color="auto" w:fill="CCFFFF"/>
        <w:tabs>
          <w:tab w:val="left" w:pos="2160"/>
        </w:tabs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13.05</w:t>
      </w:r>
      <w:r w:rsidRPr="00585D8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ab/>
        <w:t>Τέλος πρωινής ζώνης</w:t>
      </w:r>
    </w:p>
    <w:p w:rsidR="00E73777" w:rsidRPr="000D5311" w:rsidRDefault="00E73777" w:rsidP="00585D86">
      <w:pPr>
        <w:rPr>
          <w:lang w:val="el-GR"/>
        </w:rPr>
      </w:pPr>
    </w:p>
    <w:p w:rsidR="00E73777" w:rsidRPr="000D5311" w:rsidRDefault="00E73777" w:rsidP="00585D86">
      <w:pPr>
        <w:rPr>
          <w:lang w:val="el-GR"/>
        </w:rPr>
      </w:pPr>
    </w:p>
    <w:p w:rsidR="00F0715D" w:rsidRPr="00F0715D" w:rsidRDefault="00F0715D" w:rsidP="00F0715D">
      <w:pPr>
        <w:shd w:val="clear" w:color="auto" w:fill="FFFFFF"/>
        <w:rPr>
          <w:rFonts w:ascii="Arial" w:hAnsi="Arial" w:cs="Arial"/>
          <w:b/>
          <w:color w:val="339966"/>
          <w:sz w:val="2"/>
          <w:szCs w:val="4"/>
          <w:lang w:val="el-GR"/>
        </w:rPr>
      </w:pPr>
    </w:p>
    <w:p w:rsidR="00F0715D" w:rsidRPr="00F0715D" w:rsidRDefault="00F0715D" w:rsidP="00F0715D">
      <w:pPr>
        <w:shd w:val="clear" w:color="auto" w:fill="FFFFFF"/>
        <w:rPr>
          <w:rFonts w:ascii="Arial" w:hAnsi="Arial" w:cs="Arial"/>
          <w:b/>
          <w:color w:val="339966"/>
          <w:sz w:val="2"/>
          <w:szCs w:val="4"/>
          <w:lang w:val="el-GR"/>
        </w:rPr>
      </w:pPr>
    </w:p>
    <w:p w:rsidR="00E73777" w:rsidRPr="00585D86" w:rsidRDefault="004B4F26" w:rsidP="00585D86">
      <w:pPr>
        <w:pStyle w:val="Style22"/>
        <w:rPr>
          <w:color w:val="76923C" w:themeColor="accent3" w:themeShade="BF"/>
          <w:sz w:val="18"/>
        </w:rPr>
      </w:pPr>
      <w:r w:rsidRPr="004B4F26">
        <w:rPr>
          <w:color w:val="76923C" w:themeColor="accent3" w:themeShade="BF"/>
          <w:sz w:val="36"/>
        </w:rPr>
        <w:pict>
          <v:shape id="_x0000_s6711" type="#_x0000_t202" style="position:absolute;margin-left:0;margin-top:788.45pt;width:86.4pt;height:25.5pt;z-index:252002816;mso-wrap-style:none;mso-position-horizontal:center;mso-position-horizontal-relative:margin;mso-position-vertical-relative:page" fillcolor="#fc9" stroked="f">
            <v:textbox style="mso-next-textbox:#_x0000_s6711" inset="2mm,1mm,2mm,1mm">
              <w:txbxContent>
                <w:p w:rsidR="00291988" w:rsidRPr="00592B62" w:rsidRDefault="00291988" w:rsidP="003F494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129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140</w:t>
                  </w:r>
                </w:p>
              </w:txbxContent>
            </v:textbox>
            <w10:wrap anchorx="margin" anchory="page"/>
          </v:shape>
        </w:pict>
      </w:r>
      <w:r w:rsidR="00F0715D" w:rsidRPr="009911E7">
        <w:rPr>
          <w:color w:val="76923C" w:themeColor="accent3" w:themeShade="BF"/>
          <w:sz w:val="36"/>
        </w:rPr>
        <w:t>Εμπέδωση – Επέκταση Κεφαλαίων 52–56.</w:t>
      </w:r>
      <w:r w:rsidR="00E73777" w:rsidRPr="00585D86">
        <w:rPr>
          <w:color w:val="76923C" w:themeColor="accent3" w:themeShade="BF"/>
          <w:sz w:val="18"/>
        </w:rPr>
        <w:br w:type="page"/>
      </w:r>
    </w:p>
    <w:p w:rsidR="00E73777" w:rsidRDefault="00E73777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sectPr w:rsidR="00E73777" w:rsidSect="00080C9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40F11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lastRenderedPageBreak/>
        <w:drawing>
          <wp:anchor distT="0" distB="0" distL="114300" distR="114300" simplePos="0" relativeHeight="251424256" behindDoc="0" locked="0" layoutInCell="1" allowOverlap="1">
            <wp:simplePos x="0" y="0"/>
            <wp:positionH relativeFrom="column">
              <wp:posOffset>254303</wp:posOffset>
            </wp:positionH>
            <wp:positionV relativeFrom="paragraph">
              <wp:posOffset>16889</wp:posOffset>
            </wp:positionV>
            <wp:extent cx="458622" cy="423081"/>
            <wp:effectExtent l="19050" t="0" r="0" b="0"/>
            <wp:wrapNone/>
            <wp:docPr id="3681" name="Picture 3681" descr="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" descr="5-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2" cy="42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α)         Καταγράφουμε πόσες εκπομπές έχουν την ίδια χρονική διάρκεια </w:t>
      </w:r>
    </w:p>
    <w:p w:rsidR="00F0715D" w:rsidRDefault="00040F11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           </w:t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σημειώνοντας ένα  </w:t>
      </w:r>
      <w:r w:rsidR="00F0715D" w:rsidRPr="009911E7">
        <w:rPr>
          <w:rFonts w:ascii="Tahoma" w:hAnsi="Tahoma" w:cs="Tahoma"/>
          <w:b/>
          <w:noProof/>
          <w:color w:val="008000"/>
          <w:sz w:val="36"/>
          <w:szCs w:val="56"/>
        </w:rPr>
        <w:sym w:font="Wingdings" w:char="F0FC"/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για την κάθε μια στον επόμενο πίνακα.</w:t>
      </w:r>
    </w:p>
    <w:tbl>
      <w:tblPr>
        <w:tblpPr w:leftFromText="180" w:rightFromText="180" w:vertAnchor="text" w:horzAnchor="margin" w:tblpY="249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1E0"/>
      </w:tblPr>
      <w:tblGrid>
        <w:gridCol w:w="2990"/>
        <w:gridCol w:w="141"/>
        <w:gridCol w:w="2989"/>
      </w:tblGrid>
      <w:tr w:rsidR="003F4940" w:rsidRPr="004C27DC" w:rsidTr="003F4940">
        <w:trPr>
          <w:trHeight w:val="472"/>
        </w:trPr>
        <w:tc>
          <w:tcPr>
            <w:tcW w:w="2990" w:type="dxa"/>
            <w:shd w:val="clear" w:color="auto" w:fill="99CC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Διάρκεια σε λεπτά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</w:p>
        </w:tc>
        <w:tc>
          <w:tcPr>
            <w:tcW w:w="2989" w:type="dxa"/>
            <w:shd w:val="clear" w:color="auto" w:fill="99CC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6"/>
                <w:szCs w:val="56"/>
              </w:rPr>
              <w:t>Πλήθος εκπομπών</w:t>
            </w:r>
          </w:p>
        </w:tc>
      </w:tr>
      <w:tr w:rsidR="003F4940" w:rsidRPr="004C27DC" w:rsidTr="003F4940">
        <w:trPr>
          <w:trHeight w:val="422"/>
        </w:trPr>
        <w:tc>
          <w:tcPr>
            <w:tcW w:w="2990" w:type="dxa"/>
            <w:shd w:val="clear" w:color="auto" w:fill="D9B3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20΄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  <w:tc>
          <w:tcPr>
            <w:tcW w:w="2989" w:type="dxa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sym w:font="Wingdings" w:char="F0FC"/>
            </w: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 xml:space="preserve"> </w:t>
            </w: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sym w:font="Wingdings" w:char="F0FC"/>
            </w: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 xml:space="preserve"> </w:t>
            </w: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sym w:font="Wingdings" w:char="F0FC"/>
            </w:r>
          </w:p>
        </w:tc>
      </w:tr>
      <w:tr w:rsidR="003F4940" w:rsidRPr="004C27DC" w:rsidTr="003F4940">
        <w:trPr>
          <w:trHeight w:val="422"/>
        </w:trPr>
        <w:tc>
          <w:tcPr>
            <w:tcW w:w="2990" w:type="dxa"/>
            <w:shd w:val="clear" w:color="auto" w:fill="D9B3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25΄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  <w:tc>
          <w:tcPr>
            <w:tcW w:w="2989" w:type="dxa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</w:tr>
      <w:tr w:rsidR="003F4940" w:rsidRPr="004C27DC" w:rsidTr="003F4940">
        <w:trPr>
          <w:trHeight w:val="447"/>
        </w:trPr>
        <w:tc>
          <w:tcPr>
            <w:tcW w:w="2990" w:type="dxa"/>
            <w:shd w:val="clear" w:color="auto" w:fill="D9B3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30΄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  <w:tc>
          <w:tcPr>
            <w:tcW w:w="2989" w:type="dxa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</w:tr>
      <w:tr w:rsidR="003F4940" w:rsidRPr="004C27DC" w:rsidTr="003F4940">
        <w:trPr>
          <w:trHeight w:val="422"/>
        </w:trPr>
        <w:tc>
          <w:tcPr>
            <w:tcW w:w="2990" w:type="dxa"/>
            <w:shd w:val="clear" w:color="auto" w:fill="D9B3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35΄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  <w:tc>
          <w:tcPr>
            <w:tcW w:w="2989" w:type="dxa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</w:tr>
      <w:tr w:rsidR="003F4940" w:rsidRPr="004C27DC" w:rsidTr="003F4940">
        <w:trPr>
          <w:trHeight w:val="422"/>
        </w:trPr>
        <w:tc>
          <w:tcPr>
            <w:tcW w:w="2990" w:type="dxa"/>
            <w:shd w:val="clear" w:color="auto" w:fill="D9B3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40΄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  <w:tc>
          <w:tcPr>
            <w:tcW w:w="2989" w:type="dxa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</w:tr>
      <w:tr w:rsidR="003F4940" w:rsidRPr="004C27DC" w:rsidTr="003F4940">
        <w:trPr>
          <w:trHeight w:val="422"/>
        </w:trPr>
        <w:tc>
          <w:tcPr>
            <w:tcW w:w="2990" w:type="dxa"/>
            <w:shd w:val="clear" w:color="auto" w:fill="D9B3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45΄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  <w:tc>
          <w:tcPr>
            <w:tcW w:w="2989" w:type="dxa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</w:tr>
      <w:tr w:rsidR="003F4940" w:rsidRPr="004C27DC" w:rsidTr="003F4940">
        <w:trPr>
          <w:trHeight w:val="447"/>
        </w:trPr>
        <w:tc>
          <w:tcPr>
            <w:tcW w:w="2990" w:type="dxa"/>
            <w:shd w:val="clear" w:color="auto" w:fill="D9B3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50΄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  <w:tc>
          <w:tcPr>
            <w:tcW w:w="2989" w:type="dxa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</w:tr>
      <w:tr w:rsidR="003F4940" w:rsidRPr="004C27DC" w:rsidTr="003F4940">
        <w:trPr>
          <w:trHeight w:val="422"/>
        </w:trPr>
        <w:tc>
          <w:tcPr>
            <w:tcW w:w="2990" w:type="dxa"/>
            <w:shd w:val="clear" w:color="auto" w:fill="D9B3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55΄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  <w:tc>
          <w:tcPr>
            <w:tcW w:w="2989" w:type="dxa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</w:tr>
      <w:tr w:rsidR="003F4940" w:rsidRPr="004C27DC" w:rsidTr="003F4940">
        <w:trPr>
          <w:trHeight w:val="422"/>
        </w:trPr>
        <w:tc>
          <w:tcPr>
            <w:tcW w:w="2990" w:type="dxa"/>
            <w:shd w:val="clear" w:color="auto" w:fill="D9B3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60΄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  <w:tc>
          <w:tcPr>
            <w:tcW w:w="2989" w:type="dxa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</w:tr>
      <w:tr w:rsidR="003F4940" w:rsidRPr="004C27DC" w:rsidTr="003F4940">
        <w:trPr>
          <w:trHeight w:val="844"/>
        </w:trPr>
        <w:tc>
          <w:tcPr>
            <w:tcW w:w="2990" w:type="dxa"/>
            <w:shd w:val="clear" w:color="auto" w:fill="D9B3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1 ώρα και 15΄</w:t>
            </w:r>
          </w:p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(75΄)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  <w:tc>
          <w:tcPr>
            <w:tcW w:w="2989" w:type="dxa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</w:tr>
      <w:tr w:rsidR="003F4940" w:rsidRPr="004C27DC" w:rsidTr="003F4940">
        <w:trPr>
          <w:trHeight w:val="868"/>
        </w:trPr>
        <w:tc>
          <w:tcPr>
            <w:tcW w:w="2990" w:type="dxa"/>
            <w:shd w:val="clear" w:color="auto" w:fill="D9B3FF"/>
            <w:vAlign w:val="center"/>
          </w:tcPr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1 ώρα και 30΄</w:t>
            </w:r>
          </w:p>
          <w:p w:rsidR="003F4940" w:rsidRPr="004C27DC" w:rsidRDefault="003F4940" w:rsidP="003F4940">
            <w:pPr>
              <w:jc w:val="center"/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  <w:r w:rsidRPr="004C27DC"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  <w:t>(90΄)</w:t>
            </w:r>
          </w:p>
        </w:tc>
        <w:tc>
          <w:tcPr>
            <w:tcW w:w="141" w:type="dxa"/>
            <w:tcBorders>
              <w:top w:val="nil"/>
              <w:bottom w:val="nil"/>
            </w:tcBorders>
            <w:shd w:val="clear" w:color="auto" w:fill="auto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  <w:tc>
          <w:tcPr>
            <w:tcW w:w="2989" w:type="dxa"/>
          </w:tcPr>
          <w:p w:rsidR="003F4940" w:rsidRPr="004C27DC" w:rsidRDefault="003F4940" w:rsidP="003F4940">
            <w:pPr>
              <w:rPr>
                <w:rFonts w:ascii="Arial" w:hAnsi="Arial"/>
                <w:b/>
                <w:bCs/>
                <w:color w:val="000000"/>
                <w:sz w:val="32"/>
                <w:szCs w:val="56"/>
              </w:rPr>
            </w:pPr>
          </w:p>
        </w:tc>
      </w:tr>
    </w:tbl>
    <w:p w:rsidR="003F4940" w:rsidRDefault="003F4940" w:rsidP="003F4940">
      <w:pPr>
        <w:shd w:val="clear" w:color="auto" w:fill="FFFFFF"/>
        <w:rPr>
          <w:rFonts w:ascii="Arial" w:hAnsi="Arial"/>
          <w:b/>
          <w:bCs/>
          <w:color w:val="000000"/>
          <w:sz w:val="32"/>
          <w:szCs w:val="56"/>
          <w:lang w:val="el-GR"/>
        </w:rPr>
      </w:pPr>
    </w:p>
    <w:p w:rsidR="003F4940" w:rsidRPr="003F4940" w:rsidRDefault="003F4940" w:rsidP="003F4940">
      <w:pPr>
        <w:shd w:val="clear" w:color="auto" w:fill="FFFFFF"/>
        <w:rPr>
          <w:rFonts w:ascii="Arial" w:hAnsi="Arial"/>
          <w:b/>
          <w:bCs/>
          <w:color w:val="000000"/>
          <w:sz w:val="32"/>
          <w:szCs w:val="56"/>
          <w:lang w:val="el-GR"/>
        </w:rPr>
      </w:pPr>
      <w:r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  </w:t>
      </w:r>
      <w:r w:rsidRPr="004C27DC">
        <w:rPr>
          <w:rFonts w:ascii="Arial" w:hAnsi="Arial"/>
          <w:b/>
          <w:bCs/>
          <w:color w:val="00000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Οργανώνουμε τα στοιχεία σε ραβδόγραμμα.</w:t>
      </w:r>
    </w:p>
    <w:p w:rsidR="003F4940" w:rsidRPr="004C27DC" w:rsidRDefault="004B4F26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4709" style="position:absolute;margin-left:37pt;margin-top:1.1pt;width:340pt;height:333.95pt;z-index:251674112" coordorigin="1138,3144" coordsize="9606,9435">
            <v:group id="_x0000_s4710" style="position:absolute;left:1138;top:3144;width:1478;height:6883" coordorigin="1142,3849" coordsize="1478,6883">
              <v:shape id="_x0000_s4711" type="#_x0000_t136" style="position:absolute;left:-163;top:8079;width:3015;height:405;rotation:-90;mso-position-horizontal:left" fillcolor="black">
                <v:shadow color="#868686"/>
                <v:textpath style="font-family:&quot;Arial&quot;;font-size:18pt;v-text-kern:t" trim="t" fitpath="t" string="Πλήθος εκπομπών"/>
              </v:shape>
              <v:group id="_x0000_s4712" style="position:absolute;left:1944;top:3849;width:676;height:6883" coordorigin="3528,3813" coordsize="676,6883">
                <v:group id="_x0000_s4713" style="position:absolute;left:4024;top:3813;width:180;height:6883" coordorigin="4024,3813" coordsize="180,6883">
                  <v:line id="_x0000_s4714" style="position:absolute;flip:x y" from="4201,3813" to="4201,10696" strokeweight="3pt">
                    <v:stroke endarrow="block" endarrowwidth="wide"/>
                  </v:line>
                  <v:line id="_x0000_s4715" style="position:absolute;flip:x" from="4024,9459" to="4204,9459" strokeweight="2.25pt"/>
                  <v:line id="_x0000_s4716" style="position:absolute;flip:x" from="4024,8379" to="4204,8379" strokeweight="2.25pt"/>
                  <v:line id="_x0000_s4717" style="position:absolute;flip:x" from="4024,7299" to="4204,7299" strokeweight="2.25pt"/>
                  <v:line id="_x0000_s4718" style="position:absolute;flip:x" from="4024,6219" to="4204,6219" strokeweight="2.25pt"/>
                  <v:line id="_x0000_s4719" style="position:absolute;flip:x" from="4024,5139" to="4204,5139" strokeweight="2.25pt"/>
                </v:group>
                <v:group id="_x0000_s4720" style="position:absolute;left:3528;top:4725;width:460;height:5103" coordorigin="3528,4725" coordsize="460,5103">
                  <v:shape id="_x0000_s4721" type="#_x0000_t202" style="position:absolute;left:3564;top:4725;width:424;height:765" filled="f" stroked="f">
                    <v:textbox style="mso-next-textbox:#_x0000_s4721" inset="0,0,0,0">
                      <w:txbxContent>
                        <w:p w:rsidR="00291988" w:rsidRPr="00F17ECC" w:rsidRDefault="00291988" w:rsidP="00F0715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</w:rPr>
                          </w:pPr>
                          <w:r w:rsidRPr="00E73777"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4722" type="#_x0000_t202" style="position:absolute;left:3546;top:5859;width:424;height:765" filled="f" stroked="f">
                    <v:textbox style="mso-next-textbox:#_x0000_s4722" inset="0,0,0,0">
                      <w:txbxContent>
                        <w:p w:rsidR="00291988" w:rsidRPr="00E73777" w:rsidRDefault="00291988" w:rsidP="00F0715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</w:pPr>
                          <w:r w:rsidRPr="00E73777"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4723" type="#_x0000_t202" style="position:absolute;left:3546;top:7983;width:424;height:765" filled="f" stroked="f">
                    <v:textbox style="mso-next-textbox:#_x0000_s4723" inset="0,0,0,0">
                      <w:txbxContent>
                        <w:p w:rsidR="00291988" w:rsidRPr="00E73777" w:rsidRDefault="00291988" w:rsidP="00F0715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</w:pPr>
                          <w:r w:rsidRPr="00E73777"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4724" type="#_x0000_t202" style="position:absolute;left:3528;top:9063;width:424;height:765" filled="f" stroked="f">
                    <v:textbox style="mso-next-textbox:#_x0000_s4724" inset="0,0,0,0">
                      <w:txbxContent>
                        <w:p w:rsidR="00291988" w:rsidRPr="00F17ECC" w:rsidRDefault="00291988" w:rsidP="00F0715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</w:rPr>
                          </w:pPr>
                          <w:r w:rsidRPr="00E73777"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4725" type="#_x0000_t202" style="position:absolute;left:3546;top:6966;width:424;height:765" filled="f" stroked="f">
                    <v:textbox style="mso-next-textbox:#_x0000_s4725" inset="0,0,0,0">
                      <w:txbxContent>
                        <w:p w:rsidR="00291988" w:rsidRPr="00E73777" w:rsidRDefault="00291988" w:rsidP="00F0715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</w:pPr>
                          <w:r w:rsidRPr="00E73777">
                            <w:rPr>
                              <w:rFonts w:ascii="Arial" w:hAnsi="Arial" w:cs="Arial"/>
                              <w:b/>
                              <w:color w:val="000000"/>
                              <w:sz w:val="36"/>
                              <w:szCs w:val="5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v:group>
            <v:shape id="_x0000_s4726" type="#_x0000_t202" style="position:absolute;left:3298;top:11319;width:6840;height:1260" filled="f" stroked="f">
              <v:textbox style="mso-next-textbox:#_x0000_s4726" inset="0,0,0,0">
                <w:txbxContent>
                  <w:p w:rsidR="00291988" w:rsidRPr="00E73777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  <w:sz w:val="36"/>
                        <w:szCs w:val="56"/>
                        <w:lang w:val="el-GR"/>
                      </w:rPr>
                    </w:pPr>
                    <w:r w:rsidRPr="00E73777">
                      <w:rPr>
                        <w:rFonts w:ascii="Arial" w:hAnsi="Arial" w:cs="Arial"/>
                        <w:b/>
                        <w:color w:val="000000"/>
                        <w:sz w:val="36"/>
                        <w:szCs w:val="56"/>
                        <w:lang w:val="el-GR"/>
                      </w:rPr>
                      <w:t>Διάρκεια κάθε εκπομπής</w:t>
                    </w:r>
                  </w:p>
                  <w:p w:rsidR="00291988" w:rsidRPr="00E73777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color w:val="000000"/>
                        <w:sz w:val="36"/>
                        <w:szCs w:val="56"/>
                        <w:lang w:val="el-GR"/>
                      </w:rPr>
                    </w:pPr>
                    <w:r w:rsidRPr="00E73777">
                      <w:rPr>
                        <w:rFonts w:ascii="Arial" w:hAnsi="Arial" w:cs="Arial"/>
                        <w:b/>
                        <w:color w:val="000000"/>
                        <w:sz w:val="36"/>
                        <w:szCs w:val="56"/>
                        <w:lang w:val="el-GR"/>
                      </w:rPr>
                      <w:t>(σε λεπτά)</w:t>
                    </w:r>
                  </w:p>
                </w:txbxContent>
              </v:textbox>
            </v:shape>
            <v:group id="_x0000_s4727" style="position:absolute;left:2444;top:9797;width:8300;height:198" coordorigin="2440,10502" coordsize="8300,198">
              <v:line id="_x0000_s4728" style="position:absolute;rotation:-90" from="6590,6370" to="6590,14670" strokeweight="3pt">
                <v:stroke endarrow="block" endarrowwidth="wide"/>
              </v:line>
              <v:group id="_x0000_s4729" style="position:absolute;left:3294;top:10502;width:6731;height:198" coordorigin="3294,10502" coordsize="6731,198">
                <v:line id="_x0000_s4730" style="position:absolute;rotation:90;flip:y" from="3204,10610" to="3384,10610" strokeweight="2.25pt"/>
                <v:line id="_x0000_s4731" style="position:absolute;rotation:90;flip:y" from="3870,10610" to="4050,10610" strokeweight="2.25pt"/>
                <v:line id="_x0000_s4732" style="position:absolute;rotation:90;flip:y" from="4536,10610" to="4716,10610" strokeweight="2.25pt"/>
                <v:line id="_x0000_s4733" style="position:absolute;rotation:90;flip:y" from="5238,10592" to="5418,10592" strokeweight="2.25pt"/>
                <v:line id="_x0000_s4734" style="position:absolute;rotation:90;flip:y" from="5904,10592" to="6084,10592" strokeweight="2.25pt"/>
                <v:line id="_x0000_s4735" style="position:absolute;rotation:90;flip:y" from="7254,10592" to="7434,10592" strokeweight="2.25pt"/>
                <v:line id="_x0000_s4736" style="position:absolute;rotation:90;flip:y" from="6590,10610" to="6770,10610" strokeweight="2.25pt"/>
                <v:line id="_x0000_s4737" style="position:absolute;rotation:90;flip:y" from="8604,10610" to="8784,10610" strokeweight="2.25pt"/>
                <v:line id="_x0000_s4738" style="position:absolute;rotation:90;flip:y" from="7927,10610" to="8107,10610" strokeweight="2.25pt"/>
                <v:line id="_x0000_s4739" style="position:absolute;rotation:90;flip:y" from="9266,10592" to="9446,10592" strokeweight="2.25pt"/>
                <v:line id="_x0000_s4740" style="position:absolute;rotation:90;flip:y" from="9935,10592" to="10115,10592" strokeweight="2.25pt"/>
              </v:group>
            </v:group>
            <v:group id="_x0000_s4741" style="position:absolute;left:2984;top:10434;width:7351;height:593" coordorigin="2980,10977" coordsize="7351,593">
              <v:shape id="_x0000_s4742" type="#_x0000_t136" style="position:absolute;left:2921;top:11050;width:575;height:457;rotation:312" fillcolor="black">
                <v:shadow color="#868686"/>
                <v:textpath style="font-family:&quot;Arial&quot;;font-size:18pt;v-text-kern:t" trim="t" fitpath="t" string="20΄"/>
              </v:shape>
              <v:shape id="_x0000_s4743" type="#_x0000_t136" style="position:absolute;left:3642;top:11036;width:575;height:457;rotation:312" fillcolor="black">
                <v:shadow color="#868686"/>
                <v:textpath style="font-family:&quot;Arial&quot;;font-size:18pt;v-text-kern:t" trim="t" fitpath="t" string="25΄"/>
              </v:shape>
              <v:shape id="_x0000_s4744" type="#_x0000_t136" style="position:absolute;left:4343;top:11054;width:575;height:457;rotation:312" fillcolor="black">
                <v:shadow color="#868686"/>
                <v:textpath style="font-family:&quot;Arial&quot;;font-size:18pt;v-text-kern:t" trim="t" fitpath="t" string="30΄"/>
              </v:shape>
              <v:shape id="_x0000_s4745" type="#_x0000_t136" style="position:absolute;left:5009;top:11054;width:575;height:457;rotation:312" fillcolor="black">
                <v:shadow color="#868686"/>
                <v:textpath style="font-family:&quot;Arial&quot;;font-size:18pt;v-text-kern:t" trim="t" fitpath="t" string="35΄"/>
              </v:shape>
              <v:shape id="_x0000_s4746" type="#_x0000_t136" style="position:absolute;left:5693;top:11054;width:575;height:457;rotation:312" fillcolor="black">
                <v:shadow color="#868686"/>
                <v:textpath style="font-family:&quot;Arial&quot;;font-size:18pt;v-text-kern:t" trim="t" fitpath="t" string="40΄"/>
              </v:shape>
              <v:shape id="_x0000_s4747" type="#_x0000_t136" style="position:absolute;left:6395;top:11054;width:575;height:457;rotation:312" fillcolor="black">
                <v:shadow color="#868686"/>
                <v:textpath style="font-family:&quot;Arial&quot;;font-size:18pt;v-text-kern:t" trim="t" fitpath="t" string="45΄"/>
              </v:shape>
              <v:shape id="_x0000_s4748" type="#_x0000_t136" style="position:absolute;left:7061;top:11054;width:575;height:457;rotation:312" fillcolor="black">
                <v:shadow color="#868686"/>
                <v:textpath style="font-family:&quot;Arial&quot;;font-size:18pt;v-text-kern:t" trim="t" fitpath="t" string="50΄"/>
              </v:shape>
              <v:shape id="_x0000_s4749" type="#_x0000_t136" style="position:absolute;left:7744;top:11054;width:575;height:457;rotation:312" fillcolor="black">
                <v:shadow color="#868686"/>
                <v:textpath style="font-family:&quot;Arial&quot;;font-size:18pt;v-text-kern:t" trim="t" fitpath="t" string="55΄"/>
              </v:shape>
              <v:shape id="_x0000_s4750" type="#_x0000_t136" style="position:absolute;left:8447;top:11036;width:575;height:457;rotation:312" fillcolor="black">
                <v:shadow color="#868686"/>
                <v:textpath style="font-family:&quot;Arial&quot;;font-size:18pt;v-text-kern:t" trim="t" fitpath="t" string="65΄"/>
              </v:shape>
              <v:shape id="_x0000_s4751" type="#_x0000_t136" style="position:absolute;left:9095;top:11036;width:575;height:457;rotation:312" fillcolor="black">
                <v:shadow color="#868686"/>
                <v:textpath style="font-family:&quot;Arial&quot;;font-size:18pt;v-text-kern:t" trim="t" fitpath="t" string="75΄"/>
              </v:shape>
              <v:shape id="_x0000_s4752" type="#_x0000_t136" style="position:absolute;left:9815;top:11036;width:575;height:457;rotation:312" fillcolor="black">
                <v:shadow color="#868686"/>
                <v:textpath style="font-family:&quot;Arial&quot;;font-size:18pt;v-text-kern:t" trim="t" fitpath="t" string="90΄"/>
              </v:shape>
            </v:group>
            <v:group id="_x0000_s4753" style="position:absolute;left:3115;top:6585;width:1677;height:3203" coordorigin="3111,7290" coordsize="1677,3203">
              <v:rect id="_x0000_s4754" style="position:absolute;left:3111;top:7290;width:360;height:3203" fillcolor="blue" strokecolor="blue"/>
              <v:rect id="_x0000_s4755" style="position:absolute;left:3744;top:10224;width:360;height:255" fillcolor="blue" strokecolor="blue"/>
              <v:rect id="_x0000_s4756" style="position:absolute;left:4428;top:10224;width:360;height:255" fillcolor="blue" strokecolor="blue"/>
            </v:group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000000"/>
          <w:sz w:val="32"/>
          <w:szCs w:val="56"/>
          <w:lang w:val="el-GR"/>
        </w:rPr>
      </w:pPr>
    </w:p>
    <w:p w:rsidR="00F0715D" w:rsidRPr="00E73777" w:rsidRDefault="004B4F26" w:rsidP="00F0715D">
      <w:pPr>
        <w:shd w:val="clear" w:color="auto" w:fill="FFFFFF"/>
        <w:rPr>
          <w:rFonts w:ascii="Arial" w:hAnsi="Arial"/>
          <w:b/>
          <w:bCs/>
          <w:color w:val="000000"/>
          <w:sz w:val="32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32"/>
          <w:szCs w:val="56"/>
        </w:rPr>
        <w:pict>
          <v:shape id="_x0000_s4708" type="#_x0000_t202" style="position:absolute;margin-left:0;margin-top:775.95pt;width:118.75pt;height:36pt;z-index:251673088;mso-wrap-style:none;mso-position-horizontal:center;mso-position-vertical-relative:page" fillcolor="#fc9" strokecolor="#fc9">
            <v:textbox style="mso-next-textbox:#_x0000_s4708">
              <w:txbxContent>
                <w:p w:rsidR="00291988" w:rsidRPr="006F2A7B" w:rsidRDefault="00291988" w:rsidP="00F0715D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36"/>
                    </w:rPr>
                    <w:t>105 / 140</w:t>
                  </w:r>
                </w:p>
              </w:txbxContent>
            </v:textbox>
            <w10:wrap anchory="page"/>
          </v:shape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shape id="_x0000_s4767" type="#_x0000_t202" style="position:absolute;margin-left:0;margin-top:775.95pt;width:118.75pt;height:36pt;z-index:251675136;mso-wrap-style:none;mso-position-horizontal:center;mso-position-vertical-relative:page" fillcolor="#fc9" strokecolor="#fc9">
            <v:textbox style="mso-next-textbox:#_x0000_s4767">
              <w:txbxContent>
                <w:p w:rsidR="00291988" w:rsidRPr="006F2A7B" w:rsidRDefault="00291988" w:rsidP="00F0715D">
                  <w:pPr>
                    <w:jc w:val="center"/>
                    <w:rPr>
                      <w:rFonts w:ascii="Arial" w:hAnsi="Arial" w:cs="Arial"/>
                      <w:b/>
                      <w:sz w:val="5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56"/>
                      <w:szCs w:val="36"/>
                    </w:rPr>
                    <w:t>106 / 140</w:t>
                  </w:r>
                </w:p>
              </w:txbxContent>
            </v:textbox>
            <w10:wrap anchory="page"/>
          </v:shape>
        </w:pict>
      </w:r>
    </w:p>
    <w:p w:rsidR="003F4940" w:rsidRDefault="004B4F26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pict>
          <v:shape id="_x0000_s6712" type="#_x0000_t202" style="position:absolute;margin-left:0;margin-top:519.45pt;width:86.4pt;height:25.5pt;z-index:252003840;mso-wrap-style:none;mso-position-horizontal:center;mso-position-horizontal-relative:margin;mso-position-vertical-relative:page" fillcolor="#fc9" stroked="f">
            <v:textbox style="mso-next-textbox:#_x0000_s6712" inset="2mm,1mm,2mm,1mm">
              <w:txbxContent>
                <w:p w:rsidR="00291988" w:rsidRPr="00592B62" w:rsidRDefault="00291988" w:rsidP="003F494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130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140</w:t>
                  </w:r>
                </w:p>
              </w:txbxContent>
            </v:textbox>
            <w10:wrap anchorx="margin" anchory="page"/>
          </v:shape>
        </w:pict>
      </w:r>
      <w:r w:rsidR="003F4940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3F4940" w:rsidRDefault="003F4940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sectPr w:rsidR="003F4940" w:rsidSect="003F4940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F0715D" w:rsidRPr="00BE3B2F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pacing w:val="-20"/>
          <w:sz w:val="36"/>
          <w:szCs w:val="56"/>
          <w:lang w:val="el-GR"/>
        </w:rPr>
      </w:pPr>
      <w:r w:rsidRPr="00BE3B2F">
        <w:rPr>
          <w:rFonts w:ascii="Arial" w:hAnsi="Arial" w:cs="Arial"/>
          <w:b/>
          <w:noProof/>
          <w:color w:val="000000"/>
          <w:spacing w:val="-20"/>
          <w:sz w:val="36"/>
          <w:szCs w:val="56"/>
          <w:lang w:val="el-GR"/>
        </w:rPr>
        <w:lastRenderedPageBreak/>
        <w:t>β) Από πού θα πάρο</w:t>
      </w:r>
      <w:r w:rsidR="00BE3B2F">
        <w:rPr>
          <w:rFonts w:ascii="Arial" w:hAnsi="Arial" w:cs="Arial"/>
          <w:b/>
          <w:noProof/>
          <w:color w:val="000000"/>
          <w:spacing w:val="-20"/>
          <w:sz w:val="36"/>
          <w:szCs w:val="56"/>
          <w:lang w:val="el-GR"/>
        </w:rPr>
        <w:t xml:space="preserve">υμε πληροφορίες, αν θέλουμε να </w:t>
      </w:r>
      <w:r w:rsidRPr="00BE3B2F">
        <w:rPr>
          <w:rFonts w:ascii="Arial" w:hAnsi="Arial" w:cs="Arial"/>
          <w:b/>
          <w:noProof/>
          <w:color w:val="000000"/>
          <w:spacing w:val="-20"/>
          <w:sz w:val="36"/>
          <w:szCs w:val="56"/>
          <w:lang w:val="el-GR"/>
        </w:rPr>
        <w:t>ξέρουμε: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 xml:space="preserve">πόσες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εκπομπές έχουν διάρκεια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3 τέταρτα της ώρας;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noProof/>
          <w:color w:val="000000"/>
          <w:sz w:val="36"/>
          <w:szCs w:val="56"/>
          <w:lang w:val="el-GR"/>
        </w:rPr>
        <w:t xml:space="preserve">   ……………………………</w:t>
      </w:r>
      <w:r w:rsidR="003F4940" w:rsidRPr="000D5311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……………………..</w:t>
      </w:r>
      <w:r w:rsidRPr="004C27DC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ποι</w:t>
      </w:r>
      <w:r w:rsidR="00986D02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έ</w:t>
      </w:r>
      <w:r w:rsidRPr="009911E7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ς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εκπομπές έχουν διάρκεια 3 τέταρτα της ώρας;</w:t>
      </w:r>
    </w:p>
    <w:p w:rsidR="00F0715D" w:rsidRPr="004C27DC" w:rsidRDefault="00F0715D" w:rsidP="00BE3B2F">
      <w:pPr>
        <w:shd w:val="clear" w:color="auto" w:fill="FFFFFF"/>
        <w:rPr>
          <w:rFonts w:ascii="Arial" w:hAnsi="Arial" w:cs="Arial"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noProof/>
          <w:color w:val="000000"/>
          <w:sz w:val="36"/>
          <w:szCs w:val="56"/>
          <w:lang w:val="el-GR"/>
        </w:rPr>
        <w:t xml:space="preserve">   ……………………………</w:t>
      </w:r>
      <w:r w:rsidR="003F4940" w:rsidRPr="000D5311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………………………</w:t>
      </w:r>
      <w:r w:rsidR="00BE3B2F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</w:t>
      </w:r>
    </w:p>
    <w:p w:rsidR="00BE3B2F" w:rsidRDefault="00BE3B2F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2)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Η μητέρα του Σαλ εργάζεται σε παιδικό σταθμό. Σήμε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ρα θα φτιάξει 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κρέμα και ρυζόγαλο για τα παιδά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κια. Χρει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άζεται τριάμισι λίτρα γάλα.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4B4F26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  <w:r w:rsidRPr="004B4F26">
        <w:rPr>
          <w:noProof/>
          <w:sz w:val="14"/>
          <w:lang w:val="el-GR" w:eastAsia="el-GR"/>
        </w:rPr>
        <w:pict>
          <v:group id="_x0000_s6774" style="position:absolute;margin-left:24.75pt;margin-top:9.55pt;width:409.3pt;height:265.35pt;z-index:251676160" coordorigin="1629,5672" coordsize="8186,5307">
            <v:group id="_x0000_s4757" style="position:absolute;left:2390;top:5672;width:6880;height:1999" coordorigin="1674,11564" coordsize="8460,3010">
              <v:group id="_x0000_s4758" style="position:absolute;left:1674;top:12169;width:2520;height:2387" coordorigin="1674,12169" coordsize="2520,2387">
                <v:shape id="_x0000_s4759" type="#_x0000_t75" style="position:absolute;left:2554;top:12169;width:686;height:910">
                  <v:imagedata r:id="rId203" o:title="141-1"/>
                </v:shape>
                <v:shape id="_x0000_s4760" type="#_x0000_t202" style="position:absolute;left:1674;top:13105;width:2520;height:1451" strokeweight="2.25pt">
                  <v:textbox style="mso-next-textbox:#_x0000_s4760" inset="0,0,0,0">
                    <w:txbxContent>
                      <w:p w:rsidR="00291988" w:rsidRPr="00BE3B2F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0,5 λίτρα"/>
                          </w:smartTagPr>
                          <w:r w:rsidRPr="00BE3B2F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0,5 λίτρα</w:t>
                          </w:r>
                        </w:smartTag>
                      </w:p>
                      <w:p w:rsidR="00291988" w:rsidRPr="00BE3B2F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"/>
                            <w:szCs w:val="12"/>
                          </w:rPr>
                        </w:pPr>
                      </w:p>
                      <w:p w:rsidR="00291988" w:rsidRPr="00BE3B2F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BE3B2F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0,95 €</w:t>
                        </w:r>
                      </w:p>
                    </w:txbxContent>
                  </v:textbox>
                </v:shape>
              </v:group>
              <v:group id="_x0000_s4761" style="position:absolute;left:4734;top:11564;width:2520;height:3010" coordorigin="4734,11564" coordsize="2520,3010">
                <v:shape id="_x0000_s4762" type="#_x0000_t202" style="position:absolute;left:4734;top:13123;width:2520;height:1451" strokeweight="2.25pt">
                  <v:textbox style="mso-next-textbox:#_x0000_s4762" inset="0,0,0,0">
                    <w:txbxContent>
                      <w:p w:rsidR="00291988" w:rsidRPr="00BE3B2F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1 λίτρο"/>
                          </w:smartTagPr>
                          <w:r w:rsidRPr="00BE3B2F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1 λίτρο</w:t>
                          </w:r>
                        </w:smartTag>
                      </w:p>
                      <w:p w:rsidR="00291988" w:rsidRPr="00BE3B2F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"/>
                            <w:szCs w:val="12"/>
                          </w:rPr>
                        </w:pPr>
                      </w:p>
                      <w:p w:rsidR="00291988" w:rsidRPr="00BE3B2F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BE3B2F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1,80 €</w:t>
                        </w:r>
                      </w:p>
                    </w:txbxContent>
                  </v:textbox>
                </v:shape>
                <v:shape id="_x0000_s4763" type="#_x0000_t75" style="position:absolute;left:5598;top:11564;width:726;height:1500">
                  <v:imagedata r:id="rId204" o:title="141-2"/>
                </v:shape>
              </v:group>
              <v:group id="_x0000_s4764" style="position:absolute;left:7614;top:11564;width:2520;height:3010" coordorigin="7614,11564" coordsize="2520,3010">
                <v:shape id="_x0000_s4765" type="#_x0000_t75" style="position:absolute;left:8334;top:11564;width:981;height:1504">
                  <v:imagedata r:id="rId205" o:title="141-3"/>
                </v:shape>
                <v:shape id="_x0000_s4766" type="#_x0000_t202" style="position:absolute;left:7614;top:13123;width:2520;height:1451" strokeweight="2.25pt">
                  <v:textbox style="mso-next-textbox:#_x0000_s4766" inset="0,0,0,0">
                    <w:txbxContent>
                      <w:p w:rsidR="00291988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2 λίτρα"/>
                          </w:smartTagPr>
                          <w:r w:rsidRPr="00BE3B2F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2 λίτρα</w:t>
                          </w:r>
                        </w:smartTag>
                      </w:p>
                      <w:p w:rsidR="00291988" w:rsidRPr="00E16052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</w:p>
                      <w:p w:rsidR="00291988" w:rsidRPr="00BE3B2F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r w:rsidRPr="00BE3B2F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3,30 €</w:t>
                        </w:r>
                      </w:p>
                    </w:txbxContent>
                  </v:textbox>
                </v:shape>
              </v:group>
            </v:group>
            <v:group id="_x0000_s4769" style="position:absolute;left:1629;top:9663;width:8186;height:1316" coordorigin="1314,3860" coordsize="9300,2329">
              <v:group id="_x0000_s4770" style="position:absolute;left:1314;top:3860;width:1944;height:2322" coordorigin="1314,3860" coordsize="1944,2322">
                <v:shape id="_x0000_s4771" type="#_x0000_t202" style="position:absolute;left:1314;top:5401;width:1944;height:781" filled="f" strokeweight="2.25pt">
                  <v:textbox style="mso-next-textbox:#_x0000_s4771" inset="0,0,0,0">
                    <w:txbxContent>
                      <w:p w:rsidR="00291988" w:rsidRPr="00BE3B2F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1 λίτρο"/>
                          </w:smartTagPr>
                          <w:r w:rsidRPr="00BE3B2F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1 λίτρο</w:t>
                          </w:r>
                        </w:smartTag>
                      </w:p>
                      <w:p w:rsidR="00291988" w:rsidRPr="00E16052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</w:p>
                      <w:p w:rsidR="00291988" w:rsidRPr="00E16052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4772" type="#_x0000_t75" style="position:absolute;left:1926;top:3860;width:726;height:1500">
                  <v:imagedata r:id="rId204" o:title="141-2"/>
                </v:shape>
              </v:group>
              <v:group id="_x0000_s4773" style="position:absolute;left:3582;top:3860;width:1944;height:2322" coordorigin="3582,3860" coordsize="1944,2322">
                <v:shape id="_x0000_s4774" type="#_x0000_t202" style="position:absolute;left:3582;top:5401;width:1944;height:781" filled="f" strokeweight="2.25pt">
                  <v:textbox style="mso-next-textbox:#_x0000_s4774" inset="0,0,0,0">
                    <w:txbxContent>
                      <w:p w:rsidR="00291988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1 λίτρο"/>
                          </w:smartTagPr>
                          <w:r w:rsidRPr="00BE3B2F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1 λίτρο</w:t>
                          </w:r>
                        </w:smartTag>
                      </w:p>
                      <w:p w:rsidR="00291988" w:rsidRPr="00E16052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</w:p>
                      <w:p w:rsidR="00291988" w:rsidRPr="00E16052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4775" type="#_x0000_t75" style="position:absolute;left:4194;top:3860;width:726;height:1500">
                  <v:imagedata r:id="rId204" o:title="141-2"/>
                </v:shape>
              </v:group>
              <v:group id="_x0000_s4776" style="position:absolute;left:5868;top:3860;width:1944;height:2322" coordorigin="5868,3860" coordsize="1944,2322">
                <v:shape id="_x0000_s4777" type="#_x0000_t202" style="position:absolute;left:5868;top:5401;width:1944;height:781" filled="f" strokeweight="2.25pt">
                  <v:textbox style="mso-next-textbox:#_x0000_s4777" inset="0,0,0,0">
                    <w:txbxContent>
                      <w:p w:rsidR="00291988" w:rsidRPr="00BE3B2F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1 λίτρο"/>
                          </w:smartTagPr>
                          <w:r w:rsidRPr="00BE3B2F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1 λίτρο</w:t>
                          </w:r>
                        </w:smartTag>
                      </w:p>
                      <w:p w:rsidR="00291988" w:rsidRPr="00E16052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</w:p>
                      <w:p w:rsidR="00291988" w:rsidRPr="00E16052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4778" type="#_x0000_t75" style="position:absolute;left:6480;top:3860;width:726;height:1500">
                  <v:imagedata r:id="rId204" o:title="141-2"/>
                </v:shape>
              </v:group>
              <v:group id="_x0000_s4779" style="position:absolute;left:8082;top:4454;width:2532;height:1735" coordorigin="8082,4454" coordsize="2532,1735">
                <v:shape id="_x0000_s4780" type="#_x0000_t202" style="position:absolute;left:8082;top:5408;width:2532;height:781" filled="f" strokeweight="2.25pt">
                  <v:textbox style="mso-next-textbox:#_x0000_s4780" inset="0,0,0,0">
                    <w:txbxContent>
                      <w:p w:rsidR="00291988" w:rsidRPr="00BE3B2F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</w:pPr>
                        <w:smartTag w:uri="urn:schemas-microsoft-com:office:smarttags" w:element="metricconverter">
                          <w:smartTagPr>
                            <w:attr w:name="ProductID" w:val="0,5 λίτρα"/>
                          </w:smartTagPr>
                          <w:r w:rsidRPr="00BE3B2F">
                            <w:rPr>
                              <w:rFonts w:ascii="Arial" w:hAnsi="Arial" w:cs="Arial"/>
                              <w:b/>
                              <w:sz w:val="36"/>
                              <w:szCs w:val="56"/>
                            </w:rPr>
                            <w:t>0,5 λίτρα</w:t>
                          </w:r>
                        </w:smartTag>
                      </w:p>
                      <w:p w:rsidR="00291988" w:rsidRPr="00E16052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</w:p>
                      <w:p w:rsidR="00291988" w:rsidRPr="00E16052" w:rsidRDefault="00291988" w:rsidP="00F0715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_x0000_s4781" type="#_x0000_t75" style="position:absolute;left:9016;top:4454;width:686;height:910">
                  <v:imagedata r:id="rId203" o:title="141-1"/>
                </v:shape>
              </v:group>
            </v:group>
          </v:group>
        </w:pict>
      </w: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6"/>
          <w:szCs w:val="1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BE3B2F" w:rsidRPr="000D5311" w:rsidRDefault="00BE3B2F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Πόσα χρήματα θα ξοδέψ</w:t>
      </w:r>
      <w:r w:rsidR="00BE3B2F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ει αν αγο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ράσει;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α)   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6"/>
          <w:szCs w:val="28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16"/>
          <w:szCs w:val="28"/>
          <w:lang w:val="el-GR"/>
        </w:rPr>
        <w:t xml:space="preserve">  </w:t>
      </w: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Εκτιμώ: </w:t>
      </w:r>
      <w:r w:rsidRPr="004C27DC">
        <w:rPr>
          <w:rFonts w:ascii="Arial" w:hAnsi="Arial"/>
          <w:bCs/>
          <w:color w:val="000000"/>
          <w:sz w:val="36"/>
          <w:szCs w:val="56"/>
          <w:lang w:val="el-GR"/>
        </w:rPr>
        <w:t>……………………………….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Υπολογίζω ακριβώς:</w:t>
      </w: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F0715D" w:rsidRDefault="00F0715D" w:rsidP="00F0715D">
      <w:pPr>
        <w:rPr>
          <w:rFonts w:ascii="Arial" w:hAnsi="Arial" w:cs="Arial"/>
          <w:b/>
          <w:sz w:val="2"/>
          <w:szCs w:val="8"/>
          <w:lang w:val="el-GR"/>
        </w:rPr>
      </w:pPr>
    </w:p>
    <w:p w:rsidR="00F0715D" w:rsidRPr="004C27DC" w:rsidRDefault="004B4F26" w:rsidP="00F0715D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16"/>
          <w:szCs w:val="28"/>
          <w:lang w:val="el-GR" w:eastAsia="el-GR"/>
        </w:rPr>
        <w:pict>
          <v:shape id="_x0000_s6714" type="#_x0000_t202" style="position:absolute;margin-left:0;margin-top:793.35pt;width:86.4pt;height:25.5pt;z-index:252004864;mso-wrap-style:none;mso-position-horizontal:center;mso-position-horizontal-relative:margin;mso-position-vertical-relative:page" fillcolor="#fc9" stroked="f">
            <v:textbox style="mso-next-textbox:#_x0000_s6714" inset="2mm,1mm,2mm,1mm">
              <w:txbxContent>
                <w:p w:rsidR="00291988" w:rsidRPr="00DA0B38" w:rsidRDefault="00291988" w:rsidP="00040F11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131</w:t>
                  </w:r>
                  <w:r w:rsidRPr="007640F8"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140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-141</w:t>
                  </w:r>
                </w:p>
              </w:txbxContent>
            </v:textbox>
            <w10:wrap anchorx="margin" anchory="page"/>
          </v:shape>
        </w:pict>
      </w:r>
    </w:p>
    <w:p w:rsidR="00F0715D" w:rsidRPr="00E73777" w:rsidRDefault="00F0715D" w:rsidP="00E73777">
      <w:pPr>
        <w:shd w:val="clear" w:color="auto" w:fill="9BDCEB"/>
        <w:rPr>
          <w:rFonts w:ascii="Arial" w:hAnsi="Arial" w:cs="Arial"/>
          <w:b/>
          <w:sz w:val="16"/>
          <w:szCs w:val="28"/>
          <w:lang w:val="el-GR"/>
        </w:rPr>
        <w:sectPr w:rsidR="00F0715D" w:rsidRPr="00E73777" w:rsidSect="003F494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0715D" w:rsidRPr="004C27DC" w:rsidRDefault="00BE3B2F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t>β)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6"/>
          <w:szCs w:val="28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16"/>
          <w:szCs w:val="28"/>
          <w:lang w:val="el-GR"/>
        </w:rPr>
        <w:t xml:space="preserve">  </w:t>
      </w:r>
    </w:p>
    <w:p w:rsidR="00F0715D" w:rsidRPr="004C27DC" w:rsidRDefault="004B4F26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4782" style="position:absolute;margin-left:61.4pt;margin-top:3.4pt;width:328.95pt;height:78.7pt;z-index:251677184" coordorigin="1116,2305" coordsize="9695,2320">
            <v:group id="_x0000_s4783" style="position:absolute;left:8334;top:2872;width:2477;height:1753" coordorigin="8334,2872" coordsize="2477,1753">
              <v:shape id="_x0000_s4784" type="#_x0000_t202" style="position:absolute;left:8334;top:3844;width:2477;height:781" filled="f" strokeweight="2.25pt">
                <v:textbox style="mso-next-textbox:#_x0000_s4784" inset="0,0,0,0">
                  <w:txbxContent>
                    <w:p w:rsidR="00291988" w:rsidRPr="00BE3B2F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0,5 λίτρα"/>
                        </w:smartTagPr>
                        <w:r w:rsidRPr="00BE3B2F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0,5 λίτρα</w:t>
                        </w:r>
                      </w:smartTag>
                    </w:p>
                    <w:p w:rsidR="00291988" w:rsidRPr="00E16052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E16052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  <v:shape id="_x0000_s4785" type="#_x0000_t75" style="position:absolute;left:9268;top:2872;width:686;height:910">
                <v:imagedata r:id="rId203" o:title="141-1"/>
              </v:shape>
            </v:group>
            <v:group id="_x0000_s4786" style="position:absolute;left:1116;top:2305;width:1944;height:2313" coordorigin="1116,2305" coordsize="1944,2313">
              <v:shape id="_x0000_s4787" type="#_x0000_t202" style="position:absolute;left:1116;top:3837;width:1944;height:781" filled="f" strokeweight="2.25pt">
                <v:textbox style="mso-next-textbox:#_x0000_s4787" inset="0,0,0,0">
                  <w:txbxContent>
                    <w:p w:rsidR="00291988" w:rsidRPr="00BE3B2F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2 λίτρα"/>
                        </w:smartTagPr>
                        <w:r w:rsidRPr="00BE3B2F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2 λίτρα</w:t>
                        </w:r>
                      </w:smartTag>
                    </w:p>
                    <w:p w:rsidR="00291988" w:rsidRPr="00E16052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E16052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  <v:shape id="_x0000_s4788" type="#_x0000_t75" style="position:absolute;left:1584;top:2305;width:981;height:1504">
                <v:imagedata r:id="rId205" o:title="141-3"/>
              </v:shape>
            </v:group>
            <v:group id="_x0000_s4789" style="position:absolute;left:3168;top:2863;width:2477;height:1750" coordorigin="3168,2863" coordsize="2477,1750">
              <v:shape id="_x0000_s4790" type="#_x0000_t202" style="position:absolute;left:3168;top:3832;width:2477;height:781" filled="f" strokeweight="2.25pt">
                <v:textbox style="mso-next-textbox:#_x0000_s4790" inset="0,0,0,0">
                  <w:txbxContent>
                    <w:p w:rsidR="00291988" w:rsidRPr="00BE3B2F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0,5 λίτρα"/>
                        </w:smartTagPr>
                        <w:r w:rsidRPr="00BE3B2F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0,5 λίτρα</w:t>
                        </w:r>
                      </w:smartTag>
                    </w:p>
                    <w:p w:rsidR="00291988" w:rsidRPr="00E16052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E16052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  <v:shape id="_x0000_s4791" type="#_x0000_t75" style="position:absolute;left:4102;top:2863;width:686;height:910">
                <v:imagedata r:id="rId203" o:title="141-1"/>
              </v:shape>
            </v:group>
            <v:group id="_x0000_s4792" style="position:absolute;left:5760;top:2881;width:2477;height:1735" coordorigin="5760,2881" coordsize="2477,1735">
              <v:shape id="_x0000_s4793" type="#_x0000_t202" style="position:absolute;left:5760;top:3835;width:2477;height:781" filled="f" strokeweight="2.25pt">
                <v:textbox style="mso-next-textbox:#_x0000_s4793" inset="0,0,0,0">
                  <w:txbxContent>
                    <w:p w:rsidR="00291988" w:rsidRPr="00BE3B2F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56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0,5 λίτρα"/>
                        </w:smartTagPr>
                        <w:r w:rsidRPr="00BE3B2F">
                          <w:rPr>
                            <w:rFonts w:ascii="Arial" w:hAnsi="Arial" w:cs="Arial"/>
                            <w:b/>
                            <w:sz w:val="36"/>
                            <w:szCs w:val="56"/>
                          </w:rPr>
                          <w:t>0,5 λίτρα</w:t>
                        </w:r>
                      </w:smartTag>
                    </w:p>
                    <w:p w:rsidR="00291988" w:rsidRPr="00E16052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291988" w:rsidRPr="00E16052" w:rsidRDefault="00291988" w:rsidP="00F0715D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  <v:shape id="_x0000_s4794" type="#_x0000_t75" style="position:absolute;left:6694;top:2881;width:686;height:910">
                <v:imagedata r:id="rId203" o:title="141-1"/>
              </v:shape>
            </v:group>
          </v:group>
        </w:pict>
      </w: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pBdr>
          <w:top w:val="single" w:sz="18" w:space="1" w:color="0000FF"/>
          <w:left w:val="single" w:sz="18" w:space="4" w:color="0000FF"/>
          <w:bottom w:val="single" w:sz="18" w:space="1" w:color="0000FF"/>
          <w:right w:val="single" w:sz="18" w:space="4" w:color="0000FF"/>
        </w:pBdr>
        <w:shd w:val="clear" w:color="auto" w:fill="FFFFFF"/>
        <w:rPr>
          <w:rFonts w:ascii="Arial" w:hAnsi="Arial"/>
          <w:b/>
          <w:bCs/>
          <w:color w:val="3366FF"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00000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000000"/>
          <w:sz w:val="32"/>
          <w:szCs w:val="56"/>
          <w:lang w:val="el-GR"/>
        </w:rPr>
        <w:t xml:space="preserve"> </w:t>
      </w:r>
      <w:r w:rsidRPr="004C27DC">
        <w:rPr>
          <w:rFonts w:ascii="Arial" w:hAnsi="Arial"/>
          <w:b/>
          <w:bCs/>
          <w:color w:val="000000"/>
          <w:sz w:val="36"/>
          <w:szCs w:val="56"/>
          <w:lang w:val="el-GR"/>
        </w:rPr>
        <w:t xml:space="preserve">Εκτιμώ: </w:t>
      </w:r>
      <w:r w:rsidRPr="004C27DC">
        <w:rPr>
          <w:rFonts w:ascii="Arial" w:hAnsi="Arial"/>
          <w:bCs/>
          <w:color w:val="000000"/>
          <w:sz w:val="36"/>
          <w:szCs w:val="56"/>
          <w:lang w:val="el-GR"/>
        </w:rPr>
        <w:t>……………………………….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Υπολογίζω ακριβώς:</w:t>
      </w: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BE3B2F" w:rsidRPr="000D5311" w:rsidRDefault="00BE3B2F" w:rsidP="00BE3B2F">
      <w:pPr>
        <w:shd w:val="clear" w:color="auto" w:fill="9BDCEB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B467A6" w:rsidRPr="004C27DC" w:rsidRDefault="00B467A6" w:rsidP="00BE3B2F">
      <w:pPr>
        <w:shd w:val="clear" w:color="auto" w:fill="9BDCEB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BE3B2F" w:rsidRDefault="00BE3B2F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BE3B2F" w:rsidRPr="00BE3B2F" w:rsidRDefault="00BE3B2F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BE3B2F" w:rsidRPr="00BE3B2F" w:rsidRDefault="00BE3B2F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Με ποιον τρόπο μπορεί να ξοδέ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ψει λιγότερα χρήματα</w:t>
      </w:r>
      <w:r w:rsidRPr="00BE3B2F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</w:p>
    <w:p w:rsidR="00BE3B2F" w:rsidRPr="00B467A6" w:rsidRDefault="00B467A6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Αγοράζοντας την ποσότητα γάλακτος που χρειάζεται; </w:t>
      </w:r>
    </w:p>
    <w:p w:rsidR="00BE3B2F" w:rsidRDefault="00BE3B2F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BE3B2F" w:rsidRPr="004C27DC" w:rsidRDefault="00BE3B2F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BE3B2F" w:rsidRPr="004C27DC" w:rsidRDefault="00BE3B2F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0D5311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DEBD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F0715D" w:rsidRDefault="00F0715D" w:rsidP="00F0715D">
      <w:pPr>
        <w:rPr>
          <w:rFonts w:ascii="Arial" w:hAnsi="Arial" w:cs="Arial"/>
          <w:b/>
          <w:sz w:val="2"/>
          <w:szCs w:val="8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9BDCEB"/>
        <w:rPr>
          <w:rFonts w:ascii="Arial" w:hAnsi="Arial" w:cs="Arial"/>
          <w:b/>
          <w:sz w:val="16"/>
          <w:szCs w:val="28"/>
          <w:lang w:val="el-GR"/>
        </w:rPr>
      </w:pPr>
    </w:p>
    <w:p w:rsidR="00B467A6" w:rsidRDefault="004B4F26">
      <w:pPr>
        <w:spacing w:after="200" w:line="276" w:lineRule="auto"/>
        <w:rPr>
          <w:rFonts w:ascii="Arial" w:hAnsi="Arial" w:cs="Arial"/>
          <w:b/>
          <w:color w:val="3366FF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3366FF"/>
          <w:sz w:val="36"/>
          <w:szCs w:val="56"/>
          <w:lang w:val="el-GR" w:eastAsia="el-GR"/>
        </w:rPr>
        <w:pict>
          <v:shape id="_x0000_s6715" type="#_x0000_t202" style="position:absolute;margin-left:0;margin-top:790.35pt;width:81.4pt;height:25.5pt;z-index:252005888;mso-wrap-style:none;mso-position-horizontal:center;mso-position-horizontal-relative:margin;mso-position-vertical-relative:page" fillcolor="#fc9" stroked="f">
            <v:textbox style="mso-next-textbox:#_x0000_s6715" inset="2mm,1mm,2mm,1mm">
              <w:txbxContent>
                <w:p w:rsidR="00291988" w:rsidRPr="00B423E0" w:rsidRDefault="00291988" w:rsidP="00040F11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132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141</w:t>
                  </w:r>
                </w:p>
              </w:txbxContent>
            </v:textbox>
            <w10:wrap anchorx="margin" anchory="page"/>
          </v:shape>
        </w:pict>
      </w:r>
      <w:r w:rsidR="00B467A6">
        <w:rPr>
          <w:rFonts w:ascii="Arial" w:hAnsi="Arial" w:cs="Arial"/>
          <w:b/>
          <w:color w:val="3366FF"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lastRenderedPageBreak/>
        <w:drawing>
          <wp:anchor distT="0" distB="0" distL="114300" distR="114300" simplePos="0" relativeHeight="251425280" behindDoc="0" locked="0" layoutInCell="1" allowOverlap="1">
            <wp:simplePos x="0" y="0"/>
            <wp:positionH relativeFrom="column">
              <wp:posOffset>261980</wp:posOffset>
            </wp:positionH>
            <wp:positionV relativeFrom="paragraph">
              <wp:posOffset>71120</wp:posOffset>
            </wp:positionV>
            <wp:extent cx="421498" cy="409433"/>
            <wp:effectExtent l="0" t="0" r="0" b="0"/>
            <wp:wrapNone/>
            <wp:docPr id="3682" name="Picture 3682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" descr="5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98" cy="40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 w:cs="Arial"/>
          <w:b/>
          <w:color w:val="3366FF"/>
          <w:sz w:val="36"/>
          <w:szCs w:val="56"/>
          <w:lang w:val="el-GR"/>
        </w:rPr>
        <w:t xml:space="preserve">3)         </w:t>
      </w:r>
      <w:r w:rsidR="00040F11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Το παρακάτω είναι ανά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πτυγμα </w:t>
      </w:r>
      <w:r w:rsidRPr="004C27DC">
        <w:rPr>
          <w:rFonts w:ascii="Arial" w:hAnsi="Arial" w:cs="Arial"/>
          <w:noProof/>
          <w:color w:val="000000"/>
          <w:sz w:val="36"/>
          <w:szCs w:val="56"/>
          <w:lang w:val="el-GR"/>
        </w:rPr>
        <w:t>…………………..</w:t>
      </w:r>
    </w:p>
    <w:p w:rsidR="00F0715D" w:rsidRPr="004C27DC" w:rsidRDefault="004B4F26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  <w:r w:rsidRPr="004B4F26">
        <w:rPr>
          <w:rFonts w:ascii="Arial" w:hAnsi="Arial"/>
          <w:b/>
          <w:bCs/>
          <w:noProof/>
          <w:color w:val="3366FF"/>
          <w:sz w:val="32"/>
          <w:szCs w:val="56"/>
        </w:rPr>
        <w:pict>
          <v:group id="_x0000_s4798" style="position:absolute;margin-left:154.8pt;margin-top:18.65pt;width:147.4pt;height:110.3pt;z-index:251678208" coordorigin="2034,11862" coordsize="3862,2890">
            <v:rect id="_x0000_s4799" style="position:absolute;left:2034;top:12834;width:964;height:964" fillcolor="red" strokeweight="2.25pt">
              <o:lock v:ext="edit" aspectratio="t"/>
            </v:rect>
            <v:rect id="_x0000_s4800" style="position:absolute;left:2996;top:12834;width:964;height:964" fillcolor="#f90" strokeweight="2.25pt">
              <o:lock v:ext="edit" aspectratio="t"/>
            </v:rect>
            <v:rect id="_x0000_s4801" style="position:absolute;left:2034;top:11862;width:964;height:964" fillcolor="#36f" strokeweight="2.25pt">
              <o:lock v:ext="edit" aspectratio="t"/>
            </v:rect>
            <v:rect id="_x0000_s4802" style="position:absolute;left:4932;top:12824;width:964;height:964" fillcolor="#36f" strokeweight="2.25pt">
              <o:lock v:ext="edit" aspectratio="t"/>
            </v:rect>
            <v:rect id="_x0000_s4803" style="position:absolute;left:2034;top:13788;width:964;height:964" filled="f" fillcolor="#36f" strokeweight="2.25pt">
              <o:lock v:ext="edit" aspectratio="t"/>
            </v:rect>
            <v:rect id="_x0000_s4804" style="position:absolute;left:3968;top:12834;width:964;height:964" filled="f" fillcolor="#36f" strokeweight="2.25pt">
              <o:lock v:ext="edit" aspectratio="t"/>
            </v:rect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040F11" w:rsidRPr="000D5311" w:rsidRDefault="00040F11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noProof/>
          <w:sz w:val="14"/>
          <w:lang w:val="el-GR" w:eastAsia="el-GR"/>
        </w:rPr>
        <w:drawing>
          <wp:anchor distT="0" distB="0" distL="114300" distR="114300" simplePos="0" relativeHeight="251426304" behindDoc="0" locked="0" layoutInCell="1" allowOverlap="1">
            <wp:simplePos x="0" y="0"/>
            <wp:positionH relativeFrom="column">
              <wp:posOffset>1340722</wp:posOffset>
            </wp:positionH>
            <wp:positionV relativeFrom="paragraph">
              <wp:posOffset>315529</wp:posOffset>
            </wp:positionV>
            <wp:extent cx="1433015" cy="258951"/>
            <wp:effectExtent l="19050" t="0" r="0" b="0"/>
            <wp:wrapNone/>
            <wp:docPr id="3794" name="Picture 3794" descr="14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4" descr="141-5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92" cy="26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Η κάθε έδρα θα χρωματιστεί μ’ ένα από τα εξής χρώματα: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6"/>
          <w:szCs w:val="16"/>
          <w:lang w:val="el-GR"/>
        </w:rPr>
      </w:pPr>
    </w:p>
    <w:p w:rsidR="00040F11" w:rsidRPr="000D5311" w:rsidRDefault="00040F11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="00040F11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Οι απέναντι έδρες δεν έχουν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το ίδιο χρώμα.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3366FF"/>
          <w:sz w:val="6"/>
          <w:szCs w:val="16"/>
          <w:lang w:val="el-GR"/>
        </w:rPr>
      </w:pPr>
    </w:p>
    <w:p w:rsidR="00040F11" w:rsidRDefault="00040F11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Πώς μπορούν να χρωματιστούν οι υπόλοιπες έδρες;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group id="_x0000_s4805" style="position:absolute;margin-left:31.3pt;margin-top:19.9pt;width:319.7pt;height:96.2pt;z-index:251679232" coordorigin="1760,5764" coordsize="8374,2520">
            <v:shape id="_x0000_s4806" type="#_x0000_t75" style="position:absolute;left:1760;top:7210;width:1174;height:1074">
              <v:imagedata r:id="rId207" o:title="141-4"/>
            </v:shape>
            <v:shape id="_x0000_s4807" type="#_x0000_t62" style="position:absolute;left:3294;top:5764;width:6840;height:2160" adj="-1642,20040" fillcolor="#cff" strokecolor="blue" strokeweight="1.5pt">
              <v:textbox style="mso-next-textbox:#_x0000_s4807" inset="0,0,0,0">
                <w:txbxContent>
                  <w:p w:rsidR="00291988" w:rsidRPr="00040F11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</w:pPr>
                    <w:r w:rsidRPr="00040F11"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>Εμένα θα με βοηθούσε αν σημείωνα ποιες είναι οι απέναντι έδρες!</w:t>
                    </w:r>
                  </w:p>
                  <w:p w:rsidR="00291988" w:rsidRPr="00F0715D" w:rsidRDefault="00291988" w:rsidP="00F0715D">
                    <w:pPr>
                      <w:jc w:val="center"/>
                      <w:rPr>
                        <w:rFonts w:ascii="Arial" w:hAnsi="Arial" w:cs="Arial"/>
                        <w:b/>
                        <w:sz w:val="56"/>
                        <w:szCs w:val="56"/>
                        <w:lang w:val="el-GR"/>
                      </w:rPr>
                    </w:pP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040F11" w:rsidRPr="00040F11" w:rsidRDefault="00040F11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040F11" w:rsidRPr="00040F11" w:rsidRDefault="00040F11" w:rsidP="00F0715D">
      <w:pPr>
        <w:shd w:val="clear" w:color="auto" w:fill="FFFFFF"/>
        <w:rPr>
          <w:rFonts w:ascii="Arial" w:hAnsi="Arial"/>
          <w:b/>
          <w:bCs/>
          <w:color w:val="3366FF"/>
          <w:sz w:val="32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3366FF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="00040F11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Αντιγράφω το ανάπτυγμα,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το χρωματίζω, φτιάχνω τον κύβο και ελέγχω.</w:t>
      </w:r>
    </w:p>
    <w:p w:rsidR="00F0715D" w:rsidRPr="004C27DC" w:rsidRDefault="004B4F26" w:rsidP="00F0715D">
      <w:pPr>
        <w:shd w:val="clear" w:color="auto" w:fill="FFFFFF"/>
        <w:rPr>
          <w:rFonts w:ascii="Arial" w:hAnsi="Arial" w:cs="Arial"/>
          <w:sz w:val="22"/>
          <w:szCs w:val="40"/>
          <w:lang w:val="el-GR"/>
        </w:rPr>
      </w:pPr>
      <w:r w:rsidRPr="004B4F26">
        <w:rPr>
          <w:rFonts w:ascii="Arial" w:hAnsi="Arial" w:cs="Arial"/>
          <w:noProof/>
          <w:sz w:val="36"/>
          <w:szCs w:val="56"/>
        </w:rPr>
        <w:pict>
          <v:group id="_x0000_s4808" style="position:absolute;margin-left:249.25pt;margin-top:10.2pt;width:219.45pt;height:73.7pt;z-index:251680256" coordorigin="5348,7701" coordsize="5387,1809">
            <v:shape id="_x0000_s4809" type="#_x0000_t75" style="position:absolute;left:7929;top:7701;width:2806;height:1809">
              <v:imagedata r:id="rId25" o:title="5-9" gain="74473f"/>
            </v:shape>
            <v:shape id="_x0000_s4810" type="#_x0000_t202" style="position:absolute;left:5348;top:7719;width:5265;height:1620" filled="f" strokecolor="#396" strokeweight="1.5pt">
              <v:textbox style="mso-next-textbox:#_x0000_s4810">
                <w:txbxContent>
                  <w:p w:rsidR="00291988" w:rsidRDefault="00291988" w:rsidP="00F0715D"/>
                  <w:p w:rsidR="00291988" w:rsidRPr="00040F11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   </w:t>
                    </w:r>
                    <w:r w:rsidRPr="00040F11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 w:rsidRPr="00040F11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 xml:space="preserve">     </w:t>
                    </w:r>
                    <w:r>
                      <w:rPr>
                        <w:rFonts w:ascii="Arial" w:hAnsi="Arial" w:cs="Arial"/>
                        <w:b/>
                        <w:color w:val="339966"/>
                        <w:sz w:val="36"/>
                        <w:szCs w:val="56"/>
                      </w:rPr>
                      <w:t>83–86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F0715D" w:rsidRPr="00E40B4C" w:rsidRDefault="00F0715D" w:rsidP="00E40B4C">
      <w:pPr>
        <w:shd w:val="clear" w:color="auto" w:fill="FFFFFF"/>
        <w:rPr>
          <w:rFonts w:ascii="Arial" w:hAnsi="Arial" w:cs="Arial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040F11" w:rsidRDefault="004B4F26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  <w:lang w:val="el-GR" w:eastAsia="el-GR"/>
        </w:rPr>
        <w:pict>
          <v:shape id="_x0000_s6716" type="#_x0000_t202" style="position:absolute;margin-left:0;margin-top:788.85pt;width:81.4pt;height:25.5pt;z-index:252006912;mso-wrap-style:none;mso-position-horizontal:center;mso-position-horizontal-relative:margin;mso-position-vertical-relative:page" fillcolor="#fc9" stroked="f">
            <v:textbox style="mso-next-textbox:#_x0000_s6716" inset="2mm,1mm,2mm,1mm">
              <w:txbxContent>
                <w:p w:rsidR="00291988" w:rsidRPr="00B423E0" w:rsidRDefault="00291988" w:rsidP="00B423E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133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141</w:t>
                  </w:r>
                </w:p>
              </w:txbxContent>
            </v:textbox>
            <w10:wrap anchorx="margin" anchory="page"/>
          </v:shape>
        </w:pict>
      </w:r>
      <w:r w:rsidRPr="004B4F26">
        <w:rPr>
          <w:rFonts w:ascii="Arial" w:hAnsi="Arial" w:cs="Arial"/>
          <w:b/>
          <w:noProof/>
          <w:sz w:val="36"/>
          <w:szCs w:val="56"/>
        </w:rPr>
        <w:pict>
          <v:group id="_x0000_s4811" style="position:absolute;margin-left:313.85pt;margin-top:9.15pt;width:154.85pt;height:19.85pt;z-index:251681280" coordorigin="7254,10655" coordsize="3097,397">
            <v:oval id="_x0000_s4812" style="position:absolute;left:8334;top:10655;width:397;height:397;rotation:-90" strokeweight="2.25pt"/>
            <v:oval id="_x0000_s4813" style="position:absolute;left:7254;top:10655;width:397;height:397;rotation:-90" filled="f" fillcolor="#36f" strokeweight="2.25pt"/>
            <v:oval id="_x0000_s4814" style="position:absolute;left:8874;top:10655;width:397;height:397;rotation:-90" fillcolor="#f60" strokeweight="2.25pt"/>
            <v:oval id="_x0000_s4815" style="position:absolute;left:9414;top:10655;width:397;height:397;rotation:-90" fillcolor="red" strokeweight="2.25pt"/>
            <v:oval id="_x0000_s4816" style="position:absolute;left:7794;top:10655;width:397;height:397;rotation:-90" filled="f" fillcolor="#0cf" strokeweight="2.25pt"/>
            <v:oval id="_x0000_s4817" style="position:absolute;left:9954;top:10655;width:397;height:397;rotation:-90" fillcolor="#396" strokeweight="2.25pt"/>
          </v:group>
        </w:pict>
      </w:r>
      <w:r w:rsidR="00040F11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F0715D" w:rsidRPr="004C27DC" w:rsidRDefault="004B4F26" w:rsidP="00B423E0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lastRenderedPageBreak/>
        <w:pict>
          <v:shape id="_x0000_s4824" type="#_x0000_t202" style="position:absolute;margin-left:19.5pt;margin-top:28.65pt;width:57.4pt;height:57.4pt;z-index:251683328" filled="f" stroked="f" strokeweight="2.25pt">
            <v:textbox style="mso-next-textbox:#_x0000_s4824" inset="1mm,1mm,1mm,1mm">
              <w:txbxContent>
                <w:p w:rsidR="00291988" w:rsidRPr="009911E7" w:rsidRDefault="00291988" w:rsidP="00F0715D">
                  <w:pPr>
                    <w:rPr>
                      <w:rFonts w:ascii="Tahoma" w:hAnsi="Tahoma" w:cs="Tahoma"/>
                      <w:color w:val="800080"/>
                      <w:sz w:val="18"/>
                    </w:rPr>
                  </w:pPr>
                  <w:r w:rsidRPr="009911E7">
                    <w:rPr>
                      <w:rFonts w:ascii="Tahoma" w:hAnsi="Tahoma" w:cs="Tahoma"/>
                      <w:b/>
                      <w:color w:val="800080"/>
                      <w:sz w:val="56"/>
                      <w:szCs w:val="64"/>
                    </w:rPr>
                    <w:t>Γ΄</w:t>
                  </w:r>
                </w:p>
              </w:txbxContent>
            </v:textbox>
          </v:shape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2"/>
          <w:szCs w:val="56"/>
          <w:lang w:val="el-GR"/>
        </w:rPr>
      </w:pPr>
    </w:p>
    <w:p w:rsidR="00F0715D" w:rsidRPr="004C27DC" w:rsidRDefault="00F0715D" w:rsidP="00F0715D">
      <w:pPr>
        <w:shd w:val="clear" w:color="auto" w:fill="D7AFFF"/>
        <w:suppressAutoHyphens/>
        <w:ind w:firstLine="1980"/>
        <w:rPr>
          <w:rFonts w:ascii="Arial" w:hAnsi="Arial" w:cs="Arial"/>
          <w:b/>
          <w:color w:val="800080"/>
          <w:sz w:val="2"/>
          <w:szCs w:val="12"/>
          <w:lang w:val="el-GR"/>
        </w:rPr>
      </w:pPr>
    </w:p>
    <w:p w:rsidR="00F0715D" w:rsidRPr="004C27DC" w:rsidRDefault="00F0715D" w:rsidP="00F0715D">
      <w:pPr>
        <w:shd w:val="clear" w:color="auto" w:fill="D7AFFF"/>
        <w:suppressAutoHyphens/>
        <w:ind w:firstLine="1980"/>
        <w:rPr>
          <w:rFonts w:ascii="Arial" w:hAnsi="Arial" w:cs="Arial"/>
          <w:b/>
          <w:color w:val="800080"/>
          <w:sz w:val="2"/>
          <w:szCs w:val="12"/>
          <w:lang w:val="el-GR"/>
        </w:rPr>
      </w:pPr>
    </w:p>
    <w:p w:rsidR="00F0715D" w:rsidRPr="009911E7" w:rsidRDefault="00F0715D" w:rsidP="00F0715D">
      <w:pPr>
        <w:shd w:val="clear" w:color="auto" w:fill="D7AFFF"/>
        <w:suppressAutoHyphens/>
        <w:ind w:firstLine="1980"/>
        <w:rPr>
          <w:rFonts w:ascii="Tahoma" w:hAnsi="Tahoma" w:cs="Tahoma"/>
          <w:b/>
          <w:color w:val="800080"/>
          <w:sz w:val="40"/>
          <w:szCs w:val="64"/>
          <w:lang w:val="el-GR"/>
        </w:rPr>
      </w:pPr>
      <w:r w:rsidRPr="009911E7">
        <w:rPr>
          <w:rFonts w:ascii="Tahoma" w:hAnsi="Tahoma" w:cs="Tahoma"/>
          <w:b/>
          <w:color w:val="800080"/>
          <w:sz w:val="40"/>
          <w:szCs w:val="64"/>
          <w:lang w:val="el-GR"/>
        </w:rPr>
        <w:t>Περίοδος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Κεφάλαια 41</w:t>
      </w:r>
      <w:r w:rsidRPr="004C27DC">
        <w:rPr>
          <w:rFonts w:ascii="Arial" w:hAnsi="Arial" w:cs="Arial"/>
          <w:b/>
          <w:color w:val="0000FF"/>
          <w:sz w:val="36"/>
          <w:szCs w:val="56"/>
          <w:lang w:val="el-GR"/>
        </w:rPr>
        <w:t>–4</w:t>
      </w:r>
      <w:r w:rsidRPr="004C27DC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6</w:t>
      </w: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color w:val="3366FF"/>
          <w:sz w:val="20"/>
          <w:szCs w:val="3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3366FF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Μάθαμε να πολλαπλασιάζουμε με τριψήφιο πολλα</w:t>
      </w:r>
      <w:r w:rsidR="00C508E6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πλασιαστή και να διαιρούμε με διψήφιο διαιρέτη.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Επεκτείναμε τις γνώσεις μας για τα πολλαπλάσια σε μεγαλύτερους αριθμούς.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Γνωρίσαμε τη μέθοδο της αναγω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γής στη μονάδα.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Αξιοποιήσαμε τις γνώσεις μας για την επίλυση προβλήματος για να: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– </w:t>
      </w:r>
      <w:r w:rsidR="00794C4D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διαχειριστούμε σύνθετα προβλή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ματα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– </w:t>
      </w:r>
      <w:r w:rsidR="00794C4D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διατυπώσουμε αντίστροφα προ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βλήματα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–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διατυπώσουμε και επιλύσουμε δικά μας προβλήματα.</w:t>
      </w:r>
    </w:p>
    <w:p w:rsidR="00F0715D" w:rsidRPr="004C27DC" w:rsidRDefault="00F0715D" w:rsidP="00F0715D">
      <w:pPr>
        <w:shd w:val="clear" w:color="auto" w:fill="FFFFFF"/>
        <w:ind w:left="24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854"/>
        </w:tabs>
        <w:ind w:left="24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Κεφάλαια 47</w:t>
      </w:r>
      <w:r w:rsidRPr="004C27DC">
        <w:rPr>
          <w:rFonts w:ascii="Arial" w:hAnsi="Arial" w:cs="Arial"/>
          <w:b/>
          <w:color w:val="0000FF"/>
          <w:sz w:val="36"/>
          <w:szCs w:val="56"/>
          <w:lang w:val="el-GR"/>
        </w:rPr>
        <w:t>–</w:t>
      </w:r>
      <w:r w:rsidRPr="004C27DC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51</w:t>
      </w: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color w:val="3366FF"/>
          <w:sz w:val="20"/>
          <w:szCs w:val="3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Γνωρίσαμε τους αριθμούς ως το 1.000.000 και επεκτείναμε τις γνώσεις μας για την εκτίμηση και τους νοερούς υπολογισμούς.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Διαχειριστήκαμε προβλήματα με μεγάλους αριθμούς.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Χρησιμοποιήσαμε το αναλογικό και το ηλεκτρονικό ρολόι για να μετρήσουμε την ώρα.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C13B4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Μετρήσαμε μεγάλα χρονικά δια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στήματα με την ιστο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ρική γραμμή.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794C4D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Επιλύσαμε προβλήματα με συμμιγ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είς που αναφέ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ρονται στην ώρα και στα λεπτά.</w:t>
      </w:r>
    </w:p>
    <w:p w:rsidR="00F0715D" w:rsidRDefault="00F0715D" w:rsidP="00E73777">
      <w:pPr>
        <w:spacing w:after="200" w:line="276" w:lineRule="auto"/>
        <w:rPr>
          <w:rFonts w:ascii="Arial" w:hAnsi="Arial" w:cs="Arial"/>
          <w:b/>
          <w:bCs/>
          <w:sz w:val="28"/>
          <w:szCs w:val="48"/>
          <w:u w:val="single"/>
          <w:lang w:val="el-GR"/>
        </w:rPr>
      </w:pPr>
    </w:p>
    <w:p w:rsidR="00E73777" w:rsidRDefault="00E73777" w:rsidP="00E73777">
      <w:pPr>
        <w:spacing w:after="200" w:line="276" w:lineRule="auto"/>
        <w:rPr>
          <w:rFonts w:ascii="Arial" w:hAnsi="Arial" w:cs="Arial"/>
          <w:b/>
          <w:bCs/>
          <w:sz w:val="28"/>
          <w:szCs w:val="48"/>
          <w:u w:val="single"/>
          <w:lang w:val="el-GR"/>
        </w:rPr>
      </w:pPr>
    </w:p>
    <w:p w:rsidR="00E73777" w:rsidRDefault="00E73777" w:rsidP="00E73777">
      <w:pPr>
        <w:spacing w:after="200" w:line="276" w:lineRule="auto"/>
        <w:rPr>
          <w:rFonts w:ascii="Arial" w:hAnsi="Arial" w:cs="Arial"/>
          <w:b/>
          <w:bCs/>
          <w:sz w:val="28"/>
          <w:szCs w:val="48"/>
          <w:u w:val="single"/>
          <w:lang w:val="el-GR"/>
        </w:rPr>
      </w:pPr>
    </w:p>
    <w:p w:rsidR="00E73777" w:rsidRPr="004C27DC" w:rsidRDefault="004B4F26" w:rsidP="00E73777">
      <w:pPr>
        <w:spacing w:after="200" w:line="276" w:lineRule="auto"/>
        <w:rPr>
          <w:rFonts w:ascii="Arial" w:hAnsi="Arial" w:cs="Arial"/>
          <w:b/>
          <w:bCs/>
          <w:sz w:val="28"/>
          <w:szCs w:val="48"/>
          <w:u w:val="single"/>
          <w:lang w:val="el-GR"/>
        </w:rPr>
      </w:pPr>
      <w:r>
        <w:rPr>
          <w:rFonts w:ascii="Arial" w:hAnsi="Arial" w:cs="Arial"/>
          <w:b/>
          <w:bCs/>
          <w:noProof/>
          <w:sz w:val="28"/>
          <w:szCs w:val="48"/>
          <w:u w:val="single"/>
          <w:lang w:val="el-GR" w:eastAsia="el-GR"/>
        </w:rPr>
        <w:pict>
          <v:shape id="_x0000_s6717" type="#_x0000_t202" style="position:absolute;margin-left:0;margin-top:790.35pt;width:81.4pt;height:25.5pt;z-index:252007936;mso-wrap-style:none;mso-position-horizontal:center;mso-position-horizontal-relative:margin;mso-position-vertical-relative:page" fillcolor="#fc9" stroked="f">
            <v:textbox style="mso-next-textbox:#_x0000_s6717" inset="2mm,1mm,2mm,1mm">
              <w:txbxContent>
                <w:p w:rsidR="00291988" w:rsidRPr="00B423E0" w:rsidRDefault="00291988" w:rsidP="00B423E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134 /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142</w:t>
                  </w:r>
                </w:p>
              </w:txbxContent>
            </v:textbox>
            <w10:wrap anchorx="margin" anchory="page"/>
          </v:shape>
        </w:pict>
      </w:r>
      <w:r w:rsidR="00B423E0">
        <w:rPr>
          <w:rFonts w:ascii="Arial" w:hAnsi="Arial" w:cs="Arial"/>
          <w:b/>
          <w:bCs/>
          <w:sz w:val="28"/>
          <w:szCs w:val="48"/>
          <w:u w:val="single"/>
          <w:lang w:val="el-GR"/>
        </w:rPr>
        <w:br w:type="page"/>
      </w:r>
    </w:p>
    <w:p w:rsidR="00F0715D" w:rsidRPr="009911E7" w:rsidRDefault="00F0715D" w:rsidP="00F0715D">
      <w:pPr>
        <w:shd w:val="clear" w:color="auto" w:fill="FFFFFF"/>
        <w:rPr>
          <w:rFonts w:ascii="Tahoma" w:hAnsi="Tahoma" w:cs="Tahoma"/>
          <w:b/>
          <w:bCs/>
          <w:sz w:val="36"/>
          <w:szCs w:val="56"/>
          <w:lang w:val="el-GR"/>
        </w:rPr>
      </w:pPr>
      <w:r w:rsidRPr="009911E7">
        <w:rPr>
          <w:rFonts w:ascii="Tahoma" w:hAnsi="Tahoma" w:cs="Tahoma"/>
          <w:b/>
          <w:bCs/>
          <w:sz w:val="36"/>
          <w:szCs w:val="56"/>
          <w:lang w:val="el-GR"/>
        </w:rPr>
        <w:lastRenderedPageBreak/>
        <w:t>Στην επίλυση προβλήματος:</w:t>
      </w:r>
    </w:p>
    <w:p w:rsidR="00F0715D" w:rsidRPr="00F0715D" w:rsidRDefault="00F0715D" w:rsidP="00F0715D">
      <w:pPr>
        <w:shd w:val="clear" w:color="auto" w:fill="FFFFFF"/>
        <w:rPr>
          <w:rFonts w:ascii="Arial" w:hAnsi="Arial" w:cs="Arial"/>
          <w:b/>
          <w:sz w:val="2"/>
          <w:szCs w:val="8"/>
          <w:lang w:val="el-GR"/>
        </w:rPr>
      </w:pPr>
    </w:p>
    <w:p w:rsidR="00F0715D" w:rsidRPr="004C27DC" w:rsidRDefault="00F0715D" w:rsidP="00F0715D">
      <w:pPr>
        <w:shd w:val="clear" w:color="auto" w:fill="FFFFFF"/>
        <w:ind w:left="24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C13B4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μάθαμε ότι σε ορισμένες περι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πτώσεις η κατάλληλη </w:t>
      </w:r>
      <w:r w:rsidRPr="009911E7">
        <w:rPr>
          <w:rFonts w:ascii="Tahoma" w:hAnsi="Tahoma" w:cs="Tahoma"/>
          <w:b/>
          <w:bCs/>
          <w:sz w:val="36"/>
          <w:szCs w:val="56"/>
          <w:lang w:val="el-GR"/>
        </w:rPr>
        <w:t>στρατηγική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είναι να ξεκινήσουμε την επίλυση του προ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βλήματος από το τέλος προς την αρχή.</w:t>
      </w:r>
    </w:p>
    <w:p w:rsidR="00F0715D" w:rsidRPr="00F0715D" w:rsidRDefault="00F0715D" w:rsidP="00F0715D">
      <w:pPr>
        <w:shd w:val="clear" w:color="auto" w:fill="FFFFFF"/>
        <w:tabs>
          <w:tab w:val="left" w:pos="854"/>
        </w:tabs>
        <w:ind w:left="24"/>
        <w:rPr>
          <w:rFonts w:ascii="Arial" w:hAnsi="Arial" w:cs="Arial"/>
          <w:b/>
          <w:sz w:val="2"/>
          <w:szCs w:val="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bCs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854"/>
        </w:tabs>
        <w:ind w:left="24"/>
        <w:jc w:val="center"/>
        <w:rPr>
          <w:rFonts w:ascii="Arial" w:hAnsi="Arial" w:cs="Arial"/>
          <w:b/>
          <w:bCs/>
          <w:color w:val="0000FF"/>
          <w:sz w:val="36"/>
          <w:szCs w:val="56"/>
          <w:lang w:val="el-GR"/>
        </w:rPr>
      </w:pPr>
      <w:r w:rsidRPr="004C27DC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Κεφάλαια 47</w:t>
      </w:r>
      <w:r w:rsidRPr="004C27DC">
        <w:rPr>
          <w:rFonts w:ascii="Arial" w:hAnsi="Arial" w:cs="Arial"/>
          <w:b/>
          <w:color w:val="0000FF"/>
          <w:sz w:val="36"/>
          <w:szCs w:val="56"/>
          <w:lang w:val="el-GR"/>
        </w:rPr>
        <w:t>–</w:t>
      </w:r>
      <w:r w:rsidRPr="004C27DC">
        <w:rPr>
          <w:rFonts w:ascii="Arial" w:hAnsi="Arial" w:cs="Arial"/>
          <w:b/>
          <w:bCs/>
          <w:color w:val="0000FF"/>
          <w:sz w:val="36"/>
          <w:szCs w:val="56"/>
          <w:lang w:val="el-GR"/>
        </w:rPr>
        <w:t>51</w:t>
      </w: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color w:val="3366FF"/>
          <w:sz w:val="20"/>
          <w:szCs w:val="3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Μελ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ετήσαμε τον κύβο, το ορθογώνιο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παραλληλεπί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-πεδο, την τρι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γωνική και τετραγωνική πυραμίδα και μάθαμε πώς να τα κατασκευάζουμε από τα αναπτύγ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-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ματά τους.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Γνωρίσαμε τη σφαίρα, τον κύλιν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δρο και τον κώνο.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800080"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C13B4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Μιλήσαμε για την έννοια της χω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ρητικότητας, μάθαμε για το λίτρο και το χιλιοστόλιτρο.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800080"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="00E7377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Επιλύσαμε προβλήματα της καθη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μερινής ζωής που έχουν σχέση με τη χωρητικότητα.</w:t>
      </w:r>
    </w:p>
    <w:p w:rsidR="00F0715D" w:rsidRPr="004C27DC" w:rsidRDefault="00F0715D" w:rsidP="00F0715D">
      <w:pPr>
        <w:shd w:val="clear" w:color="auto" w:fill="FFFFFF"/>
        <w:rPr>
          <w:rFonts w:ascii="Arial" w:hAnsi="Arial"/>
          <w:b/>
          <w:bCs/>
          <w:color w:val="800080"/>
          <w:sz w:val="6"/>
          <w:szCs w:val="1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Επεξεργαστήκαμε μοτίβα διαφόρων ειδών που ακο</w:t>
      </w:r>
      <w:r w:rsidR="00B90DC7" w:rsidRPr="00B90DC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λουθούνσύνθετους κανόνες.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8"/>
          <w:szCs w:val="18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/>
          <w:b/>
          <w:bCs/>
          <w:color w:val="800080"/>
          <w:sz w:val="32"/>
          <w:szCs w:val="56"/>
        </w:rPr>
        <w:sym w:font="Wingdings 2" w:char="F097"/>
      </w:r>
      <w:r w:rsidRPr="004C27DC">
        <w:rPr>
          <w:rFonts w:ascii="Arial" w:hAnsi="Arial"/>
          <w:b/>
          <w:bCs/>
          <w:color w:val="80008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Μάθαμε πώς η στατιστική μας βοηθά να κάνουμε προ</w:t>
      </w:r>
      <w:r w:rsidR="00B90DC7" w:rsidRPr="00B90DC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βλέψεις, μιλήσαμε για το χρονόγραμμα και οργανώσα</w:t>
      </w:r>
      <w:r w:rsidR="00B90DC7" w:rsidRPr="00B90DC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με τις δικές μας έρευνες.</w:t>
      </w:r>
    </w:p>
    <w:p w:rsidR="00F0715D" w:rsidRPr="004C27DC" w:rsidRDefault="00F0715D" w:rsidP="00F0715D">
      <w:pPr>
        <w:shd w:val="clear" w:color="auto" w:fill="FFFFFF"/>
        <w:ind w:left="24"/>
        <w:rPr>
          <w:rFonts w:ascii="Arial" w:hAnsi="Arial" w:cs="Arial"/>
          <w:b/>
          <w:color w:val="760076"/>
          <w:sz w:val="14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F0715D" w:rsidRPr="004C27DC" w:rsidRDefault="004B4F26" w:rsidP="00F0715D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760076"/>
          <w:sz w:val="36"/>
          <w:szCs w:val="56"/>
        </w:rPr>
        <w:pict>
          <v:group id="_x0000_s4820" style="position:absolute;margin-left:2903.25pt;margin-top:5.35pt;width:208.95pt;height:70.15pt;z-index:251682304;mso-position-horizontal:right" coordorigin="5348,7701" coordsize="5387,1809">
            <v:shape id="_x0000_s4821" type="#_x0000_t75" style="position:absolute;left:7929;top:7701;width:2806;height:1809">
              <v:imagedata r:id="rId25" o:title="5-9" gain="74473f"/>
            </v:shape>
            <v:shape id="_x0000_s4822" type="#_x0000_t202" style="position:absolute;left:5348;top:7719;width:5265;height:1620" filled="f" strokecolor="purple" strokeweight="1.5pt">
              <v:textbox style="mso-next-textbox:#_x0000_s4822">
                <w:txbxContent>
                  <w:p w:rsidR="00291988" w:rsidRPr="00C455F0" w:rsidRDefault="00291988" w:rsidP="00F0715D">
                    <w:pPr>
                      <w:rPr>
                        <w:sz w:val="34"/>
                      </w:rPr>
                    </w:pPr>
                  </w:p>
                  <w:p w:rsidR="00291988" w:rsidRPr="00E73777" w:rsidRDefault="00291988" w:rsidP="00F0715D">
                    <w:pPr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</w:t>
                    </w:r>
                    <w:r w:rsidRPr="00E73777">
                      <w:rPr>
                        <w:rFonts w:ascii="Arial" w:hAnsi="Arial" w:cs="Arial"/>
                        <w:b/>
                        <w:sz w:val="36"/>
                        <w:szCs w:val="56"/>
                      </w:rPr>
                      <w:t>δ΄ τεύχος</w:t>
                    </w:r>
                    <w:r>
                      <w:rPr>
                        <w:rFonts w:ascii="Arial" w:hAnsi="Arial" w:cs="Arial"/>
                        <w:b/>
                        <w:sz w:val="36"/>
                        <w:szCs w:val="56"/>
                        <w:lang w:val="el-GR"/>
                      </w:rPr>
                      <w:t xml:space="preserve">  </w:t>
                    </w:r>
                    <w:r w:rsidRPr="00C455F0">
                      <w:rPr>
                        <w:rFonts w:ascii="Arial" w:hAnsi="Arial" w:cs="Arial"/>
                        <w:b/>
                        <w:sz w:val="2"/>
                        <w:szCs w:val="56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z w:val="2"/>
                        <w:szCs w:val="56"/>
                        <w:lang w:val="el-GR"/>
                      </w:rPr>
                      <w:t xml:space="preserve">                </w:t>
                    </w:r>
                    <w:r w:rsidRPr="00C455F0">
                      <w:rPr>
                        <w:rFonts w:ascii="Arial" w:hAnsi="Arial" w:cs="Arial"/>
                        <w:b/>
                        <w:sz w:val="2"/>
                        <w:szCs w:val="5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 xml:space="preserve">37– </w:t>
                    </w:r>
                    <w:r w:rsidRPr="00E73777"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5</w:t>
                    </w:r>
                    <w:r>
                      <w:rPr>
                        <w:rFonts w:ascii="Arial" w:hAnsi="Arial" w:cs="Arial"/>
                        <w:b/>
                        <w:color w:val="3366FF"/>
                        <w:sz w:val="36"/>
                        <w:szCs w:val="56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F0715D" w:rsidRPr="004C27DC" w:rsidRDefault="00F0715D" w:rsidP="00F0715D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tabs>
          <w:tab w:val="left" w:pos="864"/>
        </w:tabs>
        <w:rPr>
          <w:rFonts w:ascii="Arial" w:hAnsi="Arial" w:cs="Arial"/>
          <w:b/>
          <w:color w:val="760076"/>
          <w:sz w:val="36"/>
          <w:szCs w:val="56"/>
          <w:lang w:val="el-GR"/>
        </w:rPr>
      </w:pPr>
    </w:p>
    <w:p w:rsidR="00E73777" w:rsidRDefault="004B4F26" w:rsidP="00E73777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760076"/>
          <w:sz w:val="36"/>
          <w:szCs w:val="56"/>
          <w:lang w:val="el-GR" w:eastAsia="el-GR"/>
        </w:rPr>
        <w:pict>
          <v:shape id="_x0000_s6718" type="#_x0000_t202" style="position:absolute;margin-left:0;margin-top:781.35pt;width:81.4pt;height:25.5pt;z-index:252008960;mso-wrap-style:none;mso-position-horizontal:center;mso-position-horizontal-relative:margin;mso-position-vertical-relative:page" fillcolor="#fc9" stroked="f">
            <v:textbox style="mso-next-textbox:#_x0000_s6718" inset="2mm,1mm,2mm,1mm">
              <w:txbxContent>
                <w:p w:rsidR="00291988" w:rsidRPr="00B423E0" w:rsidRDefault="00291988" w:rsidP="00B423E0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135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142</w:t>
                  </w:r>
                </w:p>
              </w:txbxContent>
            </v:textbox>
            <w10:wrap anchorx="margin" anchory="page"/>
          </v:shape>
        </w:pict>
      </w:r>
      <w:r w:rsidR="00E73777">
        <w:rPr>
          <w:rFonts w:ascii="Arial" w:hAnsi="Arial" w:cs="Arial"/>
          <w:b/>
          <w:sz w:val="36"/>
          <w:szCs w:val="56"/>
          <w:lang w:val="el-GR"/>
        </w:rPr>
        <w:br w:type="page"/>
      </w:r>
    </w:p>
    <w:p w:rsidR="00F0715D" w:rsidRPr="00E40B4C" w:rsidRDefault="00E76D5A" w:rsidP="00E73777">
      <w:pPr>
        <w:spacing w:after="200" w:line="276" w:lineRule="auto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lastRenderedPageBreak/>
        <w:drawing>
          <wp:anchor distT="0" distB="0" distL="114300" distR="114300" simplePos="0" relativeHeight="251429376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80010</wp:posOffset>
            </wp:positionV>
            <wp:extent cx="1504950" cy="1905000"/>
            <wp:effectExtent l="19050" t="0" r="0" b="0"/>
            <wp:wrapNone/>
            <wp:docPr id="3815" name="Picture 3815" descr="14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5" descr="143-2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DCC" w:rsidRDefault="00834DCC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834DCC" w:rsidRDefault="00834DCC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834DCC" w:rsidRDefault="00E76D5A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1428352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115570</wp:posOffset>
            </wp:positionV>
            <wp:extent cx="1314450" cy="1981200"/>
            <wp:effectExtent l="19050" t="0" r="0" b="0"/>
            <wp:wrapNone/>
            <wp:docPr id="3814" name="Picture 3814" descr="14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4" descr="143-1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DCC" w:rsidRDefault="00834DCC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834DCC" w:rsidRDefault="00834DCC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834DCC" w:rsidRDefault="00834DCC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834DCC">
      <w:pPr>
        <w:shd w:val="clear" w:color="auto" w:fill="FFFFFF"/>
        <w:jc w:val="center"/>
        <w:rPr>
          <w:rFonts w:ascii="Arial" w:hAnsi="Arial" w:cs="Arial"/>
          <w:b/>
          <w:noProof/>
          <w:color w:val="0000FF"/>
          <w:sz w:val="44"/>
          <w:szCs w:val="80"/>
          <w:lang w:val="el-GR"/>
        </w:rPr>
      </w:pPr>
      <w:r w:rsidRPr="004C27DC">
        <w:rPr>
          <w:rFonts w:ascii="Arial" w:hAnsi="Arial" w:cs="Arial"/>
          <w:b/>
          <w:noProof/>
          <w:color w:val="0000FF"/>
          <w:sz w:val="44"/>
          <w:szCs w:val="80"/>
          <w:lang w:val="el-GR"/>
        </w:rPr>
        <w:t>Χαρούμενες Διακοπές!!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834DCC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noProof/>
          <w:sz w:val="14"/>
          <w:lang w:val="el-GR" w:eastAsia="el-GR"/>
        </w:rPr>
        <w:drawing>
          <wp:anchor distT="0" distB="0" distL="114300" distR="114300" simplePos="0" relativeHeight="251432448" behindDoc="0" locked="0" layoutInCell="1" allowOverlap="1">
            <wp:simplePos x="0" y="0"/>
            <wp:positionH relativeFrom="column">
              <wp:posOffset>4426585</wp:posOffset>
            </wp:positionH>
            <wp:positionV relativeFrom="paragraph">
              <wp:posOffset>169654</wp:posOffset>
            </wp:positionV>
            <wp:extent cx="1259840" cy="2185670"/>
            <wp:effectExtent l="0" t="0" r="0" b="0"/>
            <wp:wrapNone/>
            <wp:docPr id="3818" name="Picture 3818" descr="14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8" descr="143-4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tabs>
          <w:tab w:val="left" w:pos="1260"/>
        </w:tabs>
        <w:rPr>
          <w:rFonts w:ascii="Arial" w:hAnsi="Arial" w:cs="Arial"/>
          <w:b/>
          <w:i/>
          <w:noProof/>
          <w:color w:val="333399"/>
          <w:sz w:val="40"/>
          <w:szCs w:val="72"/>
          <w:lang w:val="el-GR"/>
        </w:rPr>
      </w:pPr>
      <w:r w:rsidRPr="004C27DC">
        <w:rPr>
          <w:rFonts w:ascii="Arial" w:hAnsi="Arial" w:cs="Arial"/>
          <w:b/>
          <w:i/>
          <w:noProof/>
          <w:color w:val="333399"/>
          <w:sz w:val="40"/>
          <w:szCs w:val="72"/>
          <w:lang w:val="el-GR"/>
        </w:rPr>
        <w:tab/>
      </w:r>
      <w:r w:rsidR="00834DCC" w:rsidRPr="00834DCC">
        <w:rPr>
          <w:rFonts w:ascii="Arial" w:hAnsi="Arial" w:cs="Arial"/>
          <w:b/>
          <w:i/>
          <w:noProof/>
          <w:color w:val="333399"/>
          <w:sz w:val="40"/>
          <w:szCs w:val="72"/>
          <w:lang w:val="el-GR"/>
        </w:rPr>
        <w:t xml:space="preserve">          </w:t>
      </w:r>
      <w:r w:rsidRPr="004C27DC">
        <w:rPr>
          <w:rFonts w:ascii="Arial" w:hAnsi="Arial" w:cs="Arial"/>
          <w:b/>
          <w:i/>
          <w:noProof/>
          <w:color w:val="333399"/>
          <w:sz w:val="40"/>
          <w:szCs w:val="72"/>
          <w:lang w:val="el-GR"/>
        </w:rPr>
        <w:t>Καλή συνέχεια</w:t>
      </w:r>
    </w:p>
    <w:p w:rsidR="00F0715D" w:rsidRPr="004C27DC" w:rsidRDefault="00F0715D" w:rsidP="00F0715D">
      <w:pPr>
        <w:shd w:val="clear" w:color="auto" w:fill="FFFFFF"/>
        <w:tabs>
          <w:tab w:val="left" w:pos="1260"/>
          <w:tab w:val="left" w:pos="3240"/>
        </w:tabs>
        <w:rPr>
          <w:rFonts w:ascii="Arial" w:hAnsi="Arial" w:cs="Arial"/>
          <w:b/>
          <w:i/>
          <w:noProof/>
          <w:color w:val="333399"/>
          <w:sz w:val="40"/>
          <w:szCs w:val="72"/>
          <w:lang w:val="el-GR"/>
        </w:rPr>
      </w:pPr>
      <w:r w:rsidRPr="004C27DC">
        <w:rPr>
          <w:rFonts w:ascii="Arial" w:hAnsi="Arial" w:cs="Arial"/>
          <w:b/>
          <w:i/>
          <w:noProof/>
          <w:color w:val="333399"/>
          <w:sz w:val="40"/>
          <w:szCs w:val="72"/>
          <w:lang w:val="el-GR"/>
        </w:rPr>
        <w:tab/>
      </w:r>
      <w:r w:rsidRPr="004C27DC">
        <w:rPr>
          <w:rFonts w:ascii="Arial" w:hAnsi="Arial" w:cs="Arial"/>
          <w:b/>
          <w:i/>
          <w:noProof/>
          <w:color w:val="333399"/>
          <w:sz w:val="40"/>
          <w:szCs w:val="72"/>
          <w:lang w:val="el-GR"/>
        </w:rPr>
        <w:tab/>
      </w:r>
      <w:r w:rsidR="00834DCC" w:rsidRPr="00834DCC">
        <w:rPr>
          <w:rFonts w:ascii="Arial" w:hAnsi="Arial" w:cs="Arial"/>
          <w:b/>
          <w:i/>
          <w:noProof/>
          <w:color w:val="333399"/>
          <w:sz w:val="40"/>
          <w:szCs w:val="72"/>
          <w:lang w:val="el-GR"/>
        </w:rPr>
        <w:t xml:space="preserve">        </w:t>
      </w:r>
      <w:r w:rsidRPr="004C27DC">
        <w:rPr>
          <w:rFonts w:ascii="Arial" w:hAnsi="Arial" w:cs="Arial"/>
          <w:b/>
          <w:i/>
          <w:noProof/>
          <w:color w:val="333399"/>
          <w:sz w:val="40"/>
          <w:szCs w:val="72"/>
          <w:lang w:val="el-GR"/>
        </w:rPr>
        <w:t>στην Ε΄τάξη!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834DCC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noProof/>
          <w:sz w:val="14"/>
          <w:lang w:val="el-GR" w:eastAsia="el-GR"/>
        </w:rPr>
        <w:drawing>
          <wp:anchor distT="0" distB="0" distL="114300" distR="114300" simplePos="0" relativeHeight="251430400" behindDoc="0" locked="0" layoutInCell="1" allowOverlap="1">
            <wp:simplePos x="0" y="0"/>
            <wp:positionH relativeFrom="column">
              <wp:posOffset>757589</wp:posOffset>
            </wp:positionH>
            <wp:positionV relativeFrom="paragraph">
              <wp:posOffset>40773</wp:posOffset>
            </wp:positionV>
            <wp:extent cx="1054735" cy="2033905"/>
            <wp:effectExtent l="19050" t="0" r="0" b="0"/>
            <wp:wrapNone/>
            <wp:docPr id="3816" name="Picture 3816" descr="14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6" descr="143-3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834DCC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noProof/>
          <w:sz w:val="14"/>
          <w:lang w:val="el-GR" w:eastAsia="el-GR"/>
        </w:rPr>
        <w:drawing>
          <wp:anchor distT="0" distB="0" distL="114300" distR="114300" simplePos="0" relativeHeight="251431424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170781</wp:posOffset>
            </wp:positionV>
            <wp:extent cx="1565910" cy="2305050"/>
            <wp:effectExtent l="19050" t="0" r="0" b="0"/>
            <wp:wrapNone/>
            <wp:docPr id="3817" name="Picture 3817" descr="14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7" descr="143-5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834DCC" w:rsidRDefault="004B4F26">
      <w:pPr>
        <w:spacing w:after="200" w:line="276" w:lineRule="auto"/>
        <w:rPr>
          <w:rFonts w:ascii="Arial" w:hAnsi="Arial" w:cs="Arial"/>
          <w:b/>
          <w:noProof/>
          <w:color w:val="FF0000"/>
          <w:sz w:val="40"/>
          <w:szCs w:val="64"/>
          <w:lang w:val="el-GR"/>
        </w:rPr>
      </w:pPr>
      <w:r>
        <w:rPr>
          <w:rFonts w:ascii="Arial" w:hAnsi="Arial" w:cs="Arial"/>
          <w:b/>
          <w:noProof/>
          <w:color w:val="FF0000"/>
          <w:sz w:val="40"/>
          <w:szCs w:val="64"/>
          <w:lang w:val="el-GR" w:eastAsia="el-GR"/>
        </w:rPr>
        <w:pict>
          <v:shape id="_x0000_s6719" type="#_x0000_t202" style="position:absolute;margin-left:0;margin-top:805.35pt;width:86.4pt;height:25.5pt;z-index:252009984;mso-wrap-style:none;mso-position-horizontal:center;mso-position-horizontal-relative:margin;mso-position-vertical-relative:page" fillcolor="#fc9" stroked="f">
            <v:textbox style="mso-next-textbox:#_x0000_s6719" inset="2mm,1mm,2mm,1mm">
              <w:txbxContent>
                <w:p w:rsidR="00291988" w:rsidRPr="00B423E0" w:rsidRDefault="00291988" w:rsidP="00834DCC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136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143</w:t>
                  </w:r>
                </w:p>
              </w:txbxContent>
            </v:textbox>
            <w10:wrap anchorx="margin" anchory="page"/>
          </v:shape>
        </w:pict>
      </w:r>
      <w:r w:rsidR="00834DCC">
        <w:rPr>
          <w:rFonts w:ascii="Arial" w:hAnsi="Arial" w:cs="Arial"/>
          <w:b/>
          <w:noProof/>
          <w:color w:val="FF0000"/>
          <w:sz w:val="40"/>
          <w:szCs w:val="64"/>
          <w:lang w:val="el-GR"/>
        </w:rPr>
        <w:br w:type="page"/>
      </w:r>
    </w:p>
    <w:p w:rsidR="00F0715D" w:rsidRPr="004C27DC" w:rsidRDefault="00F0715D" w:rsidP="00F0715D">
      <w:pPr>
        <w:shd w:val="clear" w:color="auto" w:fill="FFFFFF"/>
        <w:jc w:val="center"/>
        <w:rPr>
          <w:rFonts w:ascii="Arial" w:hAnsi="Arial" w:cs="Arial"/>
          <w:b/>
          <w:noProof/>
          <w:color w:val="FF0000"/>
          <w:sz w:val="40"/>
          <w:szCs w:val="64"/>
          <w:lang w:val="el-GR"/>
        </w:rPr>
      </w:pPr>
      <w:r w:rsidRPr="004C27DC">
        <w:rPr>
          <w:rFonts w:ascii="Arial" w:hAnsi="Arial" w:cs="Arial"/>
          <w:b/>
          <w:noProof/>
          <w:color w:val="FF0000"/>
          <w:sz w:val="40"/>
          <w:szCs w:val="64"/>
          <w:lang w:val="el-GR"/>
        </w:rPr>
        <w:lastRenderedPageBreak/>
        <w:t>Γλωσσάρι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FF0000"/>
          <w:sz w:val="20"/>
          <w:szCs w:val="36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Άβακας: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Όργανο για την εκτέλεση αριθμητικών πρά</w:t>
      </w:r>
      <w:r w:rsidR="00834DCC" w:rsidRP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ξεων, γραφική παράσταση που παρέχει με απλή ανά</w:t>
      </w:r>
      <w:r w:rsidR="00834DCC" w:rsidRP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γνωση την προσεγγιστική λύση αριθμητικού προβλή</w:t>
      </w:r>
      <w:r w:rsidR="00834DCC" w:rsidRP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ματος, αριθμητήριο.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Αναλογικό ρολόι: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Ρολόι με δείκτες (ωροδείκτης, λεπτο</w:t>
      </w:r>
      <w:r w:rsidR="00834DCC" w:rsidRP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δείκτης).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shd w:val="clear" w:color="auto" w:fill="FFCC99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Γράφημα: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Παρουσιάση δεδομένων και πληροφοριών σε μια κατασκευή (ραβδόγραμμα, ιστόγραμμα, σημειό</w:t>
      </w:r>
      <w:r w:rsidR="00834DCC" w:rsidRP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γραμμα, κ.ά.) που κάνει εύκολη την επεξεργασία τους.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shd w:val="clear" w:color="auto" w:fill="FFCC99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Διαδίκτυο (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n-US"/>
        </w:rPr>
        <w:t>internet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):</w:t>
      </w:r>
      <w:r w:rsid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Παγκόσμιο δίκτυο μέσω του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οποί</w:t>
      </w:r>
      <w:r w:rsidR="00834DCC" w:rsidRP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ου συνδέο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νται υπολογιστές και επικοινωνούν μεταξύ τους και έτσι είναι δυνατ</w:t>
      </w:r>
      <w:r w:rsid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ή στο χρήστη η παροχή διαφό</w:t>
      </w:r>
      <w:r w:rsidR="00834DCC" w:rsidRP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ρων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υπη</w:t>
      </w:r>
      <w:r w:rsid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ρεσιών (π.χ. ηλεκτρονικό</w:t>
      </w:r>
      <w:r w:rsidR="00834DCC" w:rsidRP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ταχυδρομείο –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email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)</w:t>
      </w:r>
      <w:r w:rsidR="00BB642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shd w:val="clear" w:color="auto" w:fill="FFCC99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Εμβαδόν σχήματος: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Το αποτέλεσμ</w:t>
      </w:r>
      <w:r w:rsid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α της μέτρησης μιας επιφάνειας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σε τ.μ., τ.εκ. και τ.δεκ.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shd w:val="clear" w:color="auto" w:fill="FFCC99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Επαλήθευση: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Η πράξη με την οποί</w:t>
      </w:r>
      <w:r w:rsid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α επιβεβαιώνεται το αποτέλεσμα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μιας άλλης αριθμητικής πράξης.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shd w:val="clear" w:color="auto" w:fill="FFCC99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Θερμίδα: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Μονάδα μέτρησης της ενεργειακής αξίας των τροφίμων.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shd w:val="clear" w:color="auto" w:fill="FFCC99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Λίτρο: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Μονάδα μέτρησης του όγκου ή</w:t>
      </w:r>
      <w:r w:rsidRPr="004C27DC">
        <w:rPr>
          <w:rFonts w:ascii="Arial" w:hAnsi="Arial" w:cs="Arial"/>
          <w:b/>
          <w:noProof/>
          <w:color w:val="00000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της</w:t>
      </w:r>
      <w:r w:rsidRPr="004C27DC">
        <w:rPr>
          <w:rFonts w:ascii="Arial" w:hAnsi="Arial" w:cs="Arial"/>
          <w:b/>
          <w:noProof/>
          <w:color w:val="00000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χωρητικότη</w:t>
      </w:r>
      <w:r w:rsidR="00834DCC" w:rsidRP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τας</w:t>
      </w:r>
      <w:r w:rsidRPr="004C27DC">
        <w:rPr>
          <w:rFonts w:ascii="Arial" w:hAnsi="Arial" w:cs="Arial"/>
          <w:b/>
          <w:noProof/>
          <w:color w:val="00000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υγρών</w:t>
      </w:r>
      <w:r w:rsidRPr="004C27DC">
        <w:rPr>
          <w:rFonts w:ascii="Arial" w:hAnsi="Arial" w:cs="Arial"/>
          <w:b/>
          <w:noProof/>
          <w:color w:val="000000"/>
          <w:sz w:val="32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και</w:t>
      </w:r>
      <w:r w:rsidRPr="004C27DC">
        <w:rPr>
          <w:rFonts w:ascii="Arial" w:hAnsi="Arial" w:cs="Arial"/>
          <w:b/>
          <w:noProof/>
          <w:color w:val="000000"/>
          <w:sz w:val="32"/>
          <w:szCs w:val="56"/>
          <w:lang w:val="el-GR"/>
        </w:rPr>
        <w:t xml:space="preserve"> </w:t>
      </w:r>
      <w:r w:rsid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στε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ρεών που ισοδυναμεί με 1.000 κ.εκ.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shd w:val="clear" w:color="auto" w:fill="FFCC99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Μοτίβο: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Οτιδήποτε αναπαράγεται και επαναλαμβάνεται στερεότυπα (μουσι</w:t>
      </w:r>
      <w:r w:rsid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κό μοτίβο, διακοσμητικό μοτίβο,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κ.ά.).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Περίμετρος σχήματος: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Το μήκος του περιγράμματος ενός σχεδίου.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Συμμετρία: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Η αντιστοιχία της θέσης δύο ή περισσότε</w:t>
      </w:r>
      <w:r w:rsidR="00834DCC" w:rsidRP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- </w:t>
      </w:r>
      <w:r w:rsidR="00834DC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ρων στοιχείων σε σχέση με ένα σημείο ή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με έναν άξονα (συμμετρίας).</w:t>
      </w:r>
      <w:r w:rsidR="004B4F26" w:rsidRPr="004B4F26"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pict>
          <v:shape id="_x0000_s6720" type="#_x0000_t202" style="position:absolute;margin-left:0;margin-top:791.85pt;width:81.4pt;height:25.5pt;z-index:252011008;mso-wrap-style:none;mso-position-horizontal:center;mso-position-horizontal-relative:margin;mso-position-vertical-relative:page" fillcolor="#fc9" stroked="f">
            <v:textbox style="mso-next-textbox:#_x0000_s6720" inset="2mm,1mm,2mm,1mm">
              <w:txbxContent>
                <w:p w:rsidR="00291988" w:rsidRPr="00B423E0" w:rsidRDefault="00291988" w:rsidP="00834DCC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137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144</w:t>
                  </w:r>
                </w:p>
              </w:txbxContent>
            </v:textbox>
            <w10:wrap anchorx="margin" anchory="page"/>
          </v:shape>
        </w:pic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lastRenderedPageBreak/>
        <w:t>Τάνγκραμ: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Κινέζικο τετράγωνο που</w:t>
      </w:r>
      <w:r w:rsidR="00B90DC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αποτελείται από 7 επιφάνειες,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οι οποίες, αν συνδυαστούν, σχηματίζουν ισεμβαδικές φιγούρες.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Χιλιομετρητής: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Το όργανο που μετράει τις αποστάσεις σε χιλιόμετρα.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14"/>
          <w:shd w:val="clear" w:color="auto" w:fill="FFCC99"/>
          <w:lang w:val="el-GR"/>
        </w:rPr>
      </w:pP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C27DC">
        <w:rPr>
          <w:rFonts w:ascii="Arial" w:hAnsi="Arial" w:cs="Arial"/>
          <w:b/>
          <w:noProof/>
          <w:color w:val="000000"/>
          <w:sz w:val="36"/>
          <w:szCs w:val="56"/>
          <w:shd w:val="clear" w:color="auto" w:fill="FFCC99"/>
          <w:lang w:val="el-GR"/>
        </w:rPr>
        <w:t>Ψηφιακό ρολόι: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Το ρολόι που εμφανίζει την ώρα με αριθμητικά ψηφία χωρίς δείκτες.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C27DC" w:rsidRDefault="004B4F26" w:rsidP="00B90DC7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pict>
          <v:shape id="_x0000_s6721" type="#_x0000_t202" style="position:absolute;margin-left:0;margin-top:779.85pt;width:81.4pt;height:25.5pt;z-index:252012032;mso-wrap-style:none;mso-position-horizontal:center;mso-position-horizontal-relative:margin;mso-position-vertical-relative:page" fillcolor="#fc9" stroked="f">
            <v:textbox style="mso-next-textbox:#_x0000_s6721" inset="2mm,1mm,2mm,1mm">
              <w:txbxContent>
                <w:p w:rsidR="00291988" w:rsidRPr="00B423E0" w:rsidRDefault="00291988" w:rsidP="00B90DC7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138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144</w:t>
                  </w:r>
                </w:p>
              </w:txbxContent>
            </v:textbox>
            <w10:wrap anchorx="margin" anchory="page"/>
          </v:shape>
        </w:pict>
      </w:r>
      <w:r w:rsidR="00B90DC7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F0715D" w:rsidRPr="00463E60" w:rsidRDefault="00F0715D" w:rsidP="00463E60">
      <w:pPr>
        <w:shd w:val="clear" w:color="auto" w:fill="FFFFFF"/>
        <w:jc w:val="center"/>
        <w:rPr>
          <w:rFonts w:ascii="Arial" w:hAnsi="Arial" w:cs="Arial"/>
          <w:b/>
          <w:noProof/>
          <w:color w:val="FF0000"/>
          <w:sz w:val="40"/>
          <w:szCs w:val="64"/>
          <w:lang w:val="el-GR"/>
        </w:rPr>
      </w:pPr>
      <w:r w:rsidRPr="004C27DC">
        <w:rPr>
          <w:rFonts w:ascii="Arial" w:hAnsi="Arial" w:cs="Arial"/>
          <w:b/>
          <w:noProof/>
          <w:color w:val="FF0000"/>
          <w:sz w:val="40"/>
          <w:szCs w:val="64"/>
          <w:lang w:val="el-GR"/>
        </w:rPr>
        <w:lastRenderedPageBreak/>
        <w:t>Πίνακες μεγεθών</w:t>
      </w:r>
    </w:p>
    <w:p w:rsidR="00F0715D" w:rsidRPr="009911E7" w:rsidRDefault="00F0715D" w:rsidP="00F0715D">
      <w:pPr>
        <w:shd w:val="clear" w:color="auto" w:fill="FFFFFF"/>
        <w:jc w:val="center"/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</w:pPr>
      <w:r w:rsidRPr="009911E7">
        <w:rPr>
          <w:rFonts w:ascii="Tahoma" w:hAnsi="Tahoma" w:cs="Tahoma"/>
          <w:b/>
          <w:noProof/>
          <w:color w:val="000000"/>
          <w:sz w:val="36"/>
          <w:szCs w:val="56"/>
          <w:shd w:val="clear" w:color="auto" w:fill="CCFFCC"/>
          <w:lang w:val="el-GR"/>
        </w:rPr>
        <w:t>ΜΕΤΡΗΣΗ ΜΗΚΟΥΣ (πίνακας 1)</w:t>
      </w:r>
    </w:p>
    <w:p w:rsidR="00F0715D" w:rsidRPr="00F0715D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2"/>
          <w:szCs w:val="8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μέτρο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μ.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m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4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2"/>
          <w:szCs w:val="22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51" style="position:absolute;z-index:251690496" from="-3.7pt,4.15pt" to="485.55pt,4.15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δεκατόμετρο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δεκ.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u w:val="single"/>
          <w:lang w:val="el-GR"/>
        </w:rPr>
        <w:t>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dec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4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2"/>
          <w:szCs w:val="22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52" style="position:absolute;z-index:251691520" from="-3.65pt,2.25pt" to="485.6pt,2.25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εκατοστόμετρο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εκ.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cm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4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2"/>
          <w:szCs w:val="22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53" style="position:absolute;z-index:251692544;mso-position-horizontal:center" from="0,2.5pt" to="489.25pt,2.5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χιλιοστόμετρο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χιλ.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mm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4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2"/>
          <w:szCs w:val="22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54" style="position:absolute;z-index:251693568;mso-position-horizontal:center" from="0,5.45pt" to="489.25pt,5.45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χιλιόμετρο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χμ.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Km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2"/>
          <w:szCs w:val="12"/>
          <w:lang w:val="el-GR"/>
        </w:rPr>
      </w:pPr>
    </w:p>
    <w:p w:rsidR="00AE26E9" w:rsidRDefault="00AE26E9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00"/>
          <w:sz w:val="36"/>
          <w:szCs w:val="56"/>
          <w:u w:val="single"/>
          <w:shd w:val="clear" w:color="auto" w:fill="CCFFCC"/>
          <w:lang w:val="el-GR"/>
        </w:rPr>
      </w:pPr>
    </w:p>
    <w:p w:rsidR="00F0715D" w:rsidRPr="00463E60" w:rsidRDefault="00F0715D" w:rsidP="00F0715D">
      <w:pPr>
        <w:shd w:val="clear" w:color="auto" w:fill="FFFFFF"/>
        <w:jc w:val="center"/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shd w:val="clear" w:color="auto" w:fill="CCFFCC"/>
          <w:lang w:val="el-GR"/>
        </w:rPr>
        <w:t>ΜΕΤΡΗΣΗ ΜΑΖΑΣ (πίνακας 2)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6"/>
          <w:szCs w:val="16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κιλό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u w:val="single"/>
          <w:lang w:val="el-GR"/>
        </w:rPr>
        <w:t>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κ.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Kg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55" style="position:absolute;z-index:251694592" from="-3.65pt,5.25pt" to="485.6pt,5.25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B90DC7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u w:val="single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γραμμάριο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γραμμ.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g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B90DC7" w:rsidRPr="00B90DC7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56" style="position:absolute;z-index:251695616" from="-3.65pt,1.25pt" to="485.6pt,1.25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τόνος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 xml:space="preserve">Σύντομος συμβολισμός: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–</w:t>
      </w:r>
    </w:p>
    <w:p w:rsidR="00F0715D" w:rsidRPr="00AE26E9" w:rsidRDefault="004B4F26" w:rsidP="00AE26E9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pict>
          <v:shape id="_x0000_s6722" type="#_x0000_t202" style="position:absolute;margin-left:0;margin-top:797.85pt;width:81.4pt;height:25.5pt;z-index:252013056;mso-wrap-style:none;mso-position-horizontal:center;mso-position-horizontal-relative:margin;mso-position-vertical-relative:page" fillcolor="#fc9" stroked="f">
            <v:textbox style="mso-next-textbox:#_x0000_s6722" inset="2mm,1mm,2mm,1mm">
              <w:txbxContent>
                <w:p w:rsidR="00291988" w:rsidRPr="00B423E0" w:rsidRDefault="00291988" w:rsidP="00B90DC7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139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145</w:t>
                  </w:r>
                </w:p>
              </w:txbxContent>
            </v:textbox>
            <w10:wrap anchorx="margin" anchory="page"/>
          </v:shape>
        </w:pict>
      </w:r>
      <w:r w:rsidR="00F0715D"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t</w:t>
      </w:r>
      <w:r w:rsidR="00F0715D"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  <w:r w:rsidR="00B90DC7">
        <w:rPr>
          <w:rFonts w:ascii="Arial" w:hAnsi="Arial" w:cs="Arial"/>
          <w:b/>
          <w:noProof/>
          <w:color w:val="000000"/>
          <w:szCs w:val="44"/>
          <w:lang w:val="el-GR"/>
        </w:rPr>
        <w:br w:type="page"/>
      </w:r>
    </w:p>
    <w:p w:rsidR="00F0715D" w:rsidRPr="00463E60" w:rsidRDefault="00F0715D" w:rsidP="00F0715D">
      <w:pPr>
        <w:shd w:val="clear" w:color="auto" w:fill="FFFFFF"/>
        <w:jc w:val="center"/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shd w:val="clear" w:color="auto" w:fill="CCFFCC"/>
          <w:lang w:val="el-GR"/>
        </w:rPr>
        <w:lastRenderedPageBreak/>
        <w:t>ΜΕΤΡΗΣΗ ΧΡΟΝΟΥ (πίνακας 3)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6"/>
          <w:szCs w:val="16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ώρα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h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57" style="position:absolute;z-index:251696640" from="-3.65pt,4.2pt" to="485.6pt,4.2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λεπτό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min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58" style="position:absolute;z-index:251697664" from="-3.65pt,4pt" to="485.6pt,4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δευτερόλεπτο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sec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2"/>
          <w:szCs w:val="12"/>
          <w:lang w:val="el-GR"/>
        </w:rPr>
      </w:pPr>
    </w:p>
    <w:p w:rsidR="00AE26E9" w:rsidRDefault="00AE26E9" w:rsidP="00F0715D">
      <w:pPr>
        <w:shd w:val="clear" w:color="auto" w:fill="FFFFFF"/>
        <w:jc w:val="center"/>
        <w:rPr>
          <w:rFonts w:ascii="Arial" w:hAnsi="Arial" w:cs="Arial"/>
          <w:b/>
          <w:noProof/>
          <w:color w:val="000000"/>
          <w:sz w:val="36"/>
          <w:szCs w:val="56"/>
          <w:u w:val="single"/>
          <w:shd w:val="clear" w:color="auto" w:fill="CCFFCC"/>
          <w:lang w:val="el-GR"/>
        </w:rPr>
      </w:pPr>
    </w:p>
    <w:p w:rsidR="00F0715D" w:rsidRPr="00463E60" w:rsidRDefault="00F0715D" w:rsidP="00F0715D">
      <w:pPr>
        <w:shd w:val="clear" w:color="auto" w:fill="FFFFFF"/>
        <w:jc w:val="center"/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shd w:val="clear" w:color="auto" w:fill="CCFFCC"/>
          <w:lang w:val="el-GR"/>
        </w:rPr>
        <w:t>ΜΕΤΡΗΣΗ ΕΠΙΦΑΝΕΙΑΣ (πίνακας 4)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6"/>
          <w:szCs w:val="16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 xml:space="preserve">Ονομασία μονάδας: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Τετραγωνικό</w:t>
      </w:r>
      <w:r w:rsidR="00B90DC7" w:rsidRPr="00AE26E9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μέτρο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τ.μ.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m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20"/>
          <w:szCs w:val="36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6"/>
          <w:szCs w:val="28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6"/>
          <w:szCs w:val="28"/>
        </w:rPr>
        <w:pict>
          <v:line id="_x0000_s4859" style="position:absolute;z-index:251698688" from="-3.65pt,3.65pt" to="485.6pt,3.65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 xml:space="preserve">Ονομασία μονάδας: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Τετραγωνικό δεκατόμετρο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τ.δεκ.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dec</w:t>
      </w: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20"/>
          <w:szCs w:val="3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6"/>
          <w:szCs w:val="28"/>
        </w:rPr>
        <w:pict>
          <v:line id="_x0000_s4860" style="position:absolute;z-index:251699712" from="-3.7pt,12.9pt" to="485.55pt,12.9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6"/>
          <w:szCs w:val="28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Τετραγωνικό εκατοστόμετρο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τ.εκ.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cm</w:t>
      </w: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20"/>
          <w:szCs w:val="3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6"/>
          <w:szCs w:val="28"/>
        </w:rPr>
        <w:pict>
          <v:line id="_x0000_s4861" style="position:absolute;z-index:251700736" from="-3.65pt,8pt" to="485.6pt,8pt" strokecolor="#396" strokeweight="2.25pt"/>
        </w:pict>
      </w:r>
    </w:p>
    <w:p w:rsidR="00F0715D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6"/>
          <w:szCs w:val="28"/>
          <w:lang w:val="el-GR"/>
        </w:rPr>
      </w:pPr>
    </w:p>
    <w:p w:rsidR="00AE26E9" w:rsidRPr="004C27DC" w:rsidRDefault="00AE26E9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6"/>
          <w:szCs w:val="28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Τετραγωνικό χιλιοστόμετρο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τ.χιλ.</w:t>
      </w:r>
    </w:p>
    <w:p w:rsidR="00AE26E9" w:rsidRDefault="00F0715D" w:rsidP="00AE26E9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mm</w:t>
      </w:r>
    </w:p>
    <w:p w:rsidR="00AE26E9" w:rsidRDefault="004B4F26" w:rsidP="00AE26E9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pict>
          <v:line id="_x0000_s6723" style="position:absolute;z-index:252014080" from="-3.7pt,8.35pt" to="485.55pt,8.35pt" strokecolor="#396" strokeweight="2.25pt"/>
        </w:pict>
      </w:r>
    </w:p>
    <w:p w:rsidR="00F0715D" w:rsidRPr="00AE26E9" w:rsidRDefault="00F0715D" w:rsidP="00AE26E9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Τετραγωνικό χιλιόμετρο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τ.χμ.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Διεθνής συμβολισμός (S.I.):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n-US"/>
        </w:rPr>
        <w:t>km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2"/>
          <w:szCs w:val="12"/>
          <w:lang w:val="el-GR"/>
        </w:rPr>
      </w:pPr>
    </w:p>
    <w:p w:rsidR="00AE26E9" w:rsidRDefault="004B4F26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pict>
          <v:shape id="_x0000_s6724" type="#_x0000_t202" style="position:absolute;margin-left:0;margin-top:785.85pt;width:81.4pt;height:25.5pt;z-index:252015104;mso-wrap-style:none;mso-position-horizontal:center;mso-position-horizontal-relative:margin;mso-position-vertical-relative:page" fillcolor="#fc9" stroked="f">
            <v:textbox style="mso-next-textbox:#_x0000_s6724" inset="2mm,1mm,2mm,1mm">
              <w:txbxContent>
                <w:p w:rsidR="00291988" w:rsidRPr="00B423E0" w:rsidRDefault="00291988" w:rsidP="00AE26E9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140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145</w:t>
                  </w:r>
                </w:p>
              </w:txbxContent>
            </v:textbox>
            <w10:wrap anchorx="margin" anchory="page"/>
          </v:shape>
        </w:pict>
      </w:r>
      <w:r w:rsidR="00AE26E9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63E60" w:rsidRDefault="00F0715D" w:rsidP="00F0715D">
      <w:pPr>
        <w:shd w:val="clear" w:color="auto" w:fill="FFFFFF"/>
        <w:jc w:val="center"/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shd w:val="clear" w:color="auto" w:fill="CCFFCC"/>
          <w:lang w:val="el-GR"/>
        </w:rPr>
        <w:t>ΜΕΤΡΗΣΗ ΧΡΗΜΑΤΩΝ (πίνακας 5)</w:t>
      </w:r>
    </w:p>
    <w:p w:rsidR="00F0715D" w:rsidRPr="004C27DC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6"/>
          <w:szCs w:val="16"/>
          <w:lang w:val="el-GR"/>
        </w:rPr>
      </w:pPr>
    </w:p>
    <w:p w:rsidR="00F0715D" w:rsidRPr="00463E60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jc w:val="center"/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shd w:val="clear" w:color="auto" w:fill="CCFFCC"/>
          <w:lang w:val="el-GR"/>
        </w:rPr>
        <w:t>ΠΟΛΛΑΠΛΑΣΙΑ</w:t>
      </w:r>
    </w:p>
    <w:p w:rsidR="00F0715D" w:rsidRPr="00463E60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Tahoma" w:hAnsi="Tahoma" w:cs="Tahoma"/>
          <w:b/>
          <w:noProof/>
          <w:color w:val="000000"/>
          <w:sz w:val="14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1 ευρώ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1€</w:t>
      </w: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64" style="position:absolute;z-index:251701760" from="-3.65pt,2.25pt" to="485.6pt,2.25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 xml:space="preserve">Ονομασία μονάδας: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2 ευρώ 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2€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65" style="position:absolute;z-index:251702784" from="-3.65pt,-3pt" to="485.6pt,-3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u w:val="single"/>
          <w:lang w:val="el-GR"/>
        </w:rPr>
        <w:t>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5 ευρώ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 xml:space="preserve">Σύντομος συμβολισμός: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5€</w:t>
      </w: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66" style="position:absolute;z-index:251703808" from="-3.65pt,2pt" to="485.6pt,2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10 ευρώ 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10€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67" style="position:absolute;z-index:251704832" from="-3.65pt,-3.3pt" to="485.6pt,-3.3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20 ευρώ</w:t>
      </w:r>
    </w:p>
    <w:p w:rsidR="00F0715D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20€</w:t>
      </w:r>
    </w:p>
    <w:p w:rsidR="00AE26E9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68" style="position:absolute;z-index:251705856" from="-3.65pt,4.25pt" to="485.6pt,4.25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100 ευρώ 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100€</w:t>
      </w: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>
        <w:rPr>
          <w:rFonts w:ascii="Arial" w:hAnsi="Arial" w:cs="Arial"/>
          <w:b/>
          <w:noProof/>
          <w:color w:val="000000"/>
          <w:sz w:val="10"/>
          <w:szCs w:val="20"/>
          <w:lang w:val="el-GR" w:eastAsia="el-GR"/>
        </w:rPr>
        <w:pict>
          <v:line id="_x0000_s6725" style="position:absolute;z-index:252016128" from="-3.65pt,1.75pt" to="485.6pt,1.75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200 ευρώ 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200€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69" style="position:absolute;z-index:251706880" from="-3.65pt,.3pt" to="485.6pt,.3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500 ευρώ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500€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F0715D" w:rsidRPr="00463E60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jc w:val="center"/>
        <w:rPr>
          <w:rFonts w:ascii="Tahoma" w:hAnsi="Tahoma" w:cs="Tahoma"/>
          <w:b/>
          <w:noProof/>
          <w:color w:val="000000"/>
          <w:sz w:val="36"/>
          <w:szCs w:val="56"/>
          <w:shd w:val="clear" w:color="auto" w:fill="CCFFCC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shd w:val="clear" w:color="auto" w:fill="CCFFCC"/>
          <w:lang w:val="el-GR"/>
        </w:rPr>
        <w:t>ΥΠΟΔΙΑΙΡΕΣΕΙΣ</w:t>
      </w:r>
    </w:p>
    <w:p w:rsidR="00F0715D" w:rsidRPr="00463E60" w:rsidRDefault="00F0715D" w:rsidP="00463E60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jc w:val="center"/>
        <w:rPr>
          <w:rFonts w:ascii="Tahoma" w:hAnsi="Tahoma" w:cs="Tahoma"/>
          <w:b/>
          <w:noProof/>
          <w:color w:val="000000"/>
          <w:sz w:val="36"/>
          <w:szCs w:val="56"/>
          <w:shd w:val="clear" w:color="auto" w:fill="CCFFCC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1 λεπτό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1λ.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70" style="position:absolute;z-index:251707904" from="-3.65pt,.6pt" to="485.6pt,.6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 xml:space="preserve">Ονομασία μονάδας: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2 λεπτά </w:t>
      </w:r>
    </w:p>
    <w:p w:rsidR="00AE26E9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="00AE26E9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2λ.</w:t>
      </w:r>
    </w:p>
    <w:p w:rsidR="00AE26E9" w:rsidRPr="00AE26E9" w:rsidRDefault="00AE26E9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AE26E9" w:rsidRDefault="004B4F26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u w:val="single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pict>
          <v:shape id="_x0000_s6726" type="#_x0000_t202" style="position:absolute;margin-left:0;margin-top:790.35pt;width:81.4pt;height:25.5pt;z-index:252017152;mso-wrap-style:none;mso-position-horizontal:center;mso-position-horizontal-relative:margin;mso-position-vertical-relative:page" fillcolor="#fc9" stroked="f">
            <v:textbox style="mso-next-textbox:#_x0000_s6726" inset="2mm,1mm,2mm,1mm">
              <w:txbxContent>
                <w:p w:rsidR="00291988" w:rsidRPr="00B423E0" w:rsidRDefault="00291988" w:rsidP="00AE26E9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141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146</w:t>
                  </w:r>
                </w:p>
              </w:txbxContent>
            </v:textbox>
            <w10:wrap anchorx="margin" anchory="page"/>
          </v:shape>
        </w:pict>
      </w:r>
      <w:r w:rsidR="00AE26E9">
        <w:rPr>
          <w:rFonts w:ascii="Arial" w:hAnsi="Arial" w:cs="Arial"/>
          <w:b/>
          <w:noProof/>
          <w:color w:val="000000"/>
          <w:sz w:val="36"/>
          <w:szCs w:val="56"/>
          <w:u w:val="single"/>
          <w:lang w:val="el-GR"/>
        </w:rPr>
        <w:br w:type="page"/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lastRenderedPageBreak/>
        <w:t xml:space="preserve">Ονομασία μονάδας: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5 λεπτά 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u w:val="single"/>
          <w:lang w:val="el-GR"/>
        </w:rPr>
        <w:t>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5λ.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72" style="position:absolute;z-index:251708928" from="-3.65pt,2pt" to="485.6pt,2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10 λεπτά 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10λ.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2"/>
          <w:szCs w:val="12"/>
          <w:lang w:val="el-GR"/>
        </w:rPr>
      </w:pPr>
    </w:p>
    <w:p w:rsidR="00AE26E9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pict>
          <v:line id="_x0000_s6727" style="position:absolute;z-index:252018176" from="-3.65pt,8.4pt" to="485.6pt,8.4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20 λεπτά</w: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 xml:space="preserve">Σύντομος συμβολισμός: 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>20λ.</w:t>
      </w:r>
    </w:p>
    <w:p w:rsidR="00F0715D" w:rsidRPr="004C27DC" w:rsidRDefault="004B4F26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12"/>
          <w:szCs w:val="22"/>
        </w:rPr>
        <w:pict>
          <v:line id="_x0000_s4873" style="position:absolute;z-index:251709952" from="-3.65pt,.7pt" to="485.6pt,.7pt" strokecolor="#396" strokeweight="2.25pt"/>
        </w:pict>
      </w: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10"/>
          <w:szCs w:val="20"/>
          <w:lang w:val="el-GR"/>
        </w:rPr>
      </w:pPr>
    </w:p>
    <w:p w:rsidR="00F0715D" w:rsidRPr="004C27DC" w:rsidRDefault="00F0715D" w:rsidP="00F0715D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Ονομασία μονάδας:</w:t>
      </w:r>
      <w:r w:rsidRPr="004C27DC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50 λεπτά </w:t>
      </w:r>
    </w:p>
    <w:p w:rsidR="00402F09" w:rsidRDefault="00F0715D" w:rsidP="00AE26E9">
      <w:pPr>
        <w:pBdr>
          <w:top w:val="single" w:sz="18" w:space="1" w:color="339966"/>
          <w:left w:val="single" w:sz="18" w:space="4" w:color="339966"/>
          <w:bottom w:val="single" w:sz="18" w:space="1" w:color="339966"/>
          <w:right w:val="single" w:sz="18" w:space="4" w:color="339966"/>
        </w:pBdr>
        <w:shd w:val="clear" w:color="auto" w:fill="FFFFFF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 w:rsidRPr="00463E60">
        <w:rPr>
          <w:rFonts w:ascii="Tahoma" w:hAnsi="Tahoma" w:cs="Tahoma"/>
          <w:b/>
          <w:noProof/>
          <w:color w:val="000000"/>
          <w:sz w:val="36"/>
          <w:szCs w:val="56"/>
          <w:lang w:val="el-GR"/>
        </w:rPr>
        <w:t>Σύντομος συμβολισμός:</w:t>
      </w:r>
      <w:r w:rsidR="00AE26E9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t xml:space="preserve"> 50λ</w:t>
      </w:r>
    </w:p>
    <w:p w:rsidR="00F0715D" w:rsidRPr="00AE26E9" w:rsidRDefault="004B4F26" w:rsidP="00402F09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pict>
          <v:shape id="_x0000_s6728" type="#_x0000_t202" style="position:absolute;margin-left:0;margin-top:785.85pt;width:81.4pt;height:25.5pt;z-index:252019200;mso-wrap-style:none;mso-position-horizontal:center;mso-position-horizontal-relative:margin;mso-position-vertical-relative:page" fillcolor="#fc9" stroked="f">
            <v:textbox style="mso-next-textbox:#_x0000_s6728" inset="2mm,1mm,2mm,1mm">
              <w:txbxContent>
                <w:p w:rsidR="00291988" w:rsidRPr="00B423E0" w:rsidRDefault="00291988" w:rsidP="00402F09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142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146</w:t>
                  </w:r>
                </w:p>
              </w:txbxContent>
            </v:textbox>
            <w10:wrap anchorx="margin" anchory="page"/>
          </v:shape>
        </w:pict>
      </w:r>
      <w:r w:rsidR="00402F09"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  <w:r w:rsidRPr="004B4F26">
        <w:rPr>
          <w:rFonts w:ascii="Arial" w:hAnsi="Arial" w:cs="Arial"/>
          <w:b/>
          <w:noProof/>
          <w:color w:val="000000"/>
          <w:sz w:val="36"/>
          <w:szCs w:val="56"/>
          <w:lang w:val="en-US" w:eastAsia="en-US"/>
        </w:rPr>
        <w:pict>
          <v:shape id="_x0000_s6798" type="#_x0000_t202" style="position:absolute;margin-left:0;margin-top:785.95pt;width:81.4pt;height:25.5pt;z-index:252080640;mso-wrap-style:none;mso-position-horizontal:center;mso-position-horizontal-relative:margin;mso-position-vertical-relative:page" fillcolor="#fc9" stroked="f">
            <v:textbox style="mso-next-textbox:#_x0000_s6798" inset="2mm,1mm,2mm,1mm">
              <w:txbxContent>
                <w:p w:rsidR="00291988" w:rsidRPr="001406C7" w:rsidRDefault="00291988" w:rsidP="001406C7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142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</w:rPr>
                    <w:t>/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  <w:t>14</w:t>
                  </w: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8</w:t>
                  </w:r>
                </w:p>
              </w:txbxContent>
            </v:textbox>
            <w10:wrap anchorx="margin" anchory="page"/>
          </v:shape>
        </w:pict>
      </w:r>
    </w:p>
    <w:p w:rsidR="00F0715D" w:rsidRPr="00B777F2" w:rsidRDefault="00F0715D" w:rsidP="00F0715D">
      <w:pPr>
        <w:pBdr>
          <w:top w:val="single" w:sz="24" w:space="1" w:color="FF0000"/>
          <w:left w:val="single" w:sz="24" w:space="4" w:color="FF0000"/>
          <w:bottom w:val="single" w:sz="24" w:space="1" w:color="FF0000"/>
          <w:right w:val="single" w:sz="24" w:space="4" w:color="FF0000"/>
        </w:pBdr>
        <w:shd w:val="clear" w:color="auto" w:fill="FF0000"/>
        <w:suppressAutoHyphens/>
        <w:jc w:val="center"/>
        <w:rPr>
          <w:rFonts w:ascii="Arial" w:hAnsi="Arial" w:cs="Arial"/>
          <w:b/>
          <w:color w:val="FFFFFF"/>
          <w:sz w:val="40"/>
          <w:szCs w:val="72"/>
          <w:lang w:val="el-GR"/>
        </w:rPr>
      </w:pPr>
      <w:r w:rsidRPr="00B777F2">
        <w:rPr>
          <w:rFonts w:ascii="Arial" w:hAnsi="Arial" w:cs="Arial"/>
          <w:b/>
          <w:color w:val="FFFFFF"/>
          <w:sz w:val="40"/>
          <w:szCs w:val="72"/>
          <w:lang w:val="el-GR"/>
        </w:rPr>
        <w:lastRenderedPageBreak/>
        <w:t>Πίνακας περιεχομένων</w:t>
      </w:r>
    </w:p>
    <w:p w:rsidR="00F0715D" w:rsidRPr="00B777F2" w:rsidRDefault="00F0715D" w:rsidP="00F0715D">
      <w:pPr>
        <w:suppressAutoHyphens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B777F2" w:rsidRDefault="004B4F26" w:rsidP="00402F09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5434" type="#_x0000_t202" style="position:absolute;left:0;text-align:left;margin-left:-9pt;margin-top:13.55pt;width:66.05pt;height:70.85pt;z-index:251774464" stroked="f" strokeweight="2.25pt">
            <v:textbox style="mso-next-textbox:#_x0000_s5434" inset="0,1mm,0,1mm">
              <w:txbxContent>
                <w:p w:rsidR="00291988" w:rsidRPr="00402F09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FF6600"/>
                      <w:sz w:val="56"/>
                      <w:szCs w:val="112"/>
                    </w:rPr>
                  </w:pPr>
                  <w:r w:rsidRPr="00402F09">
                    <w:rPr>
                      <w:rFonts w:ascii="Arial" w:hAnsi="Arial" w:cs="Arial"/>
                      <w:b/>
                      <w:color w:val="FF6600"/>
                      <w:sz w:val="56"/>
                      <w:szCs w:val="112"/>
                    </w:rPr>
                    <w:t>31</w:t>
                  </w:r>
                </w:p>
              </w:txbxContent>
            </v:textbox>
          </v:shape>
        </w:pict>
      </w:r>
      <w:r w:rsidR="00402F09">
        <w:rPr>
          <w:rFonts w:ascii="Arial" w:hAnsi="Arial" w:cs="Arial"/>
          <w:b/>
          <w:sz w:val="36"/>
          <w:szCs w:val="56"/>
          <w:lang w:val="el-GR"/>
        </w:rPr>
        <w:t>Μετρώ την επιφάνεια,</w:t>
      </w:r>
      <w:r w:rsidR="00402F09" w:rsidRPr="00402F09">
        <w:rPr>
          <w:rFonts w:ascii="Arial" w:hAnsi="Arial" w:cs="Arial"/>
          <w:b/>
          <w:sz w:val="36"/>
          <w:szCs w:val="56"/>
          <w:lang w:val="el-GR"/>
        </w:rPr>
        <w:t xml:space="preserve"> </w:t>
      </w:r>
      <w:r w:rsidR="00402F09">
        <w:rPr>
          <w:rFonts w:ascii="Arial" w:hAnsi="Arial" w:cs="Arial"/>
          <w:b/>
          <w:sz w:val="36"/>
          <w:szCs w:val="56"/>
          <w:lang w:val="el-GR"/>
        </w:rPr>
        <w:t>β</w: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>ρίσκω το εμβαδόν</w:t>
      </w:r>
    </w:p>
    <w:p w:rsidR="00F0715D" w:rsidRPr="00B91117" w:rsidRDefault="00402F09" w:rsidP="00402F09">
      <w:pPr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Υπολογίζουμε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 xml:space="preserve">το εμβαδόν </w:t>
      </w:r>
      <w:r w:rsidR="0095351F">
        <w:rPr>
          <w:rFonts w:ascii="Tahoma" w:hAnsi="Tahoma" w:cs="Tahoma"/>
          <w:b/>
          <w:sz w:val="40"/>
          <w:szCs w:val="64"/>
          <w:lang w:val="el-GR"/>
        </w:rPr>
        <w:t>..</w:t>
      </w:r>
      <w:r w:rsidR="0095351F" w:rsidRPr="0095351F">
        <w:rPr>
          <w:rFonts w:ascii="Tahoma" w:hAnsi="Tahoma" w:cs="Tahoma"/>
          <w:b/>
          <w:sz w:val="40"/>
          <w:szCs w:val="64"/>
          <w:lang w:val="el-GR"/>
        </w:rPr>
        <w:t>….</w:t>
      </w:r>
      <w:r w:rsidRPr="0095351F">
        <w:rPr>
          <w:rFonts w:ascii="Tahoma" w:hAnsi="Tahoma" w:cs="Tahoma"/>
          <w:b/>
          <w:sz w:val="40"/>
          <w:szCs w:val="64"/>
          <w:lang w:val="el-GR"/>
        </w:rPr>
        <w:t>………</w:t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.</w:t>
      </w:r>
      <w:r w:rsidR="0044487C" w:rsidRPr="00B91117">
        <w:rPr>
          <w:rFonts w:ascii="Tahoma" w:hAnsi="Tahoma" w:cs="Tahoma"/>
          <w:b/>
          <w:sz w:val="40"/>
          <w:szCs w:val="56"/>
          <w:lang w:val="el-GR"/>
        </w:rPr>
        <w:t>8-10</w:t>
      </w:r>
    </w:p>
    <w:p w:rsidR="00F0715D" w:rsidRPr="00B777F2" w:rsidRDefault="00F0715D" w:rsidP="00F0715D">
      <w:pPr>
        <w:tabs>
          <w:tab w:val="right" w:leader="dot" w:pos="9639"/>
        </w:tabs>
        <w:suppressAutoHyphens/>
        <w:ind w:left="1276"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B777F2" w:rsidRDefault="004B4F26" w:rsidP="00402F09">
      <w:pPr>
        <w:suppressAutoHyphens/>
        <w:ind w:left="1276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shape id="_x0000_s5435" type="#_x0000_t202" style="position:absolute;left:0;text-align:left;margin-left:-9pt;margin-top:9pt;width:66.05pt;height:70.85pt;z-index:251775488" stroked="f" strokeweight="2.25pt">
            <v:textbox style="mso-next-textbox:#_x0000_s5435" inset="0,1mm,0,1mm">
              <w:txbxContent>
                <w:p w:rsidR="00291988" w:rsidRPr="00402F09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993300"/>
                      <w:sz w:val="144"/>
                      <w:szCs w:val="112"/>
                    </w:rPr>
                  </w:pPr>
                  <w:r w:rsidRPr="00402F09">
                    <w:rPr>
                      <w:rFonts w:ascii="Arial" w:hAnsi="Arial" w:cs="Arial"/>
                      <w:b/>
                      <w:color w:val="993300"/>
                      <w:sz w:val="56"/>
                      <w:szCs w:val="112"/>
                    </w:rPr>
                    <w:t>32</w:t>
                  </w:r>
                </w:p>
              </w:txbxContent>
            </v:textbox>
          </v:shape>
        </w:pict>
      </w:r>
      <w:r w:rsidR="00402F09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Μαθαίνω </w:t>
      </w:r>
      <w:r w:rsidR="00F0715D"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για τα παραλληλόγραμμα</w:t>
      </w:r>
    </w:p>
    <w:p w:rsidR="00F0715D" w:rsidRPr="0044487C" w:rsidRDefault="00402F09" w:rsidP="00402F09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Ομοιότητες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>και διαφορές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11-14</w:t>
      </w:r>
    </w:p>
    <w:p w:rsidR="00F0715D" w:rsidRPr="0095351F" w:rsidRDefault="00F0715D" w:rsidP="00F0715D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</w:p>
    <w:p w:rsidR="00F0715D" w:rsidRPr="00B777F2" w:rsidRDefault="004B4F26" w:rsidP="00402F09">
      <w:pPr>
        <w:suppressAutoHyphens/>
        <w:ind w:left="1276"/>
        <w:rPr>
          <w:rFonts w:ascii="Arial" w:hAnsi="Arial" w:cs="Arial"/>
          <w:b/>
          <w:color w:val="00000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0000"/>
          <w:sz w:val="36"/>
          <w:szCs w:val="56"/>
        </w:rPr>
        <w:pict>
          <v:shape id="_x0000_s5436" type="#_x0000_t202" style="position:absolute;left:0;text-align:left;margin-left:-9pt;margin-top:9pt;width:66.05pt;height:70.85pt;z-index:251776512" stroked="f" strokeweight="2.25pt">
            <v:textbox style="mso-next-textbox:#_x0000_s5436" inset="0,1mm,0,1mm">
              <w:txbxContent>
                <w:p w:rsidR="00291988" w:rsidRPr="00402F09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993300"/>
                      <w:sz w:val="144"/>
                      <w:szCs w:val="112"/>
                    </w:rPr>
                  </w:pPr>
                  <w:r w:rsidRPr="00402F09">
                    <w:rPr>
                      <w:rFonts w:ascii="Arial" w:hAnsi="Arial" w:cs="Arial"/>
                      <w:b/>
                      <w:color w:val="993300"/>
                      <w:sz w:val="56"/>
                      <w:szCs w:val="112"/>
                    </w:rPr>
                    <w:t>33</w:t>
                  </w:r>
                </w:p>
              </w:txbxContent>
            </v:textbox>
          </v:shape>
        </w:pict>
      </w:r>
      <w:r w:rsidR="00402F09">
        <w:rPr>
          <w:rFonts w:ascii="Arial" w:hAnsi="Arial" w:cs="Arial"/>
          <w:b/>
          <w:color w:val="000000"/>
          <w:sz w:val="36"/>
          <w:szCs w:val="56"/>
          <w:lang w:val="el-GR"/>
        </w:rPr>
        <w:t xml:space="preserve">Υπολογίζω περιμέτρους </w:t>
      </w:r>
      <w:r w:rsidR="00F0715D"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>και εμβαδά</w:t>
      </w:r>
    </w:p>
    <w:p w:rsidR="00F0715D" w:rsidRPr="00B91117" w:rsidRDefault="00402F09" w:rsidP="00402F09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Εργαζόμαστε με επίπεδα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>σχήματα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15-17</w:t>
      </w:r>
    </w:p>
    <w:p w:rsidR="00F0715D" w:rsidRPr="0095351F" w:rsidRDefault="00F0715D" w:rsidP="00F0715D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</w:p>
    <w:p w:rsidR="00F0715D" w:rsidRPr="00B777F2" w:rsidRDefault="004B4F26" w:rsidP="00402F09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993300"/>
          <w:sz w:val="36"/>
          <w:szCs w:val="56"/>
        </w:rPr>
        <w:pict>
          <v:shape id="_x0000_s5437" type="#_x0000_t202" style="position:absolute;left:0;text-align:left;margin-left:-9pt;margin-top:9pt;width:66.05pt;height:56.15pt;z-index:251777536" stroked="f" strokeweight="2.25pt">
            <v:textbox style="mso-next-textbox:#_x0000_s5437" inset="0,1mm,0,1mm">
              <w:txbxContent>
                <w:p w:rsidR="00291988" w:rsidRPr="00402F09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993300"/>
                      <w:sz w:val="144"/>
                      <w:szCs w:val="112"/>
                    </w:rPr>
                  </w:pPr>
                  <w:r w:rsidRPr="00402F09">
                    <w:rPr>
                      <w:rFonts w:ascii="Arial" w:hAnsi="Arial" w:cs="Arial"/>
                      <w:b/>
                      <w:color w:val="993300"/>
                      <w:sz w:val="56"/>
                      <w:szCs w:val="112"/>
                    </w:rPr>
                    <w:t>34</w:t>
                  </w:r>
                </w:p>
              </w:txbxContent>
            </v:textbox>
          </v:shape>
        </w:pict>
      </w:r>
      <w:r w:rsidR="00402F09">
        <w:rPr>
          <w:rFonts w:ascii="Arial" w:hAnsi="Arial" w:cs="Arial"/>
          <w:b/>
          <w:sz w:val="36"/>
          <w:szCs w:val="56"/>
          <w:lang w:val="el-GR"/>
        </w:rPr>
        <w:t xml:space="preserve">Επεξεργάζομαι συμμετρικά </w: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>σχήματα</w:t>
      </w:r>
    </w:p>
    <w:p w:rsidR="00F0715D" w:rsidRPr="0044487C" w:rsidRDefault="00F0715D" w:rsidP="00402F09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>Συμμετρ</w:t>
      </w:r>
      <w:r w:rsidR="00402F09" w:rsidRPr="0095351F">
        <w:rPr>
          <w:rFonts w:ascii="Tahoma" w:hAnsi="Tahoma" w:cs="Tahoma"/>
          <w:b/>
          <w:sz w:val="40"/>
          <w:szCs w:val="64"/>
          <w:lang w:val="el-GR"/>
        </w:rPr>
        <w:t xml:space="preserve">ία </w:t>
      </w:r>
      <w:r w:rsidRPr="0095351F">
        <w:rPr>
          <w:rFonts w:ascii="Tahoma" w:hAnsi="Tahoma" w:cs="Tahoma"/>
          <w:b/>
          <w:sz w:val="40"/>
          <w:szCs w:val="64"/>
          <w:lang w:val="el-GR"/>
        </w:rPr>
        <w:t>στους πολιτισμούς</w:t>
      </w:r>
      <w:r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18-20</w:t>
      </w:r>
    </w:p>
    <w:p w:rsidR="00F0715D" w:rsidRPr="0095351F" w:rsidRDefault="00F0715D" w:rsidP="00F0715D">
      <w:pPr>
        <w:suppressAutoHyphens/>
        <w:rPr>
          <w:rFonts w:ascii="Tahoma" w:hAnsi="Tahoma" w:cs="Tahoma"/>
          <w:b/>
          <w:sz w:val="40"/>
          <w:szCs w:val="64"/>
          <w:lang w:val="el-GR"/>
        </w:rPr>
      </w:pPr>
    </w:p>
    <w:p w:rsidR="00F0715D" w:rsidRPr="00B91117" w:rsidRDefault="00402F09" w:rsidP="00F0715D">
      <w:pPr>
        <w:shd w:val="clear" w:color="auto" w:fill="008000"/>
        <w:tabs>
          <w:tab w:val="right" w:pos="9639"/>
        </w:tabs>
        <w:suppressAutoHyphens/>
        <w:rPr>
          <w:rFonts w:ascii="Arial" w:hAnsi="Arial" w:cs="Arial"/>
          <w:b/>
          <w:color w:val="FFFFFF"/>
          <w:sz w:val="40"/>
          <w:szCs w:val="64"/>
          <w:lang w:val="el-GR"/>
        </w:rPr>
      </w:pPr>
      <w:r>
        <w:rPr>
          <w:rFonts w:ascii="Arial" w:hAnsi="Arial" w:cs="Arial"/>
          <w:b/>
          <w:color w:val="FFFFFF"/>
          <w:sz w:val="40"/>
          <w:szCs w:val="64"/>
          <w:lang w:val="el-GR"/>
        </w:rPr>
        <w:t xml:space="preserve">            </w:t>
      </w:r>
      <w:r w:rsidR="00F0715D" w:rsidRPr="00B777F2">
        <w:rPr>
          <w:rFonts w:ascii="Arial" w:hAnsi="Arial" w:cs="Arial"/>
          <w:b/>
          <w:color w:val="FFFFFF"/>
          <w:sz w:val="40"/>
          <w:szCs w:val="64"/>
          <w:lang w:val="el-GR"/>
        </w:rPr>
        <w:t xml:space="preserve"> 5η επανάληψη</w:t>
      </w:r>
      <w:r w:rsidR="00F0715D" w:rsidRPr="00B777F2">
        <w:rPr>
          <w:rFonts w:ascii="Arial" w:hAnsi="Arial" w:cs="Arial"/>
          <w:b/>
          <w:color w:val="FFFFFF"/>
          <w:sz w:val="40"/>
          <w:szCs w:val="64"/>
          <w:lang w:val="el-GR"/>
        </w:rPr>
        <w:tab/>
      </w:r>
      <w:r w:rsidR="0044487C" w:rsidRPr="0044487C">
        <w:rPr>
          <w:rFonts w:ascii="Arial" w:hAnsi="Arial" w:cs="Arial"/>
          <w:b/>
          <w:color w:val="FFFFFF"/>
          <w:sz w:val="40"/>
          <w:szCs w:val="64"/>
          <w:lang w:val="el-GR"/>
        </w:rPr>
        <w:t>2</w:t>
      </w:r>
      <w:r w:rsidR="0044487C" w:rsidRPr="00B91117">
        <w:rPr>
          <w:rFonts w:ascii="Arial" w:hAnsi="Arial" w:cs="Arial"/>
          <w:b/>
          <w:color w:val="FFFFFF"/>
          <w:sz w:val="40"/>
          <w:szCs w:val="64"/>
          <w:lang w:val="el-GR"/>
        </w:rPr>
        <w:t>1-23</w:t>
      </w:r>
    </w:p>
    <w:p w:rsidR="00F0715D" w:rsidRPr="00B777F2" w:rsidRDefault="00F0715D" w:rsidP="00F0715D">
      <w:pPr>
        <w:suppressAutoHyphens/>
        <w:rPr>
          <w:rFonts w:ascii="Arial" w:hAnsi="Arial" w:cs="Arial"/>
          <w:b/>
          <w:szCs w:val="40"/>
          <w:lang w:val="el-GR"/>
        </w:rPr>
      </w:pPr>
    </w:p>
    <w:p w:rsidR="00F0715D" w:rsidRPr="00B777F2" w:rsidRDefault="004B4F26" w:rsidP="00402F09">
      <w:pPr>
        <w:suppressAutoHyphens/>
        <w:ind w:firstLine="1260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Cs w:val="40"/>
        </w:rPr>
        <w:pict>
          <v:shape id="_x0000_s5428" type="#_x0000_t202" style="position:absolute;left:0;text-align:left;margin-left:-9pt;margin-top:12.4pt;width:66.05pt;height:70.85pt;z-index:251769344" stroked="f" strokeweight="2.25pt">
            <v:textbox style="mso-next-textbox:#_x0000_s5428" inset="0,1mm,0,1mm">
              <w:txbxContent>
                <w:p w:rsidR="00291988" w:rsidRPr="00402F09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0000FF"/>
                      <w:sz w:val="144"/>
                      <w:szCs w:val="112"/>
                    </w:rPr>
                  </w:pPr>
                  <w:r w:rsidRPr="00402F09"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  <w:t>35</w:t>
                  </w:r>
                </w:p>
              </w:txbxContent>
            </v:textbox>
          </v:shape>
        </w:pict>
      </w:r>
      <w:r w:rsidR="00402F09">
        <w:rPr>
          <w:rFonts w:ascii="Arial" w:hAnsi="Arial" w:cs="Arial"/>
          <w:b/>
          <w:sz w:val="36"/>
          <w:szCs w:val="56"/>
          <w:lang w:val="el-GR"/>
        </w:rPr>
        <w:t xml:space="preserve">Διαχειρίζομαι αριθμούς </w: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>ως το 20.000</w:t>
      </w:r>
    </w:p>
    <w:p w:rsidR="00F0715D" w:rsidRPr="00B91117" w:rsidRDefault="00402F09" w:rsidP="00402F09">
      <w:pPr>
        <w:suppressAutoHyphens/>
        <w:ind w:left="1260"/>
        <w:rPr>
          <w:rFonts w:ascii="Tahoma" w:hAnsi="Tahoma" w:cs="Tahoma"/>
          <w:b/>
          <w:spacing w:val="-20"/>
          <w:sz w:val="40"/>
          <w:szCs w:val="64"/>
          <w:lang w:val="el-GR"/>
        </w:rPr>
      </w:pPr>
      <w:r w:rsidRPr="0095351F">
        <w:rPr>
          <w:rFonts w:ascii="Tahoma" w:hAnsi="Tahoma" w:cs="Tahoma"/>
          <w:b/>
          <w:spacing w:val="-20"/>
          <w:sz w:val="40"/>
          <w:szCs w:val="64"/>
          <w:lang w:val="el-GR"/>
        </w:rPr>
        <w:t xml:space="preserve">Επίσκεψη στη Δημοτική </w:t>
      </w:r>
      <w:r w:rsidR="00F0715D" w:rsidRPr="0095351F">
        <w:rPr>
          <w:rFonts w:ascii="Tahoma" w:hAnsi="Tahoma" w:cs="Tahoma"/>
          <w:b/>
          <w:spacing w:val="-20"/>
          <w:sz w:val="40"/>
          <w:szCs w:val="64"/>
          <w:lang w:val="el-GR"/>
        </w:rPr>
        <w:t>Βιβλιοθήκη</w:t>
      </w:r>
      <w:r w:rsidR="0095351F" w:rsidRPr="0095351F">
        <w:rPr>
          <w:rFonts w:ascii="Tahoma" w:hAnsi="Tahoma" w:cs="Tahoma"/>
          <w:b/>
          <w:spacing w:val="-20"/>
          <w:sz w:val="40"/>
          <w:szCs w:val="64"/>
          <w:lang w:val="el-GR"/>
        </w:rPr>
        <w:t>…</w:t>
      </w:r>
      <w:r w:rsidR="0095351F">
        <w:rPr>
          <w:rFonts w:ascii="Tahoma" w:hAnsi="Tahoma" w:cs="Tahoma"/>
          <w:b/>
          <w:spacing w:val="-20"/>
          <w:sz w:val="40"/>
          <w:szCs w:val="64"/>
          <w:lang w:val="el-GR"/>
        </w:rPr>
        <w:t>…</w:t>
      </w:r>
      <w:r w:rsidR="0044487C" w:rsidRPr="00B91117">
        <w:rPr>
          <w:rFonts w:ascii="Tahoma" w:hAnsi="Tahoma" w:cs="Tahoma"/>
          <w:b/>
          <w:spacing w:val="-20"/>
          <w:sz w:val="40"/>
          <w:szCs w:val="64"/>
          <w:lang w:val="el-GR"/>
        </w:rPr>
        <w:t>24-27</w:t>
      </w:r>
    </w:p>
    <w:p w:rsidR="00F0715D" w:rsidRPr="0095351F" w:rsidRDefault="00F0715D" w:rsidP="00F0715D">
      <w:pPr>
        <w:suppressAutoHyphens/>
        <w:rPr>
          <w:rFonts w:ascii="Tahoma" w:hAnsi="Tahoma" w:cs="Tahoma"/>
          <w:b/>
          <w:sz w:val="40"/>
          <w:szCs w:val="64"/>
          <w:lang w:val="el-GR"/>
        </w:rPr>
      </w:pPr>
    </w:p>
    <w:p w:rsidR="00F0715D" w:rsidRPr="00B777F2" w:rsidRDefault="004B4F26" w:rsidP="00402F09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16"/>
          <w:szCs w:val="28"/>
        </w:rPr>
        <w:pict>
          <v:shape id="_x0000_s5429" type="#_x0000_t202" style="position:absolute;left:0;text-align:left;margin-left:-9pt;margin-top:10.15pt;width:66.05pt;height:70.85pt;z-index:251770368" stroked="f" strokeweight="2.25pt">
            <v:textbox style="mso-next-textbox:#_x0000_s5429" inset="0,1mm,0,1mm">
              <w:txbxContent>
                <w:p w:rsidR="00291988" w:rsidRPr="00402F09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0000FF"/>
                      <w:sz w:val="144"/>
                      <w:szCs w:val="112"/>
                    </w:rPr>
                  </w:pPr>
                  <w:r w:rsidRPr="00402F09"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  <w:t>36</w:t>
                  </w:r>
                </w:p>
              </w:txbxContent>
            </v:textbox>
          </v:shape>
        </w:pict>
      </w:r>
      <w:r w:rsidR="00402F09">
        <w:rPr>
          <w:rFonts w:ascii="Arial" w:hAnsi="Arial" w:cs="Arial"/>
          <w:b/>
          <w:sz w:val="36"/>
          <w:szCs w:val="56"/>
          <w:lang w:val="el-GR"/>
        </w:rPr>
        <w:t xml:space="preserve">Γνωρίζω τους αριθμούς </w: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>ως το 100.000</w:t>
      </w:r>
    </w:p>
    <w:p w:rsidR="00F0715D" w:rsidRPr="00B91117" w:rsidRDefault="00402F09" w:rsidP="00402F09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Γνωρίζουμε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>την Ελλάδα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28-32</w:t>
      </w:r>
    </w:p>
    <w:p w:rsidR="00F0715D" w:rsidRPr="00B777F2" w:rsidRDefault="00F0715D" w:rsidP="00F0715D">
      <w:pPr>
        <w:suppressAutoHyphens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B777F2" w:rsidRDefault="004B4F26" w:rsidP="00402F09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16"/>
          <w:szCs w:val="28"/>
        </w:rPr>
        <w:pict>
          <v:shape id="_x0000_s5430" type="#_x0000_t202" style="position:absolute;left:0;text-align:left;margin-left:-9pt;margin-top:10.15pt;width:66.05pt;height:70.85pt;z-index:251771392" stroked="f" strokeweight="2.25pt">
            <v:textbox style="mso-next-textbox:#_x0000_s5430" inset="0,1mm,0,1mm">
              <w:txbxContent>
                <w:p w:rsidR="00291988" w:rsidRPr="00402F09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0000FF"/>
                      <w:sz w:val="144"/>
                      <w:szCs w:val="112"/>
                    </w:rPr>
                  </w:pPr>
                  <w:r w:rsidRPr="00402F09"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  <w:t>37</w:t>
                  </w:r>
                </w:p>
              </w:txbxContent>
            </v:textbox>
          </v:shape>
        </w:pict>
      </w:r>
      <w:r w:rsidR="00402F09">
        <w:rPr>
          <w:rFonts w:ascii="Arial" w:hAnsi="Arial" w:cs="Arial"/>
          <w:b/>
          <w:sz w:val="36"/>
          <w:szCs w:val="56"/>
          <w:lang w:val="el-GR"/>
        </w:rPr>
        <w:t xml:space="preserve">Γνωρίζω τους αριθμούς </w: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 xml:space="preserve">ως το 200.000 </w:t>
      </w:r>
    </w:p>
    <w:p w:rsidR="00F0715D" w:rsidRPr="00B91117" w:rsidRDefault="00402F09" w:rsidP="00402F09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Πληροφορίες από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 xml:space="preserve">το διαδίκτυο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33-38</w:t>
      </w:r>
    </w:p>
    <w:p w:rsidR="00F0715D" w:rsidRPr="0095351F" w:rsidRDefault="00F0715D" w:rsidP="00F0715D">
      <w:pPr>
        <w:suppressAutoHyphens/>
        <w:rPr>
          <w:rFonts w:ascii="Tahoma" w:hAnsi="Tahoma" w:cs="Tahoma"/>
          <w:b/>
          <w:sz w:val="40"/>
          <w:szCs w:val="64"/>
          <w:lang w:val="el-GR"/>
        </w:rPr>
      </w:pPr>
    </w:p>
    <w:p w:rsidR="00F0715D" w:rsidRPr="00B777F2" w:rsidRDefault="004B4F26" w:rsidP="00F0715D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16"/>
          <w:szCs w:val="28"/>
        </w:rPr>
        <w:pict>
          <v:shape id="_x0000_s5431" type="#_x0000_t202" style="position:absolute;left:0;text-align:left;margin-left:-19.65pt;margin-top:13.25pt;width:78pt;height:67.15pt;z-index:251772416" filled="f" stroked="f" strokeweight="2.25pt">
            <v:textbox style="mso-next-textbox:#_x0000_s5431" inset="0,1mm,0,1mm">
              <w:txbxContent>
                <w:p w:rsidR="00291988" w:rsidRPr="00556353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</w:rPr>
                  </w:pPr>
                  <w:r w:rsidRPr="00402F09"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</w:rPr>
                    <w:t>38</w:t>
                  </w:r>
                </w:p>
              </w:txbxContent>
            </v:textbox>
          </v:shape>
        </w:pic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 xml:space="preserve">Διαχειρίζομαι προβλήματα </w:t>
      </w:r>
    </w:p>
    <w:p w:rsidR="00F0715D" w:rsidRPr="00B91117" w:rsidRDefault="00402F09" w:rsidP="00402F09">
      <w:pPr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Το επιτραπέζιο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 xml:space="preserve">της Στέλλας </w:t>
      </w:r>
      <w:r w:rsidRPr="0095351F">
        <w:rPr>
          <w:rFonts w:ascii="Tahoma" w:hAnsi="Tahoma" w:cs="Tahoma"/>
          <w:b/>
          <w:sz w:val="40"/>
          <w:szCs w:val="64"/>
          <w:lang w:val="el-GR"/>
        </w:rPr>
        <w:t>……</w:t>
      </w:r>
      <w:r w:rsidR="0095351F">
        <w:rPr>
          <w:rFonts w:ascii="Tahoma" w:hAnsi="Tahoma" w:cs="Tahoma"/>
          <w:b/>
          <w:sz w:val="40"/>
          <w:szCs w:val="64"/>
          <w:lang w:val="el-GR"/>
        </w:rPr>
        <w:t>……</w:t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39-42</w:t>
      </w:r>
    </w:p>
    <w:p w:rsidR="00F0715D" w:rsidRPr="0095351F" w:rsidRDefault="00F0715D" w:rsidP="00402F09">
      <w:pPr>
        <w:suppressAutoHyphens/>
        <w:rPr>
          <w:rFonts w:ascii="Tahoma" w:hAnsi="Tahoma" w:cs="Tahoma"/>
          <w:b/>
          <w:sz w:val="40"/>
          <w:szCs w:val="64"/>
          <w:lang w:val="el-GR"/>
        </w:rPr>
      </w:pPr>
    </w:p>
    <w:p w:rsidR="00F0715D" w:rsidRPr="00B777F2" w:rsidRDefault="004B4F26" w:rsidP="00402F09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2"/>
          <w:szCs w:val="56"/>
        </w:rPr>
        <w:pict>
          <v:shape id="_x0000_s5425" type="#_x0000_t202" style="position:absolute;left:0;text-align:left;margin-left:-13.65pt;margin-top:11.1pt;width:66pt;height:70.75pt;z-index:251768320" filled="f" stroked="f" strokeweight="2.25pt">
            <v:textbox style="mso-next-textbox:#_x0000_s5425" inset="0,1mm,0,1mm">
              <w:txbxContent>
                <w:p w:rsidR="00291988" w:rsidRPr="00402F09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0000FF"/>
                      <w:sz w:val="144"/>
                      <w:szCs w:val="72"/>
                      <w:lang w:val="en-US"/>
                    </w:rPr>
                  </w:pPr>
                  <w:r w:rsidRPr="00402F09">
                    <w:rPr>
                      <w:rFonts w:ascii="Arial" w:hAnsi="Arial" w:cs="Arial"/>
                      <w:b/>
                      <w:color w:val="0000FF"/>
                      <w:sz w:val="56"/>
                      <w:szCs w:val="72"/>
                    </w:rPr>
                    <w:t>39</w:t>
                  </w:r>
                </w:p>
              </w:txbxContent>
            </v:textbox>
          </v:shape>
        </w:pict>
      </w:r>
      <w:r w:rsidR="00402F09">
        <w:rPr>
          <w:rFonts w:ascii="Arial" w:hAnsi="Arial" w:cs="Arial"/>
          <w:b/>
          <w:sz w:val="36"/>
          <w:szCs w:val="56"/>
          <w:lang w:val="el-GR"/>
        </w:rPr>
        <w:t xml:space="preserve">Εκτιμώ και υπολογίζω </w: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>με το νου</w:t>
      </w:r>
    </w:p>
    <w:p w:rsidR="00F0715D" w:rsidRPr="0095351F" w:rsidRDefault="00402F09" w:rsidP="00402F09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Στατιστικά στοιχεία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>για τους μαθητές</w:t>
      </w:r>
    </w:p>
    <w:p w:rsidR="00F0715D" w:rsidRPr="00B91117" w:rsidRDefault="004B4F26" w:rsidP="00F0715D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4B4F26">
        <w:rPr>
          <w:rFonts w:ascii="Tahoma" w:hAnsi="Tahoma" w:cs="Tahoma"/>
          <w:b/>
          <w:noProof/>
          <w:sz w:val="40"/>
          <w:szCs w:val="64"/>
          <w:lang w:val="en-US" w:eastAsia="en-US"/>
        </w:rPr>
        <w:pict>
          <v:shape id="_x0000_s6809" type="#_x0000_t202" style="position:absolute;left:0;text-align:left;margin-left:0;margin-top:795pt;width:81.4pt;height:25.5pt;z-index:252091904;mso-wrap-style:none;mso-position-horizontal:center;mso-position-horizontal-relative:margin;mso-position-vertical-relative:page" fillcolor="#fc9" stroked="f">
            <v:textbox style="mso-next-textbox:#_x0000_s6809" inset="2mm,1mm,2mm,1mm">
              <w:txbxContent>
                <w:p w:rsidR="00291988" w:rsidRPr="00B423E0" w:rsidRDefault="00291988" w:rsidP="00073284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143</w:t>
                  </w:r>
                </w:p>
              </w:txbxContent>
            </v:textbox>
            <w10:wrap anchorx="margin" anchory="page"/>
          </v:shape>
        </w:pic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>του δημοτικού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43-45</w:t>
      </w:r>
    </w:p>
    <w:p w:rsidR="0095351F" w:rsidRDefault="0095351F" w:rsidP="00F0715D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</w:p>
    <w:p w:rsidR="0095351F" w:rsidRPr="0095351F" w:rsidRDefault="0095351F" w:rsidP="00F0715D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</w:p>
    <w:p w:rsidR="00F0715D" w:rsidRPr="0095351F" w:rsidRDefault="004B4F26" w:rsidP="00F0715D">
      <w:pPr>
        <w:suppressAutoHyphens/>
        <w:rPr>
          <w:rFonts w:ascii="Tahoma" w:hAnsi="Tahoma" w:cs="Tahoma"/>
          <w:b/>
          <w:sz w:val="40"/>
          <w:szCs w:val="64"/>
          <w:lang w:val="el-GR"/>
        </w:rPr>
      </w:pPr>
      <w:r>
        <w:rPr>
          <w:rFonts w:ascii="Tahoma" w:hAnsi="Tahoma" w:cs="Tahoma"/>
          <w:b/>
          <w:sz w:val="40"/>
          <w:szCs w:val="64"/>
          <w:lang w:val="el-GR"/>
        </w:rPr>
        <w:lastRenderedPageBreak/>
        <w:pict>
          <v:shape id="_x0000_s5432" type="#_x0000_t202" style="position:absolute;margin-left:-9pt;margin-top:18.15pt;width:66.05pt;height:70.85pt;z-index:251773440" stroked="f" strokeweight="2.25pt">
            <v:textbox style="mso-next-textbox:#_x0000_s5432" inset="0,1mm,0,1mm">
              <w:txbxContent>
                <w:p w:rsidR="00291988" w:rsidRPr="00402F09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0000FF"/>
                      <w:sz w:val="144"/>
                      <w:szCs w:val="112"/>
                    </w:rPr>
                  </w:pPr>
                  <w:r w:rsidRPr="00402F09"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  <w:t>40</w:t>
                  </w:r>
                </w:p>
              </w:txbxContent>
            </v:textbox>
          </v:shape>
        </w:pict>
      </w:r>
    </w:p>
    <w:p w:rsidR="00F0715D" w:rsidRPr="00B777F2" w:rsidRDefault="00F0715D" w:rsidP="00F0715D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B777F2">
        <w:rPr>
          <w:rFonts w:ascii="Arial" w:hAnsi="Arial" w:cs="Arial"/>
          <w:b/>
          <w:sz w:val="36"/>
          <w:szCs w:val="56"/>
          <w:lang w:val="el-GR"/>
        </w:rPr>
        <w:t>Πολλαπλασιάζω και διαιρώ</w:t>
      </w:r>
    </w:p>
    <w:p w:rsidR="00D648BA" w:rsidRPr="0044487C" w:rsidRDefault="00F0715D" w:rsidP="00D648BA">
      <w:pPr>
        <w:tabs>
          <w:tab w:val="right" w:leader="dot" w:pos="9639"/>
        </w:tabs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>Αριθμοί στόχοι</w:t>
      </w:r>
      <w:r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46-48</w:t>
      </w:r>
    </w:p>
    <w:p w:rsidR="00F0715D" w:rsidRPr="0095351F" w:rsidRDefault="004B4F26" w:rsidP="00D648BA">
      <w:pPr>
        <w:tabs>
          <w:tab w:val="right" w:leader="dot" w:pos="9639"/>
        </w:tabs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noProof/>
          <w:sz w:val="36"/>
          <w:szCs w:val="56"/>
          <w:lang w:val="el-GR" w:eastAsia="el-GR"/>
        </w:rPr>
        <w:pict>
          <v:shape id="_x0000_s6729" type="#_x0000_t202" style="position:absolute;left:0;text-align:left;margin-left:0;margin-top:795pt;width:81.4pt;height:25.5pt;z-index:252020224;mso-wrap-style:none;mso-position-horizontal:center;mso-position-horizontal-relative:margin;mso-position-vertical-relative:page" fillcolor="#fc9" stroked="f">
            <v:textbox style="mso-next-textbox:#_x0000_s6729" inset="2mm,1mm,2mm,1mm">
              <w:txbxContent>
                <w:p w:rsidR="00291988" w:rsidRPr="00B423E0" w:rsidRDefault="00291988" w:rsidP="009A25C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144</w:t>
                  </w:r>
                </w:p>
              </w:txbxContent>
            </v:textbox>
            <w10:wrap anchorx="margin" anchory="page"/>
          </v:shape>
        </w:pict>
      </w:r>
    </w:p>
    <w:p w:rsidR="00F0715D" w:rsidRPr="0044487C" w:rsidRDefault="00F0715D" w:rsidP="00F0715D">
      <w:pPr>
        <w:shd w:val="clear" w:color="auto" w:fill="008000"/>
        <w:tabs>
          <w:tab w:val="right" w:pos="9639"/>
        </w:tabs>
        <w:suppressAutoHyphens/>
        <w:rPr>
          <w:rFonts w:ascii="Arial" w:hAnsi="Arial" w:cs="Arial"/>
          <w:b/>
          <w:color w:val="FFFFFF"/>
          <w:sz w:val="40"/>
          <w:szCs w:val="64"/>
          <w:lang w:val="el-GR"/>
        </w:rPr>
      </w:pPr>
      <w:r w:rsidRPr="00B777F2">
        <w:rPr>
          <w:rFonts w:ascii="Arial" w:hAnsi="Arial" w:cs="Arial"/>
          <w:b/>
          <w:color w:val="FFFFFF"/>
          <w:sz w:val="40"/>
          <w:szCs w:val="64"/>
          <w:lang w:val="el-GR"/>
        </w:rPr>
        <w:t xml:space="preserve"> 6η επανάληψη</w:t>
      </w:r>
      <w:r w:rsidRPr="00B777F2">
        <w:rPr>
          <w:rFonts w:ascii="Arial" w:hAnsi="Arial" w:cs="Arial"/>
          <w:b/>
          <w:color w:val="FFFFFF"/>
          <w:sz w:val="40"/>
          <w:szCs w:val="64"/>
          <w:lang w:val="el-GR"/>
        </w:rPr>
        <w:tab/>
      </w:r>
      <w:r w:rsidR="0044487C" w:rsidRPr="0044487C">
        <w:rPr>
          <w:rFonts w:ascii="Arial" w:hAnsi="Arial" w:cs="Arial"/>
          <w:b/>
          <w:color w:val="FFFFFF"/>
          <w:sz w:val="36"/>
          <w:szCs w:val="64"/>
          <w:lang w:val="el-GR"/>
        </w:rPr>
        <w:t>49-53</w:t>
      </w:r>
    </w:p>
    <w:p w:rsidR="00F0715D" w:rsidRPr="00B777F2" w:rsidRDefault="00F0715D" w:rsidP="00F0715D">
      <w:pPr>
        <w:tabs>
          <w:tab w:val="right" w:leader="dot" w:pos="9638"/>
        </w:tabs>
        <w:suppressAutoHyphens/>
        <w:rPr>
          <w:rFonts w:ascii="Arial" w:hAnsi="Arial"/>
          <w:b/>
          <w:color w:val="000000"/>
          <w:sz w:val="28"/>
          <w:szCs w:val="40"/>
          <w:lang w:val="el-GR"/>
        </w:rPr>
      </w:pPr>
    </w:p>
    <w:p w:rsidR="00F0715D" w:rsidRPr="00B91117" w:rsidRDefault="00F0715D" w:rsidP="00F0715D">
      <w:pPr>
        <w:tabs>
          <w:tab w:val="right" w:leader="dot" w:pos="9638"/>
        </w:tabs>
        <w:suppressAutoHyphens/>
        <w:rPr>
          <w:rFonts w:ascii="Arial" w:hAnsi="Arial" w:cs="Arial"/>
          <w:b/>
          <w:color w:val="0000FF"/>
          <w:sz w:val="40"/>
          <w:szCs w:val="64"/>
          <w:lang w:val="el-GR"/>
        </w:rPr>
      </w:pPr>
      <w:r w:rsidRPr="00B777F2">
        <w:rPr>
          <w:rFonts w:ascii="Arial" w:hAnsi="Arial" w:cs="Arial"/>
          <w:b/>
          <w:color w:val="0000FF"/>
          <w:sz w:val="40"/>
          <w:szCs w:val="64"/>
          <w:lang w:val="el-GR"/>
        </w:rPr>
        <w:t xml:space="preserve">Συνοπτικό Β΄ Περιόδου </w:t>
      </w:r>
      <w:r w:rsidRPr="00B777F2">
        <w:rPr>
          <w:rFonts w:ascii="Arial" w:hAnsi="Arial" w:cs="Arial"/>
          <w:b/>
          <w:color w:val="000000"/>
          <w:sz w:val="36"/>
          <w:szCs w:val="56"/>
          <w:lang w:val="el-GR"/>
        </w:rPr>
        <w:tab/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5</w:t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4-56</w:t>
      </w:r>
    </w:p>
    <w:p w:rsidR="00F0715D" w:rsidRPr="00B777F2" w:rsidRDefault="00F0715D" w:rsidP="00F0715D">
      <w:pPr>
        <w:suppressAutoHyphens/>
        <w:rPr>
          <w:rFonts w:ascii="Arial" w:hAnsi="Arial" w:cs="Arial"/>
          <w:b/>
          <w:szCs w:val="40"/>
          <w:lang w:val="el-GR"/>
        </w:rPr>
      </w:pPr>
    </w:p>
    <w:p w:rsidR="00F0715D" w:rsidRPr="00B777F2" w:rsidRDefault="00F0715D" w:rsidP="00F0715D">
      <w:pPr>
        <w:shd w:val="clear" w:color="auto" w:fill="CCFFCC"/>
        <w:suppressAutoHyphens/>
        <w:rPr>
          <w:rFonts w:ascii="Arial" w:hAnsi="Arial" w:cs="Arial"/>
          <w:b/>
          <w:color w:val="0000FF"/>
          <w:sz w:val="40"/>
          <w:szCs w:val="64"/>
          <w:lang w:val="el-GR"/>
        </w:rPr>
      </w:pPr>
      <w:r w:rsidRPr="00B777F2">
        <w:rPr>
          <w:rFonts w:ascii="Arial" w:hAnsi="Arial" w:cs="Arial"/>
          <w:b/>
          <w:color w:val="0000FF"/>
          <w:sz w:val="40"/>
          <w:szCs w:val="64"/>
          <w:lang w:val="el-GR"/>
        </w:rPr>
        <w:t>Γ΄ Περίοδος</w:t>
      </w:r>
    </w:p>
    <w:p w:rsidR="00F0715D" w:rsidRPr="00B777F2" w:rsidRDefault="00F0715D" w:rsidP="00F0715D">
      <w:pPr>
        <w:suppressAutoHyphens/>
        <w:rPr>
          <w:rFonts w:ascii="Arial" w:hAnsi="Arial" w:cs="Arial"/>
          <w:b/>
          <w:szCs w:val="40"/>
          <w:lang w:val="el-GR"/>
        </w:rPr>
      </w:pPr>
    </w:p>
    <w:p w:rsidR="00F0715D" w:rsidRPr="00B777F2" w:rsidRDefault="004B4F26" w:rsidP="00402F09">
      <w:pPr>
        <w:suppressAutoHyphens/>
        <w:ind w:left="1260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Cs w:val="40"/>
        </w:rPr>
        <w:pict>
          <v:shape id="_x0000_s5422" type="#_x0000_t202" style="position:absolute;left:0;text-align:left;margin-left:-9pt;margin-top:12.4pt;width:66.05pt;height:70.85pt;z-index:251766272" stroked="f" strokeweight="2.25pt">
            <v:textbox style="mso-next-textbox:#_x0000_s5422" inset="0,1mm,0,1mm">
              <w:txbxContent>
                <w:p w:rsidR="00291988" w:rsidRPr="00835924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  <w:lang w:val="el-GR"/>
                    </w:rPr>
                    <w:t>4</w:t>
                  </w:r>
                  <w:r w:rsidRPr="00835924"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  <w:t>1</w:t>
                  </w:r>
                </w:p>
              </w:txbxContent>
            </v:textbox>
          </v:shape>
        </w:pict>
      </w:r>
      <w:r w:rsidR="00402F09">
        <w:rPr>
          <w:rFonts w:ascii="Arial" w:hAnsi="Arial" w:cs="Arial"/>
          <w:b/>
          <w:sz w:val="36"/>
          <w:szCs w:val="56"/>
          <w:lang w:val="el-GR"/>
        </w:rPr>
        <w:t xml:space="preserve">Πολλαπλασιάζω με τριψήφιο </w: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>πολλαπλασιαστή</w:t>
      </w:r>
    </w:p>
    <w:p w:rsidR="00F0715D" w:rsidRPr="0044487C" w:rsidRDefault="00F0715D" w:rsidP="00402F09">
      <w:pPr>
        <w:suppressAutoHyphens/>
        <w:ind w:left="1260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>Πόσο τρώει ένας ελέφαντας;</w:t>
      </w:r>
      <w:r w:rsidR="00402F09" w:rsidRPr="0095351F">
        <w:rPr>
          <w:rFonts w:ascii="Tahoma" w:hAnsi="Tahoma" w:cs="Tahoma"/>
          <w:b/>
          <w:sz w:val="40"/>
          <w:szCs w:val="64"/>
          <w:lang w:val="el-GR"/>
        </w:rPr>
        <w:t>……</w:t>
      </w:r>
      <w:r w:rsidR="00835924" w:rsidRPr="0095351F">
        <w:rPr>
          <w:rFonts w:ascii="Tahoma" w:hAnsi="Tahoma" w:cs="Tahoma"/>
          <w:b/>
          <w:sz w:val="40"/>
          <w:szCs w:val="64"/>
          <w:lang w:val="el-GR"/>
        </w:rPr>
        <w:t>.</w:t>
      </w:r>
      <w:r w:rsidR="00D648BA">
        <w:rPr>
          <w:rFonts w:ascii="Tahoma" w:hAnsi="Tahoma" w:cs="Tahoma"/>
          <w:b/>
          <w:sz w:val="40"/>
          <w:szCs w:val="64"/>
          <w:lang w:val="el-GR"/>
        </w:rPr>
        <w:t>.</w:t>
      </w:r>
      <w:r w:rsidR="00835924" w:rsidRPr="0095351F">
        <w:rPr>
          <w:rFonts w:ascii="Tahoma" w:hAnsi="Tahoma" w:cs="Tahoma"/>
          <w:b/>
          <w:sz w:val="40"/>
          <w:szCs w:val="64"/>
          <w:lang w:val="el-GR"/>
        </w:rPr>
        <w:t>.</w:t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.</w:t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.</w:t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57-60</w:t>
      </w:r>
    </w:p>
    <w:p w:rsidR="00F0715D" w:rsidRPr="0095351F" w:rsidRDefault="00F0715D" w:rsidP="00F0715D">
      <w:pPr>
        <w:suppressAutoHyphens/>
        <w:rPr>
          <w:rFonts w:ascii="Tahoma" w:hAnsi="Tahoma" w:cs="Tahoma"/>
          <w:b/>
          <w:sz w:val="40"/>
          <w:szCs w:val="64"/>
          <w:lang w:val="el-GR"/>
        </w:rPr>
      </w:pPr>
    </w:p>
    <w:p w:rsidR="00F0715D" w:rsidRPr="00B777F2" w:rsidRDefault="004B4F26" w:rsidP="00402F09">
      <w:pPr>
        <w:suppressAutoHyphens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16"/>
          <w:szCs w:val="28"/>
        </w:rPr>
        <w:pict>
          <v:shape id="_x0000_s5423" type="#_x0000_t202" style="position:absolute;margin-left:-9pt;margin-top:10.15pt;width:66.05pt;height:70.85pt;z-index:251767296" stroked="f" strokeweight="2.25pt">
            <v:textbox style="mso-next-textbox:#_x0000_s5423" inset="0,1mm,0,1mm">
              <w:txbxContent>
                <w:p w:rsidR="00291988" w:rsidRPr="00556353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  <w:lang w:val="el-GR"/>
                    </w:rPr>
                    <w:t>4</w:t>
                  </w:r>
                  <w:r w:rsidRPr="00835924"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  <w:t>2</w:t>
                  </w:r>
                </w:p>
              </w:txbxContent>
            </v:textbox>
          </v:shape>
        </w:pict>
      </w:r>
      <w:r w:rsidR="00835924">
        <w:rPr>
          <w:rFonts w:ascii="Arial" w:hAnsi="Arial" w:cs="Arial"/>
          <w:b/>
          <w:sz w:val="36"/>
          <w:szCs w:val="56"/>
          <w:lang w:val="el-GR"/>
        </w:rPr>
        <w:t xml:space="preserve">            </w: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 xml:space="preserve">Διαιρώ με διψήφιο διαιρέτη </w:t>
      </w:r>
    </w:p>
    <w:p w:rsidR="00F0715D" w:rsidRPr="0095351F" w:rsidRDefault="00835924" w:rsidP="00835924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Υπολογίζουμε πηλίκα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 xml:space="preserve">με διάφορους </w:t>
      </w:r>
    </w:p>
    <w:p w:rsidR="00F0715D" w:rsidRPr="0044487C" w:rsidRDefault="00F0715D" w:rsidP="00F0715D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>τρόπους</w:t>
      </w:r>
      <w:r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61-64</w:t>
      </w:r>
    </w:p>
    <w:p w:rsidR="00F0715D" w:rsidRPr="0095351F" w:rsidRDefault="00F0715D" w:rsidP="00F0715D">
      <w:pPr>
        <w:suppressAutoHyphens/>
        <w:rPr>
          <w:rFonts w:ascii="Tahoma" w:hAnsi="Tahoma" w:cs="Tahoma"/>
          <w:b/>
          <w:sz w:val="40"/>
          <w:szCs w:val="64"/>
          <w:lang w:val="el-GR"/>
        </w:rPr>
      </w:pPr>
    </w:p>
    <w:p w:rsidR="00F0715D" w:rsidRPr="00B777F2" w:rsidRDefault="004B4F26" w:rsidP="00F0715D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2"/>
          <w:szCs w:val="40"/>
        </w:rPr>
        <w:pict>
          <v:shape id="_x0000_s5419" type="#_x0000_t202" style="position:absolute;left:0;text-align:left;margin-left:-10.65pt;margin-top:3.2pt;width:66.05pt;height:70.85pt;z-index:251764224" stroked="f" strokeweight="2.25pt">
            <v:textbox style="mso-next-textbox:#_x0000_s5419" inset="0,1mm,0,1mm">
              <w:txbxContent>
                <w:p w:rsidR="00291988" w:rsidRPr="00556353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  <w:lang w:val="el-GR"/>
                    </w:rPr>
                    <w:t>43</w:t>
                  </w:r>
                </w:p>
              </w:txbxContent>
            </v:textbox>
          </v:shape>
        </w:pic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 xml:space="preserve">Αντίστροφα προβλήματα </w:t>
      </w:r>
    </w:p>
    <w:p w:rsidR="00F0715D" w:rsidRPr="00B91117" w:rsidRDefault="00F0715D" w:rsidP="00835924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pacing w:val="-20"/>
          <w:sz w:val="40"/>
          <w:szCs w:val="64"/>
          <w:lang w:val="el-GR"/>
        </w:rPr>
      </w:pPr>
      <w:r w:rsidRPr="0063091C">
        <w:rPr>
          <w:rFonts w:ascii="Tahoma" w:hAnsi="Tahoma" w:cs="Tahoma"/>
          <w:b/>
          <w:spacing w:val="-20"/>
          <w:sz w:val="40"/>
          <w:szCs w:val="64"/>
          <w:lang w:val="el-GR"/>
        </w:rPr>
        <w:t>Αρχαιολογικοί χώροι της Ελλάδας</w:t>
      </w:r>
      <w:r w:rsidRPr="0063091C">
        <w:rPr>
          <w:rFonts w:ascii="Tahoma" w:hAnsi="Tahoma" w:cs="Tahoma"/>
          <w:b/>
          <w:spacing w:val="-20"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pacing w:val="-20"/>
          <w:sz w:val="40"/>
          <w:szCs w:val="64"/>
          <w:lang w:val="el-GR"/>
        </w:rPr>
        <w:t>65-68</w:t>
      </w:r>
    </w:p>
    <w:p w:rsidR="00F0715D" w:rsidRPr="00B777F2" w:rsidRDefault="00F0715D" w:rsidP="00F0715D">
      <w:pPr>
        <w:suppressAutoHyphens/>
        <w:rPr>
          <w:rFonts w:ascii="Arial" w:hAnsi="Arial" w:cs="Arial"/>
          <w:b/>
          <w:sz w:val="20"/>
          <w:szCs w:val="36"/>
          <w:lang w:val="el-GR"/>
        </w:rPr>
      </w:pPr>
    </w:p>
    <w:p w:rsidR="00F0715D" w:rsidRPr="00B777F2" w:rsidRDefault="004B4F26" w:rsidP="00835924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5421" type="#_x0000_t202" style="position:absolute;left:0;text-align:left;margin-left:-9pt;margin-top:12.8pt;width:66.05pt;height:70.85pt;z-index:251765248" stroked="f" strokeweight="2.25pt">
            <v:textbox style="mso-next-textbox:#_x0000_s5421" inset="0,1mm,0,1mm">
              <w:txbxContent>
                <w:p w:rsidR="00291988" w:rsidRPr="00556353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  <w:lang w:val="el-GR"/>
                    </w:rPr>
                    <w:t>44</w:t>
                  </w:r>
                </w:p>
              </w:txbxContent>
            </v:textbox>
          </v:shape>
        </w:pict>
      </w:r>
      <w:r w:rsidR="00835924">
        <w:rPr>
          <w:rFonts w:ascii="Arial" w:hAnsi="Arial" w:cs="Arial"/>
          <w:b/>
          <w:sz w:val="36"/>
          <w:szCs w:val="56"/>
          <w:lang w:val="el-GR"/>
        </w:rPr>
        <w:t xml:space="preserve">Μαθαίνω για την αναγωγή </w: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>στη μονάδα</w:t>
      </w:r>
    </w:p>
    <w:p w:rsidR="00F0715D" w:rsidRPr="00B91117" w:rsidRDefault="00F0715D" w:rsidP="00F0715D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>Γλυκό κυδώνι</w:t>
      </w:r>
      <w:r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69-72</w:t>
      </w:r>
    </w:p>
    <w:p w:rsidR="00F0715D" w:rsidRPr="00B777F2" w:rsidRDefault="00F0715D" w:rsidP="00F0715D">
      <w:pPr>
        <w:suppressAutoHyphens/>
        <w:ind w:left="1276"/>
        <w:rPr>
          <w:rFonts w:ascii="Arial" w:hAnsi="Arial" w:cs="Arial"/>
          <w:b/>
          <w:sz w:val="20"/>
          <w:szCs w:val="36"/>
          <w:lang w:val="el-GR"/>
        </w:rPr>
      </w:pPr>
    </w:p>
    <w:p w:rsidR="00F0715D" w:rsidRPr="00B777F2" w:rsidRDefault="004B4F26" w:rsidP="00835924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2"/>
          <w:szCs w:val="40"/>
        </w:rPr>
        <w:pict>
          <v:shape id="_x0000_s5438" type="#_x0000_t202" style="position:absolute;left:0;text-align:left;margin-left:-9pt;margin-top:6.85pt;width:66.05pt;height:70.85pt;z-index:251778560" stroked="f" strokeweight="2.25pt">
            <v:textbox style="mso-next-textbox:#_x0000_s5438" inset="0,1mm,0,1mm">
              <w:txbxContent>
                <w:p w:rsidR="00291988" w:rsidRPr="00556353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</w:rPr>
                    <w:t>45</w:t>
                  </w:r>
                </w:p>
              </w:txbxContent>
            </v:textbox>
          </v:shape>
        </w:pict>
      </w:r>
      <w:r w:rsidR="00835924">
        <w:rPr>
          <w:rFonts w:ascii="Arial" w:hAnsi="Arial" w:cs="Arial"/>
          <w:b/>
          <w:sz w:val="36"/>
          <w:szCs w:val="56"/>
          <w:lang w:val="el-GR"/>
        </w:rPr>
        <w:t xml:space="preserve">Διαχειρίζομαι </w:t>
      </w:r>
      <w:r w:rsidR="00F0715D" w:rsidRPr="00B777F2">
        <w:rPr>
          <w:rFonts w:ascii="Arial" w:hAnsi="Arial" w:cs="Arial"/>
          <w:b/>
          <w:sz w:val="36"/>
          <w:szCs w:val="56"/>
          <w:lang w:val="el-GR"/>
        </w:rPr>
        <w:t xml:space="preserve">Σύνθετα προβλήματα </w:t>
      </w:r>
    </w:p>
    <w:p w:rsidR="00F0715D" w:rsidRPr="0095351F" w:rsidRDefault="00835924" w:rsidP="00835924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Τα βιβλία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>των μαθηματικών φτάνουν</w:t>
      </w:r>
    </w:p>
    <w:p w:rsidR="00F0715D" w:rsidRPr="00B91117" w:rsidRDefault="00F0715D" w:rsidP="00E40B4C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>στην Καστοριά</w:t>
      </w:r>
      <w:r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73-76</w:t>
      </w:r>
    </w:p>
    <w:p w:rsidR="00E40B4C" w:rsidRPr="00E40B4C" w:rsidRDefault="00E40B4C" w:rsidP="00E40B4C">
      <w:pPr>
        <w:tabs>
          <w:tab w:val="right" w:leader="dot" w:pos="9639"/>
        </w:tabs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</w:p>
    <w:p w:rsidR="00F0715D" w:rsidRPr="004C27DC" w:rsidRDefault="00F0715D" w:rsidP="00F0715D">
      <w:pPr>
        <w:shd w:val="clear" w:color="auto" w:fill="FF0000"/>
        <w:suppressAutoHyphens/>
        <w:jc w:val="center"/>
        <w:rPr>
          <w:rFonts w:ascii="Arial" w:hAnsi="Arial" w:cs="Arial"/>
          <w:b/>
          <w:color w:val="FFFFFF"/>
          <w:sz w:val="40"/>
          <w:szCs w:val="72"/>
          <w:lang w:val="el-GR"/>
        </w:rPr>
      </w:pPr>
      <w:r w:rsidRPr="004C27DC">
        <w:rPr>
          <w:rFonts w:ascii="Arial" w:hAnsi="Arial" w:cs="Arial"/>
          <w:b/>
          <w:color w:val="FFFFFF"/>
          <w:sz w:val="40"/>
          <w:szCs w:val="72"/>
          <w:lang w:val="el-GR"/>
        </w:rPr>
        <w:t>Πίνακας περιεχομένων</w:t>
      </w:r>
    </w:p>
    <w:p w:rsidR="00F0715D" w:rsidRPr="004C27DC" w:rsidRDefault="00F0715D" w:rsidP="00F0715D">
      <w:pPr>
        <w:suppressAutoHyphens/>
        <w:rPr>
          <w:rFonts w:ascii="Arial" w:hAnsi="Arial" w:cs="Arial"/>
          <w:b/>
          <w:szCs w:val="44"/>
          <w:lang w:val="el-GR"/>
        </w:rPr>
      </w:pPr>
    </w:p>
    <w:p w:rsidR="00F0715D" w:rsidRPr="004C27DC" w:rsidRDefault="00F0715D" w:rsidP="00F0715D">
      <w:pPr>
        <w:shd w:val="clear" w:color="auto" w:fill="CCFFCC"/>
        <w:suppressAutoHyphens/>
        <w:rPr>
          <w:rFonts w:ascii="Arial" w:hAnsi="Arial" w:cs="Arial"/>
          <w:b/>
          <w:color w:val="0000FF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0000FF"/>
          <w:sz w:val="40"/>
          <w:szCs w:val="64"/>
          <w:lang w:val="el-GR"/>
        </w:rPr>
        <w:t>Γ΄ Περίοδος</w:t>
      </w:r>
    </w:p>
    <w:p w:rsidR="00F0715D" w:rsidRPr="004C27DC" w:rsidRDefault="004B4F26" w:rsidP="00F0715D">
      <w:pPr>
        <w:suppressAutoHyphens/>
        <w:rPr>
          <w:rFonts w:ascii="Arial" w:hAnsi="Arial" w:cs="Arial"/>
          <w:b/>
          <w:sz w:val="22"/>
          <w:szCs w:val="40"/>
          <w:lang w:val="el-GR"/>
        </w:rPr>
      </w:pPr>
      <w:r w:rsidRPr="004B4F26">
        <w:rPr>
          <w:rFonts w:ascii="Arial" w:hAnsi="Arial" w:cs="Arial"/>
          <w:b/>
          <w:noProof/>
          <w:sz w:val="22"/>
          <w:szCs w:val="40"/>
        </w:rPr>
        <w:pict>
          <v:shape id="_x0000_s5365" type="#_x0000_t202" style="position:absolute;margin-left:-4.35pt;margin-top:7.7pt;width:52.7pt;height:56.55pt;z-index:251756032" stroked="f" strokeweight="2.25pt">
            <v:textbox style="mso-next-textbox:#_x0000_s5365" inset="0,1mm,0,1mm">
              <w:txbxContent>
                <w:p w:rsidR="00291988" w:rsidRPr="00835924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</w:rPr>
                    <w:t>46</w:t>
                  </w:r>
                </w:p>
              </w:txbxContent>
            </v:textbox>
          </v:shape>
        </w:pict>
      </w:r>
    </w:p>
    <w:p w:rsidR="00F0715D" w:rsidRPr="004C27DC" w:rsidRDefault="00835924" w:rsidP="00835924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>
        <w:rPr>
          <w:rFonts w:ascii="Arial" w:hAnsi="Arial" w:cs="Arial"/>
          <w:b/>
          <w:sz w:val="36"/>
          <w:szCs w:val="56"/>
          <w:lang w:val="el-GR"/>
        </w:rPr>
        <w:t xml:space="preserve">Διατυπώνω και επιλύω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προβλήματα </w:t>
      </w:r>
    </w:p>
    <w:p w:rsidR="00F0715D" w:rsidRPr="0044487C" w:rsidRDefault="00835924" w:rsidP="00835924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pacing w:val="-20"/>
          <w:sz w:val="40"/>
          <w:szCs w:val="64"/>
          <w:lang w:val="el-GR"/>
        </w:rPr>
      </w:pPr>
      <w:r w:rsidRPr="00D648BA">
        <w:rPr>
          <w:rFonts w:ascii="Tahoma" w:hAnsi="Tahoma" w:cs="Tahoma"/>
          <w:b/>
          <w:spacing w:val="-20"/>
          <w:sz w:val="40"/>
          <w:szCs w:val="64"/>
          <w:lang w:val="el-GR"/>
        </w:rPr>
        <w:t xml:space="preserve">Παραγωγή ελαιόλαδου </w:t>
      </w:r>
      <w:r w:rsidR="00F0715D" w:rsidRPr="00D648BA">
        <w:rPr>
          <w:rFonts w:ascii="Tahoma" w:hAnsi="Tahoma" w:cs="Tahoma"/>
          <w:b/>
          <w:spacing w:val="-20"/>
          <w:sz w:val="40"/>
          <w:szCs w:val="64"/>
          <w:lang w:val="el-GR"/>
        </w:rPr>
        <w:t>στην Κρήτη</w:t>
      </w:r>
      <w:r w:rsidR="00F0715D" w:rsidRPr="00D648BA">
        <w:rPr>
          <w:rFonts w:ascii="Tahoma" w:hAnsi="Tahoma" w:cs="Tahoma"/>
          <w:b/>
          <w:spacing w:val="-20"/>
          <w:sz w:val="40"/>
          <w:szCs w:val="64"/>
          <w:lang w:val="el-GR"/>
        </w:rPr>
        <w:tab/>
      </w:r>
      <w:r w:rsidR="0044487C" w:rsidRPr="0044487C">
        <w:rPr>
          <w:rFonts w:ascii="Tahoma" w:hAnsi="Tahoma" w:cs="Tahoma"/>
          <w:b/>
          <w:spacing w:val="-20"/>
          <w:sz w:val="40"/>
          <w:szCs w:val="64"/>
          <w:lang w:val="el-GR"/>
        </w:rPr>
        <w:t>77-80</w:t>
      </w:r>
    </w:p>
    <w:p w:rsidR="00F0715D" w:rsidRPr="00D648BA" w:rsidRDefault="00F0715D" w:rsidP="00F0715D">
      <w:pPr>
        <w:suppressAutoHyphens/>
        <w:rPr>
          <w:rFonts w:ascii="Tahoma" w:hAnsi="Tahoma" w:cs="Tahoma"/>
          <w:b/>
          <w:spacing w:val="-20"/>
          <w:sz w:val="40"/>
          <w:szCs w:val="64"/>
          <w:lang w:val="el-GR"/>
        </w:rPr>
      </w:pPr>
    </w:p>
    <w:p w:rsidR="00F0715D" w:rsidRPr="00B91117" w:rsidRDefault="00835924" w:rsidP="00F0715D">
      <w:pPr>
        <w:shd w:val="clear" w:color="auto" w:fill="008000"/>
        <w:tabs>
          <w:tab w:val="right" w:pos="9639"/>
        </w:tabs>
        <w:suppressAutoHyphens/>
        <w:rPr>
          <w:rFonts w:ascii="Arial" w:hAnsi="Arial" w:cs="Arial"/>
          <w:b/>
          <w:color w:val="FFFFFF"/>
          <w:sz w:val="40"/>
          <w:szCs w:val="64"/>
          <w:lang w:val="el-GR"/>
        </w:rPr>
      </w:pPr>
      <w:r>
        <w:rPr>
          <w:rFonts w:ascii="Arial" w:hAnsi="Arial" w:cs="Arial"/>
          <w:b/>
          <w:color w:val="FFFFFF"/>
          <w:sz w:val="40"/>
          <w:szCs w:val="64"/>
          <w:lang w:val="el-GR"/>
        </w:rPr>
        <w:lastRenderedPageBreak/>
        <w:t xml:space="preserve">          </w:t>
      </w:r>
      <w:r w:rsidR="00F0715D" w:rsidRPr="004C27DC">
        <w:rPr>
          <w:rFonts w:ascii="Arial" w:hAnsi="Arial" w:cs="Arial"/>
          <w:b/>
          <w:color w:val="FFFFFF"/>
          <w:sz w:val="40"/>
          <w:szCs w:val="64"/>
          <w:lang w:val="el-GR"/>
        </w:rPr>
        <w:t xml:space="preserve"> 7η επανάληψη</w:t>
      </w:r>
      <w:r w:rsidR="00F0715D" w:rsidRPr="004C27DC">
        <w:rPr>
          <w:rFonts w:ascii="Arial" w:hAnsi="Arial" w:cs="Arial"/>
          <w:b/>
          <w:color w:val="FFFFFF"/>
          <w:sz w:val="40"/>
          <w:szCs w:val="64"/>
          <w:lang w:val="el-GR"/>
        </w:rPr>
        <w:tab/>
      </w:r>
      <w:r w:rsidR="0044487C" w:rsidRPr="0044487C">
        <w:rPr>
          <w:rFonts w:ascii="Arial" w:hAnsi="Arial" w:cs="Arial"/>
          <w:b/>
          <w:color w:val="FFFFFF"/>
          <w:sz w:val="40"/>
          <w:szCs w:val="64"/>
          <w:lang w:val="el-GR"/>
        </w:rPr>
        <w:t>8</w:t>
      </w:r>
      <w:r w:rsidR="0044487C" w:rsidRPr="00B91117">
        <w:rPr>
          <w:rFonts w:ascii="Arial" w:hAnsi="Arial" w:cs="Arial"/>
          <w:b/>
          <w:color w:val="FFFFFF"/>
          <w:sz w:val="40"/>
          <w:szCs w:val="64"/>
          <w:lang w:val="el-GR"/>
        </w:rPr>
        <w:t>1-84</w:t>
      </w:r>
    </w:p>
    <w:p w:rsidR="00F0715D" w:rsidRPr="004C27DC" w:rsidRDefault="00F0715D" w:rsidP="00F0715D">
      <w:pPr>
        <w:suppressAutoHyphens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4B4F26" w:rsidP="00835924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5366" type="#_x0000_t202" style="position:absolute;left:0;text-align:left;margin-left:-9pt;margin-top:13.55pt;width:66.05pt;height:70.85pt;z-index:251757056" stroked="f" strokeweight="2.25pt">
            <v:textbox style="mso-next-textbox:#_x0000_s5366" inset="0,1mm,0,1mm">
              <w:txbxContent>
                <w:p w:rsidR="00291988" w:rsidRPr="00556353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  <w:t>47</w:t>
                  </w:r>
                </w:p>
              </w:txbxContent>
            </v:textbox>
          </v:shape>
        </w:pict>
      </w:r>
      <w:r w:rsidR="00835924">
        <w:rPr>
          <w:rFonts w:ascii="Arial" w:hAnsi="Arial" w:cs="Arial"/>
          <w:b/>
          <w:sz w:val="36"/>
          <w:szCs w:val="56"/>
          <w:lang w:val="el-GR"/>
        </w:rPr>
        <w:t xml:space="preserve">Γνωρίζω τους αριθμούς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ως το 1.000.000</w:t>
      </w:r>
    </w:p>
    <w:p w:rsidR="00D648BA" w:rsidRPr="0044487C" w:rsidRDefault="00835924" w:rsidP="00D648BA">
      <w:pPr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Προϊστορικά ευρήματα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>στον Ελλαδικό χώρο</w:t>
      </w:r>
      <w:r w:rsidR="00D648BA">
        <w:rPr>
          <w:rFonts w:ascii="Tahoma" w:hAnsi="Tahoma" w:cs="Tahoma"/>
          <w:b/>
          <w:sz w:val="40"/>
          <w:szCs w:val="64"/>
          <w:lang w:val="el-GR"/>
        </w:rPr>
        <w:t>……</w:t>
      </w:r>
      <w:r w:rsidRPr="0095351F">
        <w:rPr>
          <w:rFonts w:ascii="Tahoma" w:hAnsi="Tahoma" w:cs="Tahoma"/>
          <w:b/>
          <w:sz w:val="40"/>
          <w:szCs w:val="64"/>
          <w:lang w:val="el-GR"/>
        </w:rPr>
        <w:t>…………………………………</w:t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85-87</w:t>
      </w:r>
    </w:p>
    <w:p w:rsidR="00F0715D" w:rsidRPr="00D648BA" w:rsidRDefault="004B4F26" w:rsidP="00D648BA">
      <w:pPr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>
        <w:rPr>
          <w:rFonts w:ascii="Tahoma" w:hAnsi="Tahoma" w:cs="Tahoma"/>
          <w:b/>
          <w:sz w:val="40"/>
          <w:szCs w:val="64"/>
          <w:lang w:val="el-GR"/>
        </w:rPr>
        <w:pict>
          <v:shape id="_x0000_s6730" type="#_x0000_t202" style="position:absolute;left:0;text-align:left;margin-left:0;margin-top:795pt;width:81.4pt;height:25.5pt;z-index:252021248;mso-wrap-style:none;mso-position-horizontal:center;mso-position-horizontal-relative:margin;mso-position-vertical-relative:page" fillcolor="#fc9" stroked="f">
            <v:textbox style="mso-next-textbox:#_x0000_s6730" inset="2mm,1mm,2mm,1mm">
              <w:txbxContent>
                <w:p w:rsidR="00291988" w:rsidRPr="00B423E0" w:rsidRDefault="00291988" w:rsidP="009A25C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145</w:t>
                  </w:r>
                </w:p>
              </w:txbxContent>
            </v:textbox>
            <w10:wrap anchorx="margin" anchory="page"/>
          </v:shape>
        </w:pict>
      </w:r>
    </w:p>
    <w:p w:rsidR="00F0715D" w:rsidRPr="004C27DC" w:rsidRDefault="004B4F26" w:rsidP="00835924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5367" type="#_x0000_t202" style="position:absolute;left:0;text-align:left;margin-left:-9pt;margin-top:9pt;width:66.05pt;height:70.85pt;z-index:251758080" stroked="f" strokeweight="2.25pt">
            <v:textbox style="mso-next-textbox:#_x0000_s5367" inset="0,1mm,0,1mm">
              <w:txbxContent>
                <w:p w:rsidR="00291988" w:rsidRPr="00556353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0000FF"/>
                      <w:sz w:val="56"/>
                      <w:szCs w:val="112"/>
                    </w:rPr>
                    <w:t>48</w:t>
                  </w:r>
                </w:p>
              </w:txbxContent>
            </v:textbox>
          </v:shape>
        </w:pict>
      </w:r>
      <w:r w:rsidR="00835924">
        <w:rPr>
          <w:rFonts w:ascii="Arial" w:hAnsi="Arial" w:cs="Arial"/>
          <w:b/>
          <w:sz w:val="36"/>
          <w:szCs w:val="56"/>
          <w:lang w:val="el-GR"/>
        </w:rPr>
        <w:t xml:space="preserve">Διαχειρίζομαι αριθμούς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ως το 1.000.000</w:t>
      </w:r>
    </w:p>
    <w:p w:rsidR="00F0715D" w:rsidRPr="00B91117" w:rsidRDefault="00F0715D" w:rsidP="00F0715D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>Παιχνίδι με κάρτες</w:t>
      </w:r>
      <w:r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8</w:t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8-91</w:t>
      </w:r>
    </w:p>
    <w:p w:rsidR="00F0715D" w:rsidRPr="0095351F" w:rsidRDefault="00F0715D" w:rsidP="00F0715D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</w:p>
    <w:p w:rsidR="00F0715D" w:rsidRPr="00F0715D" w:rsidRDefault="00F0715D" w:rsidP="00F0715D">
      <w:pPr>
        <w:tabs>
          <w:tab w:val="right" w:leader="dot" w:pos="9639"/>
        </w:tabs>
        <w:suppressAutoHyphens/>
        <w:ind w:left="1276"/>
        <w:rPr>
          <w:rFonts w:ascii="Arial" w:hAnsi="Arial" w:cs="Arial"/>
          <w:b/>
          <w:sz w:val="2"/>
          <w:szCs w:val="40"/>
          <w:lang w:val="el-GR"/>
        </w:rPr>
      </w:pPr>
    </w:p>
    <w:p w:rsidR="00F0715D" w:rsidRPr="004C27DC" w:rsidRDefault="004B4F26" w:rsidP="00835924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5368" type="#_x0000_t202" style="position:absolute;left:0;text-align:left;margin-left:-9pt;margin-top:9pt;width:66.05pt;height:70.85pt;z-index:251759104" stroked="f" strokeweight="2.25pt">
            <v:textbox style="mso-next-textbox:#_x0000_s5368" inset="0,1mm,0,1mm">
              <w:txbxContent>
                <w:p w:rsidR="00291988" w:rsidRPr="00835924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339966"/>
                      <w:sz w:val="56"/>
                      <w:szCs w:val="112"/>
                    </w:rPr>
                    <w:t>49</w:t>
                  </w:r>
                </w:p>
              </w:txbxContent>
            </v:textbox>
          </v:shape>
        </w:pict>
      </w:r>
      <w:r w:rsidR="00835924">
        <w:rPr>
          <w:rFonts w:ascii="Arial" w:hAnsi="Arial" w:cs="Arial"/>
          <w:b/>
          <w:sz w:val="36"/>
          <w:szCs w:val="56"/>
          <w:lang w:val="el-GR"/>
        </w:rPr>
        <w:t xml:space="preserve">Διαχειρίζομαι προβλήματα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με μεγάλους αριθμούς</w:t>
      </w:r>
    </w:p>
    <w:p w:rsidR="00F0715D" w:rsidRPr="00B91117" w:rsidRDefault="00835924" w:rsidP="00835924">
      <w:pPr>
        <w:tabs>
          <w:tab w:val="right" w:leader="dot" w:pos="9639"/>
        </w:tabs>
        <w:suppressAutoHyphens/>
        <w:ind w:left="1276"/>
        <w:rPr>
          <w:rFonts w:ascii="Arial" w:hAnsi="Arial" w:cs="Arial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Ανθρωπιστική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>βοήθεια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92-95</w:t>
      </w:r>
    </w:p>
    <w:p w:rsidR="00F0715D" w:rsidRPr="004C27DC" w:rsidRDefault="004B4F26" w:rsidP="00F0715D">
      <w:pPr>
        <w:tabs>
          <w:tab w:val="right" w:leader="dot" w:pos="9639"/>
        </w:tabs>
        <w:suppressAutoHyphens/>
        <w:ind w:left="1276"/>
        <w:rPr>
          <w:rFonts w:ascii="Arial" w:hAnsi="Arial" w:cs="Arial"/>
          <w:b/>
          <w:sz w:val="16"/>
          <w:szCs w:val="28"/>
          <w:lang w:val="el-GR"/>
        </w:rPr>
      </w:pPr>
      <w:r w:rsidRPr="004B4F26">
        <w:rPr>
          <w:rFonts w:ascii="Arial" w:hAnsi="Arial" w:cs="Arial"/>
          <w:b/>
          <w:noProof/>
          <w:sz w:val="16"/>
          <w:szCs w:val="28"/>
        </w:rPr>
        <w:pict>
          <v:shape id="_x0000_s5369" type="#_x0000_t202" style="position:absolute;left:0;text-align:left;margin-left:2.2pt;margin-top:1pt;width:52.45pt;height:56.25pt;z-index:251760128" stroked="f" strokeweight="2.25pt">
            <v:textbox style="mso-next-textbox:#_x0000_s5369" inset="0,1mm,0,1mm">
              <w:txbxContent>
                <w:p w:rsidR="00291988" w:rsidRPr="00835924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FF6600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FF6600"/>
                      <w:sz w:val="56"/>
                      <w:szCs w:val="112"/>
                    </w:rPr>
                    <w:t>50</w:t>
                  </w:r>
                </w:p>
              </w:txbxContent>
            </v:textbox>
          </v:shape>
        </w:pict>
      </w:r>
    </w:p>
    <w:p w:rsidR="00F0715D" w:rsidRPr="004C27DC" w:rsidRDefault="00F0715D" w:rsidP="00F0715D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Μετρώ το χρόνο (1)</w:t>
      </w:r>
    </w:p>
    <w:p w:rsidR="00F0715D" w:rsidRPr="00B91117" w:rsidRDefault="00F0715D" w:rsidP="00F0715D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>Διακοπή ρεύματος</w:t>
      </w:r>
      <w:r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96-99</w:t>
      </w:r>
    </w:p>
    <w:p w:rsidR="00F0715D" w:rsidRPr="0095351F" w:rsidRDefault="004B4F26" w:rsidP="00F0715D">
      <w:pPr>
        <w:suppressAutoHyphens/>
        <w:rPr>
          <w:rFonts w:ascii="Tahoma" w:hAnsi="Tahoma" w:cs="Tahoma"/>
          <w:b/>
          <w:sz w:val="40"/>
          <w:szCs w:val="64"/>
          <w:lang w:val="el-GR"/>
        </w:rPr>
      </w:pPr>
      <w:r>
        <w:rPr>
          <w:rFonts w:ascii="Tahoma" w:hAnsi="Tahoma" w:cs="Tahoma"/>
          <w:b/>
          <w:sz w:val="40"/>
          <w:szCs w:val="64"/>
          <w:lang w:val="el-GR"/>
        </w:rPr>
        <w:pict>
          <v:shape id="_x0000_s4875" type="#_x0000_t202" style="position:absolute;margin-left:-2.95pt;margin-top:4.35pt;width:57.6pt;height:61.8pt;z-index:251710976" stroked="f" strokeweight="2.25pt">
            <v:textbox style="mso-next-textbox:#_x0000_s4875" inset="0,1mm,0,1mm">
              <w:txbxContent>
                <w:p w:rsidR="00291988" w:rsidRPr="00835924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FF6600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FF6600"/>
                      <w:sz w:val="56"/>
                      <w:szCs w:val="112"/>
                    </w:rPr>
                    <w:t>51</w:t>
                  </w:r>
                </w:p>
              </w:txbxContent>
            </v:textbox>
          </v:shape>
        </w:pict>
      </w:r>
    </w:p>
    <w:p w:rsidR="00F0715D" w:rsidRPr="004C27DC" w:rsidRDefault="00F0715D" w:rsidP="00F0715D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 xml:space="preserve">Μετρώ το χρόνο (2) </w:t>
      </w:r>
    </w:p>
    <w:p w:rsidR="00F0715D" w:rsidRPr="00B91117" w:rsidRDefault="00F0715D" w:rsidP="00F0715D">
      <w:pPr>
        <w:tabs>
          <w:tab w:val="right" w:leader="dot" w:pos="9639"/>
        </w:tabs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>Γενεαλογικό δέντρο</w:t>
      </w:r>
      <w:r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100-103</w:t>
      </w:r>
    </w:p>
    <w:p w:rsidR="00F0715D" w:rsidRPr="004C27DC" w:rsidRDefault="00F0715D" w:rsidP="00F0715D">
      <w:pPr>
        <w:suppressAutoHyphens/>
        <w:rPr>
          <w:rFonts w:ascii="Arial" w:hAnsi="Arial" w:cs="Arial"/>
          <w:b/>
          <w:szCs w:val="40"/>
          <w:lang w:val="el-GR"/>
        </w:rPr>
      </w:pPr>
    </w:p>
    <w:p w:rsidR="00F0715D" w:rsidRPr="00B91117" w:rsidRDefault="00F0715D" w:rsidP="00F0715D">
      <w:pPr>
        <w:shd w:val="clear" w:color="auto" w:fill="008000"/>
        <w:tabs>
          <w:tab w:val="right" w:pos="9639"/>
        </w:tabs>
        <w:suppressAutoHyphens/>
        <w:rPr>
          <w:rFonts w:ascii="Arial" w:hAnsi="Arial" w:cs="Arial"/>
          <w:b/>
          <w:color w:val="FFFFFF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FFFFFF"/>
          <w:sz w:val="40"/>
          <w:szCs w:val="64"/>
          <w:lang w:val="el-GR"/>
        </w:rPr>
        <w:t xml:space="preserve"> 8η επανάληψη</w:t>
      </w:r>
      <w:r w:rsidRPr="004C27DC">
        <w:rPr>
          <w:rFonts w:ascii="Arial" w:hAnsi="Arial" w:cs="Arial"/>
          <w:b/>
          <w:color w:val="FFFFFF"/>
          <w:sz w:val="40"/>
          <w:szCs w:val="64"/>
          <w:lang w:val="el-GR"/>
        </w:rPr>
        <w:tab/>
      </w:r>
      <w:r w:rsidR="0044487C" w:rsidRPr="00B91117">
        <w:rPr>
          <w:rFonts w:ascii="Arial" w:hAnsi="Arial" w:cs="Arial"/>
          <w:b/>
          <w:color w:val="FFFFFF"/>
          <w:sz w:val="40"/>
          <w:szCs w:val="64"/>
          <w:lang w:val="el-GR"/>
        </w:rPr>
        <w:t>104-107</w:t>
      </w:r>
    </w:p>
    <w:p w:rsidR="00F0715D" w:rsidRPr="004C27DC" w:rsidRDefault="00F0715D" w:rsidP="00F0715D">
      <w:pPr>
        <w:suppressAutoHyphens/>
        <w:rPr>
          <w:rFonts w:ascii="Arial" w:hAnsi="Arial" w:cs="Arial"/>
          <w:b/>
          <w:szCs w:val="44"/>
          <w:lang w:val="el-GR"/>
        </w:rPr>
      </w:pPr>
    </w:p>
    <w:p w:rsidR="00F0715D" w:rsidRPr="004C27DC" w:rsidRDefault="004B4F26" w:rsidP="00835924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4833" type="#_x0000_t202" style="position:absolute;left:0;text-align:left;margin-left:-9pt;margin-top:12.8pt;width:66.05pt;height:70.85pt;z-index:251685376" stroked="f" strokeweight="2.25pt">
            <v:textbox style="mso-next-textbox:#_x0000_s4833" inset="0,1mm,0,1mm">
              <w:txbxContent>
                <w:p w:rsidR="00291988" w:rsidRPr="00835924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FF9900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FF9900"/>
                      <w:sz w:val="56"/>
                      <w:szCs w:val="112"/>
                    </w:rPr>
                    <w:t>52</w:t>
                  </w:r>
                </w:p>
              </w:txbxContent>
            </v:textbox>
          </v:shape>
        </w:pict>
      </w:r>
      <w:r w:rsidR="00835924">
        <w:rPr>
          <w:rFonts w:ascii="Arial" w:hAnsi="Arial" w:cs="Arial"/>
          <w:b/>
          <w:sz w:val="36"/>
          <w:szCs w:val="56"/>
          <w:lang w:val="el-GR"/>
        </w:rPr>
        <w:t xml:space="preserve">Μαθαίνω για τα στερεά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σώματα</w:t>
      </w:r>
    </w:p>
    <w:p w:rsidR="00F0715D" w:rsidRPr="00B91117" w:rsidRDefault="00835924" w:rsidP="00835924">
      <w:pPr>
        <w:tabs>
          <w:tab w:val="right" w:leader="dot" w:pos="9639"/>
        </w:tabs>
        <w:suppressAutoHyphens/>
        <w:ind w:left="1276"/>
        <w:rPr>
          <w:rFonts w:ascii="Arial" w:hAnsi="Arial" w:cs="Arial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Το δωμάτιο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>του Πέτρου..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108-111</w:t>
      </w:r>
    </w:p>
    <w:p w:rsidR="00F0715D" w:rsidRPr="004C27DC" w:rsidRDefault="00F0715D" w:rsidP="00F0715D">
      <w:pPr>
        <w:tabs>
          <w:tab w:val="right" w:pos="9639"/>
        </w:tabs>
        <w:suppressAutoHyphens/>
        <w:ind w:left="1077"/>
        <w:rPr>
          <w:rFonts w:ascii="Arial" w:hAnsi="Arial" w:cs="Arial"/>
          <w:b/>
          <w:sz w:val="16"/>
          <w:szCs w:val="28"/>
          <w:lang w:val="el-GR"/>
        </w:rPr>
      </w:pPr>
    </w:p>
    <w:p w:rsidR="00F0715D" w:rsidRPr="004C27DC" w:rsidRDefault="004B4F26" w:rsidP="00F0715D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2"/>
          <w:szCs w:val="40"/>
        </w:rPr>
        <w:pict>
          <v:shape id="_x0000_s4834" type="#_x0000_t202" style="position:absolute;left:0;text-align:left;margin-left:-9pt;margin-top:6.85pt;width:66.05pt;height:70.85pt;z-index:251686400" stroked="f" strokeweight="2.25pt">
            <v:textbox style="mso-next-textbox:#_x0000_s4834" inset="0,1mm,0,1mm">
              <w:txbxContent>
                <w:p w:rsidR="00291988" w:rsidRPr="00835924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FF9900"/>
                      <w:sz w:val="56"/>
                      <w:szCs w:val="112"/>
                    </w:rPr>
                  </w:pPr>
                  <w:r>
                    <w:rPr>
                      <w:rFonts w:ascii="Arial" w:hAnsi="Arial" w:cs="Arial"/>
                      <w:b/>
                      <w:color w:val="FF9900"/>
                      <w:sz w:val="56"/>
                      <w:szCs w:val="112"/>
                    </w:rPr>
                    <w:t>53</w:t>
                  </w:r>
                </w:p>
              </w:txbxContent>
            </v:textbox>
          </v:shape>
        </w:pic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Κατασκευάζω στερεά</w:t>
      </w:r>
    </w:p>
    <w:p w:rsidR="00F0715D" w:rsidRPr="00B91117" w:rsidRDefault="00835924" w:rsidP="00835924">
      <w:pPr>
        <w:tabs>
          <w:tab w:val="right" w:leader="dot" w:pos="9639"/>
        </w:tabs>
        <w:suppressAutoHyphens/>
        <w:ind w:left="1276"/>
        <w:rPr>
          <w:rFonts w:ascii="Arial" w:hAnsi="Arial" w:cs="Arial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Άχρηστα κουτιά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>αλλάζουν όψη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112-114</w:t>
      </w:r>
    </w:p>
    <w:p w:rsidR="00F0715D" w:rsidRPr="004C27DC" w:rsidRDefault="00F0715D" w:rsidP="00F0715D">
      <w:pPr>
        <w:suppressAutoHyphens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4C27DC" w:rsidRDefault="004B4F26" w:rsidP="00835924">
      <w:pPr>
        <w:suppressAutoHyphens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22"/>
          <w:szCs w:val="40"/>
        </w:rPr>
        <w:pict>
          <v:shape id="_x0000_s4835" type="#_x0000_t202" style="position:absolute;margin-left:-9pt;margin-top:5.6pt;width:66.05pt;height:70.85pt;z-index:251687424" stroked="f" strokeweight="2.25pt">
            <v:textbox style="mso-next-textbox:#_x0000_s4835" inset="0,1mm,0,1mm">
              <w:txbxContent>
                <w:p w:rsidR="00291988" w:rsidRPr="00556353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FF6600"/>
                      <w:sz w:val="56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FF6600"/>
                      <w:sz w:val="56"/>
                      <w:szCs w:val="112"/>
                    </w:rPr>
                    <w:t>54</w:t>
                  </w:r>
                </w:p>
              </w:txbxContent>
            </v:textbox>
          </v:shape>
        </w:pict>
      </w:r>
      <w:r w:rsidR="00556353">
        <w:rPr>
          <w:rFonts w:ascii="Arial" w:hAnsi="Arial" w:cs="Arial"/>
          <w:b/>
          <w:sz w:val="36"/>
          <w:szCs w:val="56"/>
          <w:lang w:val="el-GR"/>
        </w:rPr>
        <w:t xml:space="preserve">             </w: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 xml:space="preserve">Μαθαίνω για τη χωρητικότητα </w:t>
      </w:r>
    </w:p>
    <w:p w:rsidR="00F0715D" w:rsidRPr="00B91117" w:rsidRDefault="00556353" w:rsidP="00556353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Δοχεία διαφόρων 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>ειδών</w:t>
      </w:r>
      <w:r w:rsidR="00F0715D"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115-118</w:t>
      </w:r>
    </w:p>
    <w:p w:rsidR="00F0715D" w:rsidRPr="0095351F" w:rsidRDefault="00F0715D" w:rsidP="00F0715D">
      <w:pPr>
        <w:suppressAutoHyphens/>
        <w:rPr>
          <w:rFonts w:ascii="Tahoma" w:hAnsi="Tahoma" w:cs="Tahoma"/>
          <w:b/>
          <w:sz w:val="40"/>
          <w:szCs w:val="64"/>
          <w:lang w:val="el-GR"/>
        </w:rPr>
      </w:pPr>
    </w:p>
    <w:p w:rsidR="00F0715D" w:rsidRPr="004C27DC" w:rsidRDefault="004B4F26" w:rsidP="00F0715D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sz w:val="36"/>
          <w:szCs w:val="56"/>
        </w:rPr>
        <w:pict>
          <v:shape id="_x0000_s4836" type="#_x0000_t202" style="position:absolute;left:0;text-align:left;margin-left:-9pt;margin-top:13.55pt;width:66.05pt;height:70.85pt;z-index:251688448" stroked="f" strokeweight="2.25pt">
            <v:textbox style="mso-next-textbox:#_x0000_s4836" inset="0,1mm,0,1mm">
              <w:txbxContent>
                <w:p w:rsidR="00291988" w:rsidRPr="00556353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FF6600"/>
                      <w:sz w:val="44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FF6600"/>
                      <w:sz w:val="56"/>
                      <w:szCs w:val="112"/>
                    </w:rPr>
                    <w:t>55</w:t>
                  </w:r>
                </w:p>
              </w:txbxContent>
            </v:textbox>
          </v:shape>
        </w:pict>
      </w:r>
      <w:r w:rsidR="00F0715D" w:rsidRPr="004C27DC">
        <w:rPr>
          <w:rFonts w:ascii="Arial" w:hAnsi="Arial" w:cs="Arial"/>
          <w:b/>
          <w:sz w:val="36"/>
          <w:szCs w:val="56"/>
          <w:lang w:val="el-GR"/>
        </w:rPr>
        <w:t>Μοτίβα</w:t>
      </w:r>
    </w:p>
    <w:p w:rsidR="00F0715D" w:rsidRPr="0044487C" w:rsidRDefault="00556353" w:rsidP="00556353">
      <w:pPr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 xml:space="preserve">Ανακαλύπτουμε </w:t>
      </w:r>
      <w:r w:rsidR="0044487C">
        <w:rPr>
          <w:rFonts w:ascii="Tahoma" w:hAnsi="Tahoma" w:cs="Tahoma"/>
          <w:b/>
          <w:sz w:val="40"/>
          <w:szCs w:val="64"/>
          <w:lang w:val="el-GR"/>
        </w:rPr>
        <w:t>τον κανόνα</w:t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.</w:t>
      </w:r>
      <w:r w:rsidRPr="0095351F">
        <w:rPr>
          <w:rFonts w:ascii="Tahoma" w:hAnsi="Tahoma" w:cs="Tahoma"/>
          <w:b/>
          <w:sz w:val="40"/>
          <w:szCs w:val="64"/>
          <w:lang w:val="el-GR"/>
        </w:rPr>
        <w:t>…</w:t>
      </w:r>
      <w:r w:rsidR="0044487C">
        <w:rPr>
          <w:rFonts w:ascii="Tahoma" w:hAnsi="Tahoma" w:cs="Tahoma"/>
          <w:b/>
          <w:sz w:val="40"/>
          <w:szCs w:val="64"/>
          <w:lang w:val="el-GR"/>
        </w:rPr>
        <w:t>….</w:t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119-124</w:t>
      </w:r>
    </w:p>
    <w:p w:rsidR="00757B2E" w:rsidRDefault="00757B2E">
      <w:pPr>
        <w:spacing w:after="200" w:line="276" w:lineRule="auto"/>
        <w:rPr>
          <w:rFonts w:ascii="Arial" w:hAnsi="Arial" w:cs="Arial"/>
          <w:b/>
          <w:sz w:val="16"/>
          <w:szCs w:val="40"/>
          <w:lang w:val="el-GR"/>
        </w:rPr>
      </w:pPr>
      <w:r>
        <w:rPr>
          <w:rFonts w:ascii="Arial" w:hAnsi="Arial" w:cs="Arial"/>
          <w:b/>
          <w:sz w:val="16"/>
          <w:szCs w:val="40"/>
          <w:lang w:val="el-GR"/>
        </w:rPr>
        <w:br w:type="page"/>
      </w:r>
    </w:p>
    <w:p w:rsidR="00F0715D" w:rsidRPr="004C27DC" w:rsidRDefault="004B4F26" w:rsidP="00F0715D">
      <w:pPr>
        <w:tabs>
          <w:tab w:val="right" w:leader="dot" w:pos="9639"/>
        </w:tabs>
        <w:suppressAutoHyphens/>
        <w:ind w:left="1276"/>
        <w:rPr>
          <w:rFonts w:ascii="Arial" w:hAnsi="Arial" w:cs="Arial"/>
          <w:b/>
          <w:sz w:val="16"/>
          <w:szCs w:val="40"/>
          <w:lang w:val="el-GR"/>
        </w:rPr>
      </w:pPr>
      <w:r w:rsidRPr="004B4F26">
        <w:rPr>
          <w:rFonts w:ascii="Arial" w:hAnsi="Arial" w:cs="Arial"/>
          <w:b/>
          <w:noProof/>
          <w:szCs w:val="56"/>
        </w:rPr>
        <w:lastRenderedPageBreak/>
        <w:pict>
          <v:shape id="_x0000_s4837" type="#_x0000_t202" style="position:absolute;left:0;text-align:left;margin-left:-9pt;margin-top:16.4pt;width:66.05pt;height:70.85pt;z-index:251689472" filled="f" stroked="f" strokeweight="2.25pt">
            <v:textbox style="mso-next-textbox:#_x0000_s4837" inset="0,1mm,0,1mm">
              <w:txbxContent>
                <w:p w:rsidR="00291988" w:rsidRPr="00556353" w:rsidRDefault="00291988" w:rsidP="00F0715D">
                  <w:pPr>
                    <w:suppressAutoHyphens/>
                    <w:jc w:val="center"/>
                    <w:rPr>
                      <w:rFonts w:ascii="Arial" w:hAnsi="Arial" w:cs="Arial"/>
                      <w:b/>
                      <w:color w:val="FF0000"/>
                      <w:sz w:val="44"/>
                      <w:szCs w:val="112"/>
                    </w:rPr>
                  </w:pPr>
                  <w:r w:rsidRPr="00835924">
                    <w:rPr>
                      <w:rFonts w:ascii="Arial" w:hAnsi="Arial" w:cs="Arial"/>
                      <w:b/>
                      <w:color w:val="FF0000"/>
                      <w:sz w:val="56"/>
                      <w:szCs w:val="112"/>
                    </w:rPr>
                    <w:t>56</w:t>
                  </w:r>
                </w:p>
              </w:txbxContent>
            </v:textbox>
          </v:shape>
        </w:pict>
      </w:r>
    </w:p>
    <w:p w:rsidR="00F0715D" w:rsidRPr="004C27DC" w:rsidRDefault="00F0715D" w:rsidP="00F0715D">
      <w:pPr>
        <w:suppressAutoHyphens/>
        <w:ind w:left="1276"/>
        <w:rPr>
          <w:rFonts w:ascii="Arial" w:hAnsi="Arial" w:cs="Arial"/>
          <w:b/>
          <w:sz w:val="36"/>
          <w:szCs w:val="56"/>
          <w:lang w:val="el-GR"/>
        </w:rPr>
      </w:pPr>
      <w:r w:rsidRPr="004C27DC">
        <w:rPr>
          <w:rFonts w:ascii="Arial" w:hAnsi="Arial" w:cs="Arial"/>
          <w:b/>
          <w:sz w:val="36"/>
          <w:szCs w:val="56"/>
          <w:lang w:val="el-GR"/>
        </w:rPr>
        <w:t>Διαχειρίζομαι πληροφορίες</w:t>
      </w:r>
    </w:p>
    <w:p w:rsidR="00F0715D" w:rsidRPr="0044487C" w:rsidRDefault="00F0715D" w:rsidP="00F0715D">
      <w:pPr>
        <w:tabs>
          <w:tab w:val="right" w:leader="dot" w:pos="9639"/>
        </w:tabs>
        <w:suppressAutoHyphens/>
        <w:ind w:left="1276"/>
        <w:rPr>
          <w:rFonts w:ascii="Tahoma" w:hAnsi="Tahoma" w:cs="Tahoma"/>
          <w:b/>
          <w:sz w:val="40"/>
          <w:szCs w:val="64"/>
          <w:lang w:val="el-GR"/>
        </w:rPr>
      </w:pPr>
      <w:r w:rsidRPr="0095351F">
        <w:rPr>
          <w:rFonts w:ascii="Tahoma" w:hAnsi="Tahoma" w:cs="Tahoma"/>
          <w:b/>
          <w:sz w:val="40"/>
          <w:szCs w:val="64"/>
          <w:lang w:val="el-GR"/>
        </w:rPr>
        <w:t>Στα ακριτικά νησιά</w:t>
      </w:r>
      <w:r w:rsidRPr="0095351F">
        <w:rPr>
          <w:rFonts w:ascii="Tahoma" w:hAnsi="Tahoma" w:cs="Tahoma"/>
          <w:b/>
          <w:sz w:val="40"/>
          <w:szCs w:val="64"/>
          <w:lang w:val="el-GR"/>
        </w:rPr>
        <w:tab/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125-128</w:t>
      </w:r>
    </w:p>
    <w:p w:rsidR="00F0715D" w:rsidRPr="004C27DC" w:rsidRDefault="00F0715D" w:rsidP="00F0715D">
      <w:pPr>
        <w:suppressAutoHyphens/>
        <w:rPr>
          <w:rFonts w:ascii="Arial" w:hAnsi="Arial" w:cs="Arial"/>
          <w:b/>
          <w:sz w:val="22"/>
          <w:szCs w:val="40"/>
          <w:lang w:val="el-GR"/>
        </w:rPr>
      </w:pPr>
    </w:p>
    <w:p w:rsidR="00F0715D" w:rsidRPr="0044487C" w:rsidRDefault="00F0715D" w:rsidP="00F0715D">
      <w:pPr>
        <w:shd w:val="clear" w:color="auto" w:fill="008000"/>
        <w:tabs>
          <w:tab w:val="right" w:pos="9639"/>
        </w:tabs>
        <w:suppressAutoHyphens/>
        <w:rPr>
          <w:rFonts w:ascii="Arial" w:hAnsi="Arial" w:cs="Arial"/>
          <w:b/>
          <w:color w:val="FFFFFF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FFFFFF"/>
          <w:sz w:val="40"/>
          <w:szCs w:val="64"/>
          <w:lang w:val="el-GR"/>
        </w:rPr>
        <w:t xml:space="preserve"> 9η επανάληψη</w:t>
      </w:r>
      <w:r w:rsidRPr="004C27DC">
        <w:rPr>
          <w:rFonts w:ascii="Arial" w:hAnsi="Arial" w:cs="Arial"/>
          <w:b/>
          <w:color w:val="FFFFFF"/>
          <w:sz w:val="40"/>
          <w:szCs w:val="64"/>
          <w:lang w:val="el-GR"/>
        </w:rPr>
        <w:tab/>
      </w:r>
      <w:r w:rsidR="0044487C" w:rsidRPr="0044487C">
        <w:rPr>
          <w:rFonts w:ascii="Arial" w:hAnsi="Arial" w:cs="Arial"/>
          <w:b/>
          <w:color w:val="FFFFFF"/>
          <w:sz w:val="40"/>
          <w:szCs w:val="64"/>
          <w:lang w:val="el-GR"/>
        </w:rPr>
        <w:t>129-133</w:t>
      </w:r>
    </w:p>
    <w:p w:rsidR="00F0715D" w:rsidRPr="004C27DC" w:rsidRDefault="00F0715D" w:rsidP="00F0715D">
      <w:pPr>
        <w:suppressAutoHyphens/>
        <w:rPr>
          <w:rFonts w:ascii="Arial" w:hAnsi="Arial" w:cs="Arial"/>
          <w:b/>
          <w:szCs w:val="40"/>
          <w:lang w:val="el-GR"/>
        </w:rPr>
      </w:pPr>
    </w:p>
    <w:p w:rsidR="00F0715D" w:rsidRPr="0044487C" w:rsidRDefault="00F0715D" w:rsidP="00F0715D">
      <w:pPr>
        <w:tabs>
          <w:tab w:val="right" w:leader="dot" w:pos="9638"/>
        </w:tabs>
        <w:suppressAutoHyphens/>
        <w:rPr>
          <w:rFonts w:ascii="Arial" w:hAnsi="Arial" w:cs="Arial"/>
          <w:b/>
          <w:color w:val="0000FF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0000FF"/>
          <w:sz w:val="40"/>
          <w:szCs w:val="64"/>
          <w:lang w:val="el-GR"/>
        </w:rPr>
        <w:t>Συνοπτικό Γ΄ Περιόδου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ab/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134-135</w:t>
      </w:r>
    </w:p>
    <w:p w:rsidR="00F0715D" w:rsidRPr="004C27DC" w:rsidRDefault="00F0715D" w:rsidP="00F0715D">
      <w:pPr>
        <w:suppressAutoHyphens/>
        <w:rPr>
          <w:rFonts w:ascii="Arial" w:hAnsi="Arial" w:cs="Arial"/>
          <w:b/>
          <w:color w:val="0000FF"/>
          <w:sz w:val="22"/>
          <w:szCs w:val="40"/>
          <w:lang w:val="el-GR"/>
        </w:rPr>
      </w:pPr>
    </w:p>
    <w:p w:rsidR="00F0715D" w:rsidRPr="0044487C" w:rsidRDefault="00F0715D" w:rsidP="00F0715D">
      <w:pPr>
        <w:tabs>
          <w:tab w:val="right" w:leader="dot" w:pos="9639"/>
        </w:tabs>
        <w:suppressAutoHyphens/>
        <w:rPr>
          <w:rFonts w:ascii="Arial" w:hAnsi="Arial" w:cs="Arial"/>
          <w:b/>
          <w:color w:val="0000FF"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FF0000"/>
          <w:sz w:val="40"/>
          <w:szCs w:val="64"/>
          <w:lang w:val="el-GR"/>
        </w:rPr>
        <w:t>Γλωσσάρι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ab/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137-138</w:t>
      </w:r>
    </w:p>
    <w:p w:rsidR="00F0715D" w:rsidRPr="004C27DC" w:rsidRDefault="00F0715D" w:rsidP="00F0715D">
      <w:pPr>
        <w:suppressAutoHyphens/>
        <w:rPr>
          <w:rFonts w:ascii="Arial" w:hAnsi="Arial" w:cs="Arial"/>
          <w:b/>
          <w:color w:val="0000FF"/>
          <w:sz w:val="22"/>
          <w:szCs w:val="40"/>
          <w:lang w:val="el-GR"/>
        </w:rPr>
      </w:pPr>
    </w:p>
    <w:p w:rsidR="00073284" w:rsidRDefault="00F0715D" w:rsidP="00F0715D">
      <w:pPr>
        <w:tabs>
          <w:tab w:val="right" w:leader="dot" w:pos="9639"/>
        </w:tabs>
        <w:suppressAutoHyphens/>
        <w:rPr>
          <w:rFonts w:ascii="Tahoma" w:hAnsi="Tahoma" w:cs="Tahoma"/>
          <w:b/>
          <w:sz w:val="40"/>
          <w:szCs w:val="64"/>
          <w:lang w:val="el-GR"/>
        </w:rPr>
      </w:pPr>
      <w:r w:rsidRPr="004C27DC">
        <w:rPr>
          <w:rFonts w:ascii="Arial" w:hAnsi="Arial" w:cs="Arial"/>
          <w:b/>
          <w:color w:val="FF0000"/>
          <w:sz w:val="40"/>
          <w:szCs w:val="64"/>
          <w:lang w:val="el-GR"/>
        </w:rPr>
        <w:t xml:space="preserve">Πίνακες μεγεθών </w:t>
      </w:r>
      <w:r w:rsidRPr="004C27DC">
        <w:rPr>
          <w:rFonts w:ascii="Arial" w:hAnsi="Arial" w:cs="Arial"/>
          <w:b/>
          <w:color w:val="000000"/>
          <w:sz w:val="36"/>
          <w:szCs w:val="56"/>
          <w:lang w:val="el-GR"/>
        </w:rPr>
        <w:tab/>
      </w:r>
      <w:r w:rsidR="0044487C" w:rsidRPr="0044487C">
        <w:rPr>
          <w:rFonts w:ascii="Tahoma" w:hAnsi="Tahoma" w:cs="Tahoma"/>
          <w:b/>
          <w:sz w:val="40"/>
          <w:szCs w:val="64"/>
          <w:lang w:val="el-GR"/>
        </w:rPr>
        <w:t>1</w:t>
      </w:r>
      <w:r w:rsidR="0044487C" w:rsidRPr="00B91117">
        <w:rPr>
          <w:rFonts w:ascii="Tahoma" w:hAnsi="Tahoma" w:cs="Tahoma"/>
          <w:b/>
          <w:sz w:val="40"/>
          <w:szCs w:val="64"/>
          <w:lang w:val="el-GR"/>
        </w:rPr>
        <w:t>39-142</w:t>
      </w:r>
    </w:p>
    <w:p w:rsidR="00073284" w:rsidRPr="00073284" w:rsidRDefault="00073284" w:rsidP="00F0715D">
      <w:pPr>
        <w:tabs>
          <w:tab w:val="right" w:leader="dot" w:pos="9639"/>
        </w:tabs>
        <w:suppressAutoHyphens/>
        <w:rPr>
          <w:rFonts w:ascii="Tahoma" w:hAnsi="Tahoma" w:cs="Tahoma"/>
          <w:b/>
          <w:sz w:val="22"/>
          <w:szCs w:val="64"/>
          <w:lang w:val="el-GR"/>
        </w:rPr>
      </w:pPr>
    </w:p>
    <w:p w:rsidR="00D43613" w:rsidRDefault="004B4F26">
      <w:pPr>
        <w:spacing w:after="200" w:line="276" w:lineRule="auto"/>
        <w:rPr>
          <w:rFonts w:ascii="Arial" w:hAnsi="Arial" w:cs="Arial"/>
          <w:b/>
          <w:color w:val="0000FF"/>
          <w:sz w:val="40"/>
          <w:szCs w:val="64"/>
          <w:lang w:val="el-GR"/>
        </w:rPr>
      </w:pPr>
      <w:r w:rsidRPr="004B4F26">
        <w:rPr>
          <w:rFonts w:ascii="Arial" w:hAnsi="Arial" w:cs="Arial"/>
          <w:b/>
          <w:color w:val="FF0000"/>
          <w:sz w:val="40"/>
          <w:szCs w:val="64"/>
          <w:lang w:val="el-GR"/>
        </w:rPr>
        <w:pict>
          <v:shape id="_x0000_s6731" type="#_x0000_t202" style="position:absolute;margin-left:0;margin-top:787.5pt;width:41.35pt;height:25.5pt;z-index:252022272;mso-wrap-style:none;mso-position-horizontal:center;mso-position-horizontal-relative:margin;mso-position-vertical-relative:page" fillcolor="#fc9" stroked="f">
            <v:textbox style="mso-next-textbox:#_x0000_s6731" inset="2mm,1mm,2mm,1mm">
              <w:txbxContent>
                <w:p w:rsidR="00291988" w:rsidRPr="00B423E0" w:rsidRDefault="00291988" w:rsidP="009A25CF">
                  <w:pPr>
                    <w:jc w:val="center"/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36"/>
                      <w:szCs w:val="36"/>
                      <w:lang w:val="el-GR"/>
                    </w:rPr>
                    <w:t>146</w:t>
                  </w:r>
                </w:p>
              </w:txbxContent>
            </v:textbox>
            <w10:wrap anchorx="margin" anchory="page"/>
          </v:shape>
        </w:pict>
      </w:r>
      <w:r w:rsidR="000E2AAA">
        <w:rPr>
          <w:rFonts w:ascii="Arial" w:hAnsi="Arial" w:cs="Arial"/>
          <w:b/>
          <w:color w:val="0000FF"/>
          <w:sz w:val="40"/>
          <w:szCs w:val="64"/>
          <w:lang w:val="el-GR"/>
        </w:rPr>
        <w:br w:type="page"/>
      </w:r>
    </w:p>
    <w:p w:rsidR="000E2AAA" w:rsidRDefault="000E2AAA">
      <w:pPr>
        <w:spacing w:after="200" w:line="276" w:lineRule="auto"/>
        <w:rPr>
          <w:rFonts w:ascii="Arial" w:hAnsi="Arial" w:cs="Arial"/>
          <w:b/>
          <w:color w:val="0000FF"/>
          <w:sz w:val="40"/>
          <w:szCs w:val="64"/>
          <w:lang w:val="el-GR"/>
        </w:rPr>
      </w:pPr>
    </w:p>
    <w:p w:rsidR="00BE4E64" w:rsidRPr="00BE4E64" w:rsidRDefault="00BE4E64" w:rsidP="00BE4E64">
      <w:pPr>
        <w:contextualSpacing/>
        <w:jc w:val="both"/>
        <w:rPr>
          <w:rFonts w:ascii="Arial" w:hAnsi="Arial" w:cs="Arial"/>
          <w:b/>
          <w:sz w:val="36"/>
          <w:szCs w:val="36"/>
          <w:lang w:val="el-GR"/>
        </w:rPr>
      </w:pPr>
      <w:r w:rsidRPr="00BE4E64">
        <w:rPr>
          <w:rFonts w:ascii="Arial" w:hAnsi="Arial" w:cs="Arial"/>
          <w:b/>
          <w:sz w:val="36"/>
          <w:szCs w:val="36"/>
          <w:lang w:val="el-GR"/>
        </w:rPr>
        <w:t>Βάσει του ν. 3966/2011 τα διδακτικά βιβλία του Δημοτικού, του Γυμνασίου,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</w:t>
      </w:r>
      <w:r w:rsidRPr="002626AB">
        <w:rPr>
          <w:rFonts w:ascii="Arial" w:hAnsi="Arial" w:cs="Arial"/>
          <w:b/>
          <w:sz w:val="36"/>
          <w:szCs w:val="36"/>
        </w:rPr>
        <w:t>I</w:t>
      </w:r>
      <w:r w:rsidRPr="00BE4E64">
        <w:rPr>
          <w:rFonts w:ascii="Arial" w:hAnsi="Arial" w:cs="Arial"/>
          <w:b/>
          <w:sz w:val="36"/>
          <w:szCs w:val="36"/>
          <w:lang w:val="el-GR"/>
        </w:rPr>
        <w:t>ΑΤΙΘΕΤΑΙ ΜΕ ΤΙΜΗ ΠΩΛΗΣΗΣ».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15/21 Μαρτίου 1946 (ΦΕΚ 1946, 108, Α').</w:t>
      </w:r>
    </w:p>
    <w:p w:rsidR="00F0715D" w:rsidRPr="004C27DC" w:rsidRDefault="00F0715D" w:rsidP="00F0715D">
      <w:pPr>
        <w:ind w:left="1080" w:right="1178"/>
        <w:jc w:val="both"/>
        <w:rPr>
          <w:rFonts w:ascii="Arial" w:hAnsi="Arial"/>
          <w:b/>
          <w:bCs/>
          <w:color w:val="000000"/>
          <w:sz w:val="18"/>
          <w:lang w:val="el-GR"/>
        </w:rPr>
      </w:pPr>
    </w:p>
    <w:p w:rsidR="00F0715D" w:rsidRPr="004C27DC" w:rsidRDefault="004B4F26" w:rsidP="00F0715D">
      <w:pPr>
        <w:ind w:left="1080" w:right="1178"/>
        <w:jc w:val="both"/>
        <w:rPr>
          <w:rFonts w:ascii="Arial" w:hAnsi="Arial"/>
          <w:b/>
          <w:bCs/>
          <w:color w:val="000000"/>
          <w:sz w:val="18"/>
          <w:lang w:val="el-GR"/>
        </w:rPr>
      </w:pPr>
      <w:r w:rsidRPr="004B4F26">
        <w:rPr>
          <w:rFonts w:ascii="Arial" w:hAnsi="Arial"/>
          <w:b/>
          <w:bCs/>
          <w:noProof/>
          <w:color w:val="000000"/>
          <w:sz w:val="18"/>
        </w:rPr>
        <w:pict>
          <v:group id="_x0000_s4828" style="position:absolute;left:0;text-align:left;margin-left:178.85pt;margin-top:7.15pt;width:115.5pt;height:108pt;z-index:251684352" coordorigin="4711,9234" coordsize="2310,2160">
            <v:rect id="_x0000_s4829" style="position:absolute;left:4914;top:9234;width:1980;height:2160"/>
            <v:shape id="_x0000_s4830" type="#_x0000_t136" style="position:absolute;left:4711;top:10186;width:2310;height:360;rotation:-45" fillcolor="black">
              <v:shadow color="#868686"/>
              <v:textpath style="font-family:&quot;Arial&quot;;font-size:16pt;v-text-kern:t" trim="t" fitpath="t" string="ΒΙΒΛΙΟΣΗΜΟ"/>
            </v:shape>
          </v:group>
        </w:pict>
      </w:r>
    </w:p>
    <w:p w:rsidR="00F0715D" w:rsidRPr="004C27DC" w:rsidRDefault="00F0715D" w:rsidP="00F0715D">
      <w:pPr>
        <w:ind w:left="1080" w:right="1178"/>
        <w:jc w:val="both"/>
        <w:rPr>
          <w:rFonts w:ascii="Arial" w:hAnsi="Arial"/>
          <w:b/>
          <w:bCs/>
          <w:color w:val="000000"/>
          <w:sz w:val="18"/>
          <w:lang w:val="el-GR"/>
        </w:rPr>
      </w:pPr>
    </w:p>
    <w:p w:rsidR="00F0715D" w:rsidRPr="004C27DC" w:rsidRDefault="00F0715D" w:rsidP="00F0715D">
      <w:pPr>
        <w:ind w:left="1080" w:right="1178"/>
        <w:jc w:val="both"/>
        <w:rPr>
          <w:rFonts w:ascii="Arial" w:hAnsi="Arial"/>
          <w:b/>
          <w:bCs/>
          <w:color w:val="000000"/>
          <w:sz w:val="18"/>
          <w:lang w:val="el-GR"/>
        </w:rPr>
      </w:pPr>
    </w:p>
    <w:p w:rsidR="00F0715D" w:rsidRPr="004C27DC" w:rsidRDefault="00F0715D" w:rsidP="00F0715D">
      <w:pPr>
        <w:ind w:left="1080" w:right="1178"/>
        <w:jc w:val="both"/>
        <w:rPr>
          <w:rFonts w:ascii="Arial" w:hAnsi="Arial"/>
          <w:b/>
          <w:bCs/>
          <w:color w:val="000000"/>
          <w:sz w:val="18"/>
          <w:lang w:val="el-GR"/>
        </w:rPr>
      </w:pPr>
    </w:p>
    <w:p w:rsidR="00F0715D" w:rsidRPr="004C27DC" w:rsidRDefault="00F0715D" w:rsidP="00F0715D">
      <w:pPr>
        <w:ind w:left="1080" w:right="1178"/>
        <w:jc w:val="center"/>
        <w:rPr>
          <w:rFonts w:ascii="Arial" w:hAnsi="Arial"/>
          <w:b/>
          <w:color w:val="000000"/>
          <w:sz w:val="28"/>
          <w:szCs w:val="40"/>
          <w:lang w:val="el-GR"/>
        </w:rPr>
      </w:pPr>
    </w:p>
    <w:p w:rsidR="00F0715D" w:rsidRPr="004C27DC" w:rsidRDefault="00F0715D" w:rsidP="00F0715D">
      <w:pPr>
        <w:ind w:left="1080" w:right="1178"/>
        <w:jc w:val="both"/>
        <w:rPr>
          <w:rFonts w:ascii="Arial" w:hAnsi="Arial"/>
          <w:i/>
          <w:iCs/>
          <w:color w:val="000000"/>
          <w:sz w:val="18"/>
          <w:lang w:val="el-GR"/>
        </w:rPr>
      </w:pPr>
    </w:p>
    <w:p w:rsidR="00F0715D" w:rsidRPr="004C27DC" w:rsidRDefault="00F0715D" w:rsidP="00F0715D">
      <w:pPr>
        <w:ind w:left="1080" w:right="1178"/>
        <w:jc w:val="both"/>
        <w:rPr>
          <w:rFonts w:ascii="Arial" w:hAnsi="Arial"/>
          <w:i/>
          <w:iCs/>
          <w:color w:val="000000"/>
          <w:sz w:val="18"/>
          <w:lang w:val="el-GR"/>
        </w:rPr>
      </w:pPr>
    </w:p>
    <w:p w:rsidR="00F0715D" w:rsidRPr="004C27DC" w:rsidRDefault="00F0715D" w:rsidP="00F0715D">
      <w:pPr>
        <w:ind w:left="1080" w:right="1178"/>
        <w:jc w:val="both"/>
        <w:rPr>
          <w:rFonts w:ascii="Arial" w:hAnsi="Arial"/>
          <w:i/>
          <w:iCs/>
          <w:color w:val="000000"/>
          <w:sz w:val="18"/>
          <w:lang w:val="el-GR"/>
        </w:rPr>
      </w:pPr>
    </w:p>
    <w:p w:rsidR="00F0715D" w:rsidRPr="004C27DC" w:rsidRDefault="00F0715D" w:rsidP="00F0715D">
      <w:pPr>
        <w:ind w:left="1080" w:right="1178"/>
        <w:jc w:val="both"/>
        <w:rPr>
          <w:rFonts w:ascii="Arial" w:hAnsi="Arial"/>
          <w:i/>
          <w:iCs/>
          <w:color w:val="000000"/>
          <w:sz w:val="18"/>
          <w:lang w:val="el-GR"/>
        </w:rPr>
      </w:pPr>
    </w:p>
    <w:p w:rsidR="00F0715D" w:rsidRPr="004C27DC" w:rsidRDefault="00F0715D" w:rsidP="00F0715D">
      <w:pPr>
        <w:ind w:left="1080" w:right="1178"/>
        <w:jc w:val="both"/>
        <w:rPr>
          <w:rFonts w:ascii="Arial" w:hAnsi="Arial"/>
          <w:i/>
          <w:iCs/>
          <w:color w:val="000000"/>
          <w:sz w:val="18"/>
          <w:lang w:val="el-GR"/>
        </w:rPr>
      </w:pPr>
    </w:p>
    <w:p w:rsidR="000E2AAA" w:rsidRDefault="000E2AAA" w:rsidP="00F0715D">
      <w:pPr>
        <w:suppressAutoHyphens/>
        <w:rPr>
          <w:rFonts w:ascii="Arial" w:hAnsi="Arial"/>
          <w:b/>
          <w:i/>
          <w:iCs/>
          <w:color w:val="000000"/>
          <w:sz w:val="36"/>
          <w:szCs w:val="40"/>
          <w:lang w:val="el-GR"/>
        </w:rPr>
      </w:pPr>
    </w:p>
    <w:p w:rsidR="000E2AAA" w:rsidRDefault="000E2AAA" w:rsidP="00F0715D">
      <w:pPr>
        <w:suppressAutoHyphens/>
        <w:rPr>
          <w:rFonts w:ascii="Arial" w:hAnsi="Arial"/>
          <w:b/>
          <w:i/>
          <w:iCs/>
          <w:color w:val="000000"/>
          <w:sz w:val="36"/>
          <w:szCs w:val="40"/>
          <w:lang w:val="el-GR"/>
        </w:rPr>
      </w:pPr>
    </w:p>
    <w:p w:rsidR="00BE4E64" w:rsidRPr="00BE4E64" w:rsidRDefault="00BE4E64" w:rsidP="00BE4E64">
      <w:pPr>
        <w:contextualSpacing/>
        <w:jc w:val="both"/>
        <w:rPr>
          <w:rFonts w:ascii="Arial" w:hAnsi="Arial" w:cs="Arial"/>
          <w:b/>
          <w:sz w:val="36"/>
          <w:szCs w:val="36"/>
          <w:lang w:val="el-GR"/>
        </w:rPr>
      </w:pPr>
      <w:r w:rsidRPr="00BE4E64">
        <w:rPr>
          <w:rFonts w:ascii="Arial" w:hAnsi="Arial" w:cs="Arial"/>
          <w:b/>
          <w:sz w:val="36"/>
          <w:szCs w:val="36"/>
          <w:lang w:val="el-GR"/>
        </w:rPr>
        <w:t>Απαγορεύεται η αναπαραγωγή οποιουδήποτε τμήματος αυτού του βιβλίου, που καλύπτεται από δικαιώματα (</w:t>
      </w:r>
      <w:r w:rsidRPr="00BE4E64">
        <w:rPr>
          <w:rFonts w:ascii="Arial" w:hAnsi="Arial" w:cs="Arial"/>
          <w:b/>
          <w:sz w:val="36"/>
          <w:szCs w:val="36"/>
          <w:lang w:val="en-US"/>
        </w:rPr>
        <w:t>copyright</w:t>
      </w:r>
      <w:r w:rsidRPr="00BE4E64">
        <w:rPr>
          <w:rFonts w:ascii="Arial" w:hAnsi="Arial" w:cs="Arial"/>
          <w:b/>
          <w:sz w:val="36"/>
          <w:szCs w:val="36"/>
          <w:lang w:val="el-GR"/>
        </w:rPr>
        <w:t>), ή η χρήση του σε οποιαδήποτε μορφή, χωρίς τη γραπτή άδεια  του Υπουργείου</w:t>
      </w:r>
      <w:r w:rsidRPr="00BE4E64">
        <w:rPr>
          <w:rFonts w:ascii="Arial" w:hAnsi="Arial" w:cs="Arial"/>
          <w:b/>
          <w:i/>
          <w:sz w:val="36"/>
          <w:szCs w:val="36"/>
          <w:lang w:val="el-GR"/>
        </w:rPr>
        <w:t xml:space="preserve"> </w:t>
      </w:r>
      <w:r w:rsidRPr="00BE4E64">
        <w:rPr>
          <w:rFonts w:ascii="Arial" w:hAnsi="Arial" w:cs="Arial"/>
          <w:b/>
          <w:sz w:val="36"/>
          <w:szCs w:val="36"/>
          <w:lang w:val="el-GR"/>
        </w:rPr>
        <w:t xml:space="preserve">Παιδείας και Θρησκευμάτων / </w:t>
      </w:r>
      <w:r w:rsidRPr="00BE4E64">
        <w:rPr>
          <w:rFonts w:ascii="Arial" w:hAnsi="Arial" w:cs="Arial"/>
          <w:b/>
          <w:sz w:val="36"/>
          <w:szCs w:val="36"/>
          <w:lang w:val="en-US"/>
        </w:rPr>
        <w:t>I</w:t>
      </w:r>
      <w:r w:rsidRPr="00BE4E64">
        <w:rPr>
          <w:rFonts w:ascii="Arial" w:hAnsi="Arial" w:cs="Arial"/>
          <w:b/>
          <w:sz w:val="36"/>
          <w:szCs w:val="36"/>
          <w:lang w:val="el-GR"/>
        </w:rPr>
        <w:t>ΤΥΕ - ΔΙΟΦΑΝΤΟΣ.</w:t>
      </w:r>
    </w:p>
    <w:p w:rsidR="00F0715D" w:rsidRPr="00BE4E64" w:rsidRDefault="00F0715D" w:rsidP="00F0715D">
      <w:pPr>
        <w:tabs>
          <w:tab w:val="left" w:pos="3525"/>
        </w:tabs>
        <w:rPr>
          <w:rFonts w:ascii="Arial" w:hAnsi="Arial" w:cs="Arial"/>
          <w:b/>
          <w:sz w:val="44"/>
          <w:szCs w:val="56"/>
          <w:lang w:val="el-GR"/>
        </w:rPr>
      </w:pPr>
    </w:p>
    <w:p w:rsidR="00F0715D" w:rsidRPr="004C27DC" w:rsidRDefault="00F0715D" w:rsidP="00F0715D">
      <w:pPr>
        <w:tabs>
          <w:tab w:val="left" w:pos="3525"/>
        </w:tabs>
        <w:rPr>
          <w:rFonts w:ascii="Arial" w:hAnsi="Arial" w:cs="Arial"/>
          <w:b/>
          <w:sz w:val="44"/>
          <w:szCs w:val="56"/>
          <w:lang w:val="el-GR"/>
        </w:rPr>
      </w:pPr>
    </w:p>
    <w:p w:rsidR="00F0715D" w:rsidRPr="004C27DC" w:rsidRDefault="00F0715D" w:rsidP="00F0715D">
      <w:pPr>
        <w:tabs>
          <w:tab w:val="left" w:pos="3525"/>
        </w:tabs>
        <w:rPr>
          <w:rFonts w:ascii="Arial" w:hAnsi="Arial" w:cs="Arial"/>
          <w:b/>
          <w:sz w:val="44"/>
          <w:szCs w:val="56"/>
          <w:lang w:val="el-GR"/>
        </w:rPr>
      </w:pPr>
    </w:p>
    <w:p w:rsidR="00F0715D" w:rsidRPr="004C27DC" w:rsidRDefault="00F0715D" w:rsidP="00F0715D">
      <w:pPr>
        <w:tabs>
          <w:tab w:val="left" w:pos="3525"/>
        </w:tabs>
        <w:rPr>
          <w:rFonts w:ascii="Arial" w:hAnsi="Arial" w:cs="Arial"/>
          <w:b/>
          <w:sz w:val="44"/>
          <w:szCs w:val="56"/>
          <w:lang w:val="el-GR"/>
        </w:rPr>
      </w:pPr>
    </w:p>
    <w:p w:rsidR="00F0715D" w:rsidRPr="004C27DC" w:rsidRDefault="00F0715D" w:rsidP="00F0715D">
      <w:pPr>
        <w:tabs>
          <w:tab w:val="left" w:pos="3525"/>
        </w:tabs>
        <w:rPr>
          <w:rFonts w:ascii="Arial" w:hAnsi="Arial" w:cs="Arial"/>
          <w:b/>
          <w:sz w:val="44"/>
          <w:szCs w:val="56"/>
          <w:lang w:val="el-GR"/>
        </w:rPr>
      </w:pPr>
    </w:p>
    <w:p w:rsidR="002C234B" w:rsidRPr="00D43613" w:rsidRDefault="002C234B" w:rsidP="00D4361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</w:p>
    <w:p w:rsidR="00D43613" w:rsidRPr="00D43613" w:rsidRDefault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br w:type="page"/>
      </w:r>
    </w:p>
    <w:p w:rsidR="00BE4E64" w:rsidRDefault="004B4F26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 w:rsidRPr="004B4F26">
        <w:rPr>
          <w:rFonts w:ascii="Arial" w:hAnsi="Arial" w:cs="Arial"/>
          <w:b/>
          <w:noProof/>
          <w:color w:val="00B050"/>
          <w:sz w:val="36"/>
          <w:szCs w:val="56"/>
          <w:lang w:val="en-US" w:eastAsia="en-US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6817" type="#_x0000_t156" style="position:absolute;margin-left:-2.65pt;margin-top:223.9pt;width:469.45pt;height:137.95pt;z-index:-251155968" adj="4459,10560" fillcolor="#e36c0a [2409]" strokecolor="#c0504d [3205]">
            <v:fill color2="#099"/>
            <v:shadow on="t" color="silver" opacity="52429f" offset="3pt,3pt"/>
            <v:textpath style="font-family:&quot;Arial Unicode MS&quot;;font-size:60pt;font-weight:bold;v-text-kern:t" trim="t" fitpath="t" xscale="f" string="Υλικό του βιβλίου"/>
          </v:shape>
        </w:pict>
      </w:r>
      <w:r w:rsidR="00BE4E64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br w:type="page"/>
      </w:r>
    </w:p>
    <w:p w:rsidR="00D43613" w:rsidRDefault="00FF7EF6" w:rsidP="00D4361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 xml:space="preserve">    </w:t>
      </w:r>
      <w:r w:rsidR="008F4D8C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 xml:space="preserve"> </w:t>
      </w:r>
      <w:r w:rsidR="00D43613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>Κεφάλαιο 33</w:t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2127744" behindDoc="1" locked="0" layoutInCell="1" allowOverlap="1">
            <wp:simplePos x="0" y="0"/>
            <wp:positionH relativeFrom="margin">
              <wp:posOffset>81280</wp:posOffset>
            </wp:positionH>
            <wp:positionV relativeFrom="margin">
              <wp:align>center</wp:align>
            </wp:positionV>
            <wp:extent cx="5900420" cy="4933950"/>
            <wp:effectExtent l="19050" t="0" r="5080" b="0"/>
            <wp:wrapSquare wrapText="bothSides"/>
            <wp:docPr id="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D43613" w:rsidRPr="003F50E1" w:rsidRDefault="008F4D8C" w:rsidP="00D4361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 xml:space="preserve">    </w:t>
      </w:r>
      <w:r w:rsidR="00FF7EF6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 xml:space="preserve"> </w:t>
      </w:r>
      <w:r w:rsidR="00D43613" w:rsidRPr="003F50E1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>Κεφάλαιο 34</w:t>
      </w:r>
    </w:p>
    <w:p w:rsidR="00D43613" w:rsidRDefault="00196541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2170752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412750</wp:posOffset>
            </wp:positionV>
            <wp:extent cx="5691070" cy="5924550"/>
            <wp:effectExtent l="19050" t="0" r="4880" b="0"/>
            <wp:wrapNone/>
            <wp:docPr id="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7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D43613" w:rsidRPr="003F50E1" w:rsidRDefault="008F4D8C" w:rsidP="00D4361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 xml:space="preserve">      </w:t>
      </w:r>
      <w:r w:rsidR="00D43613" w:rsidRPr="003F50E1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>Κεφάλαιο 34</w:t>
      </w:r>
    </w:p>
    <w:p w:rsidR="00D43613" w:rsidRDefault="00D43613" w:rsidP="00D43613">
      <w:pPr>
        <w:spacing w:after="200" w:line="276" w:lineRule="auto"/>
        <w:jc w:val="center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2134912" behindDoc="1" locked="0" layoutInCell="1" allowOverlap="1">
            <wp:simplePos x="0" y="0"/>
            <wp:positionH relativeFrom="column">
              <wp:posOffset>175348</wp:posOffset>
            </wp:positionH>
            <wp:positionV relativeFrom="paragraph">
              <wp:posOffset>87630</wp:posOffset>
            </wp:positionV>
            <wp:extent cx="5883082" cy="5886450"/>
            <wp:effectExtent l="19050" t="0" r="3368" b="0"/>
            <wp:wrapNone/>
            <wp:docPr id="6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5" cstate="print"/>
                    <a:srcRect l="4171" t="8016" r="5680" b="876"/>
                    <a:stretch/>
                  </pic:blipFill>
                  <pic:spPr bwMode="auto">
                    <a:xfrm>
                      <a:off x="0" y="0"/>
                      <a:ext cx="5887800" cy="58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D43613" w:rsidRPr="003F50E1" w:rsidRDefault="00FF7EF6" w:rsidP="00D4361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 w:eastAsia="el-GR"/>
        </w:rPr>
        <w:lastRenderedPageBreak/>
        <w:drawing>
          <wp:anchor distT="0" distB="0" distL="114300" distR="114300" simplePos="0" relativeHeight="252165632" behindDoc="1" locked="0" layoutInCell="1" allowOverlap="1">
            <wp:simplePos x="0" y="0"/>
            <wp:positionH relativeFrom="column">
              <wp:posOffset>41909</wp:posOffset>
            </wp:positionH>
            <wp:positionV relativeFrom="paragraph">
              <wp:posOffset>308610</wp:posOffset>
            </wp:positionV>
            <wp:extent cx="6016625" cy="8360978"/>
            <wp:effectExtent l="19050" t="0" r="3175" b="0"/>
            <wp:wrapNone/>
            <wp:docPr id="20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 l="885" t="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36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 xml:space="preserve">       </w:t>
      </w:r>
      <w:r w:rsidR="00D43613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>Κεφάλαιο 37</w:t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C02096" w:rsidRDefault="00D43613" w:rsidP="00D4361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 w:rsidRPr="0079744A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 xml:space="preserve"> </w:t>
      </w:r>
      <w:r w:rsidR="00FF7EF6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 xml:space="preserve">  </w:t>
      </w:r>
    </w:p>
    <w:p w:rsidR="00D43613" w:rsidRPr="0079744A" w:rsidRDefault="00C02096" w:rsidP="00D43613">
      <w:pPr>
        <w:spacing w:after="200" w:line="276" w:lineRule="auto"/>
        <w:rPr>
          <w:rFonts w:ascii="Arial" w:hAnsi="Arial" w:cs="Arial"/>
          <w:b/>
          <w:noProof/>
          <w:color w:val="00B05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br w:type="page"/>
      </w:r>
      <w:r w:rsidR="00FF7EF6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lastRenderedPageBreak/>
        <w:t xml:space="preserve">   </w:t>
      </w:r>
      <w:r w:rsidR="00D43613">
        <w:rPr>
          <w:rFonts w:ascii="Arial" w:hAnsi="Arial" w:cs="Arial"/>
          <w:b/>
          <w:noProof/>
          <w:color w:val="00B050"/>
          <w:sz w:val="36"/>
          <w:szCs w:val="56"/>
          <w:lang w:val="el-GR"/>
        </w:rPr>
        <w:t>Κεφάλαιο 37</w:t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 w:eastAsia="el-GR"/>
        </w:rPr>
        <w:drawing>
          <wp:anchor distT="0" distB="0" distL="114300" distR="114300" simplePos="0" relativeHeight="2521287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12700</wp:posOffset>
            </wp:positionV>
            <wp:extent cx="6074410" cy="8689196"/>
            <wp:effectExtent l="19050" t="0" r="2540" b="0"/>
            <wp:wrapNone/>
            <wp:docPr id="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868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br w:type="page"/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000000"/>
          <w:sz w:val="36"/>
          <w:szCs w:val="56"/>
          <w:lang w:val="el-GR"/>
        </w:rPr>
      </w:pPr>
      <w:r>
        <w:rPr>
          <w:rFonts w:ascii="Arial" w:hAnsi="Arial" w:cs="Arial"/>
          <w:b/>
          <w:noProof/>
          <w:color w:val="000000"/>
          <w:sz w:val="36"/>
          <w:szCs w:val="56"/>
          <w:lang w:val="el-GR"/>
        </w:rPr>
        <w:lastRenderedPageBreak/>
        <w:br w:type="page"/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</w:pPr>
      <w:r w:rsidRPr="0014343B">
        <w:rPr>
          <w:rFonts w:ascii="Arial" w:hAnsi="Arial" w:cs="Arial"/>
          <w:b/>
          <w:noProof/>
          <w:color w:val="D60093"/>
          <w:sz w:val="36"/>
          <w:szCs w:val="36"/>
          <w:lang w:val="el-GR" w:eastAsia="el-GR"/>
        </w:rPr>
        <w:lastRenderedPageBreak/>
        <w:drawing>
          <wp:anchor distT="0" distB="0" distL="114300" distR="114300" simplePos="0" relativeHeight="252145152" behindDoc="1" locked="0" layoutInCell="1" allowOverlap="1">
            <wp:simplePos x="0" y="0"/>
            <wp:positionH relativeFrom="column">
              <wp:posOffset>-118176</wp:posOffset>
            </wp:positionH>
            <wp:positionV relativeFrom="paragraph">
              <wp:posOffset>431299</wp:posOffset>
            </wp:positionV>
            <wp:extent cx="451485" cy="8734425"/>
            <wp:effectExtent l="19050" t="0" r="5715" b="0"/>
            <wp:wrapNone/>
            <wp:docPr id="8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t xml:space="preserve">   </w:t>
      </w:r>
    </w:p>
    <w:p w:rsidR="00D43613" w:rsidRPr="00C168B8" w:rsidRDefault="00D43613" w:rsidP="00D43613">
      <w:pPr>
        <w:spacing w:after="200" w:line="276" w:lineRule="auto"/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</w:pPr>
      <w:r>
        <w:rPr>
          <w:rFonts w:ascii="Arial" w:hAnsi="Arial" w:cs="Arial"/>
          <w:b/>
          <w:noProof/>
          <w:color w:val="D60093"/>
          <w:sz w:val="36"/>
          <w:szCs w:val="36"/>
          <w:lang w:val="el-GR" w:eastAsia="en-US"/>
        </w:rPr>
        <w:t xml:space="preserve">       </w:t>
      </w:r>
      <w:r w:rsidRPr="00C168B8">
        <w:rPr>
          <w:rFonts w:ascii="Arial" w:hAnsi="Arial" w:cs="Arial"/>
          <w:b/>
          <w:noProof/>
          <w:color w:val="FF6600"/>
          <w:sz w:val="36"/>
          <w:szCs w:val="36"/>
          <w:lang w:val="el-GR" w:eastAsia="en-US"/>
        </w:rPr>
        <w:t>ΚΑΡΤΕΛΑ 10</w:t>
      </w:r>
    </w:p>
    <w:p w:rsidR="00D43613" w:rsidRPr="0014343B" w:rsidRDefault="00D43613" w:rsidP="00D4361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  <w:r w:rsidRPr="0014343B">
        <w:rPr>
          <w:rFonts w:ascii="Arial" w:hAnsi="Arial" w:cs="Arial"/>
          <w:b/>
          <w:noProof/>
          <w:color w:val="00B050"/>
          <w:sz w:val="44"/>
          <w:szCs w:val="56"/>
          <w:lang w:val="el-GR" w:eastAsia="el-GR"/>
        </w:rPr>
        <w:drawing>
          <wp:anchor distT="0" distB="0" distL="114300" distR="114300" simplePos="0" relativeHeight="252144128" behindDoc="1" locked="0" layoutInCell="1" allowOverlap="1">
            <wp:simplePos x="0" y="0"/>
            <wp:positionH relativeFrom="column">
              <wp:posOffset>656896</wp:posOffset>
            </wp:positionH>
            <wp:positionV relativeFrom="paragraph">
              <wp:posOffset>398737</wp:posOffset>
            </wp:positionV>
            <wp:extent cx="5426407" cy="7710985"/>
            <wp:effectExtent l="19050" t="0" r="2843" b="0"/>
            <wp:wrapNone/>
            <wp:docPr id="8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407" cy="771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 xml:space="preserve">       </w:t>
      </w:r>
      <w:r w:rsidRPr="0014343B">
        <w:rPr>
          <w:rFonts w:ascii="Arial" w:hAnsi="Arial" w:cs="Arial"/>
          <w:b/>
          <w:noProof/>
          <w:color w:val="00B050"/>
          <w:sz w:val="36"/>
          <w:szCs w:val="36"/>
          <w:lang w:val="el-GR" w:eastAsia="en-US"/>
        </w:rPr>
        <w:t>Κεφάλαιο 32</w:t>
      </w:r>
    </w:p>
    <w:p w:rsidR="00D43613" w:rsidRPr="00F0715D" w:rsidRDefault="00D43613" w:rsidP="00D4361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br w:type="page"/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</w:p>
    <w:p w:rsidR="00D43613" w:rsidRDefault="00D43613" w:rsidP="00D43613">
      <w:pPr>
        <w:tabs>
          <w:tab w:val="left" w:pos="3525"/>
        </w:tabs>
        <w:rPr>
          <w:rFonts w:ascii="Arial" w:hAnsi="Arial" w:cs="Arial"/>
          <w:b/>
          <w:sz w:val="44"/>
          <w:szCs w:val="56"/>
          <w:lang w:val="el-GR"/>
        </w:rPr>
        <w:sectPr w:rsidR="00D43613" w:rsidSect="00E76D5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D43613" w:rsidRPr="00770E40" w:rsidRDefault="00D43613" w:rsidP="00D43613">
      <w:pPr>
        <w:spacing w:after="200" w:line="276" w:lineRule="auto"/>
        <w:rPr>
          <w:rFonts w:ascii="Arial" w:hAnsi="Arial" w:cs="Arial"/>
          <w:b/>
          <w:color w:val="FF6600"/>
          <w:sz w:val="44"/>
          <w:szCs w:val="56"/>
          <w:lang w:val="el-GR"/>
        </w:rPr>
      </w:pPr>
      <w:r w:rsidRPr="00770E40">
        <w:rPr>
          <w:rFonts w:ascii="Arial" w:hAnsi="Arial" w:cs="Arial"/>
          <w:b/>
          <w:noProof/>
          <w:color w:val="FF6600"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2146176" behindDoc="1" locked="0" layoutInCell="1" allowOverlap="1">
            <wp:simplePos x="0" y="0"/>
            <wp:positionH relativeFrom="column">
              <wp:posOffset>118767</wp:posOffset>
            </wp:positionH>
            <wp:positionV relativeFrom="paragraph">
              <wp:posOffset>36654</wp:posOffset>
            </wp:positionV>
            <wp:extent cx="343557" cy="5722883"/>
            <wp:effectExtent l="19050" t="0" r="0" b="0"/>
            <wp:wrapNone/>
            <wp:docPr id="8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7" cy="572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FF6600"/>
          <w:sz w:val="44"/>
          <w:szCs w:val="56"/>
          <w:lang w:val="el-GR"/>
        </w:rPr>
        <w:t xml:space="preserve">     </w:t>
      </w:r>
      <w:r w:rsidR="00FF7EF6">
        <w:rPr>
          <w:rFonts w:ascii="Arial" w:hAnsi="Arial" w:cs="Arial"/>
          <w:b/>
          <w:color w:val="FF6600"/>
          <w:sz w:val="44"/>
          <w:szCs w:val="56"/>
          <w:lang w:val="el-GR"/>
        </w:rPr>
        <w:t xml:space="preserve">  </w:t>
      </w:r>
      <w:r>
        <w:rPr>
          <w:rFonts w:ascii="Arial" w:hAnsi="Arial" w:cs="Arial"/>
          <w:b/>
          <w:color w:val="FF6600"/>
          <w:sz w:val="44"/>
          <w:szCs w:val="56"/>
          <w:lang w:val="el-GR"/>
        </w:rPr>
        <w:t xml:space="preserve"> </w:t>
      </w:r>
      <w:r w:rsidRPr="00770E40">
        <w:rPr>
          <w:rFonts w:ascii="Arial" w:hAnsi="Arial" w:cs="Arial"/>
          <w:b/>
          <w:color w:val="FF6600"/>
          <w:sz w:val="44"/>
          <w:szCs w:val="56"/>
          <w:lang w:val="el-GR"/>
        </w:rPr>
        <w:t>ΚΑΡΤΕΛΑ 11</w:t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</w:p>
    <w:p w:rsidR="00D43613" w:rsidRPr="00770E40" w:rsidRDefault="00D43613" w:rsidP="00D43613">
      <w:pPr>
        <w:spacing w:after="200" w:line="276" w:lineRule="auto"/>
        <w:jc w:val="center"/>
        <w:rPr>
          <w:rFonts w:ascii="Arial" w:hAnsi="Arial" w:cs="Arial"/>
          <w:b/>
          <w:color w:val="00B050"/>
          <w:sz w:val="44"/>
          <w:szCs w:val="56"/>
          <w:lang w:val="el-GR"/>
        </w:rPr>
      </w:pPr>
      <w:r w:rsidRPr="00770E40">
        <w:rPr>
          <w:rFonts w:ascii="Arial" w:hAnsi="Arial" w:cs="Arial"/>
          <w:b/>
          <w:color w:val="00B050"/>
          <w:sz w:val="44"/>
          <w:szCs w:val="56"/>
          <w:lang w:val="el-GR"/>
        </w:rPr>
        <w:t>Κεφάλαιο 50</w:t>
      </w:r>
    </w:p>
    <w:p w:rsidR="00D43613" w:rsidRPr="00770E40" w:rsidRDefault="00D43613" w:rsidP="00D43613">
      <w:pPr>
        <w:spacing w:after="200" w:line="276" w:lineRule="auto"/>
        <w:jc w:val="center"/>
        <w:rPr>
          <w:rFonts w:ascii="Arial" w:hAnsi="Arial" w:cs="Arial"/>
          <w:b/>
          <w:color w:val="FF6600"/>
          <w:sz w:val="44"/>
          <w:szCs w:val="56"/>
          <w:lang w:val="el-GR"/>
        </w:rPr>
      </w:pPr>
      <w:r w:rsidRPr="00770E40">
        <w:rPr>
          <w:rFonts w:ascii="Arial" w:hAnsi="Arial" w:cs="Arial"/>
          <w:b/>
          <w:color w:val="FF6600"/>
          <w:sz w:val="44"/>
          <w:szCs w:val="56"/>
          <w:lang w:val="el-GR"/>
        </w:rPr>
        <w:t>Η χρονική γραμμή</w:t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 w:rsidRPr="00770E40">
        <w:rPr>
          <w:rFonts w:ascii="Arial" w:hAnsi="Arial" w:cs="Arial"/>
          <w:b/>
          <w:noProof/>
          <w:color w:val="FF6600"/>
          <w:sz w:val="44"/>
          <w:szCs w:val="56"/>
          <w:lang w:val="el-GR" w:eastAsia="el-GR"/>
        </w:rPr>
        <w:drawing>
          <wp:anchor distT="0" distB="0" distL="114300" distR="114300" simplePos="0" relativeHeight="252147200" behindDoc="1" locked="0" layoutInCell="1" allowOverlap="1">
            <wp:simplePos x="0" y="0"/>
            <wp:positionH relativeFrom="column">
              <wp:posOffset>507132</wp:posOffset>
            </wp:positionH>
            <wp:positionV relativeFrom="paragraph">
              <wp:posOffset>70284</wp:posOffset>
            </wp:positionV>
            <wp:extent cx="8975558" cy="2516958"/>
            <wp:effectExtent l="0" t="0" r="0" b="0"/>
            <wp:wrapNone/>
            <wp:docPr id="8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5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282" cy="2530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  <w:sectPr w:rsidR="00D43613" w:rsidSect="00D4361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sz w:val="44"/>
          <w:szCs w:val="56"/>
          <w:lang w:val="el-GR"/>
        </w:rPr>
        <w:br w:type="column"/>
      </w: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  <w:r w:rsidR="004B4F26">
        <w:rPr>
          <w:rFonts w:ascii="Arial" w:hAnsi="Arial" w:cs="Arial"/>
          <w:b/>
          <w:noProof/>
          <w:sz w:val="44"/>
          <w:szCs w:val="56"/>
          <w:lang w:val="el-GR" w:eastAsia="el-GR"/>
        </w:rPr>
        <w:pict>
          <v:shape id="Πλαίσιο κειμένου 5492" o:spid="_x0000_s6813" type="#_x0000_t202" style="position:absolute;margin-left:631.15pt;margin-top:25.25pt;width:38.55pt;height:28.6pt;z-index:252156416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" stroked="f">
            <v:textbox style="mso-next-textbox:#Πλαίσιο κειμένου 5492;mso-fit-shape-to-text:t">
              <w:txbxContent>
                <w:p w:rsidR="00291988" w:rsidRPr="00D61C20" w:rsidRDefault="00291988" w:rsidP="00D43613">
                  <w:pPr>
                    <w:rPr>
                      <w:rFonts w:ascii="Arial" w:hAnsi="Arial" w:cs="Arial"/>
                      <w:b/>
                      <w:sz w:val="36"/>
                      <w:szCs w:val="36"/>
                      <w:lang w:val="el-GR"/>
                    </w:rPr>
                  </w:pPr>
                </w:p>
              </w:txbxContent>
            </v:textbox>
            <w10:wrap anchorx="margin"/>
          </v:shape>
        </w:pict>
      </w:r>
      <w:r w:rsidR="004B4F26">
        <w:rPr>
          <w:rFonts w:ascii="Arial" w:hAnsi="Arial" w:cs="Arial"/>
          <w:b/>
          <w:noProof/>
          <w:sz w:val="44"/>
          <w:szCs w:val="56"/>
          <w:lang w:val="el-GR" w:eastAsia="el-GR"/>
        </w:rPr>
        <w:pict>
          <v:shape id="Πλαίσιο κειμένου 5488" o:spid="_x0000_s6812" type="#_x0000_t202" style="position:absolute;margin-left:50.8pt;margin-top:25.45pt;width:26.2pt;height:28.6pt;z-index:252155392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" stroked="f">
            <v:textbox style="mso-next-textbox:#Πλαίσιο κειμένου 5488;mso-fit-shape-to-text:t">
              <w:txbxContent>
                <w:p w:rsidR="00291988" w:rsidRPr="00D61C20" w:rsidRDefault="00291988" w:rsidP="00D43613">
                  <w:pPr>
                    <w:rPr>
                      <w:rFonts w:ascii="Arial" w:hAnsi="Arial" w:cs="Arial"/>
                      <w:b/>
                      <w:sz w:val="36"/>
                      <w:szCs w:val="36"/>
                      <w:lang w:val="el-GR"/>
                    </w:rPr>
                  </w:pPr>
                </w:p>
              </w:txbxContent>
            </v:textbox>
            <w10:wrap anchorx="margin"/>
          </v:shape>
        </w:pict>
      </w:r>
    </w:p>
    <w:p w:rsidR="00FF7EF6" w:rsidRPr="00FF7EF6" w:rsidRDefault="000D1BE3" w:rsidP="00D4361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  <w:r>
        <w:rPr>
          <w:rFonts w:ascii="Arial" w:hAnsi="Arial" w:cs="Arial"/>
          <w:b/>
          <w:noProof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211545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3810</wp:posOffset>
            </wp:positionV>
            <wp:extent cx="456565" cy="8743950"/>
            <wp:effectExtent l="19050" t="0" r="635" b="0"/>
            <wp:wrapNone/>
            <wp:docPr id="8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3613" w:rsidRPr="00AB39D7"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2116480" behindDoc="1" locked="0" layoutInCell="1" allowOverlap="1">
            <wp:simplePos x="0" y="0"/>
            <wp:positionH relativeFrom="column">
              <wp:posOffset>371015</wp:posOffset>
            </wp:positionH>
            <wp:positionV relativeFrom="paragraph">
              <wp:posOffset>2023110</wp:posOffset>
            </wp:positionV>
            <wp:extent cx="5733459" cy="5990897"/>
            <wp:effectExtent l="19050" t="0" r="591" b="0"/>
            <wp:wrapNone/>
            <wp:docPr id="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369" r="13181"/>
                    <a:stretch/>
                  </pic:blipFill>
                  <pic:spPr>
                    <a:xfrm>
                      <a:off x="0" y="0"/>
                      <a:ext cx="5733459" cy="599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EF6">
        <w:rPr>
          <w:rFonts w:ascii="Arial" w:hAnsi="Arial" w:cs="Arial"/>
          <w:b/>
          <w:sz w:val="44"/>
          <w:szCs w:val="56"/>
          <w:lang w:val="el-GR"/>
        </w:rPr>
        <w:t xml:space="preserve">      </w:t>
      </w:r>
      <w:r w:rsidR="00FF7EF6" w:rsidRPr="00FF7EF6">
        <w:rPr>
          <w:rFonts w:ascii="Arial" w:hAnsi="Arial" w:cs="Arial"/>
          <w:b/>
          <w:color w:val="00B050"/>
          <w:sz w:val="44"/>
          <w:szCs w:val="56"/>
          <w:lang w:val="el-GR"/>
        </w:rPr>
        <w:t>ΚΑΡΤΕΛΑ 12</w:t>
      </w:r>
    </w:p>
    <w:p w:rsidR="00D43613" w:rsidRPr="00FF7EF6" w:rsidRDefault="00FF7EF6" w:rsidP="00D43613">
      <w:pPr>
        <w:spacing w:after="200" w:line="276" w:lineRule="auto"/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sectPr w:rsidR="00D43613" w:rsidRPr="00FF7EF6" w:rsidSect="00D43613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sz w:val="44"/>
          <w:szCs w:val="56"/>
          <w:lang w:val="el-GR"/>
        </w:rPr>
        <w:t xml:space="preserve">      </w:t>
      </w:r>
      <w:r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>Κεφάλαιο 53</w:t>
      </w:r>
      <w:r w:rsidR="00D43613"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br w:type="page"/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br w:type="page"/>
      </w:r>
    </w:p>
    <w:p w:rsidR="00FF7EF6" w:rsidRPr="00FF7EF6" w:rsidRDefault="00D43613" w:rsidP="00D4361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  <w:r>
        <w:rPr>
          <w:rFonts w:ascii="Arial" w:hAnsi="Arial" w:cs="Arial"/>
          <w:b/>
          <w:noProof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2140032" behindDoc="0" locked="0" layoutInCell="1" allowOverlap="1">
            <wp:simplePos x="0" y="0"/>
            <wp:positionH relativeFrom="column">
              <wp:posOffset>667276</wp:posOffset>
            </wp:positionH>
            <wp:positionV relativeFrom="paragraph">
              <wp:posOffset>2306889</wp:posOffset>
            </wp:positionV>
            <wp:extent cx="5297213" cy="5472247"/>
            <wp:effectExtent l="0" t="0" r="0" b="0"/>
            <wp:wrapNone/>
            <wp:docPr id="9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9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29" cy="548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4"/>
          <w:szCs w:val="56"/>
          <w:lang w:val="el-GR" w:eastAsia="el-GR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55930" cy="8734425"/>
            <wp:effectExtent l="0" t="0" r="0" b="0"/>
            <wp:wrapNone/>
            <wp:docPr id="9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EF6">
        <w:rPr>
          <w:rFonts w:ascii="Arial" w:hAnsi="Arial" w:cs="Arial"/>
          <w:b/>
          <w:sz w:val="44"/>
          <w:szCs w:val="56"/>
          <w:lang w:val="el-GR"/>
        </w:rPr>
        <w:t xml:space="preserve">     </w:t>
      </w:r>
      <w:r w:rsidR="00FF7EF6" w:rsidRPr="00FF7EF6">
        <w:rPr>
          <w:rFonts w:ascii="Arial" w:hAnsi="Arial" w:cs="Arial"/>
          <w:b/>
          <w:color w:val="00B050"/>
          <w:sz w:val="44"/>
          <w:szCs w:val="56"/>
          <w:lang w:val="el-GR"/>
        </w:rPr>
        <w:t>ΚΑΡΤΕΛΑ 12</w:t>
      </w:r>
    </w:p>
    <w:p w:rsidR="00D43613" w:rsidRPr="00FF7EF6" w:rsidRDefault="00FF7EF6" w:rsidP="00D43613">
      <w:pPr>
        <w:spacing w:after="200" w:line="276" w:lineRule="auto"/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t xml:space="preserve">     </w:t>
      </w:r>
      <w:r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>Κεφάλαιο 53</w:t>
      </w:r>
      <w:r w:rsidR="00D43613"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br w:type="page"/>
      </w:r>
    </w:p>
    <w:p w:rsidR="00FF7EF6" w:rsidRPr="00FF7EF6" w:rsidRDefault="00D43613" w:rsidP="00D4361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  <w:r w:rsidRPr="00FF7EF6">
        <w:rPr>
          <w:rFonts w:ascii="Arial" w:hAnsi="Arial" w:cs="Arial"/>
          <w:b/>
          <w:noProof/>
          <w:color w:val="00B050"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2141056" behindDoc="0" locked="0" layoutInCell="1" allowOverlap="1">
            <wp:simplePos x="0" y="0"/>
            <wp:positionH relativeFrom="column">
              <wp:posOffset>855739</wp:posOffset>
            </wp:positionH>
            <wp:positionV relativeFrom="paragraph">
              <wp:posOffset>1391285</wp:posOffset>
            </wp:positionV>
            <wp:extent cx="5139558" cy="6497659"/>
            <wp:effectExtent l="0" t="0" r="0" b="0"/>
            <wp:wrapNone/>
            <wp:docPr id="95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 rotWithShape="1"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344" t="43154" b="13878"/>
                    <a:stretch/>
                  </pic:blipFill>
                  <pic:spPr bwMode="auto">
                    <a:xfrm>
                      <a:off x="0" y="0"/>
                      <a:ext cx="5139558" cy="649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EF6">
        <w:rPr>
          <w:rFonts w:ascii="Arial" w:hAnsi="Arial" w:cs="Arial"/>
          <w:b/>
          <w:noProof/>
          <w:color w:val="00B050"/>
          <w:sz w:val="44"/>
          <w:szCs w:val="56"/>
          <w:lang w:val="el-GR" w:eastAsia="el-GR"/>
        </w:rPr>
        <w:drawing>
          <wp:anchor distT="0" distB="0" distL="114300" distR="114300" simplePos="0" relativeHeight="252151296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-26670</wp:posOffset>
            </wp:positionV>
            <wp:extent cx="455930" cy="8734425"/>
            <wp:effectExtent l="0" t="0" r="0" b="0"/>
            <wp:wrapNone/>
            <wp:docPr id="201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7EF6">
        <w:rPr>
          <w:rFonts w:ascii="Arial" w:hAnsi="Arial" w:cs="Arial"/>
          <w:b/>
          <w:color w:val="00B050"/>
          <w:sz w:val="44"/>
          <w:szCs w:val="56"/>
          <w:lang w:val="el-GR"/>
        </w:rPr>
        <w:t xml:space="preserve">         </w:t>
      </w:r>
      <w:r w:rsidR="00FF7EF6" w:rsidRPr="00FF7EF6">
        <w:rPr>
          <w:rFonts w:ascii="Arial" w:hAnsi="Arial" w:cs="Arial"/>
          <w:b/>
          <w:color w:val="00B050"/>
          <w:sz w:val="44"/>
          <w:szCs w:val="56"/>
          <w:lang w:val="el-GR"/>
        </w:rPr>
        <w:t>ΚΑΡΤΕΛΑ 12</w:t>
      </w:r>
    </w:p>
    <w:p w:rsidR="00D43613" w:rsidRPr="00FF7EF6" w:rsidRDefault="00FF7EF6" w:rsidP="00D43613">
      <w:pPr>
        <w:spacing w:after="200" w:line="276" w:lineRule="auto"/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</w:pPr>
      <w:r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 xml:space="preserve">         </w:t>
      </w:r>
      <w:r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>Κεφάλαιο 53</w:t>
      </w:r>
      <w:r w:rsidR="00D43613"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 xml:space="preserve">    </w:t>
      </w:r>
      <w:r w:rsidR="00D43613" w:rsidRPr="00FF7EF6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br w:type="page"/>
      </w:r>
    </w:p>
    <w:p w:rsidR="00FF7EF6" w:rsidRPr="00FF7EF6" w:rsidRDefault="00D43613" w:rsidP="00D43613">
      <w:pPr>
        <w:spacing w:after="200" w:line="276" w:lineRule="auto"/>
        <w:rPr>
          <w:rFonts w:ascii="Arial" w:hAnsi="Arial" w:cs="Arial"/>
          <w:b/>
          <w:color w:val="00B050"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lastRenderedPageBreak/>
        <w:br w:type="page"/>
      </w:r>
      <w:r w:rsidRPr="00FF7EF6">
        <w:rPr>
          <w:rFonts w:ascii="Arial" w:hAnsi="Arial" w:cs="Arial"/>
          <w:b/>
          <w:noProof/>
          <w:color w:val="00B050"/>
          <w:sz w:val="44"/>
          <w:szCs w:val="56"/>
          <w:lang w:val="el-GR" w:eastAsia="el-GR"/>
        </w:rPr>
        <w:lastRenderedPageBreak/>
        <w:drawing>
          <wp:anchor distT="0" distB="0" distL="114300" distR="114300" simplePos="0" relativeHeight="252142080" behindDoc="0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1423845</wp:posOffset>
            </wp:positionV>
            <wp:extent cx="5120640" cy="6400800"/>
            <wp:effectExtent l="0" t="0" r="0" b="0"/>
            <wp:wrapNone/>
            <wp:docPr id="201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0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7EF6">
        <w:rPr>
          <w:rFonts w:ascii="Arial" w:hAnsi="Arial" w:cs="Arial"/>
          <w:b/>
          <w:noProof/>
          <w:color w:val="00B050"/>
          <w:sz w:val="44"/>
          <w:szCs w:val="56"/>
          <w:lang w:val="el-GR" w:eastAsia="el-GR"/>
        </w:rPr>
        <w:drawing>
          <wp:anchor distT="0" distB="0" distL="114300" distR="114300" simplePos="0" relativeHeight="252152320" behindDoc="1" locked="0" layoutInCell="1" allowOverlap="1">
            <wp:simplePos x="0" y="0"/>
            <wp:positionH relativeFrom="column">
              <wp:posOffset>194003</wp:posOffset>
            </wp:positionH>
            <wp:positionV relativeFrom="paragraph">
              <wp:posOffset>257131</wp:posOffset>
            </wp:positionV>
            <wp:extent cx="455930" cy="8734425"/>
            <wp:effectExtent l="0" t="0" r="0" b="0"/>
            <wp:wrapNone/>
            <wp:docPr id="201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BDE">
        <w:rPr>
          <w:rFonts w:ascii="Arial" w:hAnsi="Arial" w:cs="Arial"/>
          <w:b/>
          <w:sz w:val="44"/>
          <w:szCs w:val="56"/>
          <w:lang w:val="el-GR"/>
        </w:rPr>
        <w:t xml:space="preserve">       </w:t>
      </w:r>
      <w:r w:rsidR="00FF7EF6" w:rsidRPr="00FF7EF6">
        <w:rPr>
          <w:rFonts w:ascii="Arial" w:hAnsi="Arial" w:cs="Arial"/>
          <w:b/>
          <w:color w:val="00B050"/>
          <w:sz w:val="44"/>
          <w:szCs w:val="56"/>
          <w:lang w:val="el-GR"/>
        </w:rPr>
        <w:t>ΚΑΡΤΕΛΑ 12</w:t>
      </w:r>
    </w:p>
    <w:p w:rsidR="00D43613" w:rsidRPr="008A5BDE" w:rsidRDefault="008A5BDE" w:rsidP="00D43613">
      <w:pPr>
        <w:spacing w:after="200" w:line="276" w:lineRule="auto"/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</w:pPr>
      <w:r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 xml:space="preserve">       </w:t>
      </w:r>
      <w:r w:rsidR="00FF7EF6" w:rsidRPr="008A5BDE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t>Κεφάλαιο 53</w:t>
      </w:r>
      <w:r w:rsidR="00D43613" w:rsidRPr="008A5BDE">
        <w:rPr>
          <w:rFonts w:ascii="Arial" w:hAnsi="Arial" w:cs="Arial"/>
          <w:b/>
          <w:color w:val="E36C0A" w:themeColor="accent6" w:themeShade="BF"/>
          <w:sz w:val="44"/>
          <w:szCs w:val="56"/>
          <w:lang w:val="el-GR"/>
        </w:rPr>
        <w:br w:type="page"/>
      </w: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</w:p>
    <w:p w:rsidR="00D43613" w:rsidRDefault="00D43613" w:rsidP="00D43613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  <w:r>
        <w:rPr>
          <w:rFonts w:ascii="Arial" w:hAnsi="Arial" w:cs="Arial"/>
          <w:b/>
          <w:sz w:val="44"/>
          <w:szCs w:val="56"/>
          <w:lang w:val="el-GR"/>
        </w:rPr>
        <w:br w:type="page"/>
      </w:r>
    </w:p>
    <w:p w:rsidR="002C234B" w:rsidRDefault="002C234B">
      <w:pPr>
        <w:spacing w:after="200" w:line="276" w:lineRule="auto"/>
        <w:rPr>
          <w:rFonts w:ascii="Arial" w:hAnsi="Arial" w:cs="Arial"/>
          <w:b/>
          <w:sz w:val="44"/>
          <w:szCs w:val="56"/>
          <w:lang w:val="el-GR"/>
        </w:rPr>
      </w:pPr>
    </w:p>
    <w:p w:rsidR="00F0715D" w:rsidRPr="00F0715D" w:rsidRDefault="00F0715D" w:rsidP="00F0715D">
      <w:pPr>
        <w:tabs>
          <w:tab w:val="left" w:pos="3525"/>
        </w:tabs>
        <w:rPr>
          <w:rFonts w:ascii="Arial" w:hAnsi="Arial" w:cs="Arial"/>
          <w:b/>
          <w:sz w:val="44"/>
          <w:szCs w:val="56"/>
          <w:lang w:val="el-GR"/>
        </w:rPr>
      </w:pPr>
      <w:r w:rsidRPr="00F0715D">
        <w:rPr>
          <w:noProof/>
          <w:sz w:val="18"/>
          <w:lang w:val="el-GR" w:eastAsia="el-GR"/>
        </w:rPr>
        <w:drawing>
          <wp:anchor distT="0" distB="0" distL="114300" distR="114300" simplePos="0" relativeHeight="2514273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124460</wp:posOffset>
            </wp:positionV>
            <wp:extent cx="6105525" cy="8267700"/>
            <wp:effectExtent l="19050" t="0" r="9525" b="0"/>
            <wp:wrapNone/>
            <wp:docPr id="3807" name="Picture 3807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7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15D" w:rsidRPr="00F0715D" w:rsidRDefault="00F0715D" w:rsidP="00F0715D">
      <w:pPr>
        <w:rPr>
          <w:rFonts w:ascii="Arial" w:hAnsi="Arial" w:cs="Arial"/>
          <w:b/>
          <w:color w:val="000000"/>
          <w:sz w:val="44"/>
          <w:szCs w:val="56"/>
          <w:lang w:val="el-GR"/>
        </w:rPr>
      </w:pPr>
    </w:p>
    <w:p w:rsidR="00F0715D" w:rsidRPr="00F0715D" w:rsidRDefault="00F0715D" w:rsidP="00F0715D">
      <w:pPr>
        <w:rPr>
          <w:rFonts w:ascii="Arial" w:hAnsi="Arial" w:cs="Arial"/>
          <w:b/>
          <w:sz w:val="44"/>
          <w:szCs w:val="56"/>
          <w:lang w:val="el-GR"/>
        </w:rPr>
      </w:pPr>
    </w:p>
    <w:p w:rsidR="00F0715D" w:rsidRPr="00F0715D" w:rsidRDefault="00F0715D" w:rsidP="00F0715D">
      <w:pPr>
        <w:rPr>
          <w:rFonts w:ascii="Arial" w:hAnsi="Arial" w:cs="Arial"/>
          <w:b/>
          <w:sz w:val="44"/>
          <w:szCs w:val="56"/>
          <w:lang w:val="el-GR"/>
        </w:rPr>
      </w:pPr>
    </w:p>
    <w:p w:rsidR="00F0715D" w:rsidRPr="00F0715D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44"/>
          <w:szCs w:val="56"/>
          <w:lang w:val="el-GR"/>
        </w:rPr>
      </w:pPr>
    </w:p>
    <w:p w:rsidR="00F0715D" w:rsidRPr="00F0715D" w:rsidRDefault="00F0715D" w:rsidP="00F0715D">
      <w:pPr>
        <w:shd w:val="clear" w:color="auto" w:fill="FFFFFF"/>
        <w:rPr>
          <w:rFonts w:ascii="Arial" w:hAnsi="Arial" w:cs="Arial"/>
          <w:b/>
          <w:noProof/>
          <w:color w:val="000000"/>
          <w:sz w:val="44"/>
          <w:szCs w:val="56"/>
          <w:lang w:val="el-GR"/>
        </w:rPr>
      </w:pPr>
    </w:p>
    <w:p w:rsidR="00F0715D" w:rsidRPr="00F0715D" w:rsidRDefault="00F0715D" w:rsidP="00F0715D">
      <w:pPr>
        <w:rPr>
          <w:rFonts w:ascii="Arial" w:hAnsi="Arial" w:cs="Arial"/>
          <w:sz w:val="44"/>
          <w:szCs w:val="56"/>
          <w:lang w:val="el-GR"/>
        </w:rPr>
      </w:pPr>
    </w:p>
    <w:p w:rsidR="00B777F2" w:rsidRPr="00F0715D" w:rsidRDefault="00B777F2" w:rsidP="00B777F2">
      <w:pPr>
        <w:rPr>
          <w:rFonts w:ascii="Arial" w:hAnsi="Arial"/>
          <w:b/>
          <w:bCs/>
          <w:color w:val="000000"/>
          <w:szCs w:val="56"/>
          <w:lang w:val="el-GR"/>
        </w:rPr>
      </w:pPr>
    </w:p>
    <w:p w:rsidR="00B777F2" w:rsidRPr="00F0715D" w:rsidRDefault="00B777F2" w:rsidP="00B777F2">
      <w:pPr>
        <w:rPr>
          <w:rFonts w:ascii="Arial" w:hAnsi="Arial"/>
          <w:b/>
          <w:bCs/>
          <w:color w:val="000000"/>
          <w:szCs w:val="56"/>
          <w:lang w:val="el-GR"/>
        </w:rPr>
      </w:pPr>
    </w:p>
    <w:p w:rsidR="00A63D36" w:rsidRPr="00A9470C" w:rsidRDefault="00A63D36" w:rsidP="00A9470C">
      <w:pPr>
        <w:spacing w:after="200" w:line="276" w:lineRule="auto"/>
        <w:rPr>
          <w:rFonts w:ascii="Arial" w:hAnsi="Arial" w:cs="Arial"/>
          <w:b/>
          <w:color w:val="3366FF"/>
          <w:sz w:val="4"/>
          <w:szCs w:val="64"/>
          <w:lang w:val="el-GR"/>
        </w:rPr>
      </w:pPr>
    </w:p>
    <w:sectPr w:rsidR="00A63D36" w:rsidRPr="00A9470C" w:rsidSect="002C234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A19" w:rsidRDefault="00E13A19" w:rsidP="00B777F2">
      <w:r>
        <w:separator/>
      </w:r>
    </w:p>
  </w:endnote>
  <w:endnote w:type="continuationSeparator" w:id="0">
    <w:p w:rsidR="00E13A19" w:rsidRDefault="00E13A19" w:rsidP="00B777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A19" w:rsidRDefault="00E13A19" w:rsidP="00B777F2">
      <w:r>
        <w:separator/>
      </w:r>
    </w:p>
  </w:footnote>
  <w:footnote w:type="continuationSeparator" w:id="0">
    <w:p w:rsidR="00E13A19" w:rsidRDefault="00E13A19" w:rsidP="00B777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5pt;height:15.15pt;visibility:visible;mso-wrap-style:square" o:bullet="t">
        <v:imagedata r:id="rId1" o:title=""/>
      </v:shape>
    </w:pict>
  </w:numPicBullet>
  <w:numPicBullet w:numPicBulletId="1">
    <w:pict>
      <v:shape id="_x0000_i1029" type="#_x0000_t75" style="width:14.5pt;height:15.15pt;visibility:visible;mso-wrap-style:square" o:bullet="t">
        <v:imagedata r:id="rId2" o:title=""/>
      </v:shape>
    </w:pict>
  </w:numPicBullet>
  <w:abstractNum w:abstractNumId="0">
    <w:nsid w:val="FFFFFFFE"/>
    <w:multiLevelType w:val="singleLevel"/>
    <w:tmpl w:val="8C6C99A6"/>
    <w:lvl w:ilvl="0">
      <w:numFmt w:val="decimal"/>
      <w:lvlText w:val="*"/>
      <w:lvlJc w:val="left"/>
    </w:lvl>
  </w:abstractNum>
  <w:abstractNum w:abstractNumId="1">
    <w:nsid w:val="0C136B73"/>
    <w:multiLevelType w:val="hybridMultilevel"/>
    <w:tmpl w:val="E286CBA2"/>
    <w:lvl w:ilvl="0" w:tplc="3F22771C">
      <w:start w:val="4"/>
      <w:numFmt w:val="decimal"/>
      <w:lvlText w:val="%1)"/>
      <w:lvlJc w:val="left"/>
      <w:pPr>
        <w:tabs>
          <w:tab w:val="num" w:pos="819"/>
        </w:tabs>
        <w:ind w:left="819" w:hanging="79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2">
    <w:nsid w:val="0E0B791F"/>
    <w:multiLevelType w:val="hybridMultilevel"/>
    <w:tmpl w:val="C52836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8508F6"/>
    <w:multiLevelType w:val="hybridMultilevel"/>
    <w:tmpl w:val="D8C829C2"/>
    <w:lvl w:ilvl="0" w:tplc="5CC6B2A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0211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BA14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F65A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FA60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2644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BAB0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74C3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B6B4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52D3DFB"/>
    <w:multiLevelType w:val="hybridMultilevel"/>
    <w:tmpl w:val="F84C2A30"/>
    <w:lvl w:ilvl="0" w:tplc="E2EC1924">
      <w:start w:val="2"/>
      <w:numFmt w:val="decimal"/>
      <w:lvlText w:val="%1)"/>
      <w:lvlJc w:val="left"/>
      <w:pPr>
        <w:tabs>
          <w:tab w:val="num" w:pos="2250"/>
        </w:tabs>
        <w:ind w:left="2250" w:hanging="1890"/>
      </w:pPr>
      <w:rPr>
        <w:rFonts w:hint="default"/>
        <w:color w:val="FF660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D31455"/>
    <w:multiLevelType w:val="hybridMultilevel"/>
    <w:tmpl w:val="1040A4C0"/>
    <w:lvl w:ilvl="0" w:tplc="BBCC0AC2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AA72E96"/>
    <w:multiLevelType w:val="hybridMultilevel"/>
    <w:tmpl w:val="012A2188"/>
    <w:lvl w:ilvl="0" w:tplc="084CB89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D837331"/>
    <w:multiLevelType w:val="hybridMultilevel"/>
    <w:tmpl w:val="8AC8C096"/>
    <w:lvl w:ilvl="0" w:tplc="3FA4F902">
      <w:start w:val="3"/>
      <w:numFmt w:val="decimal"/>
      <w:lvlText w:val="%1)"/>
      <w:lvlJc w:val="left"/>
      <w:pPr>
        <w:tabs>
          <w:tab w:val="num" w:pos="2310"/>
        </w:tabs>
        <w:ind w:left="2310" w:hanging="1950"/>
      </w:pPr>
      <w:rPr>
        <w:rFonts w:hint="default"/>
        <w:w w:val="122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DBC319B"/>
    <w:multiLevelType w:val="hybridMultilevel"/>
    <w:tmpl w:val="DFCAF118"/>
    <w:lvl w:ilvl="0" w:tplc="5226EFC4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F83E1E"/>
    <w:multiLevelType w:val="hybridMultilevel"/>
    <w:tmpl w:val="9EAEE1BA"/>
    <w:lvl w:ilvl="0" w:tplc="E2EC1924">
      <w:start w:val="2"/>
      <w:numFmt w:val="decimal"/>
      <w:lvlText w:val="%1)"/>
      <w:lvlJc w:val="left"/>
      <w:pPr>
        <w:tabs>
          <w:tab w:val="num" w:pos="2610"/>
        </w:tabs>
        <w:ind w:left="2610" w:hanging="1890"/>
      </w:pPr>
      <w:rPr>
        <w:rFonts w:hint="default"/>
        <w:color w:val="FF660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48F1D78"/>
    <w:multiLevelType w:val="hybridMultilevel"/>
    <w:tmpl w:val="653ACE44"/>
    <w:lvl w:ilvl="0" w:tplc="613224E8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5C86D23"/>
    <w:multiLevelType w:val="hybridMultilevel"/>
    <w:tmpl w:val="826CE602"/>
    <w:lvl w:ilvl="0" w:tplc="E30E17F6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3A019AA"/>
    <w:multiLevelType w:val="hybridMultilevel"/>
    <w:tmpl w:val="E4C63E56"/>
    <w:lvl w:ilvl="0" w:tplc="90267C16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3DD42EE"/>
    <w:multiLevelType w:val="hybridMultilevel"/>
    <w:tmpl w:val="D018DCC0"/>
    <w:lvl w:ilvl="0" w:tplc="F2EE22F0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AB66F5C"/>
    <w:multiLevelType w:val="hybridMultilevel"/>
    <w:tmpl w:val="62CCB6BE"/>
    <w:lvl w:ilvl="0" w:tplc="CA00F428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B0D6C1B"/>
    <w:multiLevelType w:val="hybridMultilevel"/>
    <w:tmpl w:val="EB303960"/>
    <w:lvl w:ilvl="0" w:tplc="EC0658E0">
      <w:start w:val="62"/>
      <w:numFmt w:val="bullet"/>
      <w:lvlText w:val=""/>
      <w:lvlJc w:val="left"/>
      <w:pPr>
        <w:tabs>
          <w:tab w:val="num" w:pos="1815"/>
        </w:tabs>
        <w:ind w:left="1815" w:hanging="1455"/>
      </w:pPr>
      <w:rPr>
        <w:rFonts w:ascii="Wingdings 2" w:eastAsia="Times New Roman" w:hAnsi="Wingdings 2" w:cs="Times New Roman" w:hint="default"/>
        <w:color w:val="3366FF"/>
        <w:sz w:val="52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6061D0"/>
    <w:multiLevelType w:val="hybridMultilevel"/>
    <w:tmpl w:val="9B3E3F2C"/>
    <w:lvl w:ilvl="0" w:tplc="5532DAF6">
      <w:start w:val="4"/>
      <w:numFmt w:val="decimal"/>
      <w:lvlText w:val="%1)"/>
      <w:lvlJc w:val="left"/>
      <w:pPr>
        <w:tabs>
          <w:tab w:val="num" w:pos="1914"/>
        </w:tabs>
        <w:ind w:left="1914" w:hanging="1890"/>
      </w:pPr>
      <w:rPr>
        <w:rFonts w:hint="default"/>
        <w:color w:val="FF660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17">
    <w:nsid w:val="7FB75B2F"/>
    <w:multiLevelType w:val="hybridMultilevel"/>
    <w:tmpl w:val="4C1E8F6E"/>
    <w:lvl w:ilvl="0" w:tplc="C0667F62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10"/>
  </w:num>
  <w:num w:numId="5">
    <w:abstractNumId w:val="12"/>
  </w:num>
  <w:num w:numId="6">
    <w:abstractNumId w:val="11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Arial" w:hAnsi="Arial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Arial" w:hAnsi="Arial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Arial" w:hAnsi="Arial" w:hint="default"/>
        </w:rPr>
      </w:lvl>
    </w:lvlOverride>
  </w:num>
  <w:num w:numId="10">
    <w:abstractNumId w:val="1"/>
  </w:num>
  <w:num w:numId="11">
    <w:abstractNumId w:val="7"/>
  </w:num>
  <w:num w:numId="12">
    <w:abstractNumId w:val="16"/>
  </w:num>
  <w:num w:numId="13">
    <w:abstractNumId w:val="4"/>
  </w:num>
  <w:num w:numId="14">
    <w:abstractNumId w:val="9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Arial" w:hAnsi="Arial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Arial" w:hAnsi="Arial" w:hint="default"/>
        </w:rPr>
      </w:lvl>
    </w:lvlOverride>
  </w:num>
  <w:num w:numId="17">
    <w:abstractNumId w:val="17"/>
  </w:num>
  <w:num w:numId="18">
    <w:abstractNumId w:val="6"/>
  </w:num>
  <w:num w:numId="19">
    <w:abstractNumId w:val="15"/>
  </w:num>
  <w:num w:numId="20">
    <w:abstractNumId w:val="14"/>
  </w:num>
  <w:num w:numId="21">
    <w:abstractNumId w:val="2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attachedTemplate r:id="rId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1750"/>
    <w:rsid w:val="000027EE"/>
    <w:rsid w:val="00003770"/>
    <w:rsid w:val="000104AD"/>
    <w:rsid w:val="00012744"/>
    <w:rsid w:val="000141C0"/>
    <w:rsid w:val="00014692"/>
    <w:rsid w:val="00015A0A"/>
    <w:rsid w:val="00017DEB"/>
    <w:rsid w:val="00024165"/>
    <w:rsid w:val="00025929"/>
    <w:rsid w:val="00026C47"/>
    <w:rsid w:val="00031CAD"/>
    <w:rsid w:val="000362A4"/>
    <w:rsid w:val="00040F11"/>
    <w:rsid w:val="00051F9F"/>
    <w:rsid w:val="00055800"/>
    <w:rsid w:val="00055F14"/>
    <w:rsid w:val="00056EBF"/>
    <w:rsid w:val="00071793"/>
    <w:rsid w:val="00073284"/>
    <w:rsid w:val="00080C99"/>
    <w:rsid w:val="00082EEA"/>
    <w:rsid w:val="000924D3"/>
    <w:rsid w:val="000A6E2C"/>
    <w:rsid w:val="000B748A"/>
    <w:rsid w:val="000C6F5A"/>
    <w:rsid w:val="000D1BE3"/>
    <w:rsid w:val="000D5311"/>
    <w:rsid w:val="000D5834"/>
    <w:rsid w:val="000E002B"/>
    <w:rsid w:val="000E27CB"/>
    <w:rsid w:val="000E2AAA"/>
    <w:rsid w:val="000F010D"/>
    <w:rsid w:val="00110B34"/>
    <w:rsid w:val="0012146A"/>
    <w:rsid w:val="00133CCE"/>
    <w:rsid w:val="001346F4"/>
    <w:rsid w:val="001406C7"/>
    <w:rsid w:val="00141663"/>
    <w:rsid w:val="00141E61"/>
    <w:rsid w:val="00145601"/>
    <w:rsid w:val="0015249B"/>
    <w:rsid w:val="00156FC8"/>
    <w:rsid w:val="001572A7"/>
    <w:rsid w:val="001624E5"/>
    <w:rsid w:val="0016526C"/>
    <w:rsid w:val="00166AD6"/>
    <w:rsid w:val="00166D2B"/>
    <w:rsid w:val="00170F61"/>
    <w:rsid w:val="001718E9"/>
    <w:rsid w:val="001823FD"/>
    <w:rsid w:val="001829D7"/>
    <w:rsid w:val="00196541"/>
    <w:rsid w:val="001B4056"/>
    <w:rsid w:val="001B5DDB"/>
    <w:rsid w:val="001C71BD"/>
    <w:rsid w:val="001C7E9C"/>
    <w:rsid w:val="001D01DD"/>
    <w:rsid w:val="001D1528"/>
    <w:rsid w:val="001D6A22"/>
    <w:rsid w:val="001F60E0"/>
    <w:rsid w:val="001F7F96"/>
    <w:rsid w:val="00214E9A"/>
    <w:rsid w:val="0021663B"/>
    <w:rsid w:val="00236CBA"/>
    <w:rsid w:val="00245C0F"/>
    <w:rsid w:val="00260CFA"/>
    <w:rsid w:val="00265158"/>
    <w:rsid w:val="00285210"/>
    <w:rsid w:val="00291988"/>
    <w:rsid w:val="002A2D3A"/>
    <w:rsid w:val="002A5DE4"/>
    <w:rsid w:val="002A6DBB"/>
    <w:rsid w:val="002C234B"/>
    <w:rsid w:val="002D442C"/>
    <w:rsid w:val="00310816"/>
    <w:rsid w:val="003133CB"/>
    <w:rsid w:val="00336963"/>
    <w:rsid w:val="00340EB2"/>
    <w:rsid w:val="00356459"/>
    <w:rsid w:val="003632A7"/>
    <w:rsid w:val="00374170"/>
    <w:rsid w:val="00375F30"/>
    <w:rsid w:val="0039608C"/>
    <w:rsid w:val="003A3E4E"/>
    <w:rsid w:val="003B1C50"/>
    <w:rsid w:val="003B3A2A"/>
    <w:rsid w:val="003B7FF1"/>
    <w:rsid w:val="003C62CD"/>
    <w:rsid w:val="003C7C12"/>
    <w:rsid w:val="003D4727"/>
    <w:rsid w:val="003E00C0"/>
    <w:rsid w:val="003E32F1"/>
    <w:rsid w:val="003E4264"/>
    <w:rsid w:val="003F4940"/>
    <w:rsid w:val="00402F09"/>
    <w:rsid w:val="00427631"/>
    <w:rsid w:val="00436A6B"/>
    <w:rsid w:val="0043707A"/>
    <w:rsid w:val="0044487C"/>
    <w:rsid w:val="00454E70"/>
    <w:rsid w:val="0046143A"/>
    <w:rsid w:val="00463E60"/>
    <w:rsid w:val="00466A2C"/>
    <w:rsid w:val="00467DA4"/>
    <w:rsid w:val="0047003B"/>
    <w:rsid w:val="00495BF0"/>
    <w:rsid w:val="00497F2C"/>
    <w:rsid w:val="004B4F26"/>
    <w:rsid w:val="004B6E76"/>
    <w:rsid w:val="004C100E"/>
    <w:rsid w:val="004C27DC"/>
    <w:rsid w:val="004D5D56"/>
    <w:rsid w:val="004D63BF"/>
    <w:rsid w:val="004F6A48"/>
    <w:rsid w:val="004F771E"/>
    <w:rsid w:val="00501876"/>
    <w:rsid w:val="00502720"/>
    <w:rsid w:val="00511FCB"/>
    <w:rsid w:val="0051220F"/>
    <w:rsid w:val="005340B7"/>
    <w:rsid w:val="005349E4"/>
    <w:rsid w:val="00556353"/>
    <w:rsid w:val="005568C1"/>
    <w:rsid w:val="0056703E"/>
    <w:rsid w:val="00577812"/>
    <w:rsid w:val="00580C89"/>
    <w:rsid w:val="00585D86"/>
    <w:rsid w:val="00591D9F"/>
    <w:rsid w:val="00592963"/>
    <w:rsid w:val="00592B62"/>
    <w:rsid w:val="00594086"/>
    <w:rsid w:val="00597FE0"/>
    <w:rsid w:val="005A77B8"/>
    <w:rsid w:val="005B2201"/>
    <w:rsid w:val="005B5D91"/>
    <w:rsid w:val="005C1827"/>
    <w:rsid w:val="005D3BB8"/>
    <w:rsid w:val="005E035D"/>
    <w:rsid w:val="005E1CF0"/>
    <w:rsid w:val="005F3C44"/>
    <w:rsid w:val="005F72D9"/>
    <w:rsid w:val="0060217D"/>
    <w:rsid w:val="00613B42"/>
    <w:rsid w:val="00613D3E"/>
    <w:rsid w:val="0061568C"/>
    <w:rsid w:val="00617558"/>
    <w:rsid w:val="0063091C"/>
    <w:rsid w:val="00633BC0"/>
    <w:rsid w:val="006370B7"/>
    <w:rsid w:val="00640416"/>
    <w:rsid w:val="00642D90"/>
    <w:rsid w:val="00647A26"/>
    <w:rsid w:val="0066236D"/>
    <w:rsid w:val="0068137B"/>
    <w:rsid w:val="0068341A"/>
    <w:rsid w:val="00686287"/>
    <w:rsid w:val="0068716F"/>
    <w:rsid w:val="006A4FEE"/>
    <w:rsid w:val="006B01D4"/>
    <w:rsid w:val="006D2C4D"/>
    <w:rsid w:val="006D353B"/>
    <w:rsid w:val="006D47AB"/>
    <w:rsid w:val="006E19D5"/>
    <w:rsid w:val="006E354D"/>
    <w:rsid w:val="006E741D"/>
    <w:rsid w:val="00703A93"/>
    <w:rsid w:val="00704CB9"/>
    <w:rsid w:val="007056AC"/>
    <w:rsid w:val="00710170"/>
    <w:rsid w:val="00712ED7"/>
    <w:rsid w:val="007155C9"/>
    <w:rsid w:val="00733BF8"/>
    <w:rsid w:val="00747B47"/>
    <w:rsid w:val="00757B2E"/>
    <w:rsid w:val="00767F6C"/>
    <w:rsid w:val="00780C80"/>
    <w:rsid w:val="00780EBF"/>
    <w:rsid w:val="007942ED"/>
    <w:rsid w:val="00794C4D"/>
    <w:rsid w:val="007A7409"/>
    <w:rsid w:val="007B437A"/>
    <w:rsid w:val="007B75B1"/>
    <w:rsid w:val="007C05C3"/>
    <w:rsid w:val="007D1D8E"/>
    <w:rsid w:val="007E18A1"/>
    <w:rsid w:val="007E782D"/>
    <w:rsid w:val="007F0078"/>
    <w:rsid w:val="00803E87"/>
    <w:rsid w:val="0081072B"/>
    <w:rsid w:val="0082501E"/>
    <w:rsid w:val="008251A1"/>
    <w:rsid w:val="00833515"/>
    <w:rsid w:val="00834DCC"/>
    <w:rsid w:val="00835924"/>
    <w:rsid w:val="0084044A"/>
    <w:rsid w:val="0084210E"/>
    <w:rsid w:val="00844DDC"/>
    <w:rsid w:val="00845EC0"/>
    <w:rsid w:val="00851225"/>
    <w:rsid w:val="00851507"/>
    <w:rsid w:val="0085624F"/>
    <w:rsid w:val="008820CB"/>
    <w:rsid w:val="00891A70"/>
    <w:rsid w:val="008973CF"/>
    <w:rsid w:val="008A1750"/>
    <w:rsid w:val="008A35BF"/>
    <w:rsid w:val="008A5BDE"/>
    <w:rsid w:val="008A638E"/>
    <w:rsid w:val="008B11EF"/>
    <w:rsid w:val="008B25E2"/>
    <w:rsid w:val="008C6FFC"/>
    <w:rsid w:val="008D37E6"/>
    <w:rsid w:val="008F3B60"/>
    <w:rsid w:val="008F4D8C"/>
    <w:rsid w:val="008F5A1F"/>
    <w:rsid w:val="00903294"/>
    <w:rsid w:val="0090633C"/>
    <w:rsid w:val="009161F7"/>
    <w:rsid w:val="00916D25"/>
    <w:rsid w:val="00917AA9"/>
    <w:rsid w:val="00917F71"/>
    <w:rsid w:val="00930495"/>
    <w:rsid w:val="009414E9"/>
    <w:rsid w:val="00943EF4"/>
    <w:rsid w:val="00950C09"/>
    <w:rsid w:val="009525F7"/>
    <w:rsid w:val="0095351F"/>
    <w:rsid w:val="00957A52"/>
    <w:rsid w:val="00962529"/>
    <w:rsid w:val="00967795"/>
    <w:rsid w:val="009812B0"/>
    <w:rsid w:val="009834C5"/>
    <w:rsid w:val="00986D02"/>
    <w:rsid w:val="009911E7"/>
    <w:rsid w:val="0099623A"/>
    <w:rsid w:val="009968AE"/>
    <w:rsid w:val="00996DD9"/>
    <w:rsid w:val="009A25CF"/>
    <w:rsid w:val="009A31B6"/>
    <w:rsid w:val="009A5645"/>
    <w:rsid w:val="009B5FBF"/>
    <w:rsid w:val="009C053F"/>
    <w:rsid w:val="009C289A"/>
    <w:rsid w:val="009D7912"/>
    <w:rsid w:val="009E37CA"/>
    <w:rsid w:val="009F2A64"/>
    <w:rsid w:val="009F61AF"/>
    <w:rsid w:val="00A03259"/>
    <w:rsid w:val="00A11106"/>
    <w:rsid w:val="00A2204A"/>
    <w:rsid w:val="00A25408"/>
    <w:rsid w:val="00A26CF2"/>
    <w:rsid w:val="00A3210D"/>
    <w:rsid w:val="00A33D63"/>
    <w:rsid w:val="00A47772"/>
    <w:rsid w:val="00A51646"/>
    <w:rsid w:val="00A61B58"/>
    <w:rsid w:val="00A63D36"/>
    <w:rsid w:val="00A657AF"/>
    <w:rsid w:val="00A67002"/>
    <w:rsid w:val="00A719DC"/>
    <w:rsid w:val="00A9470C"/>
    <w:rsid w:val="00A97259"/>
    <w:rsid w:val="00A979A2"/>
    <w:rsid w:val="00AA27D6"/>
    <w:rsid w:val="00AA540B"/>
    <w:rsid w:val="00AB1E80"/>
    <w:rsid w:val="00AB4646"/>
    <w:rsid w:val="00AD4001"/>
    <w:rsid w:val="00AE023D"/>
    <w:rsid w:val="00AE1B30"/>
    <w:rsid w:val="00AE26E9"/>
    <w:rsid w:val="00B06DAC"/>
    <w:rsid w:val="00B11BCC"/>
    <w:rsid w:val="00B12FBC"/>
    <w:rsid w:val="00B14CAE"/>
    <w:rsid w:val="00B25394"/>
    <w:rsid w:val="00B36469"/>
    <w:rsid w:val="00B423E0"/>
    <w:rsid w:val="00B435F8"/>
    <w:rsid w:val="00B467A6"/>
    <w:rsid w:val="00B52569"/>
    <w:rsid w:val="00B54F4C"/>
    <w:rsid w:val="00B563FD"/>
    <w:rsid w:val="00B60372"/>
    <w:rsid w:val="00B64208"/>
    <w:rsid w:val="00B73C6F"/>
    <w:rsid w:val="00B73D68"/>
    <w:rsid w:val="00B777F2"/>
    <w:rsid w:val="00B85D9A"/>
    <w:rsid w:val="00B85FBC"/>
    <w:rsid w:val="00B90DC7"/>
    <w:rsid w:val="00B91117"/>
    <w:rsid w:val="00B94BE8"/>
    <w:rsid w:val="00B974ED"/>
    <w:rsid w:val="00BA4B85"/>
    <w:rsid w:val="00BB481F"/>
    <w:rsid w:val="00BB642C"/>
    <w:rsid w:val="00BC4780"/>
    <w:rsid w:val="00BD18FD"/>
    <w:rsid w:val="00BE2D4A"/>
    <w:rsid w:val="00BE3B2F"/>
    <w:rsid w:val="00BE4E64"/>
    <w:rsid w:val="00BF395E"/>
    <w:rsid w:val="00C02096"/>
    <w:rsid w:val="00C11024"/>
    <w:rsid w:val="00C113F6"/>
    <w:rsid w:val="00C13B4C"/>
    <w:rsid w:val="00C508E6"/>
    <w:rsid w:val="00C534C6"/>
    <w:rsid w:val="00C552EE"/>
    <w:rsid w:val="00C611E9"/>
    <w:rsid w:val="00C63666"/>
    <w:rsid w:val="00C66064"/>
    <w:rsid w:val="00C673F4"/>
    <w:rsid w:val="00C7269B"/>
    <w:rsid w:val="00C85861"/>
    <w:rsid w:val="00CA2FBA"/>
    <w:rsid w:val="00CB2B36"/>
    <w:rsid w:val="00CB346F"/>
    <w:rsid w:val="00CB5688"/>
    <w:rsid w:val="00CB5879"/>
    <w:rsid w:val="00CC31B8"/>
    <w:rsid w:val="00CC5887"/>
    <w:rsid w:val="00CD6008"/>
    <w:rsid w:val="00CE3548"/>
    <w:rsid w:val="00D021D5"/>
    <w:rsid w:val="00D028C9"/>
    <w:rsid w:val="00D11443"/>
    <w:rsid w:val="00D32118"/>
    <w:rsid w:val="00D32455"/>
    <w:rsid w:val="00D326BC"/>
    <w:rsid w:val="00D412F2"/>
    <w:rsid w:val="00D43613"/>
    <w:rsid w:val="00D436F8"/>
    <w:rsid w:val="00D514AF"/>
    <w:rsid w:val="00D53C48"/>
    <w:rsid w:val="00D54A9B"/>
    <w:rsid w:val="00D571FB"/>
    <w:rsid w:val="00D63A99"/>
    <w:rsid w:val="00D648BA"/>
    <w:rsid w:val="00D74937"/>
    <w:rsid w:val="00D91793"/>
    <w:rsid w:val="00D9479F"/>
    <w:rsid w:val="00DA0B38"/>
    <w:rsid w:val="00DA6403"/>
    <w:rsid w:val="00DC4EFA"/>
    <w:rsid w:val="00DD47FB"/>
    <w:rsid w:val="00DD567C"/>
    <w:rsid w:val="00DF0EA8"/>
    <w:rsid w:val="00DF3151"/>
    <w:rsid w:val="00DF5C48"/>
    <w:rsid w:val="00E0737E"/>
    <w:rsid w:val="00E11CB6"/>
    <w:rsid w:val="00E13A19"/>
    <w:rsid w:val="00E15DB0"/>
    <w:rsid w:val="00E20617"/>
    <w:rsid w:val="00E40B4C"/>
    <w:rsid w:val="00E5322F"/>
    <w:rsid w:val="00E56DFF"/>
    <w:rsid w:val="00E57D53"/>
    <w:rsid w:val="00E73777"/>
    <w:rsid w:val="00E74F61"/>
    <w:rsid w:val="00E76D5A"/>
    <w:rsid w:val="00E971B6"/>
    <w:rsid w:val="00EA080A"/>
    <w:rsid w:val="00EA3C71"/>
    <w:rsid w:val="00EA752E"/>
    <w:rsid w:val="00EA7B45"/>
    <w:rsid w:val="00EB0A40"/>
    <w:rsid w:val="00EB39CA"/>
    <w:rsid w:val="00EB46FC"/>
    <w:rsid w:val="00EB686C"/>
    <w:rsid w:val="00EB7893"/>
    <w:rsid w:val="00EC3C16"/>
    <w:rsid w:val="00ED0FBF"/>
    <w:rsid w:val="00ED6B9F"/>
    <w:rsid w:val="00EE030E"/>
    <w:rsid w:val="00EF1FDA"/>
    <w:rsid w:val="00EF6AB2"/>
    <w:rsid w:val="00F05F84"/>
    <w:rsid w:val="00F0715D"/>
    <w:rsid w:val="00F32C4F"/>
    <w:rsid w:val="00F448C6"/>
    <w:rsid w:val="00F506F9"/>
    <w:rsid w:val="00F50D17"/>
    <w:rsid w:val="00F545B7"/>
    <w:rsid w:val="00F678E8"/>
    <w:rsid w:val="00F758AA"/>
    <w:rsid w:val="00F90BAE"/>
    <w:rsid w:val="00FB1C21"/>
    <w:rsid w:val="00FC04B9"/>
    <w:rsid w:val="00FC7E75"/>
    <w:rsid w:val="00FD6CA0"/>
    <w:rsid w:val="00FE12A1"/>
    <w:rsid w:val="00FE178B"/>
    <w:rsid w:val="00FE4C76"/>
    <w:rsid w:val="00FF7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>
      <o:colormru v:ext="edit" colors="#c09,#0c0,#f06,#f39"/>
    </o:shapedefaults>
    <o:shapelayout v:ext="edit">
      <o:idmap v:ext="edit" data="1,2,3,4,5,6"/>
      <o:rules v:ext="edit">
        <o:r id="V:Rule4" type="callout" idref="#_x0000_s2588"/>
        <o:r id="V:Rule5" type="callout" idref="#_x0000_s5445"/>
        <o:r id="V:Rule6" type="callout" idref="#_x0000_s5474"/>
        <o:r id="V:Rule7" type="callout" idref="#_x0000_s2778"/>
        <o:r id="V:Rule8" type="callout" idref="#_x0000_s2831"/>
        <o:r id="V:Rule9" type="callout" idref="#_x0000_s3065"/>
        <o:r id="V:Rule10" type="callout" idref="#_x0000_s3067"/>
        <o:r id="V:Rule11" type="callout" idref="#_x0000_s1528"/>
        <o:r id="V:Rule12" type="callout" idref="#_x0000_s5562"/>
        <o:r id="V:Rule13" type="callout" idref="#_x0000_s5565"/>
        <o:r id="V:Rule14" type="callout" idref="#_x0000_s5568"/>
        <o:r id="V:Rule15" type="arc" idref="#_x0000_s1589"/>
        <o:r id="V:Rule16" type="arc" idref="#_x0000_s1590"/>
        <o:r id="V:Rule17" type="arc" idref="#_x0000_s1591"/>
        <o:r id="V:Rule18" type="callout" idref="#_x0000_s1615"/>
        <o:r id="V:Rule19" type="callout" idref="#_x0000_s1620"/>
        <o:r id="V:Rule20" type="callout" idref="#_x0000_s1625"/>
        <o:r id="V:Rule21" type="arc" idref="#_x0000_s1672"/>
        <o:r id="V:Rule22" type="arc" idref="#_x0000_s1786"/>
        <o:r id="V:Rule23" type="arc" idref="#_x0000_s1787"/>
        <o:r id="V:Rule24" type="callout" idref="#_x0000_s1830"/>
        <o:r id="V:Rule25" type="callout" idref="#_x0000_s2110"/>
        <o:r id="V:Rule26" type="callout" idref="#_x0000_s2113"/>
        <o:r id="V:Rule27" type="callout" idref="#_x0000_s2323"/>
        <o:r id="V:Rule28" type="arc" idref="#_x0000_s2325"/>
        <o:r id="V:Rule29" type="arc" idref="#_x0000_s2326"/>
        <o:r id="V:Rule30" type="arc" idref="#_x0000_s2327"/>
        <o:r id="V:Rule31" type="callout" idref="#_x0000_s2341"/>
        <o:r id="V:Rule32" type="callout" idref="#_x0000_s2363"/>
        <o:r id="V:Rule33" type="callout" idref="#_x0000_s2367"/>
        <o:r id="V:Rule34" type="callout" idref="#_x0000_s2369"/>
        <o:r id="V:Rule35" type="callout" idref="#_x0000_s2469"/>
        <o:r id="V:Rule36" type="callout" idref="#_x0000_s1200"/>
        <o:r id="V:Rule37" type="callout" idref="#_x0000_s1171"/>
        <o:r id="V:Rule38" type="callout" idref="#_x0000_s1175"/>
        <o:r id="V:Rule39" type="callout" idref="#_x0000_s1178"/>
        <o:r id="V:Rule40" type="callout" idref="#_x0000_s1180"/>
        <o:r id="V:Rule41" type="callout" idref="#_x0000_s5975"/>
        <o:r id="V:Rule42" type="arc" idref="#_x0000_s1224"/>
        <o:r id="V:Rule43" type="arc" idref="#_x0000_s1225"/>
        <o:r id="V:Rule44" type="arc" idref="#_x0000_s1226"/>
        <o:r id="V:Rule45" type="arc" idref="#_x0000_s1227"/>
        <o:r id="V:Rule46" type="arc" idref="#_x0000_s1228"/>
        <o:r id="V:Rule47" type="arc" idref="#_x0000_s1229"/>
        <o:r id="V:Rule48" type="arc" idref="#_x0000_s1230"/>
        <o:r id="V:Rule49" type="arc" idref="#_x0000_s1231"/>
        <o:r id="V:Rule50" type="arc" idref="#_x0000_s1232"/>
        <o:r id="V:Rule51" type="arc" idref="#_x0000_s1233"/>
        <o:r id="V:Rule52" type="arc" idref="#_x0000_s1234"/>
        <o:r id="V:Rule53" type="arc" idref="#_x0000_s1235"/>
        <o:r id="V:Rule54" type="arc" idref="#_x0000_s1236"/>
        <o:r id="V:Rule55" type="arc" idref="#_x0000_s1237"/>
        <o:r id="V:Rule56" type="arc" idref="#_x0000_s1238"/>
        <o:r id="V:Rule57" type="callout" idref="#_x0000_s1246"/>
        <o:r id="V:Rule58" type="callout" idref="#_x0000_s1259"/>
        <o:r id="V:Rule59" type="callout" idref="#_x0000_s1424"/>
        <o:r id="V:Rule60" type="callout" idref="#_x0000_s1429"/>
        <o:r id="V:Rule61" type="callout" idref="#_x0000_s1438"/>
        <o:r id="V:Rule62" type="callout" idref="#_x0000_s1435"/>
        <o:r id="V:Rule63" type="callout" idref="#_x0000_s1431"/>
        <o:r id="V:Rule64" type="callout" idref="#_x0000_s6049"/>
        <o:r id="V:Rule65" type="callout" idref="#_x0000_s6052"/>
        <o:r id="V:Rule66" type="callout" idref="#_x0000_s6057"/>
        <o:r id="V:Rule67" type="callout" idref="#_x0000_s1468"/>
        <o:r id="V:Rule68" type="callout" idref="#_x0000_s1483"/>
        <o:r id="V:Rule69" type="callout" idref="#_x0000_s1487"/>
        <o:r id="V:Rule70" type="callout" idref="#_x0000_s1490"/>
        <o:r id="V:Rule71" type="callout" idref="#_x0000_s6065"/>
        <o:r id="V:Rule72" type="callout" idref="#_x0000_s6066"/>
        <o:r id="V:Rule73" type="callout" idref="#_x0000_s6067"/>
        <o:r id="V:Rule74" type="callout" idref="#_x0000_s4887"/>
        <o:r id="V:Rule75" type="callout" idref="#_x0000_s4924"/>
        <o:r id="V:Rule76" type="callout" idref="#_x0000_s4944"/>
        <o:r id="V:Rule77" type="callout" idref="#_x0000_s6129"/>
        <o:r id="V:Rule78" type="callout" idref="#_x0000_s6132"/>
        <o:r id="V:Rule79" type="callout" idref="#_x0000_s5091"/>
        <o:r id="V:Rule80" type="callout" idref="#_x0000_s5101"/>
        <o:r id="V:Rule81" type="callout" idref="#_x0000_s6188"/>
        <o:r id="V:Rule82" type="callout" idref="#_x0000_s6192"/>
        <o:r id="V:Rule83" type="callout" idref="#_x0000_s5220"/>
        <o:r id="V:Rule84" type="callout" idref="#_x0000_s5222"/>
        <o:r id="V:Rule85" type="callout" idref="#_x0000_s5255"/>
        <o:r id="V:Rule86" type="callout" idref="#_x0000_s5258"/>
        <o:r id="V:Rule87" type="callout" idref="#_x0000_s5274"/>
        <o:r id="V:Rule88" type="callout" idref="#_x0000_s5281"/>
        <o:r id="V:Rule89" type="arc" idref="#_x0000_s6384"/>
        <o:r id="V:Rule90" type="callout" idref="#_x0000_s3315"/>
        <o:r id="V:Rule91" type="arc" idref="#_x0000_s3376"/>
        <o:r id="V:Rule92" type="callout" idref="#_x0000_s3379"/>
        <o:r id="V:Rule93" type="callout" idref="#_x0000_s3384"/>
        <o:r id="V:Rule94" type="callout" idref="#_x0000_s3388"/>
        <o:r id="V:Rule95" type="callout" idref="#_x0000_s4879"/>
        <o:r id="V:Rule96" type="arc" idref="#_x0000_s6404"/>
        <o:r id="V:Rule97" type="arc" idref="#_x0000_s6405"/>
        <o:r id="V:Rule98" type="arc" idref="#_x0000_s3636"/>
        <o:r id="V:Rule99" type="arc" idref="#_x0000_s3637"/>
        <o:r id="V:Rule100" type="arc" idref="#_x0000_s3638"/>
        <o:r id="V:Rule101" type="callout" idref="#_x0000_s3562"/>
        <o:r id="V:Rule102" type="callout" idref="#_x0000_s3566"/>
        <o:r id="V:Rule103" type="arc" idref="#_x0000_s6526"/>
        <o:r id="V:Rule104" type="callout" idref="#_x0000_s6578"/>
        <o:r id="V:Rule105" type="callout" idref="#_x0000_s3885"/>
        <o:r id="V:Rule106" type="callout" idref="#_x0000_s4479"/>
        <o:r id="V:Rule107" type="arc" idref="#_x0000_s4481"/>
        <o:r id="V:Rule108" type="arc" idref="#_x0000_s4482"/>
        <o:r id="V:Rule109" type="arc" idref="#_x0000_s4483"/>
        <o:r id="V:Rule110" type="arc" idref="#_x0000_s4484"/>
        <o:r id="V:Rule111" type="arc" idref="#_x0000_s4485"/>
        <o:r id="V:Rule112" type="callout" idref="#_x0000_s4488"/>
        <o:r id="V:Rule113" type="arc" idref="#_x0000_s4490"/>
        <o:r id="V:Rule114" type="arc" idref="#_x0000_s4491"/>
        <o:r id="V:Rule115" type="arc" idref="#_x0000_s4492"/>
        <o:r id="V:Rule116" type="arc" idref="#_x0000_s4493"/>
        <o:r id="V:Rule117" type="arc" idref="#_x0000_s4494"/>
        <o:r id="V:Rule118" type="callout" idref="#_x0000_s4807"/>
        <o:r id="V:Rule119" type="connector" idref="#_x0000_s3148"/>
        <o:r id="V:Rule120" type="connector" idref="#_x0000_s3193"/>
        <o:r id="V:Rule121" type="connector" idref="#_x0000_s3147"/>
      </o:rules>
      <o:regrouptable v:ext="edit">
        <o:entry new="1" old="0"/>
        <o:entry new="2" old="1"/>
        <o:entry new="3" old="2"/>
        <o:entry new="4" old="3"/>
        <o:entry new="5" old="0"/>
        <o:entry new="6" old="5"/>
        <o:entry new="7" old="5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7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1">
    <w:name w:val="heading 1"/>
    <w:basedOn w:val="a"/>
    <w:next w:val="a"/>
    <w:link w:val="1Char"/>
    <w:qFormat/>
    <w:rsid w:val="00B777F2"/>
    <w:pPr>
      <w:keepNext/>
      <w:widowControl w:val="0"/>
      <w:shd w:val="clear" w:color="auto" w:fill="000000"/>
      <w:autoSpaceDE w:val="0"/>
      <w:autoSpaceDN w:val="0"/>
      <w:adjustRightInd w:val="0"/>
      <w:spacing w:before="1560"/>
      <w:ind w:firstLine="139"/>
      <w:outlineLvl w:val="0"/>
    </w:pPr>
    <w:rPr>
      <w:rFonts w:ascii="Arial" w:hAnsi="Arial"/>
      <w:spacing w:val="-2"/>
      <w:sz w:val="28"/>
      <w:szCs w:val="28"/>
      <w:lang w:val="el-GR" w:eastAsia="el-GR"/>
    </w:rPr>
  </w:style>
  <w:style w:type="paragraph" w:styleId="4">
    <w:name w:val="heading 4"/>
    <w:basedOn w:val="a"/>
    <w:next w:val="a"/>
    <w:link w:val="4Char"/>
    <w:qFormat/>
    <w:rsid w:val="00B777F2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A48"/>
    <w:pPr>
      <w:ind w:left="720"/>
      <w:contextualSpacing/>
    </w:pPr>
  </w:style>
  <w:style w:type="character" w:customStyle="1" w:styleId="1Char">
    <w:name w:val="Επικεφαλίδα 1 Char"/>
    <w:basedOn w:val="a0"/>
    <w:link w:val="1"/>
    <w:rsid w:val="00B777F2"/>
    <w:rPr>
      <w:rFonts w:ascii="Arial" w:eastAsia="Times New Roman" w:hAnsi="Arial" w:cs="Times New Roman"/>
      <w:spacing w:val="-2"/>
      <w:sz w:val="28"/>
      <w:szCs w:val="28"/>
      <w:shd w:val="clear" w:color="auto" w:fill="000000"/>
      <w:lang w:val="el-GR" w:eastAsia="el-GR"/>
    </w:rPr>
  </w:style>
  <w:style w:type="character" w:customStyle="1" w:styleId="4Char">
    <w:name w:val="Επικεφαλίδα 4 Char"/>
    <w:basedOn w:val="a0"/>
    <w:link w:val="4"/>
    <w:rsid w:val="00B777F2"/>
    <w:rPr>
      <w:rFonts w:ascii="Times New Roman" w:eastAsia="Times New Roman" w:hAnsi="Times New Roman" w:cs="Times New Roman"/>
      <w:b/>
      <w:bCs/>
      <w:sz w:val="28"/>
      <w:szCs w:val="28"/>
      <w:lang w:val="el-GR" w:eastAsia="el-GR"/>
    </w:rPr>
  </w:style>
  <w:style w:type="table" w:styleId="a4">
    <w:name w:val="Table Grid"/>
    <w:basedOn w:val="a1"/>
    <w:rsid w:val="00B77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Char"/>
    <w:rsid w:val="00B777F2"/>
    <w:pPr>
      <w:widowControl w:val="0"/>
      <w:shd w:val="clear" w:color="auto" w:fill="FFFFFF"/>
      <w:autoSpaceDE w:val="0"/>
      <w:autoSpaceDN w:val="0"/>
      <w:adjustRightInd w:val="0"/>
      <w:spacing w:before="173"/>
    </w:pPr>
    <w:rPr>
      <w:rFonts w:ascii="Arial" w:hAnsi="Arial"/>
      <w:b/>
      <w:bCs/>
      <w:spacing w:val="-4"/>
      <w:szCs w:val="22"/>
      <w:lang w:val="el-GR" w:eastAsia="el-GR"/>
    </w:rPr>
  </w:style>
  <w:style w:type="character" w:customStyle="1" w:styleId="Char">
    <w:name w:val="Σώμα κειμένου Char"/>
    <w:basedOn w:val="a0"/>
    <w:link w:val="a5"/>
    <w:rsid w:val="00B777F2"/>
    <w:rPr>
      <w:rFonts w:ascii="Arial" w:eastAsia="Times New Roman" w:hAnsi="Arial" w:cs="Times New Roman"/>
      <w:b/>
      <w:bCs/>
      <w:spacing w:val="-4"/>
      <w:sz w:val="24"/>
      <w:shd w:val="clear" w:color="auto" w:fill="FFFFFF"/>
      <w:lang w:val="el-GR" w:eastAsia="el-GR"/>
    </w:rPr>
  </w:style>
  <w:style w:type="paragraph" w:styleId="a6">
    <w:name w:val="caption"/>
    <w:basedOn w:val="a"/>
    <w:next w:val="a"/>
    <w:qFormat/>
    <w:rsid w:val="00B777F2"/>
    <w:pPr>
      <w:widowControl w:val="0"/>
      <w:shd w:val="clear" w:color="auto" w:fill="FFFFFF"/>
      <w:autoSpaceDE w:val="0"/>
      <w:autoSpaceDN w:val="0"/>
      <w:adjustRightInd w:val="0"/>
      <w:spacing w:before="269" w:after="326"/>
      <w:ind w:right="-3083"/>
    </w:pPr>
    <w:rPr>
      <w:rFonts w:ascii="Arial" w:hAnsi="Arial"/>
      <w:b/>
      <w:bCs/>
      <w:spacing w:val="-5"/>
      <w:sz w:val="22"/>
      <w:szCs w:val="22"/>
      <w:lang w:val="el-GR" w:eastAsia="el-GR"/>
    </w:rPr>
  </w:style>
  <w:style w:type="paragraph" w:styleId="a7">
    <w:name w:val="header"/>
    <w:basedOn w:val="a"/>
    <w:link w:val="Char0"/>
    <w:unhideWhenUsed/>
    <w:rsid w:val="00B777F2"/>
    <w:pPr>
      <w:tabs>
        <w:tab w:val="center" w:pos="4680"/>
        <w:tab w:val="right" w:pos="9360"/>
      </w:tabs>
    </w:pPr>
  </w:style>
  <w:style w:type="character" w:customStyle="1" w:styleId="Char0">
    <w:name w:val="Κεφαλίδα Char"/>
    <w:basedOn w:val="a0"/>
    <w:link w:val="a7"/>
    <w:rsid w:val="00B777F2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8">
    <w:name w:val="footer"/>
    <w:basedOn w:val="a"/>
    <w:link w:val="Char1"/>
    <w:unhideWhenUsed/>
    <w:rsid w:val="00B777F2"/>
    <w:pPr>
      <w:tabs>
        <w:tab w:val="center" w:pos="4680"/>
        <w:tab w:val="right" w:pos="9360"/>
      </w:tabs>
    </w:pPr>
  </w:style>
  <w:style w:type="character" w:customStyle="1" w:styleId="Char1">
    <w:name w:val="Υποσέλιδο Char"/>
    <w:basedOn w:val="a0"/>
    <w:link w:val="a8"/>
    <w:rsid w:val="00B777F2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rial28pt">
    <w:name w:val="Στυλ Arial 28 pt Έντονα"/>
    <w:rsid w:val="00710170"/>
    <w:rPr>
      <w:rFonts w:ascii="Arial" w:hAnsi="Arial"/>
      <w:b/>
      <w:bCs/>
      <w:sz w:val="56"/>
    </w:rPr>
  </w:style>
  <w:style w:type="paragraph" w:styleId="a9">
    <w:name w:val="Balloon Text"/>
    <w:basedOn w:val="a"/>
    <w:link w:val="Char2"/>
    <w:uiPriority w:val="99"/>
    <w:semiHidden/>
    <w:unhideWhenUsed/>
    <w:rsid w:val="00CB346F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9"/>
    <w:uiPriority w:val="99"/>
    <w:semiHidden/>
    <w:rsid w:val="00CB346F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Style1">
    <w:name w:val="Style1"/>
    <w:basedOn w:val="a"/>
    <w:qFormat/>
    <w:rsid w:val="00427631"/>
    <w:pPr>
      <w:pBdr>
        <w:bottom w:val="double" w:sz="12" w:space="1" w:color="FF9900"/>
      </w:pBdr>
      <w:suppressAutoHyphens/>
    </w:pPr>
    <w:rPr>
      <w:rFonts w:ascii="Arial" w:hAnsi="Arial" w:cs="Arial"/>
      <w:b/>
      <w:bCs/>
      <w:color w:val="000000"/>
      <w:sz w:val="36"/>
      <w:szCs w:val="56"/>
      <w:lang w:val="el-GR"/>
    </w:rPr>
  </w:style>
  <w:style w:type="paragraph" w:customStyle="1" w:styleId="Style2">
    <w:name w:val="Style2"/>
    <w:basedOn w:val="Style1"/>
    <w:qFormat/>
    <w:rsid w:val="00427631"/>
  </w:style>
  <w:style w:type="paragraph" w:customStyle="1" w:styleId="Style3">
    <w:name w:val="Style3"/>
    <w:basedOn w:val="a"/>
    <w:qFormat/>
    <w:rsid w:val="00427631"/>
    <w:pPr>
      <w:shd w:val="clear" w:color="auto" w:fill="FFFFFF"/>
    </w:pPr>
    <w:rPr>
      <w:rFonts w:ascii="Arial" w:hAnsi="Arial" w:cs="Arial"/>
      <w:b/>
      <w:sz w:val="36"/>
      <w:szCs w:val="56"/>
      <w:lang w:val="el-GR"/>
    </w:rPr>
  </w:style>
  <w:style w:type="paragraph" w:customStyle="1" w:styleId="Style4">
    <w:name w:val="Style4"/>
    <w:basedOn w:val="a"/>
    <w:qFormat/>
    <w:rsid w:val="00D436F8"/>
    <w:pPr>
      <w:pBdr>
        <w:bottom w:val="double" w:sz="12" w:space="1" w:color="3366FF"/>
      </w:pBdr>
      <w:suppressAutoHyphens/>
    </w:pPr>
    <w:rPr>
      <w:rFonts w:ascii="Arial" w:hAnsi="Arial" w:cs="Arial"/>
      <w:b/>
      <w:bCs/>
      <w:color w:val="3366FF"/>
      <w:sz w:val="36"/>
      <w:szCs w:val="56"/>
      <w:lang w:val="el-GR"/>
    </w:rPr>
  </w:style>
  <w:style w:type="paragraph" w:customStyle="1" w:styleId="Style5">
    <w:name w:val="Style5"/>
    <w:basedOn w:val="a"/>
    <w:qFormat/>
    <w:rsid w:val="0081072B"/>
    <w:pPr>
      <w:pBdr>
        <w:bottom w:val="double" w:sz="12" w:space="1" w:color="0000FF"/>
      </w:pBdr>
      <w:suppressAutoHyphens/>
    </w:pPr>
    <w:rPr>
      <w:rFonts w:ascii="Arial" w:hAnsi="Arial" w:cs="Arial"/>
      <w:b/>
      <w:bCs/>
      <w:color w:val="000000"/>
      <w:sz w:val="6"/>
      <w:szCs w:val="16"/>
      <w:lang w:val="el-GR"/>
    </w:rPr>
  </w:style>
  <w:style w:type="paragraph" w:customStyle="1" w:styleId="Style6">
    <w:name w:val="Style6"/>
    <w:basedOn w:val="a"/>
    <w:qFormat/>
    <w:rsid w:val="000141C0"/>
    <w:pPr>
      <w:pBdr>
        <w:bottom w:val="double" w:sz="12" w:space="1" w:color="339966"/>
      </w:pBdr>
      <w:suppressAutoHyphens/>
    </w:pPr>
    <w:rPr>
      <w:rFonts w:ascii="Verdana" w:hAnsi="Verdana" w:cs="Arial"/>
      <w:b/>
      <w:bCs/>
      <w:color w:val="000000"/>
      <w:sz w:val="10"/>
      <w:szCs w:val="20"/>
      <w:lang w:val="el-GR"/>
    </w:rPr>
  </w:style>
  <w:style w:type="paragraph" w:customStyle="1" w:styleId="Style7">
    <w:name w:val="Style7"/>
    <w:basedOn w:val="a"/>
    <w:qFormat/>
    <w:rsid w:val="0012146A"/>
    <w:pPr>
      <w:pBdr>
        <w:bottom w:val="double" w:sz="12" w:space="1" w:color="339966"/>
      </w:pBdr>
      <w:suppressAutoHyphens/>
    </w:pPr>
    <w:rPr>
      <w:rFonts w:ascii="Arial" w:hAnsi="Arial" w:cs="Arial"/>
      <w:b/>
      <w:bCs/>
      <w:color w:val="000000"/>
      <w:sz w:val="18"/>
      <w:szCs w:val="32"/>
      <w:lang w:val="el-GR"/>
    </w:rPr>
  </w:style>
  <w:style w:type="paragraph" w:customStyle="1" w:styleId="Style8">
    <w:name w:val="Style8"/>
    <w:basedOn w:val="a"/>
    <w:qFormat/>
    <w:rsid w:val="00DF5C48"/>
    <w:pPr>
      <w:pBdr>
        <w:bottom w:val="double" w:sz="12" w:space="1" w:color="339966"/>
      </w:pBdr>
      <w:suppressAutoHyphens/>
    </w:pPr>
    <w:rPr>
      <w:rFonts w:ascii="Verdana" w:hAnsi="Verdana" w:cs="Arial"/>
      <w:b/>
      <w:bCs/>
      <w:color w:val="000000"/>
      <w:sz w:val="8"/>
      <w:szCs w:val="18"/>
      <w:lang w:val="el-GR"/>
    </w:rPr>
  </w:style>
  <w:style w:type="paragraph" w:customStyle="1" w:styleId="Style9">
    <w:name w:val="Style9"/>
    <w:basedOn w:val="a"/>
    <w:qFormat/>
    <w:rsid w:val="00DF5C48"/>
    <w:pPr>
      <w:pBdr>
        <w:bottom w:val="double" w:sz="12" w:space="1" w:color="339966"/>
      </w:pBdr>
      <w:suppressAutoHyphens/>
    </w:pPr>
    <w:rPr>
      <w:rFonts w:ascii="Verdana" w:hAnsi="Verdana" w:cs="Arial"/>
      <w:b/>
      <w:bCs/>
      <w:color w:val="000000"/>
      <w:sz w:val="6"/>
      <w:szCs w:val="16"/>
      <w:lang w:val="el-GR"/>
    </w:rPr>
  </w:style>
  <w:style w:type="paragraph" w:customStyle="1" w:styleId="Style10">
    <w:name w:val="Style10"/>
    <w:basedOn w:val="a"/>
    <w:qFormat/>
    <w:rsid w:val="00686287"/>
    <w:pPr>
      <w:pBdr>
        <w:bottom w:val="double" w:sz="12" w:space="1" w:color="FF6600"/>
      </w:pBdr>
      <w:suppressAutoHyphens/>
    </w:pPr>
    <w:rPr>
      <w:rFonts w:ascii="Arial" w:hAnsi="Arial" w:cs="Arial"/>
      <w:b/>
      <w:bCs/>
      <w:color w:val="FF6600"/>
      <w:sz w:val="36"/>
      <w:szCs w:val="56"/>
      <w:lang w:val="el-GR"/>
    </w:rPr>
  </w:style>
  <w:style w:type="paragraph" w:customStyle="1" w:styleId="Style11">
    <w:name w:val="Style11"/>
    <w:basedOn w:val="Style10"/>
    <w:qFormat/>
    <w:rsid w:val="00686287"/>
  </w:style>
  <w:style w:type="paragraph" w:customStyle="1" w:styleId="Style12">
    <w:name w:val="Style12"/>
    <w:basedOn w:val="a"/>
    <w:link w:val="Style12Char"/>
    <w:qFormat/>
    <w:rsid w:val="00D53C48"/>
    <w:pPr>
      <w:pBdr>
        <w:bottom w:val="double" w:sz="12" w:space="1" w:color="FF6600"/>
      </w:pBdr>
      <w:suppressAutoHyphens/>
    </w:pPr>
    <w:rPr>
      <w:rFonts w:ascii="Arial" w:hAnsi="Arial" w:cs="Arial"/>
      <w:b/>
      <w:bCs/>
      <w:color w:val="FF6600"/>
      <w:sz w:val="36"/>
      <w:szCs w:val="56"/>
      <w:lang w:val="el-GR"/>
    </w:rPr>
  </w:style>
  <w:style w:type="paragraph" w:customStyle="1" w:styleId="Style13">
    <w:name w:val="Style13"/>
    <w:basedOn w:val="a"/>
    <w:qFormat/>
    <w:rsid w:val="00CB5688"/>
    <w:pPr>
      <w:pBdr>
        <w:bottom w:val="double" w:sz="12" w:space="1" w:color="FF0000"/>
      </w:pBdr>
      <w:suppressAutoHyphens/>
    </w:pPr>
    <w:rPr>
      <w:rFonts w:ascii="Arial" w:hAnsi="Arial" w:cs="Arial"/>
      <w:b/>
      <w:bCs/>
      <w:color w:val="000000"/>
      <w:sz w:val="10"/>
      <w:szCs w:val="20"/>
      <w:lang w:val="el-GR"/>
    </w:rPr>
  </w:style>
  <w:style w:type="paragraph" w:customStyle="1" w:styleId="Style14">
    <w:name w:val="Style14"/>
    <w:basedOn w:val="a"/>
    <w:link w:val="Style14Char"/>
    <w:qFormat/>
    <w:rsid w:val="0051220F"/>
    <w:pPr>
      <w:suppressAutoHyphens/>
      <w:autoSpaceDE w:val="0"/>
      <w:autoSpaceDN w:val="0"/>
      <w:adjustRightInd w:val="0"/>
    </w:pPr>
    <w:rPr>
      <w:rFonts w:ascii="Arial" w:hAnsi="Arial" w:cs="Arial"/>
      <w:b/>
      <w:color w:val="000000"/>
      <w:sz w:val="36"/>
      <w:szCs w:val="56"/>
      <w:lang w:val="el-GR"/>
    </w:rPr>
  </w:style>
  <w:style w:type="paragraph" w:customStyle="1" w:styleId="Style15">
    <w:name w:val="Style15"/>
    <w:basedOn w:val="Style12"/>
    <w:link w:val="Style15Char"/>
    <w:qFormat/>
    <w:rsid w:val="00CB5879"/>
    <w:rPr>
      <w:color w:val="auto"/>
      <w:sz w:val="32"/>
    </w:rPr>
  </w:style>
  <w:style w:type="character" w:customStyle="1" w:styleId="Style14Char">
    <w:name w:val="Style14 Char"/>
    <w:basedOn w:val="a0"/>
    <w:link w:val="Style14"/>
    <w:rsid w:val="0051220F"/>
    <w:rPr>
      <w:rFonts w:ascii="Arial" w:eastAsia="Times New Roman" w:hAnsi="Arial" w:cs="Arial"/>
      <w:b/>
      <w:color w:val="000000"/>
      <w:sz w:val="36"/>
      <w:szCs w:val="56"/>
      <w:lang w:val="el-GR" w:eastAsia="en-GB"/>
    </w:rPr>
  </w:style>
  <w:style w:type="character" w:styleId="aa">
    <w:name w:val="Placeholder Text"/>
    <w:basedOn w:val="a0"/>
    <w:uiPriority w:val="99"/>
    <w:semiHidden/>
    <w:rsid w:val="00851225"/>
    <w:rPr>
      <w:color w:val="808080"/>
    </w:rPr>
  </w:style>
  <w:style w:type="character" w:customStyle="1" w:styleId="Style12Char">
    <w:name w:val="Style12 Char"/>
    <w:basedOn w:val="a0"/>
    <w:link w:val="Style12"/>
    <w:rsid w:val="00CB5879"/>
    <w:rPr>
      <w:rFonts w:ascii="Arial" w:eastAsia="Times New Roman" w:hAnsi="Arial" w:cs="Arial"/>
      <w:b/>
      <w:bCs/>
      <w:color w:val="FF6600"/>
      <w:sz w:val="36"/>
      <w:szCs w:val="56"/>
      <w:lang w:val="el-GR" w:eastAsia="en-GB"/>
    </w:rPr>
  </w:style>
  <w:style w:type="character" w:customStyle="1" w:styleId="Style15Char">
    <w:name w:val="Style15 Char"/>
    <w:basedOn w:val="Style12Char"/>
    <w:link w:val="Style15"/>
    <w:rsid w:val="00CB5879"/>
    <w:rPr>
      <w:rFonts w:ascii="Arial" w:eastAsia="Times New Roman" w:hAnsi="Arial" w:cs="Arial"/>
      <w:b/>
      <w:bCs/>
      <w:color w:val="FF6600"/>
      <w:sz w:val="32"/>
      <w:szCs w:val="56"/>
      <w:lang w:val="el-GR" w:eastAsia="en-GB"/>
    </w:rPr>
  </w:style>
  <w:style w:type="paragraph" w:customStyle="1" w:styleId="Style16">
    <w:name w:val="Style16"/>
    <w:basedOn w:val="Style12"/>
    <w:link w:val="Style16Char"/>
    <w:qFormat/>
    <w:rsid w:val="00851225"/>
    <w:rPr>
      <w:color w:val="auto"/>
      <w:sz w:val="32"/>
    </w:rPr>
  </w:style>
  <w:style w:type="paragraph" w:customStyle="1" w:styleId="Style17">
    <w:name w:val="Style17"/>
    <w:basedOn w:val="Style16"/>
    <w:link w:val="Style17Char"/>
    <w:qFormat/>
    <w:rsid w:val="00851225"/>
    <w:rPr>
      <w:sz w:val="36"/>
    </w:rPr>
  </w:style>
  <w:style w:type="character" w:customStyle="1" w:styleId="Style16Char">
    <w:name w:val="Style16 Char"/>
    <w:basedOn w:val="Style12Char"/>
    <w:link w:val="Style16"/>
    <w:rsid w:val="00851225"/>
    <w:rPr>
      <w:rFonts w:ascii="Arial" w:eastAsia="Times New Roman" w:hAnsi="Arial" w:cs="Arial"/>
      <w:b/>
      <w:bCs/>
      <w:color w:val="FF6600"/>
      <w:sz w:val="32"/>
      <w:szCs w:val="56"/>
      <w:lang w:val="el-GR" w:eastAsia="en-GB"/>
    </w:rPr>
  </w:style>
  <w:style w:type="paragraph" w:customStyle="1" w:styleId="Style18">
    <w:name w:val="Style18"/>
    <w:basedOn w:val="Style12"/>
    <w:link w:val="Style18Char"/>
    <w:qFormat/>
    <w:rsid w:val="00851225"/>
    <w:rPr>
      <w:color w:val="auto"/>
    </w:rPr>
  </w:style>
  <w:style w:type="character" w:customStyle="1" w:styleId="Style17Char">
    <w:name w:val="Style17 Char"/>
    <w:basedOn w:val="Style16Char"/>
    <w:link w:val="Style17"/>
    <w:rsid w:val="00851225"/>
    <w:rPr>
      <w:rFonts w:ascii="Arial" w:eastAsia="Times New Roman" w:hAnsi="Arial" w:cs="Arial"/>
      <w:b/>
      <w:bCs/>
      <w:color w:val="FF6600"/>
      <w:sz w:val="36"/>
      <w:szCs w:val="56"/>
      <w:lang w:val="el-GR" w:eastAsia="en-GB"/>
    </w:rPr>
  </w:style>
  <w:style w:type="paragraph" w:customStyle="1" w:styleId="Style19">
    <w:name w:val="Style19"/>
    <w:basedOn w:val="Style18"/>
    <w:link w:val="Style19Char"/>
    <w:qFormat/>
    <w:rsid w:val="00851225"/>
  </w:style>
  <w:style w:type="character" w:customStyle="1" w:styleId="Style18Char">
    <w:name w:val="Style18 Char"/>
    <w:basedOn w:val="Style12Char"/>
    <w:link w:val="Style18"/>
    <w:rsid w:val="00851225"/>
    <w:rPr>
      <w:rFonts w:ascii="Arial" w:eastAsia="Times New Roman" w:hAnsi="Arial" w:cs="Arial"/>
      <w:b/>
      <w:bCs/>
      <w:color w:val="FF6600"/>
      <w:sz w:val="36"/>
      <w:szCs w:val="56"/>
      <w:lang w:val="el-GR" w:eastAsia="en-GB"/>
    </w:rPr>
  </w:style>
  <w:style w:type="paragraph" w:customStyle="1" w:styleId="Style20">
    <w:name w:val="Style20"/>
    <w:basedOn w:val="Style19"/>
    <w:link w:val="Style20Char"/>
    <w:qFormat/>
    <w:rsid w:val="00851225"/>
  </w:style>
  <w:style w:type="character" w:customStyle="1" w:styleId="Style19Char">
    <w:name w:val="Style19 Char"/>
    <w:basedOn w:val="Style18Char"/>
    <w:link w:val="Style19"/>
    <w:rsid w:val="00851225"/>
    <w:rPr>
      <w:rFonts w:ascii="Arial" w:eastAsia="Times New Roman" w:hAnsi="Arial" w:cs="Arial"/>
      <w:b/>
      <w:bCs/>
      <w:color w:val="FF6600"/>
      <w:sz w:val="36"/>
      <w:szCs w:val="56"/>
      <w:lang w:val="el-GR" w:eastAsia="en-GB"/>
    </w:rPr>
  </w:style>
  <w:style w:type="paragraph" w:customStyle="1" w:styleId="Style21">
    <w:name w:val="Style21"/>
    <w:basedOn w:val="Style20"/>
    <w:link w:val="Style21Char"/>
    <w:qFormat/>
    <w:rsid w:val="00851225"/>
  </w:style>
  <w:style w:type="character" w:customStyle="1" w:styleId="Style20Char">
    <w:name w:val="Style20 Char"/>
    <w:basedOn w:val="Style19Char"/>
    <w:link w:val="Style20"/>
    <w:rsid w:val="00851225"/>
    <w:rPr>
      <w:rFonts w:ascii="Arial" w:eastAsia="Times New Roman" w:hAnsi="Arial" w:cs="Arial"/>
      <w:b/>
      <w:bCs/>
      <w:color w:val="FF6600"/>
      <w:sz w:val="36"/>
      <w:szCs w:val="56"/>
      <w:lang w:val="el-GR" w:eastAsia="en-GB"/>
    </w:rPr>
  </w:style>
  <w:style w:type="paragraph" w:customStyle="1" w:styleId="Style22">
    <w:name w:val="Style22"/>
    <w:basedOn w:val="a"/>
    <w:link w:val="Style22Char"/>
    <w:qFormat/>
    <w:rsid w:val="00585D86"/>
    <w:pPr>
      <w:pBdr>
        <w:bottom w:val="double" w:sz="12" w:space="1" w:color="339966"/>
      </w:pBdr>
      <w:suppressAutoHyphens/>
    </w:pPr>
    <w:rPr>
      <w:rFonts w:ascii="Arial" w:hAnsi="Arial" w:cs="Arial"/>
      <w:b/>
      <w:bCs/>
      <w:color w:val="000000"/>
      <w:sz w:val="20"/>
      <w:szCs w:val="36"/>
      <w:lang w:val="el-GR"/>
    </w:rPr>
  </w:style>
  <w:style w:type="character" w:customStyle="1" w:styleId="Style21Char">
    <w:name w:val="Style21 Char"/>
    <w:basedOn w:val="Style20Char"/>
    <w:link w:val="Style21"/>
    <w:rsid w:val="00851225"/>
    <w:rPr>
      <w:rFonts w:ascii="Arial" w:eastAsia="Times New Roman" w:hAnsi="Arial" w:cs="Arial"/>
      <w:b/>
      <w:bCs/>
      <w:color w:val="FF6600"/>
      <w:sz w:val="36"/>
      <w:szCs w:val="56"/>
      <w:lang w:val="el-GR" w:eastAsia="en-GB"/>
    </w:rPr>
  </w:style>
  <w:style w:type="paragraph" w:customStyle="1" w:styleId="Style23">
    <w:name w:val="Style23"/>
    <w:basedOn w:val="Style22"/>
    <w:link w:val="Style23Char"/>
    <w:qFormat/>
    <w:rsid w:val="00585D86"/>
    <w:rPr>
      <w:noProof/>
      <w:sz w:val="36"/>
      <w:szCs w:val="56"/>
      <w:u w:val="single"/>
    </w:rPr>
  </w:style>
  <w:style w:type="character" w:customStyle="1" w:styleId="Style22Char">
    <w:name w:val="Style22 Char"/>
    <w:basedOn w:val="a0"/>
    <w:link w:val="Style22"/>
    <w:rsid w:val="00585D86"/>
    <w:rPr>
      <w:rFonts w:ascii="Arial" w:eastAsia="Times New Roman" w:hAnsi="Arial" w:cs="Arial"/>
      <w:b/>
      <w:bCs/>
      <w:color w:val="000000"/>
      <w:sz w:val="20"/>
      <w:szCs w:val="36"/>
      <w:lang w:val="el-GR" w:eastAsia="en-GB"/>
    </w:rPr>
  </w:style>
  <w:style w:type="paragraph" w:customStyle="1" w:styleId="Style24">
    <w:name w:val="Style24"/>
    <w:basedOn w:val="Style23"/>
    <w:link w:val="Style24Char"/>
    <w:qFormat/>
    <w:rsid w:val="00585D86"/>
  </w:style>
  <w:style w:type="character" w:customStyle="1" w:styleId="Style23Char">
    <w:name w:val="Style23 Char"/>
    <w:basedOn w:val="Style22Char"/>
    <w:link w:val="Style23"/>
    <w:rsid w:val="00585D86"/>
    <w:rPr>
      <w:rFonts w:ascii="Arial" w:eastAsia="Times New Roman" w:hAnsi="Arial" w:cs="Arial"/>
      <w:b/>
      <w:bCs/>
      <w:noProof/>
      <w:color w:val="000000"/>
      <w:sz w:val="36"/>
      <w:szCs w:val="56"/>
      <w:u w:val="single"/>
      <w:lang w:val="el-GR" w:eastAsia="en-GB"/>
    </w:rPr>
  </w:style>
  <w:style w:type="character" w:customStyle="1" w:styleId="Style24Char">
    <w:name w:val="Style24 Char"/>
    <w:basedOn w:val="Style23Char"/>
    <w:link w:val="Style24"/>
    <w:rsid w:val="00585D86"/>
    <w:rPr>
      <w:rFonts w:ascii="Arial" w:eastAsia="Times New Roman" w:hAnsi="Arial" w:cs="Arial"/>
      <w:b/>
      <w:bCs/>
      <w:noProof/>
      <w:color w:val="000000"/>
      <w:sz w:val="36"/>
      <w:szCs w:val="56"/>
      <w:u w:val="single"/>
      <w:lang w:val="el-GR" w:eastAsia="en-GB"/>
    </w:rPr>
  </w:style>
  <w:style w:type="paragraph" w:customStyle="1" w:styleId="Style25">
    <w:name w:val="Style25"/>
    <w:basedOn w:val="a"/>
    <w:link w:val="Style25Char"/>
    <w:qFormat/>
    <w:rsid w:val="000D5311"/>
    <w:pPr>
      <w:pBdr>
        <w:bottom w:val="double" w:sz="12" w:space="1" w:color="3366FF"/>
      </w:pBdr>
      <w:suppressAutoHyphens/>
    </w:pPr>
    <w:rPr>
      <w:rFonts w:ascii="Arial" w:hAnsi="Arial" w:cs="Arial"/>
      <w:b/>
      <w:bCs/>
      <w:color w:val="3366FF"/>
      <w:sz w:val="32"/>
      <w:szCs w:val="56"/>
      <w:lang w:val="el-GR"/>
    </w:rPr>
  </w:style>
  <w:style w:type="paragraph" w:customStyle="1" w:styleId="Style26">
    <w:name w:val="Style26"/>
    <w:basedOn w:val="a"/>
    <w:link w:val="Style26Char"/>
    <w:qFormat/>
    <w:rsid w:val="000D5311"/>
    <w:pPr>
      <w:pBdr>
        <w:bottom w:val="double" w:sz="12" w:space="1" w:color="3366FF"/>
      </w:pBdr>
      <w:suppressAutoHyphens/>
    </w:pPr>
    <w:rPr>
      <w:rFonts w:ascii="Arial" w:hAnsi="Arial" w:cs="Arial"/>
      <w:b/>
      <w:bCs/>
      <w:color w:val="3366FF"/>
      <w:sz w:val="32"/>
      <w:szCs w:val="56"/>
      <w:lang w:val="el-GR"/>
    </w:rPr>
  </w:style>
  <w:style w:type="character" w:customStyle="1" w:styleId="Style25Char">
    <w:name w:val="Style25 Char"/>
    <w:basedOn w:val="a0"/>
    <w:link w:val="Style25"/>
    <w:rsid w:val="000D5311"/>
    <w:rPr>
      <w:rFonts w:ascii="Arial" w:eastAsia="Times New Roman" w:hAnsi="Arial" w:cs="Arial"/>
      <w:b/>
      <w:bCs/>
      <w:color w:val="3366FF"/>
      <w:sz w:val="32"/>
      <w:szCs w:val="56"/>
      <w:lang w:val="el-GR" w:eastAsia="en-GB"/>
    </w:rPr>
  </w:style>
  <w:style w:type="paragraph" w:customStyle="1" w:styleId="Style27">
    <w:name w:val="Style27"/>
    <w:basedOn w:val="a"/>
    <w:link w:val="Style27Char"/>
    <w:qFormat/>
    <w:rsid w:val="000D5311"/>
    <w:pPr>
      <w:suppressAutoHyphens/>
    </w:pPr>
    <w:rPr>
      <w:rFonts w:ascii="Arial" w:hAnsi="Arial" w:cs="Arial"/>
      <w:b/>
      <w:color w:val="008000"/>
      <w:sz w:val="36"/>
      <w:szCs w:val="56"/>
      <w:u w:val="single"/>
      <w:lang w:val="el-GR"/>
    </w:rPr>
  </w:style>
  <w:style w:type="character" w:customStyle="1" w:styleId="Style26Char">
    <w:name w:val="Style26 Char"/>
    <w:basedOn w:val="a0"/>
    <w:link w:val="Style26"/>
    <w:rsid w:val="000D5311"/>
    <w:rPr>
      <w:rFonts w:ascii="Arial" w:eastAsia="Times New Roman" w:hAnsi="Arial" w:cs="Arial"/>
      <w:b/>
      <w:bCs/>
      <w:color w:val="3366FF"/>
      <w:sz w:val="32"/>
      <w:szCs w:val="56"/>
      <w:lang w:val="el-GR" w:eastAsia="en-GB"/>
    </w:rPr>
  </w:style>
  <w:style w:type="paragraph" w:customStyle="1" w:styleId="Style28">
    <w:name w:val="Style28"/>
    <w:basedOn w:val="a"/>
    <w:link w:val="Style28Char"/>
    <w:qFormat/>
    <w:rsid w:val="004B6E76"/>
    <w:pPr>
      <w:tabs>
        <w:tab w:val="left" w:pos="3960"/>
      </w:tabs>
      <w:suppressAutoHyphens/>
      <w:autoSpaceDE w:val="0"/>
      <w:autoSpaceDN w:val="0"/>
      <w:adjustRightInd w:val="0"/>
    </w:pPr>
    <w:rPr>
      <w:rFonts w:ascii="Arial" w:hAnsi="Arial" w:cs="Arial"/>
      <w:b/>
      <w:color w:val="000000"/>
      <w:sz w:val="36"/>
      <w:szCs w:val="56"/>
      <w:lang w:val="el-GR"/>
    </w:rPr>
  </w:style>
  <w:style w:type="character" w:customStyle="1" w:styleId="Style27Char">
    <w:name w:val="Style27 Char"/>
    <w:basedOn w:val="a0"/>
    <w:link w:val="Style27"/>
    <w:rsid w:val="000D5311"/>
    <w:rPr>
      <w:rFonts w:ascii="Arial" w:eastAsia="Times New Roman" w:hAnsi="Arial" w:cs="Arial"/>
      <w:b/>
      <w:color w:val="008000"/>
      <w:sz w:val="36"/>
      <w:szCs w:val="56"/>
      <w:u w:val="single"/>
      <w:lang w:val="el-GR" w:eastAsia="en-GB"/>
    </w:rPr>
  </w:style>
  <w:style w:type="character" w:customStyle="1" w:styleId="Style28Char">
    <w:name w:val="Style28 Char"/>
    <w:basedOn w:val="a0"/>
    <w:link w:val="Style28"/>
    <w:rsid w:val="004B6E76"/>
    <w:rPr>
      <w:rFonts w:ascii="Arial" w:eastAsia="Times New Roman" w:hAnsi="Arial" w:cs="Arial"/>
      <w:b/>
      <w:color w:val="000000"/>
      <w:sz w:val="36"/>
      <w:szCs w:val="56"/>
      <w:lang w:val="el-GR" w:eastAsia="en-GB"/>
    </w:rPr>
  </w:style>
  <w:style w:type="character" w:styleId="ab">
    <w:name w:val="annotation reference"/>
    <w:basedOn w:val="a0"/>
    <w:uiPriority w:val="99"/>
    <w:semiHidden/>
    <w:unhideWhenUsed/>
    <w:rsid w:val="00EB7893"/>
    <w:rPr>
      <w:sz w:val="16"/>
      <w:szCs w:val="16"/>
    </w:rPr>
  </w:style>
  <w:style w:type="paragraph" w:styleId="ac">
    <w:name w:val="annotation text"/>
    <w:basedOn w:val="a"/>
    <w:link w:val="Char3"/>
    <w:uiPriority w:val="99"/>
    <w:semiHidden/>
    <w:unhideWhenUsed/>
    <w:rsid w:val="00EB7893"/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semiHidden/>
    <w:rsid w:val="00EB7893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EB7893"/>
    <w:rPr>
      <w:b/>
      <w:bCs/>
    </w:rPr>
  </w:style>
  <w:style w:type="character" w:customStyle="1" w:styleId="Char4">
    <w:name w:val="Θέμα σχολίου Char"/>
    <w:basedOn w:val="Char3"/>
    <w:link w:val="ad"/>
    <w:uiPriority w:val="99"/>
    <w:semiHidden/>
    <w:rsid w:val="00EB7893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customStyle="1" w:styleId="Style29">
    <w:name w:val="Style29"/>
    <w:basedOn w:val="a"/>
    <w:qFormat/>
    <w:rsid w:val="00591D9F"/>
    <w:pPr>
      <w:pBdr>
        <w:bottom w:val="double" w:sz="12" w:space="1" w:color="339966"/>
      </w:pBdr>
      <w:suppressAutoHyphens/>
    </w:pPr>
    <w:rPr>
      <w:rFonts w:ascii="Arial" w:hAnsi="Arial" w:cs="Arial"/>
      <w:b/>
      <w:bCs/>
      <w:color w:val="000000"/>
      <w:sz w:val="32"/>
      <w:szCs w:val="52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emf"/><Relationship Id="rId211" Type="http://schemas.openxmlformats.org/officeDocument/2006/relationships/image" Target="media/image206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image" Target="media/image166.jpeg"/><Relationship Id="rId176" Type="http://schemas.openxmlformats.org/officeDocument/2006/relationships/image" Target="media/image171.jpeg"/><Relationship Id="rId192" Type="http://schemas.openxmlformats.org/officeDocument/2006/relationships/image" Target="media/image187.jpeg"/><Relationship Id="rId197" Type="http://schemas.openxmlformats.org/officeDocument/2006/relationships/image" Target="media/image192.jpeg"/><Relationship Id="rId206" Type="http://schemas.openxmlformats.org/officeDocument/2006/relationships/image" Target="media/image201.jpeg"/><Relationship Id="rId227" Type="http://schemas.openxmlformats.org/officeDocument/2006/relationships/fontTable" Target="fontTable.xml"/><Relationship Id="rId201" Type="http://schemas.openxmlformats.org/officeDocument/2006/relationships/image" Target="media/image196.jpeg"/><Relationship Id="rId222" Type="http://schemas.openxmlformats.org/officeDocument/2006/relationships/image" Target="media/image217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217" Type="http://schemas.openxmlformats.org/officeDocument/2006/relationships/image" Target="media/image2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207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2" Type="http://schemas.openxmlformats.org/officeDocument/2006/relationships/image" Target="media/image197.jpeg"/><Relationship Id="rId207" Type="http://schemas.openxmlformats.org/officeDocument/2006/relationships/image" Target="media/image202.jpeg"/><Relationship Id="rId223" Type="http://schemas.openxmlformats.org/officeDocument/2006/relationships/image" Target="media/image218.png"/><Relationship Id="rId228" Type="http://schemas.openxmlformats.org/officeDocument/2006/relationships/theme" Target="theme/theme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endnotes" Target="endnotes.xml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3" Type="http://schemas.openxmlformats.org/officeDocument/2006/relationships/image" Target="media/image208.emf"/><Relationship Id="rId218" Type="http://schemas.openxmlformats.org/officeDocument/2006/relationships/image" Target="media/image213.emf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19" Type="http://schemas.openxmlformats.org/officeDocument/2006/relationships/image" Target="media/image14.jpeg"/><Relationship Id="rId224" Type="http://schemas.openxmlformats.org/officeDocument/2006/relationships/image" Target="media/image219.emf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219" Type="http://schemas.openxmlformats.org/officeDocument/2006/relationships/image" Target="media/image214.emf"/><Relationship Id="rId3" Type="http://schemas.openxmlformats.org/officeDocument/2006/relationships/styles" Target="styles.xml"/><Relationship Id="rId214" Type="http://schemas.openxmlformats.org/officeDocument/2006/relationships/image" Target="media/image209.emf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emf"/><Relationship Id="rId225" Type="http://schemas.openxmlformats.org/officeDocument/2006/relationships/image" Target="media/image220.pn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emf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pn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irtis\Desktop\books\books-2014\d-d-maths\apo-sek\d_d_maths_bm_b_77-146_18b-kg-0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D35DDA-D212-4ACD-93DB-670FBD86B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d_d_maths_bm_b_77-146_18b-kg-09.dotx</Template>
  <TotalTime>2</TotalTime>
  <Pages>174</Pages>
  <Words>13596</Words>
  <Characters>73422</Characters>
  <Application>Microsoft Office Word</Application>
  <DocSecurity>0</DocSecurity>
  <Lines>611</Lines>
  <Paragraphs>173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kgirtis</dc:creator>
  <cp:lastModifiedBy>kgirtis</cp:lastModifiedBy>
  <cp:revision>2</cp:revision>
  <cp:lastPrinted>2015-02-16T12:18:00Z</cp:lastPrinted>
  <dcterms:created xsi:type="dcterms:W3CDTF">2015-02-16T18:33:00Z</dcterms:created>
  <dcterms:modified xsi:type="dcterms:W3CDTF">2015-02-16T18:57:00Z</dcterms:modified>
</cp:coreProperties>
</file>